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8FB702" w14:textId="48753A96" w:rsidR="00163E87" w:rsidRDefault="00163E87"/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62"/>
        <w:gridCol w:w="3969"/>
        <w:gridCol w:w="2977"/>
        <w:gridCol w:w="1276"/>
        <w:gridCol w:w="1616"/>
        <w:gridCol w:w="2920"/>
        <w:gridCol w:w="1984"/>
      </w:tblGrid>
      <w:tr w:rsidR="00163E87" w14:paraId="65F2EA00" w14:textId="77777777" w:rsidTr="00163E87">
        <w:tc>
          <w:tcPr>
            <w:tcW w:w="562" w:type="dxa"/>
          </w:tcPr>
          <w:p w14:paraId="771CC944" w14:textId="77777777" w:rsidR="00163E87" w:rsidRDefault="00163E87" w:rsidP="00163E87">
            <w:pPr>
              <w:jc w:val="center"/>
            </w:pPr>
          </w:p>
          <w:p w14:paraId="42E76FF3" w14:textId="279E1873" w:rsidR="00163E87" w:rsidRDefault="00163E87" w:rsidP="00163E87">
            <w:pPr>
              <w:jc w:val="center"/>
            </w:pPr>
            <w:r>
              <w:t>Eil. Nr.</w:t>
            </w:r>
          </w:p>
        </w:tc>
        <w:tc>
          <w:tcPr>
            <w:tcW w:w="3969" w:type="dxa"/>
          </w:tcPr>
          <w:p w14:paraId="68E7F7B5" w14:textId="77777777" w:rsidR="00163E87" w:rsidRDefault="00163E87" w:rsidP="00163E87">
            <w:pPr>
              <w:jc w:val="center"/>
            </w:pPr>
          </w:p>
          <w:p w14:paraId="533FD8AE" w14:textId="77777777" w:rsidR="00163E87" w:rsidRDefault="00163E87" w:rsidP="00163E87">
            <w:pPr>
              <w:jc w:val="center"/>
            </w:pPr>
          </w:p>
          <w:p w14:paraId="43BE98B1" w14:textId="2616C993" w:rsidR="00163E87" w:rsidRDefault="00163E87" w:rsidP="00163E87">
            <w:pPr>
              <w:jc w:val="center"/>
            </w:pPr>
            <w:r>
              <w:t>Vardas Pavardė</w:t>
            </w:r>
          </w:p>
        </w:tc>
        <w:tc>
          <w:tcPr>
            <w:tcW w:w="2977" w:type="dxa"/>
          </w:tcPr>
          <w:p w14:paraId="66753B57" w14:textId="77777777" w:rsidR="00163E87" w:rsidRDefault="00163E87" w:rsidP="00163E87">
            <w:pPr>
              <w:jc w:val="center"/>
            </w:pPr>
          </w:p>
          <w:p w14:paraId="5429F387" w14:textId="77777777" w:rsidR="00163E87" w:rsidRDefault="00163E87" w:rsidP="00163E87">
            <w:pPr>
              <w:jc w:val="center"/>
            </w:pPr>
          </w:p>
          <w:p w14:paraId="01F488DC" w14:textId="3A72761C" w:rsidR="00163E87" w:rsidRDefault="00163E87" w:rsidP="00163E87">
            <w:pPr>
              <w:jc w:val="center"/>
            </w:pPr>
            <w:r>
              <w:t>Pareigos</w:t>
            </w:r>
          </w:p>
        </w:tc>
        <w:tc>
          <w:tcPr>
            <w:tcW w:w="1276" w:type="dxa"/>
          </w:tcPr>
          <w:p w14:paraId="38AD0858" w14:textId="77777777" w:rsidR="00163E87" w:rsidRDefault="00163E87" w:rsidP="00163E87">
            <w:pPr>
              <w:jc w:val="center"/>
            </w:pPr>
          </w:p>
          <w:p w14:paraId="075E6803" w14:textId="77777777" w:rsidR="00163E87" w:rsidRDefault="00163E87" w:rsidP="00163E87">
            <w:pPr>
              <w:jc w:val="center"/>
            </w:pPr>
          </w:p>
          <w:p w14:paraId="1D330923" w14:textId="6125EF69" w:rsidR="00163E87" w:rsidRDefault="00163E87" w:rsidP="00163E87">
            <w:pPr>
              <w:jc w:val="center"/>
            </w:pPr>
            <w:r>
              <w:t>Prioritetas</w:t>
            </w:r>
          </w:p>
        </w:tc>
        <w:tc>
          <w:tcPr>
            <w:tcW w:w="1616" w:type="dxa"/>
          </w:tcPr>
          <w:p w14:paraId="78E7A627" w14:textId="77777777" w:rsidR="00163E87" w:rsidRDefault="00163E87" w:rsidP="00163E87">
            <w:pPr>
              <w:jc w:val="center"/>
            </w:pPr>
          </w:p>
          <w:p w14:paraId="07FA78B7" w14:textId="77777777" w:rsidR="00163E87" w:rsidRDefault="00163E87" w:rsidP="00163E87">
            <w:pPr>
              <w:jc w:val="center"/>
            </w:pPr>
          </w:p>
          <w:p w14:paraId="49F23372" w14:textId="69DE15E2" w:rsidR="00163E87" w:rsidRDefault="00163E87" w:rsidP="00163E87">
            <w:pPr>
              <w:jc w:val="center"/>
            </w:pPr>
            <w:r>
              <w:t>Gimimo data</w:t>
            </w:r>
          </w:p>
        </w:tc>
        <w:tc>
          <w:tcPr>
            <w:tcW w:w="2920" w:type="dxa"/>
          </w:tcPr>
          <w:p w14:paraId="227CB0BD" w14:textId="77777777" w:rsidR="00163E87" w:rsidRDefault="00163E87" w:rsidP="00163E87">
            <w:pPr>
              <w:jc w:val="center"/>
            </w:pPr>
          </w:p>
          <w:p w14:paraId="068496E9" w14:textId="77777777" w:rsidR="00163E87" w:rsidRDefault="00163E87" w:rsidP="00163E87">
            <w:pPr>
              <w:jc w:val="center"/>
            </w:pPr>
          </w:p>
          <w:p w14:paraId="6BAC81F1" w14:textId="24951648" w:rsidR="00163E87" w:rsidRDefault="00163E87" w:rsidP="00163E87">
            <w:pPr>
              <w:jc w:val="center"/>
            </w:pPr>
            <w:r>
              <w:t>Tel. Nr.</w:t>
            </w:r>
          </w:p>
        </w:tc>
        <w:tc>
          <w:tcPr>
            <w:tcW w:w="1984" w:type="dxa"/>
          </w:tcPr>
          <w:p w14:paraId="5401D91C" w14:textId="32817558" w:rsidR="00163E87" w:rsidRDefault="00163E87" w:rsidP="00163E87">
            <w:pPr>
              <w:jc w:val="center"/>
            </w:pPr>
            <w:r w:rsidRPr="00163E87">
              <w:t>Sutinka skiepintis Vaxzevria (buvęs pavadinimas Astrazeneca) vakcina</w:t>
            </w:r>
          </w:p>
        </w:tc>
      </w:tr>
      <w:tr w:rsidR="00163E87" w14:paraId="7C3B870C" w14:textId="77777777" w:rsidTr="00163E87">
        <w:tc>
          <w:tcPr>
            <w:tcW w:w="562" w:type="dxa"/>
          </w:tcPr>
          <w:p w14:paraId="3307F23E" w14:textId="222DA646" w:rsidR="00163E87" w:rsidRDefault="00163E87">
            <w:r>
              <w:t>1.</w:t>
            </w:r>
          </w:p>
        </w:tc>
        <w:tc>
          <w:tcPr>
            <w:tcW w:w="3969" w:type="dxa"/>
          </w:tcPr>
          <w:p w14:paraId="52E5121C" w14:textId="77777777" w:rsidR="00163E87" w:rsidRDefault="00163E87"/>
        </w:tc>
        <w:tc>
          <w:tcPr>
            <w:tcW w:w="2977" w:type="dxa"/>
          </w:tcPr>
          <w:p w14:paraId="38F490FE" w14:textId="77777777" w:rsidR="00163E87" w:rsidRDefault="00163E87"/>
        </w:tc>
        <w:tc>
          <w:tcPr>
            <w:tcW w:w="1276" w:type="dxa"/>
          </w:tcPr>
          <w:p w14:paraId="196B2B6E" w14:textId="153FFA34" w:rsidR="00163E87" w:rsidRDefault="00163E87" w:rsidP="00163E87">
            <w:pPr>
              <w:jc w:val="center"/>
            </w:pPr>
            <w:r>
              <w:t>1.20</w:t>
            </w:r>
          </w:p>
        </w:tc>
        <w:tc>
          <w:tcPr>
            <w:tcW w:w="1616" w:type="dxa"/>
          </w:tcPr>
          <w:p w14:paraId="3F6DD58E" w14:textId="77777777" w:rsidR="00163E87" w:rsidRDefault="00163E87"/>
        </w:tc>
        <w:tc>
          <w:tcPr>
            <w:tcW w:w="2920" w:type="dxa"/>
          </w:tcPr>
          <w:p w14:paraId="73A68412" w14:textId="77777777" w:rsidR="00163E87" w:rsidRDefault="00163E87"/>
        </w:tc>
        <w:tc>
          <w:tcPr>
            <w:tcW w:w="1984" w:type="dxa"/>
          </w:tcPr>
          <w:p w14:paraId="56259E6C" w14:textId="77777777" w:rsidR="00163E87" w:rsidRDefault="00163E87"/>
        </w:tc>
      </w:tr>
      <w:tr w:rsidR="00163E87" w14:paraId="0A0766FE" w14:textId="77777777" w:rsidTr="00163E87">
        <w:tc>
          <w:tcPr>
            <w:tcW w:w="562" w:type="dxa"/>
          </w:tcPr>
          <w:p w14:paraId="12B8D431" w14:textId="2F0C51E4" w:rsidR="00163E87" w:rsidRDefault="00163E87"/>
        </w:tc>
        <w:tc>
          <w:tcPr>
            <w:tcW w:w="3969" w:type="dxa"/>
          </w:tcPr>
          <w:p w14:paraId="57B126F4" w14:textId="77777777" w:rsidR="00163E87" w:rsidRDefault="00163E87"/>
        </w:tc>
        <w:tc>
          <w:tcPr>
            <w:tcW w:w="2977" w:type="dxa"/>
          </w:tcPr>
          <w:p w14:paraId="42303F99" w14:textId="77777777" w:rsidR="00163E87" w:rsidRDefault="00163E87"/>
        </w:tc>
        <w:tc>
          <w:tcPr>
            <w:tcW w:w="1276" w:type="dxa"/>
          </w:tcPr>
          <w:p w14:paraId="5004AC12" w14:textId="77777777" w:rsidR="00163E87" w:rsidRDefault="00163E87"/>
        </w:tc>
        <w:tc>
          <w:tcPr>
            <w:tcW w:w="1616" w:type="dxa"/>
          </w:tcPr>
          <w:p w14:paraId="5E4A000F" w14:textId="77777777" w:rsidR="00163E87" w:rsidRDefault="00163E87"/>
        </w:tc>
        <w:tc>
          <w:tcPr>
            <w:tcW w:w="2920" w:type="dxa"/>
          </w:tcPr>
          <w:p w14:paraId="57F13144" w14:textId="77777777" w:rsidR="00163E87" w:rsidRDefault="00163E87"/>
        </w:tc>
        <w:tc>
          <w:tcPr>
            <w:tcW w:w="1984" w:type="dxa"/>
          </w:tcPr>
          <w:p w14:paraId="5AFBD42B" w14:textId="77777777" w:rsidR="00163E87" w:rsidRDefault="00163E87"/>
        </w:tc>
      </w:tr>
      <w:tr w:rsidR="00163E87" w14:paraId="40E8D8E4" w14:textId="77777777" w:rsidTr="00163E87">
        <w:tc>
          <w:tcPr>
            <w:tcW w:w="562" w:type="dxa"/>
          </w:tcPr>
          <w:p w14:paraId="5906CAEE" w14:textId="6B0E2BFF" w:rsidR="00163E87" w:rsidRDefault="00163E87"/>
        </w:tc>
        <w:tc>
          <w:tcPr>
            <w:tcW w:w="3969" w:type="dxa"/>
          </w:tcPr>
          <w:p w14:paraId="74A3F030" w14:textId="77777777" w:rsidR="00163E87" w:rsidRDefault="00163E87"/>
        </w:tc>
        <w:tc>
          <w:tcPr>
            <w:tcW w:w="2977" w:type="dxa"/>
          </w:tcPr>
          <w:p w14:paraId="50425893" w14:textId="77777777" w:rsidR="00163E87" w:rsidRDefault="00163E87"/>
        </w:tc>
        <w:tc>
          <w:tcPr>
            <w:tcW w:w="1276" w:type="dxa"/>
          </w:tcPr>
          <w:p w14:paraId="1C4CD20D" w14:textId="77777777" w:rsidR="00163E87" w:rsidRDefault="00163E87"/>
        </w:tc>
        <w:tc>
          <w:tcPr>
            <w:tcW w:w="1616" w:type="dxa"/>
          </w:tcPr>
          <w:p w14:paraId="4A22FD9C" w14:textId="77777777" w:rsidR="00163E87" w:rsidRDefault="00163E87"/>
        </w:tc>
        <w:tc>
          <w:tcPr>
            <w:tcW w:w="2920" w:type="dxa"/>
          </w:tcPr>
          <w:p w14:paraId="3B682F0D" w14:textId="77777777" w:rsidR="00163E87" w:rsidRDefault="00163E87"/>
        </w:tc>
        <w:tc>
          <w:tcPr>
            <w:tcW w:w="1984" w:type="dxa"/>
          </w:tcPr>
          <w:p w14:paraId="26E1D659" w14:textId="77777777" w:rsidR="00163E87" w:rsidRDefault="00163E87"/>
        </w:tc>
      </w:tr>
      <w:tr w:rsidR="00163E87" w14:paraId="4047934B" w14:textId="77777777" w:rsidTr="00163E87">
        <w:tc>
          <w:tcPr>
            <w:tcW w:w="562" w:type="dxa"/>
          </w:tcPr>
          <w:p w14:paraId="3FD58463" w14:textId="3710F850" w:rsidR="00163E87" w:rsidRDefault="00163E87"/>
        </w:tc>
        <w:tc>
          <w:tcPr>
            <w:tcW w:w="3969" w:type="dxa"/>
          </w:tcPr>
          <w:p w14:paraId="7D449078" w14:textId="77777777" w:rsidR="00163E87" w:rsidRDefault="00163E87"/>
        </w:tc>
        <w:tc>
          <w:tcPr>
            <w:tcW w:w="2977" w:type="dxa"/>
          </w:tcPr>
          <w:p w14:paraId="4A6748E0" w14:textId="77777777" w:rsidR="00163E87" w:rsidRDefault="00163E87"/>
        </w:tc>
        <w:tc>
          <w:tcPr>
            <w:tcW w:w="1276" w:type="dxa"/>
          </w:tcPr>
          <w:p w14:paraId="776387D2" w14:textId="77777777" w:rsidR="00163E87" w:rsidRDefault="00163E87"/>
        </w:tc>
        <w:tc>
          <w:tcPr>
            <w:tcW w:w="1616" w:type="dxa"/>
          </w:tcPr>
          <w:p w14:paraId="405E8A4F" w14:textId="77777777" w:rsidR="00163E87" w:rsidRDefault="00163E87"/>
        </w:tc>
        <w:tc>
          <w:tcPr>
            <w:tcW w:w="2920" w:type="dxa"/>
          </w:tcPr>
          <w:p w14:paraId="05ECDED5" w14:textId="77777777" w:rsidR="00163E87" w:rsidRDefault="00163E87"/>
        </w:tc>
        <w:tc>
          <w:tcPr>
            <w:tcW w:w="1984" w:type="dxa"/>
          </w:tcPr>
          <w:p w14:paraId="6B2D3498" w14:textId="77777777" w:rsidR="00163E87" w:rsidRDefault="00163E87"/>
        </w:tc>
      </w:tr>
      <w:tr w:rsidR="00163E87" w14:paraId="2683555F" w14:textId="77777777" w:rsidTr="00163E87">
        <w:tc>
          <w:tcPr>
            <w:tcW w:w="562" w:type="dxa"/>
          </w:tcPr>
          <w:p w14:paraId="14EA89A1" w14:textId="77979F6A" w:rsidR="00163E87" w:rsidRDefault="00163E87"/>
        </w:tc>
        <w:tc>
          <w:tcPr>
            <w:tcW w:w="3969" w:type="dxa"/>
          </w:tcPr>
          <w:p w14:paraId="04AE8FC0" w14:textId="77777777" w:rsidR="00163E87" w:rsidRDefault="00163E87"/>
        </w:tc>
        <w:tc>
          <w:tcPr>
            <w:tcW w:w="2977" w:type="dxa"/>
          </w:tcPr>
          <w:p w14:paraId="37CD7D4F" w14:textId="77777777" w:rsidR="00163E87" w:rsidRDefault="00163E87"/>
        </w:tc>
        <w:tc>
          <w:tcPr>
            <w:tcW w:w="1276" w:type="dxa"/>
          </w:tcPr>
          <w:p w14:paraId="614D2141" w14:textId="77777777" w:rsidR="00163E87" w:rsidRDefault="00163E87"/>
        </w:tc>
        <w:tc>
          <w:tcPr>
            <w:tcW w:w="1616" w:type="dxa"/>
          </w:tcPr>
          <w:p w14:paraId="6701A77B" w14:textId="77777777" w:rsidR="00163E87" w:rsidRDefault="00163E87"/>
        </w:tc>
        <w:tc>
          <w:tcPr>
            <w:tcW w:w="2920" w:type="dxa"/>
          </w:tcPr>
          <w:p w14:paraId="458316F7" w14:textId="77777777" w:rsidR="00163E87" w:rsidRDefault="00163E87"/>
        </w:tc>
        <w:tc>
          <w:tcPr>
            <w:tcW w:w="1984" w:type="dxa"/>
          </w:tcPr>
          <w:p w14:paraId="5114D02E" w14:textId="77777777" w:rsidR="00163E87" w:rsidRDefault="00163E87"/>
        </w:tc>
      </w:tr>
      <w:tr w:rsidR="00163E87" w14:paraId="7BF0D2B3" w14:textId="77777777" w:rsidTr="00163E87">
        <w:tc>
          <w:tcPr>
            <w:tcW w:w="562" w:type="dxa"/>
          </w:tcPr>
          <w:p w14:paraId="176EDD21" w14:textId="73E9CB02" w:rsidR="00163E87" w:rsidRDefault="00163E87"/>
        </w:tc>
        <w:tc>
          <w:tcPr>
            <w:tcW w:w="3969" w:type="dxa"/>
          </w:tcPr>
          <w:p w14:paraId="1325F6A2" w14:textId="77777777" w:rsidR="00163E87" w:rsidRDefault="00163E87"/>
        </w:tc>
        <w:tc>
          <w:tcPr>
            <w:tcW w:w="2977" w:type="dxa"/>
          </w:tcPr>
          <w:p w14:paraId="32736ECF" w14:textId="77777777" w:rsidR="00163E87" w:rsidRDefault="00163E87"/>
        </w:tc>
        <w:tc>
          <w:tcPr>
            <w:tcW w:w="1276" w:type="dxa"/>
          </w:tcPr>
          <w:p w14:paraId="116EB965" w14:textId="77777777" w:rsidR="00163E87" w:rsidRDefault="00163E87"/>
        </w:tc>
        <w:tc>
          <w:tcPr>
            <w:tcW w:w="1616" w:type="dxa"/>
          </w:tcPr>
          <w:p w14:paraId="5FCB0206" w14:textId="77777777" w:rsidR="00163E87" w:rsidRDefault="00163E87"/>
        </w:tc>
        <w:tc>
          <w:tcPr>
            <w:tcW w:w="2920" w:type="dxa"/>
          </w:tcPr>
          <w:p w14:paraId="0A199213" w14:textId="77777777" w:rsidR="00163E87" w:rsidRDefault="00163E87"/>
        </w:tc>
        <w:tc>
          <w:tcPr>
            <w:tcW w:w="1984" w:type="dxa"/>
          </w:tcPr>
          <w:p w14:paraId="120599FA" w14:textId="77777777" w:rsidR="00163E87" w:rsidRDefault="00163E87"/>
        </w:tc>
      </w:tr>
      <w:tr w:rsidR="00163E87" w14:paraId="34E824AB" w14:textId="77777777" w:rsidTr="00163E87">
        <w:tc>
          <w:tcPr>
            <w:tcW w:w="562" w:type="dxa"/>
          </w:tcPr>
          <w:p w14:paraId="60D016C9" w14:textId="77777777" w:rsidR="00163E87" w:rsidRDefault="00163E87"/>
        </w:tc>
        <w:tc>
          <w:tcPr>
            <w:tcW w:w="3969" w:type="dxa"/>
          </w:tcPr>
          <w:p w14:paraId="2A06FD4E" w14:textId="77777777" w:rsidR="00163E87" w:rsidRDefault="00163E87"/>
        </w:tc>
        <w:tc>
          <w:tcPr>
            <w:tcW w:w="2977" w:type="dxa"/>
          </w:tcPr>
          <w:p w14:paraId="69305C78" w14:textId="77777777" w:rsidR="00163E87" w:rsidRDefault="00163E87"/>
        </w:tc>
        <w:tc>
          <w:tcPr>
            <w:tcW w:w="1276" w:type="dxa"/>
          </w:tcPr>
          <w:p w14:paraId="7F585E34" w14:textId="77777777" w:rsidR="00163E87" w:rsidRDefault="00163E87"/>
        </w:tc>
        <w:tc>
          <w:tcPr>
            <w:tcW w:w="1616" w:type="dxa"/>
          </w:tcPr>
          <w:p w14:paraId="7C22DF55" w14:textId="77777777" w:rsidR="00163E87" w:rsidRDefault="00163E87"/>
        </w:tc>
        <w:tc>
          <w:tcPr>
            <w:tcW w:w="2920" w:type="dxa"/>
          </w:tcPr>
          <w:p w14:paraId="60DEB630" w14:textId="77777777" w:rsidR="00163E87" w:rsidRDefault="00163E87"/>
        </w:tc>
        <w:tc>
          <w:tcPr>
            <w:tcW w:w="1984" w:type="dxa"/>
          </w:tcPr>
          <w:p w14:paraId="5B004872" w14:textId="77777777" w:rsidR="00163E87" w:rsidRDefault="00163E87"/>
        </w:tc>
      </w:tr>
    </w:tbl>
    <w:p w14:paraId="4136D337" w14:textId="77777777" w:rsidR="008845E5" w:rsidRDefault="008845E5"/>
    <w:sectPr w:rsidR="008845E5" w:rsidSect="00163E87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737"/>
    <w:rsid w:val="00163E87"/>
    <w:rsid w:val="001A239C"/>
    <w:rsid w:val="00223481"/>
    <w:rsid w:val="0059370B"/>
    <w:rsid w:val="00861779"/>
    <w:rsid w:val="008639C1"/>
    <w:rsid w:val="00874F13"/>
    <w:rsid w:val="008845E5"/>
    <w:rsid w:val="0097425B"/>
    <w:rsid w:val="009D67F6"/>
    <w:rsid w:val="00A462AC"/>
    <w:rsid w:val="00AD4111"/>
    <w:rsid w:val="00B956E4"/>
    <w:rsid w:val="00C227BA"/>
    <w:rsid w:val="00D12737"/>
    <w:rsid w:val="00DE5843"/>
    <w:rsid w:val="00ED1198"/>
    <w:rsid w:val="00F7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1A720"/>
  <w15:chartTrackingRefBased/>
  <w15:docId w15:val="{CF70DECD-2489-4CEE-AC46-B9CC8635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845E5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Normal"/>
    <w:rsid w:val="0059370B"/>
    <w:tblPr/>
  </w:style>
  <w:style w:type="table" w:styleId="TableGrid">
    <w:name w:val="Table Grid"/>
    <w:basedOn w:val="TableNormal"/>
    <w:rsid w:val="00D12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8845E5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veikata\Desktop\tu&#353;&#269;i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tuščias</Template>
  <TotalTime>0</TotalTime>
  <Pages>1</Pages>
  <Words>134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savivaldybės administracija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Sveikata</dc:creator>
  <cp:keywords/>
  <dc:description/>
  <cp:lastModifiedBy>Silvija Sakevičiūtė</cp:lastModifiedBy>
  <cp:revision>2</cp:revision>
  <dcterms:created xsi:type="dcterms:W3CDTF">2021-04-13T05:26:00Z</dcterms:created>
  <dcterms:modified xsi:type="dcterms:W3CDTF">2021-04-13T05:26:00Z</dcterms:modified>
</cp:coreProperties>
</file>