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90D1D" w14:textId="5243C4B6" w:rsidR="00C470E3" w:rsidRPr="00AA0D1B" w:rsidRDefault="00C470E3" w:rsidP="00E81331">
      <w:pPr>
        <w:ind w:left="6120" w:right="140"/>
        <w:jc w:val="right"/>
      </w:pPr>
      <w:r w:rsidRPr="00AA0D1B">
        <w:t>Biudžeto lėšų naudojimo sutarties  5 priedas</w:t>
      </w:r>
    </w:p>
    <w:p w14:paraId="05C8EF93" w14:textId="77777777" w:rsidR="00C470E3" w:rsidRPr="00AA0D1B" w:rsidRDefault="00C470E3" w:rsidP="00C470E3">
      <w:pPr>
        <w:jc w:val="right"/>
      </w:pPr>
    </w:p>
    <w:p w14:paraId="089B8C4F" w14:textId="7B5F7859" w:rsidR="00C470E3" w:rsidRPr="00AA0D1B" w:rsidRDefault="00C470E3" w:rsidP="00C470E3">
      <w:pPr>
        <w:jc w:val="center"/>
        <w:rPr>
          <w:b/>
          <w:bCs/>
        </w:rPr>
      </w:pPr>
      <w:r w:rsidRPr="00AA0D1B">
        <w:rPr>
          <w:b/>
        </w:rPr>
        <w:t>DALYKINĖ TRADICINIŲ FESTIVALIŲ ĮGYVENDINIMO</w:t>
      </w:r>
    </w:p>
    <w:p w14:paraId="52626520" w14:textId="29DF0B24" w:rsidR="00C470E3" w:rsidRPr="00AA0D1B" w:rsidRDefault="00C470E3" w:rsidP="00C470E3">
      <w:pPr>
        <w:jc w:val="center"/>
        <w:rPr>
          <w:b/>
        </w:rPr>
      </w:pPr>
      <w:r w:rsidRPr="00AA0D1B">
        <w:rPr>
          <w:b/>
        </w:rPr>
        <w:t xml:space="preserve">ATASKAITA </w:t>
      </w:r>
    </w:p>
    <w:p w14:paraId="23CE5FD5" w14:textId="77777777" w:rsidR="00C470E3" w:rsidRPr="00473706" w:rsidRDefault="00C470E3" w:rsidP="00C470E3">
      <w:pPr>
        <w:jc w:val="center"/>
        <w:rPr>
          <w:b/>
        </w:rPr>
      </w:pPr>
    </w:p>
    <w:p w14:paraId="264B2ECE" w14:textId="77777777" w:rsidR="00FC3990" w:rsidRPr="00473706" w:rsidRDefault="00C420D8" w:rsidP="00C470E3">
      <w:pPr>
        <w:jc w:val="center"/>
      </w:pPr>
      <w:r w:rsidRPr="00473706">
        <w:t xml:space="preserve">Teikiama Anykščių rajono savivaldybės administracijos skyriui, </w:t>
      </w:r>
    </w:p>
    <w:p w14:paraId="76D6FFA3" w14:textId="706D5103" w:rsidR="00C470E3" w:rsidRPr="00473706" w:rsidRDefault="00C420D8" w:rsidP="00C470E3">
      <w:pPr>
        <w:jc w:val="center"/>
      </w:pPr>
      <w:r w:rsidRPr="00473706">
        <w:t xml:space="preserve">atsakingam už </w:t>
      </w:r>
      <w:r w:rsidR="00977752" w:rsidRPr="00473706">
        <w:t>k</w:t>
      </w:r>
      <w:r w:rsidRPr="00473706">
        <w:t>ultūrą</w:t>
      </w:r>
      <w:r w:rsidR="005D4FAA">
        <w:t xml:space="preserve"> ir </w:t>
      </w:r>
      <w:r w:rsidRPr="00473706">
        <w:t>turizmą</w:t>
      </w:r>
    </w:p>
    <w:p w14:paraId="2F304477" w14:textId="77777777" w:rsidR="00C420D8" w:rsidRPr="00473706" w:rsidRDefault="00C420D8" w:rsidP="00C470E3">
      <w:pPr>
        <w:jc w:val="center"/>
        <w:rPr>
          <w:b/>
          <w:bCs/>
        </w:rPr>
      </w:pPr>
    </w:p>
    <w:p w14:paraId="71520C7D" w14:textId="0DD72B54" w:rsidR="00881C0E" w:rsidRDefault="00881C0E" w:rsidP="00AF40A7">
      <w:pPr>
        <w:pStyle w:val="Pavadinimas"/>
        <w:numPr>
          <w:ilvl w:val="0"/>
          <w:numId w:val="42"/>
        </w:numPr>
        <w:spacing w:line="360" w:lineRule="auto"/>
        <w:ind w:right="142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Informacija apie </w:t>
      </w:r>
      <w:r w:rsidR="00A2660A">
        <w:rPr>
          <w:sz w:val="24"/>
          <w:szCs w:val="24"/>
          <w:lang w:val="lt-LT"/>
        </w:rPr>
        <w:t>F</w:t>
      </w:r>
      <w:r>
        <w:rPr>
          <w:sz w:val="24"/>
          <w:szCs w:val="24"/>
          <w:lang w:val="lt-LT"/>
        </w:rPr>
        <w:t>estivalį</w:t>
      </w:r>
    </w:p>
    <w:tbl>
      <w:tblPr>
        <w:tblpPr w:leftFromText="180" w:rightFromText="180" w:vertAnchor="text" w:horzAnchor="margin" w:tblpY="128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5"/>
        <w:gridCol w:w="3096"/>
        <w:gridCol w:w="3715"/>
      </w:tblGrid>
      <w:tr w:rsidR="00881C0E" w:rsidRPr="00473706" w14:paraId="1FA198BA" w14:textId="77777777" w:rsidTr="00881C0E">
        <w:trPr>
          <w:trHeight w:val="287"/>
        </w:trPr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3B602B4" w14:textId="77777777" w:rsidR="00881C0E" w:rsidRPr="00473706" w:rsidRDefault="00881C0E" w:rsidP="0094119E">
            <w:pPr>
              <w:tabs>
                <w:tab w:val="left" w:pos="447"/>
                <w:tab w:val="left" w:pos="627"/>
              </w:tabs>
              <w:rPr>
                <w:rFonts w:eastAsia="Calibri"/>
                <w:lang w:val="en-US"/>
              </w:rPr>
            </w:pPr>
            <w:proofErr w:type="spellStart"/>
            <w:r>
              <w:rPr>
                <w:rFonts w:eastAsia="Calibri"/>
                <w:lang w:val="en-US"/>
              </w:rPr>
              <w:t>Pavadinimas</w:t>
            </w:r>
            <w:proofErr w:type="spellEnd"/>
          </w:p>
        </w:tc>
        <w:tc>
          <w:tcPr>
            <w:tcW w:w="6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2B7CA" w14:textId="77777777" w:rsidR="00881C0E" w:rsidRPr="00473706" w:rsidRDefault="00881C0E" w:rsidP="0094119E">
            <w:pPr>
              <w:jc w:val="both"/>
              <w:rPr>
                <w:rFonts w:eastAsia="Calibri"/>
                <w:lang w:val="en-US"/>
              </w:rPr>
            </w:pPr>
          </w:p>
        </w:tc>
      </w:tr>
      <w:tr w:rsidR="00881C0E" w:rsidRPr="00473706" w14:paraId="7DE764B8" w14:textId="77777777" w:rsidTr="00881C0E"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F5F52DB" w14:textId="3C05BDAD" w:rsidR="00881C0E" w:rsidRPr="00473706" w:rsidRDefault="00712078" w:rsidP="0094119E">
            <w:pPr>
              <w:tabs>
                <w:tab w:val="left" w:pos="447"/>
                <w:tab w:val="left" w:pos="627"/>
              </w:tabs>
              <w:rPr>
                <w:rFonts w:eastAsia="Calibri"/>
                <w:lang w:val="en-US"/>
              </w:rPr>
            </w:pPr>
            <w:proofErr w:type="spellStart"/>
            <w:r>
              <w:rPr>
                <w:rFonts w:eastAsia="Calibri"/>
                <w:lang w:val="en-US"/>
              </w:rPr>
              <w:t>Festivalio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 xml:space="preserve"> </w:t>
            </w:r>
            <w:proofErr w:type="spellStart"/>
            <w:r w:rsidR="00881C0E" w:rsidRPr="00473706">
              <w:rPr>
                <w:rFonts w:eastAsia="Calibri"/>
                <w:lang w:val="en-US"/>
              </w:rPr>
              <w:t>įgyvendinimo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 xml:space="preserve"> </w:t>
            </w:r>
            <w:proofErr w:type="spellStart"/>
            <w:r w:rsidR="00881C0E" w:rsidRPr="00473706">
              <w:rPr>
                <w:rFonts w:eastAsia="Calibri"/>
                <w:lang w:val="en-US"/>
              </w:rPr>
              <w:t>vieta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 xml:space="preserve"> (-</w:t>
            </w:r>
            <w:proofErr w:type="spellStart"/>
            <w:r w:rsidR="00881C0E" w:rsidRPr="00473706">
              <w:rPr>
                <w:rFonts w:eastAsia="Calibri"/>
                <w:lang w:val="en-US"/>
              </w:rPr>
              <w:t>os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 xml:space="preserve">) </w:t>
            </w:r>
            <w:r w:rsidR="00881C0E" w:rsidRPr="00473706">
              <w:rPr>
                <w:rFonts w:eastAsia="Calibri"/>
                <w:i/>
                <w:iCs/>
                <w:lang w:val="en-US"/>
              </w:rPr>
              <w:t>(</w:t>
            </w:r>
            <w:proofErr w:type="spellStart"/>
            <w:r w:rsidR="00881C0E" w:rsidRPr="00473706">
              <w:rPr>
                <w:rFonts w:eastAsia="Calibri"/>
                <w:i/>
                <w:iCs/>
                <w:lang w:val="en-US"/>
              </w:rPr>
              <w:t>miestas</w:t>
            </w:r>
            <w:proofErr w:type="spellEnd"/>
            <w:r w:rsidR="00881C0E" w:rsidRPr="00473706">
              <w:rPr>
                <w:rFonts w:eastAsia="Calibri"/>
                <w:i/>
                <w:iCs/>
                <w:lang w:val="en-US"/>
              </w:rPr>
              <w:t xml:space="preserve">, </w:t>
            </w:r>
            <w:proofErr w:type="spellStart"/>
            <w:r w:rsidR="00881C0E" w:rsidRPr="00473706">
              <w:rPr>
                <w:rFonts w:eastAsia="Calibri"/>
                <w:i/>
                <w:iCs/>
                <w:lang w:val="en-US"/>
              </w:rPr>
              <w:t>lokacijų</w:t>
            </w:r>
            <w:proofErr w:type="spellEnd"/>
            <w:r w:rsidR="00881C0E" w:rsidRPr="00473706">
              <w:rPr>
                <w:rFonts w:eastAsia="Calibri"/>
                <w:i/>
                <w:iCs/>
                <w:lang w:val="en-US"/>
              </w:rPr>
              <w:t xml:space="preserve"> </w:t>
            </w:r>
            <w:proofErr w:type="spellStart"/>
            <w:r w:rsidR="00881C0E" w:rsidRPr="00473706">
              <w:rPr>
                <w:rFonts w:eastAsia="Calibri"/>
                <w:i/>
                <w:iCs/>
                <w:lang w:val="en-US"/>
              </w:rPr>
              <w:t>pavadinimai</w:t>
            </w:r>
            <w:proofErr w:type="spellEnd"/>
            <w:r w:rsidR="00881C0E" w:rsidRPr="00473706">
              <w:rPr>
                <w:rFonts w:eastAsia="Calibri"/>
                <w:i/>
                <w:iCs/>
                <w:lang w:val="en-US"/>
              </w:rPr>
              <w:t>)</w:t>
            </w:r>
          </w:p>
        </w:tc>
        <w:tc>
          <w:tcPr>
            <w:tcW w:w="6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FA5DA4" w14:textId="77777777" w:rsidR="00881C0E" w:rsidRPr="00473706" w:rsidRDefault="00881C0E" w:rsidP="0094119E">
            <w:pPr>
              <w:jc w:val="both"/>
              <w:rPr>
                <w:rFonts w:eastAsia="Calibri"/>
                <w:lang w:val="en-US"/>
              </w:rPr>
            </w:pPr>
          </w:p>
        </w:tc>
      </w:tr>
      <w:tr w:rsidR="00881C0E" w:rsidRPr="00473706" w14:paraId="6DB76D2F" w14:textId="77777777" w:rsidTr="00881C0E"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10FE8B2" w14:textId="71F08A9C" w:rsidR="00881C0E" w:rsidRPr="00473706" w:rsidRDefault="00712078" w:rsidP="0094119E">
            <w:pPr>
              <w:tabs>
                <w:tab w:val="left" w:pos="447"/>
                <w:tab w:val="left" w:pos="627"/>
              </w:tabs>
              <w:rPr>
                <w:rFonts w:eastAsia="Calibri"/>
                <w:lang w:val="en-US"/>
              </w:rPr>
            </w:pPr>
            <w:proofErr w:type="spellStart"/>
            <w:r>
              <w:rPr>
                <w:rFonts w:eastAsia="Calibri"/>
                <w:lang w:val="en-US"/>
              </w:rPr>
              <w:t>Festivalio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 xml:space="preserve"> </w:t>
            </w:r>
            <w:proofErr w:type="spellStart"/>
            <w:r w:rsidR="00881C0E" w:rsidRPr="00473706">
              <w:rPr>
                <w:rFonts w:eastAsia="Calibri"/>
                <w:lang w:val="en-US"/>
              </w:rPr>
              <w:t>įgyvendinimo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 xml:space="preserve"> </w:t>
            </w:r>
            <w:proofErr w:type="spellStart"/>
            <w:r w:rsidR="00881C0E" w:rsidRPr="00473706">
              <w:rPr>
                <w:rFonts w:eastAsia="Calibri"/>
                <w:lang w:val="en-US"/>
              </w:rPr>
              <w:t>laikotarpis</w:t>
            </w:r>
            <w:proofErr w:type="spellEnd"/>
            <w:r w:rsidR="00881C0E">
              <w:rPr>
                <w:rFonts w:eastAsia="Calibri"/>
                <w:lang w:val="en-US"/>
              </w:rPr>
              <w:t xml:space="preserve"> 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C843CA" w14:textId="17FB6379" w:rsidR="00881C0E" w:rsidRDefault="00712078" w:rsidP="0094119E">
            <w:pPr>
              <w:jc w:val="both"/>
              <w:rPr>
                <w:rFonts w:eastAsia="Calibri"/>
                <w:lang w:val="en-US"/>
              </w:rPr>
            </w:pPr>
            <w:proofErr w:type="spellStart"/>
            <w:r>
              <w:rPr>
                <w:rFonts w:eastAsia="Calibri"/>
                <w:lang w:val="en-US"/>
              </w:rPr>
              <w:t>Festivalio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 xml:space="preserve"> </w:t>
            </w:r>
            <w:proofErr w:type="spellStart"/>
            <w:r w:rsidR="00881C0E" w:rsidRPr="00473706">
              <w:rPr>
                <w:rFonts w:eastAsia="Calibri"/>
                <w:lang w:val="en-US"/>
              </w:rPr>
              <w:t>pradžios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 xml:space="preserve"> data (</w:t>
            </w:r>
            <w:proofErr w:type="spellStart"/>
            <w:r w:rsidR="00881C0E" w:rsidRPr="00473706">
              <w:rPr>
                <w:rFonts w:eastAsia="Calibri"/>
                <w:i/>
                <w:iCs/>
                <w:lang w:val="en-US"/>
              </w:rPr>
              <w:t>metai</w:t>
            </w:r>
            <w:proofErr w:type="spellEnd"/>
            <w:r w:rsidR="00881C0E" w:rsidRPr="00473706">
              <w:rPr>
                <w:rFonts w:eastAsia="Calibri"/>
                <w:i/>
                <w:iCs/>
                <w:lang w:val="en-US"/>
              </w:rPr>
              <w:t xml:space="preserve">, </w:t>
            </w:r>
            <w:proofErr w:type="spellStart"/>
            <w:r w:rsidR="00881C0E" w:rsidRPr="00473706">
              <w:rPr>
                <w:rFonts w:eastAsia="Calibri"/>
                <w:i/>
                <w:iCs/>
                <w:lang w:val="en-US"/>
              </w:rPr>
              <w:t>mėnuo</w:t>
            </w:r>
            <w:proofErr w:type="spellEnd"/>
            <w:r w:rsidR="00881C0E" w:rsidRPr="00473706">
              <w:rPr>
                <w:rFonts w:eastAsia="Calibri"/>
                <w:i/>
                <w:iCs/>
                <w:lang w:val="en-US"/>
              </w:rPr>
              <w:t xml:space="preserve">, </w:t>
            </w:r>
            <w:proofErr w:type="spellStart"/>
            <w:r w:rsidR="00881C0E" w:rsidRPr="00473706">
              <w:rPr>
                <w:rFonts w:eastAsia="Calibri"/>
                <w:i/>
                <w:iCs/>
                <w:lang w:val="en-US"/>
              </w:rPr>
              <w:t>diena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>):</w:t>
            </w:r>
          </w:p>
          <w:p w14:paraId="4A5EC643" w14:textId="77777777" w:rsidR="00A33F07" w:rsidRPr="00473706" w:rsidRDefault="00A33F07" w:rsidP="0094119E">
            <w:pPr>
              <w:jc w:val="both"/>
              <w:rPr>
                <w:rFonts w:eastAsia="Calibri"/>
                <w:lang w:val="en-US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5AAB60" w14:textId="138A0074" w:rsidR="00881C0E" w:rsidRDefault="00712078" w:rsidP="0094119E">
            <w:pPr>
              <w:jc w:val="both"/>
              <w:rPr>
                <w:rFonts w:eastAsia="Calibri"/>
                <w:lang w:val="en-US"/>
              </w:rPr>
            </w:pPr>
            <w:proofErr w:type="spellStart"/>
            <w:r>
              <w:rPr>
                <w:rFonts w:eastAsia="Calibri"/>
                <w:lang w:val="en-US"/>
              </w:rPr>
              <w:t>Festivalio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 xml:space="preserve"> </w:t>
            </w:r>
            <w:proofErr w:type="spellStart"/>
            <w:r w:rsidR="00881C0E" w:rsidRPr="00473706">
              <w:rPr>
                <w:rFonts w:eastAsia="Calibri"/>
                <w:lang w:val="en-US"/>
              </w:rPr>
              <w:t>pabaigos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 xml:space="preserve"> data (</w:t>
            </w:r>
            <w:proofErr w:type="spellStart"/>
            <w:r w:rsidR="00881C0E" w:rsidRPr="00473706">
              <w:rPr>
                <w:rFonts w:eastAsia="Calibri"/>
                <w:i/>
                <w:iCs/>
                <w:lang w:val="en-US"/>
              </w:rPr>
              <w:t>metai</w:t>
            </w:r>
            <w:proofErr w:type="spellEnd"/>
            <w:r w:rsidR="00881C0E" w:rsidRPr="00473706">
              <w:rPr>
                <w:rFonts w:eastAsia="Calibri"/>
                <w:i/>
                <w:iCs/>
                <w:lang w:val="en-US"/>
              </w:rPr>
              <w:t xml:space="preserve">, </w:t>
            </w:r>
            <w:proofErr w:type="spellStart"/>
            <w:r w:rsidR="00881C0E" w:rsidRPr="00473706">
              <w:rPr>
                <w:rFonts w:eastAsia="Calibri"/>
                <w:i/>
                <w:iCs/>
                <w:lang w:val="en-US"/>
              </w:rPr>
              <w:t>mėnuo</w:t>
            </w:r>
            <w:proofErr w:type="spellEnd"/>
            <w:r w:rsidR="00881C0E" w:rsidRPr="00473706">
              <w:rPr>
                <w:rFonts w:eastAsia="Calibri"/>
                <w:i/>
                <w:iCs/>
                <w:lang w:val="en-US"/>
              </w:rPr>
              <w:t xml:space="preserve">, </w:t>
            </w:r>
            <w:proofErr w:type="spellStart"/>
            <w:r w:rsidR="00881C0E" w:rsidRPr="00473706">
              <w:rPr>
                <w:rFonts w:eastAsia="Calibri"/>
                <w:i/>
                <w:iCs/>
                <w:lang w:val="en-US"/>
              </w:rPr>
              <w:t>diena</w:t>
            </w:r>
            <w:proofErr w:type="spellEnd"/>
            <w:r w:rsidR="00881C0E" w:rsidRPr="00473706">
              <w:rPr>
                <w:rFonts w:eastAsia="Calibri"/>
                <w:lang w:val="en-US"/>
              </w:rPr>
              <w:t>):</w:t>
            </w:r>
          </w:p>
          <w:p w14:paraId="30E8CAC3" w14:textId="77777777" w:rsidR="00A33F07" w:rsidRPr="00473706" w:rsidRDefault="00A33F07" w:rsidP="0094119E">
            <w:pPr>
              <w:jc w:val="both"/>
              <w:rPr>
                <w:rFonts w:eastAsia="Calibri"/>
                <w:lang w:val="en-US"/>
              </w:rPr>
            </w:pPr>
          </w:p>
        </w:tc>
      </w:tr>
    </w:tbl>
    <w:p w14:paraId="30E495D1" w14:textId="77777777" w:rsidR="00881C0E" w:rsidRDefault="00881C0E" w:rsidP="00881C0E">
      <w:pPr>
        <w:pStyle w:val="Pavadinimas"/>
        <w:spacing w:line="360" w:lineRule="auto"/>
        <w:ind w:right="142"/>
        <w:jc w:val="both"/>
        <w:rPr>
          <w:sz w:val="24"/>
          <w:szCs w:val="24"/>
          <w:lang w:val="lt-LT"/>
        </w:rPr>
      </w:pPr>
    </w:p>
    <w:p w14:paraId="4C544293" w14:textId="701DFEB0" w:rsidR="00881C0E" w:rsidRDefault="00881C0E" w:rsidP="00F84C53">
      <w:pPr>
        <w:pStyle w:val="Pavadinimas"/>
        <w:numPr>
          <w:ilvl w:val="0"/>
          <w:numId w:val="42"/>
        </w:numPr>
        <w:spacing w:line="360" w:lineRule="auto"/>
        <w:ind w:left="714" w:right="142" w:hanging="357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Informacija apie organizaciją: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9"/>
        <w:gridCol w:w="6379"/>
      </w:tblGrid>
      <w:tr w:rsidR="00881C0E" w:rsidRPr="00473706" w14:paraId="64CD3FDA" w14:textId="77777777" w:rsidTr="00881C0E">
        <w:trPr>
          <w:trHeight w:val="367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78ADE76" w14:textId="77777777" w:rsidR="00881C0E" w:rsidRPr="00473706" w:rsidRDefault="00881C0E" w:rsidP="0094119E">
            <w:pPr>
              <w:rPr>
                <w:rFonts w:eastAsia="Calibri"/>
                <w:szCs w:val="22"/>
              </w:rPr>
            </w:pPr>
            <w:r w:rsidRPr="00473706">
              <w:rPr>
                <w:rFonts w:eastAsia="Calibri"/>
                <w:szCs w:val="22"/>
              </w:rPr>
              <w:t>Juridinio asmens pavadinimas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8545A3" w14:textId="77777777" w:rsidR="00881C0E" w:rsidRPr="00473706" w:rsidRDefault="00881C0E" w:rsidP="0094119E">
            <w:pPr>
              <w:jc w:val="both"/>
              <w:rPr>
                <w:rFonts w:eastAsia="Calibri"/>
                <w:lang w:val="en-US"/>
              </w:rPr>
            </w:pPr>
          </w:p>
        </w:tc>
      </w:tr>
      <w:tr w:rsidR="00881C0E" w:rsidRPr="00473706" w14:paraId="4D3BB261" w14:textId="77777777" w:rsidTr="00881C0E">
        <w:trPr>
          <w:trHeight w:val="348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1176C88" w14:textId="77777777" w:rsidR="00881C0E" w:rsidRPr="00473706" w:rsidRDefault="00881C0E" w:rsidP="0094119E">
            <w:pPr>
              <w:rPr>
                <w:rFonts w:eastAsia="Calibri"/>
                <w:szCs w:val="22"/>
              </w:rPr>
            </w:pPr>
            <w:proofErr w:type="spellStart"/>
            <w:r>
              <w:rPr>
                <w:rFonts w:eastAsia="Calibri"/>
                <w:lang w:val="en-US"/>
              </w:rPr>
              <w:t>Juridinio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asmens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lang w:val="en-US"/>
              </w:rPr>
              <w:t>teisinė</w:t>
            </w:r>
            <w:proofErr w:type="spellEnd"/>
            <w:r>
              <w:rPr>
                <w:rFonts w:eastAsia="Calibri"/>
                <w:lang w:val="en-US"/>
              </w:rPr>
              <w:t xml:space="preserve"> forma: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AB6B2E" w14:textId="77777777" w:rsidR="00881C0E" w:rsidRPr="00473706" w:rsidRDefault="00881C0E" w:rsidP="0094119E">
            <w:pPr>
              <w:jc w:val="both"/>
              <w:rPr>
                <w:rFonts w:eastAsia="Calibri"/>
                <w:lang w:val="en-US"/>
              </w:rPr>
            </w:pPr>
          </w:p>
        </w:tc>
      </w:tr>
      <w:tr w:rsidR="00881C0E" w:rsidRPr="00473706" w14:paraId="77838FB8" w14:textId="77777777" w:rsidTr="00881C0E">
        <w:trPr>
          <w:trHeight w:val="374"/>
        </w:trPr>
        <w:tc>
          <w:tcPr>
            <w:tcW w:w="3289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063717F2" w14:textId="77777777" w:rsidR="00881C0E" w:rsidRPr="00473706" w:rsidRDefault="00881C0E" w:rsidP="0094119E">
            <w:pPr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Juridinio asmens kodas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9E5730" w14:textId="77777777" w:rsidR="00881C0E" w:rsidRPr="00473706" w:rsidRDefault="00881C0E" w:rsidP="0094119E">
            <w:pPr>
              <w:jc w:val="both"/>
              <w:rPr>
                <w:rFonts w:eastAsia="Calibri"/>
                <w:lang w:val="en-US"/>
              </w:rPr>
            </w:pPr>
          </w:p>
        </w:tc>
      </w:tr>
      <w:tr w:rsidR="00881C0E" w:rsidRPr="00473706" w14:paraId="057485D4" w14:textId="77777777" w:rsidTr="00881C0E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D2D8A65" w14:textId="77777777" w:rsidR="00881C0E" w:rsidRPr="00473706" w:rsidRDefault="00881C0E" w:rsidP="0094119E">
            <w:pPr>
              <w:rPr>
                <w:rFonts w:eastAsia="Calibri"/>
                <w:szCs w:val="22"/>
              </w:rPr>
            </w:pPr>
            <w:r w:rsidRPr="00473706">
              <w:rPr>
                <w:rFonts w:eastAsia="Calibri"/>
                <w:szCs w:val="22"/>
              </w:rPr>
              <w:t>Juridinio asmens buveinė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23049B" w14:textId="77777777" w:rsidR="00881C0E" w:rsidRPr="00473706" w:rsidRDefault="00881C0E" w:rsidP="0094119E">
            <w:pPr>
              <w:jc w:val="both"/>
              <w:rPr>
                <w:rFonts w:eastAsia="Calibri"/>
                <w:lang w:val="en-US"/>
              </w:rPr>
            </w:pPr>
          </w:p>
        </w:tc>
      </w:tr>
      <w:tr w:rsidR="00881C0E" w:rsidRPr="00473706" w14:paraId="14E5DE0F" w14:textId="77777777" w:rsidTr="00881C0E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23ECF7C" w14:textId="77777777" w:rsidR="00881C0E" w:rsidRPr="00473706" w:rsidRDefault="00881C0E" w:rsidP="0094119E">
            <w:pPr>
              <w:rPr>
                <w:rFonts w:eastAsia="Calibri"/>
                <w:szCs w:val="22"/>
              </w:rPr>
            </w:pPr>
            <w:r w:rsidRPr="00473706">
              <w:rPr>
                <w:rFonts w:eastAsia="Calibri"/>
                <w:szCs w:val="22"/>
              </w:rPr>
              <w:t xml:space="preserve">Kontaktinė informacija </w:t>
            </w:r>
            <w:r w:rsidRPr="00473706">
              <w:rPr>
                <w:rFonts w:eastAsia="Calibri"/>
                <w:i/>
                <w:iCs/>
                <w:szCs w:val="22"/>
              </w:rPr>
              <w:t>(tel. numeris, el. pašto adresas)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AAAE1A" w14:textId="77777777" w:rsidR="00881C0E" w:rsidRPr="00473706" w:rsidRDefault="00881C0E" w:rsidP="0094119E">
            <w:pPr>
              <w:jc w:val="both"/>
              <w:rPr>
                <w:rFonts w:eastAsia="Calibri"/>
                <w:lang w:val="en-US"/>
              </w:rPr>
            </w:pPr>
          </w:p>
        </w:tc>
      </w:tr>
      <w:tr w:rsidR="00881C0E" w:rsidRPr="00473706" w14:paraId="7F0DEF2A" w14:textId="77777777" w:rsidTr="00881C0E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184AB48" w14:textId="77777777" w:rsidR="00881C0E" w:rsidRPr="00473706" w:rsidRDefault="00881C0E" w:rsidP="0094119E">
            <w:pPr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 xml:space="preserve">Tradicinio festivalio vadovas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BCE15" w14:textId="77777777" w:rsidR="00881C0E" w:rsidRPr="00473706" w:rsidRDefault="00881C0E" w:rsidP="0094119E">
            <w:pPr>
              <w:jc w:val="both"/>
              <w:rPr>
                <w:rFonts w:eastAsia="Calibri"/>
                <w:lang w:val="en-US"/>
              </w:rPr>
            </w:pPr>
          </w:p>
        </w:tc>
      </w:tr>
      <w:tr w:rsidR="00881C0E" w:rsidRPr="00473706" w14:paraId="1D627C5E" w14:textId="77777777" w:rsidTr="00881C0E"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49D21E8" w14:textId="77777777" w:rsidR="00881C0E" w:rsidRDefault="00881C0E" w:rsidP="0094119E">
            <w:pPr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Tradicinio festivalio vadovo kontaktinė informacija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2AA0AB" w14:textId="77777777" w:rsidR="00881C0E" w:rsidRPr="00473706" w:rsidRDefault="00881C0E" w:rsidP="0094119E">
            <w:pPr>
              <w:jc w:val="both"/>
              <w:rPr>
                <w:rFonts w:eastAsia="Calibri"/>
                <w:lang w:val="en-US"/>
              </w:rPr>
            </w:pPr>
          </w:p>
        </w:tc>
      </w:tr>
    </w:tbl>
    <w:p w14:paraId="39C9EA87" w14:textId="77777777" w:rsidR="00C470E3" w:rsidRDefault="00C470E3" w:rsidP="00774FAF">
      <w:pPr>
        <w:rPr>
          <w:b/>
        </w:rPr>
      </w:pPr>
    </w:p>
    <w:p w14:paraId="29C6761C" w14:textId="33FA96D6" w:rsidR="00881C0E" w:rsidRPr="00F82175" w:rsidRDefault="00881C0E" w:rsidP="00F84C53">
      <w:pPr>
        <w:pStyle w:val="Sraopastraipa"/>
        <w:numPr>
          <w:ilvl w:val="0"/>
          <w:numId w:val="42"/>
        </w:numPr>
        <w:spacing w:line="360" w:lineRule="auto"/>
        <w:ind w:left="714" w:hanging="357"/>
        <w:rPr>
          <w:b/>
        </w:rPr>
      </w:pPr>
      <w:proofErr w:type="spellStart"/>
      <w:r w:rsidRPr="00F82175">
        <w:rPr>
          <w:b/>
        </w:rPr>
        <w:t>Informacija</w:t>
      </w:r>
      <w:proofErr w:type="spellEnd"/>
      <w:r w:rsidRPr="00F82175">
        <w:rPr>
          <w:b/>
        </w:rPr>
        <w:t xml:space="preserve"> </w:t>
      </w:r>
      <w:proofErr w:type="spellStart"/>
      <w:r w:rsidRPr="00F82175">
        <w:rPr>
          <w:b/>
        </w:rPr>
        <w:t>apie</w:t>
      </w:r>
      <w:proofErr w:type="spellEnd"/>
      <w:r w:rsidRPr="00F82175">
        <w:rPr>
          <w:b/>
        </w:rPr>
        <w:t xml:space="preserve"> </w:t>
      </w:r>
      <w:proofErr w:type="spellStart"/>
      <w:r w:rsidR="00712078">
        <w:rPr>
          <w:b/>
        </w:rPr>
        <w:t>Festivalio</w:t>
      </w:r>
      <w:proofErr w:type="spellEnd"/>
      <w:r w:rsidRPr="00F82175">
        <w:rPr>
          <w:b/>
        </w:rPr>
        <w:t xml:space="preserve"> </w:t>
      </w:r>
      <w:proofErr w:type="spellStart"/>
      <w:r w:rsidRPr="00F82175">
        <w:rPr>
          <w:b/>
        </w:rPr>
        <w:t>veiklas</w:t>
      </w:r>
      <w:proofErr w:type="spellEnd"/>
    </w:p>
    <w:tbl>
      <w:tblPr>
        <w:tblW w:w="9688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1154"/>
        <w:gridCol w:w="2214"/>
        <w:gridCol w:w="3325"/>
        <w:gridCol w:w="1363"/>
        <w:gridCol w:w="1123"/>
      </w:tblGrid>
      <w:tr w:rsidR="00881C0E" w:rsidRPr="00473706" w14:paraId="29A3A972" w14:textId="43B7963A" w:rsidTr="00AF40A7">
        <w:trPr>
          <w:trHeight w:val="531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E02E6" w14:textId="77777777" w:rsidR="00910E2B" w:rsidRPr="00473706" w:rsidRDefault="00910E2B" w:rsidP="00910E2B">
            <w:pPr>
              <w:jc w:val="center"/>
              <w:rPr>
                <w:rFonts w:ascii="Palemonas" w:eastAsia="Calibri" w:hAnsi="Palemonas"/>
                <w:lang w:val="en-US"/>
              </w:rPr>
            </w:pPr>
            <w:r w:rsidRPr="00473706">
              <w:rPr>
                <w:rFonts w:ascii="Palemonas" w:eastAsia="Calibri" w:hAnsi="Palemonas"/>
                <w:lang w:val="en-US"/>
              </w:rPr>
              <w:t>2.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1D9CB" w14:textId="77777777" w:rsidR="00910E2B" w:rsidRPr="00473706" w:rsidRDefault="00910E2B" w:rsidP="00C416C1">
            <w:pPr>
              <w:jc w:val="center"/>
              <w:rPr>
                <w:rFonts w:ascii="Palemonas" w:eastAsia="Calibri" w:hAnsi="Palemonas"/>
                <w:lang w:val="en-US"/>
              </w:rPr>
            </w:pPr>
            <w:proofErr w:type="spellStart"/>
            <w:r w:rsidRPr="00473706">
              <w:rPr>
                <w:rFonts w:ascii="Palemonas" w:eastAsia="Calibri" w:hAnsi="Palemonas"/>
                <w:lang w:val="en-US"/>
              </w:rPr>
              <w:t>Veiklos</w:t>
            </w:r>
            <w:proofErr w:type="spellEnd"/>
            <w:r w:rsidRPr="00473706"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 w:rsidRPr="00473706">
              <w:rPr>
                <w:rFonts w:ascii="Palemonas" w:eastAsia="Calibri" w:hAnsi="Palemonas"/>
                <w:lang w:val="en-US"/>
              </w:rPr>
              <w:t>vykdymo</w:t>
            </w:r>
            <w:proofErr w:type="spellEnd"/>
            <w:r w:rsidRPr="00473706">
              <w:rPr>
                <w:rFonts w:ascii="Palemonas" w:eastAsia="Calibri" w:hAnsi="Palemonas"/>
                <w:lang w:val="en-US"/>
              </w:rPr>
              <w:t xml:space="preserve"> data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D08FB" w14:textId="77777777" w:rsidR="00910E2B" w:rsidRPr="00473706" w:rsidRDefault="00910E2B" w:rsidP="00C416C1">
            <w:pPr>
              <w:jc w:val="center"/>
              <w:rPr>
                <w:rFonts w:ascii="Palemonas" w:eastAsia="Calibri" w:hAnsi="Palemonas"/>
                <w:lang w:val="en-US"/>
              </w:rPr>
            </w:pPr>
            <w:proofErr w:type="spellStart"/>
            <w:r w:rsidRPr="00473706">
              <w:rPr>
                <w:rFonts w:ascii="Palemonas" w:eastAsia="Calibri" w:hAnsi="Palemonas"/>
                <w:lang w:val="en-US"/>
              </w:rPr>
              <w:t>Veiklos</w:t>
            </w:r>
            <w:proofErr w:type="spellEnd"/>
            <w:r w:rsidRPr="00473706"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 w:rsidRPr="00473706">
              <w:rPr>
                <w:rFonts w:ascii="Palemonas" w:eastAsia="Calibri" w:hAnsi="Palemonas"/>
                <w:lang w:val="en-US"/>
              </w:rPr>
              <w:t>pavadinimas</w:t>
            </w:r>
            <w:proofErr w:type="spellEnd"/>
            <w:r w:rsidRPr="00473706">
              <w:rPr>
                <w:rFonts w:ascii="Palemonas" w:eastAsia="Calibri" w:hAnsi="Palemonas"/>
                <w:lang w:val="en-US"/>
              </w:rPr>
              <w:t xml:space="preserve">, </w:t>
            </w:r>
            <w:proofErr w:type="spellStart"/>
            <w:r w:rsidRPr="00473706">
              <w:rPr>
                <w:rFonts w:ascii="Palemonas" w:eastAsia="Calibri" w:hAnsi="Palemonas"/>
                <w:lang w:val="en-US"/>
              </w:rPr>
              <w:t>vykdymo</w:t>
            </w:r>
            <w:proofErr w:type="spellEnd"/>
            <w:r w:rsidRPr="00473706"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 w:rsidRPr="00473706">
              <w:rPr>
                <w:rFonts w:ascii="Palemonas" w:eastAsia="Calibri" w:hAnsi="Palemonas"/>
                <w:lang w:val="en-US"/>
              </w:rPr>
              <w:t>vieta</w:t>
            </w:r>
            <w:proofErr w:type="spellEnd"/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AE3C8F" w14:textId="77777777" w:rsidR="00910E2B" w:rsidRPr="00473706" w:rsidRDefault="00910E2B" w:rsidP="00C416C1">
            <w:pPr>
              <w:jc w:val="center"/>
              <w:rPr>
                <w:rFonts w:ascii="Palemonas" w:eastAsia="Calibri" w:hAnsi="Palemonas"/>
                <w:lang w:val="en-US"/>
              </w:rPr>
            </w:pPr>
            <w:proofErr w:type="spellStart"/>
            <w:r w:rsidRPr="00473706">
              <w:rPr>
                <w:rFonts w:ascii="Palemonas" w:eastAsia="Calibri" w:hAnsi="Palemonas"/>
                <w:lang w:val="en-US"/>
              </w:rPr>
              <w:t>Veiklos</w:t>
            </w:r>
            <w:proofErr w:type="spellEnd"/>
            <w:r w:rsidRPr="00473706"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 w:rsidRPr="00473706">
              <w:rPr>
                <w:rFonts w:ascii="Palemonas" w:eastAsia="Calibri" w:hAnsi="Palemonas"/>
                <w:lang w:val="en-US"/>
              </w:rPr>
              <w:t>aprašymas</w:t>
            </w:r>
            <w:proofErr w:type="spellEnd"/>
          </w:p>
          <w:p w14:paraId="5855F657" w14:textId="7E3FC1E8" w:rsidR="00910E2B" w:rsidRPr="00473706" w:rsidRDefault="00910E2B" w:rsidP="00C416C1">
            <w:pPr>
              <w:jc w:val="center"/>
              <w:rPr>
                <w:rFonts w:ascii="Palemonas" w:eastAsia="Calibri" w:hAnsi="Palemonas"/>
                <w:i/>
                <w:iCs/>
                <w:lang w:val="en-US"/>
              </w:rPr>
            </w:pPr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>(</w:t>
            </w:r>
            <w:proofErr w:type="spellStart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>nurodomos</w:t>
            </w:r>
            <w:proofErr w:type="spellEnd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>viso</w:t>
            </w:r>
            <w:proofErr w:type="spellEnd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>projekto</w:t>
            </w:r>
            <w:proofErr w:type="spellEnd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>metu</w:t>
            </w:r>
            <w:proofErr w:type="spellEnd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>vykdytos</w:t>
            </w:r>
            <w:proofErr w:type="spellEnd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>veiklos</w:t>
            </w:r>
            <w:proofErr w:type="spellEnd"/>
            <w:r w:rsidRPr="00473706">
              <w:rPr>
                <w:rFonts w:ascii="Palemonas" w:eastAsia="Calibri" w:hAnsi="Palemonas"/>
                <w:i/>
                <w:iCs/>
                <w:lang w:val="en-US"/>
              </w:rPr>
              <w:t>)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D850E0" w14:textId="340B4F9F" w:rsidR="00910E2B" w:rsidRPr="00473706" w:rsidRDefault="00881C0E" w:rsidP="00C416C1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</w:rPr>
              <w:t>Mokama / nemokama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0AFCD8" w14:textId="64133986" w:rsidR="00910E2B" w:rsidRPr="00473706" w:rsidRDefault="00881C0E" w:rsidP="00C416C1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</w:rPr>
              <w:t>Žiūrovų, lankytojų skaičius</w:t>
            </w:r>
          </w:p>
        </w:tc>
      </w:tr>
      <w:tr w:rsidR="00881C0E" w:rsidRPr="00473706" w14:paraId="10F23816" w14:textId="4192D923" w:rsidTr="00AF40A7">
        <w:trPr>
          <w:trHeight w:val="405"/>
        </w:trPr>
        <w:tc>
          <w:tcPr>
            <w:tcW w:w="5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A84EDD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1C9A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E8C7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1A47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C347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0F87E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881C0E" w:rsidRPr="00473706" w14:paraId="1A8EB0F6" w14:textId="6F69DF60" w:rsidTr="00AF40A7">
        <w:trPr>
          <w:trHeight w:val="435"/>
        </w:trPr>
        <w:tc>
          <w:tcPr>
            <w:tcW w:w="5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5E6DCC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01BA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1582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D5F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B3C6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B4B67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881C0E" w:rsidRPr="00473706" w14:paraId="0403884F" w14:textId="05788D0E" w:rsidTr="00AF40A7">
        <w:trPr>
          <w:trHeight w:val="435"/>
        </w:trPr>
        <w:tc>
          <w:tcPr>
            <w:tcW w:w="5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794EC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0D7B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0952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35E7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B1B6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155E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881C0E" w:rsidRPr="00473706" w14:paraId="2C8EB48D" w14:textId="22E8BBB3" w:rsidTr="00AF40A7">
        <w:trPr>
          <w:trHeight w:val="435"/>
        </w:trPr>
        <w:tc>
          <w:tcPr>
            <w:tcW w:w="5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F57A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F454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1E66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E766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24AD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81F1" w14:textId="77777777" w:rsidR="00910E2B" w:rsidRPr="00473706" w:rsidRDefault="00910E2B" w:rsidP="00C470E3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</w:tbl>
    <w:p w14:paraId="11A7798F" w14:textId="77777777" w:rsidR="00064720" w:rsidRDefault="00064720" w:rsidP="00C470E3"/>
    <w:p w14:paraId="3F5A5EE8" w14:textId="3083EB5D" w:rsidR="00F82175" w:rsidRPr="0006796D" w:rsidRDefault="00CD56AD" w:rsidP="00F84C53">
      <w:pPr>
        <w:pStyle w:val="Sraopastraipa"/>
        <w:numPr>
          <w:ilvl w:val="0"/>
          <w:numId w:val="42"/>
        </w:numPr>
        <w:spacing w:line="360" w:lineRule="auto"/>
        <w:ind w:left="714" w:hanging="357"/>
        <w:rPr>
          <w:b/>
          <w:bCs/>
        </w:rPr>
      </w:pPr>
      <w:proofErr w:type="spellStart"/>
      <w:r>
        <w:rPr>
          <w:b/>
          <w:bCs/>
        </w:rPr>
        <w:t>Festivalio</w:t>
      </w:r>
      <w:proofErr w:type="spellEnd"/>
      <w:r w:rsidR="00F82175" w:rsidRPr="0006796D">
        <w:rPr>
          <w:b/>
          <w:bCs/>
        </w:rPr>
        <w:t xml:space="preserve"> </w:t>
      </w:r>
      <w:proofErr w:type="spellStart"/>
      <w:r w:rsidR="0006796D">
        <w:rPr>
          <w:b/>
          <w:bCs/>
        </w:rPr>
        <w:t>pasiekti</w:t>
      </w:r>
      <w:proofErr w:type="spellEnd"/>
      <w:r w:rsidR="0006796D">
        <w:rPr>
          <w:b/>
          <w:bCs/>
        </w:rPr>
        <w:t xml:space="preserve"> </w:t>
      </w:r>
      <w:proofErr w:type="spellStart"/>
      <w:r w:rsidR="0006796D">
        <w:rPr>
          <w:b/>
          <w:bCs/>
        </w:rPr>
        <w:t>rezultatai</w:t>
      </w:r>
      <w:proofErr w:type="spellEnd"/>
    </w:p>
    <w:tbl>
      <w:tblPr>
        <w:tblW w:w="9688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"/>
        <w:gridCol w:w="5606"/>
        <w:gridCol w:w="2392"/>
        <w:gridCol w:w="1133"/>
      </w:tblGrid>
      <w:tr w:rsidR="00F82175" w:rsidRPr="00473706" w14:paraId="427900B2" w14:textId="77777777" w:rsidTr="0006796D">
        <w:trPr>
          <w:trHeight w:val="53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A72D69" w14:textId="4A77042E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Eil. Nr.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85DCB5" w14:textId="7A145DD7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proofErr w:type="spellStart"/>
            <w:r>
              <w:rPr>
                <w:rFonts w:ascii="Palemonas" w:eastAsia="Calibri" w:hAnsi="Palemonas"/>
                <w:lang w:val="en-US"/>
              </w:rPr>
              <w:t>Rodiklio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pavadinimas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ir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mato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vienetas</w:t>
            </w:r>
            <w:proofErr w:type="spellEnd"/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0AAC6" w14:textId="50350B89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776C0D" w14:textId="2B254782" w:rsidR="00F82175" w:rsidRPr="00AF40A7" w:rsidRDefault="00F82175" w:rsidP="0094119E">
            <w:pPr>
              <w:jc w:val="center"/>
              <w:rPr>
                <w:rFonts w:ascii="Palemonas" w:eastAsia="Calibri" w:hAnsi="Palemonas"/>
                <w:i/>
                <w:iCs/>
                <w:lang w:val="en-US"/>
              </w:rPr>
            </w:pPr>
            <w:proofErr w:type="spellStart"/>
            <w:r>
              <w:rPr>
                <w:rFonts w:ascii="Palemonas" w:eastAsia="Calibri" w:hAnsi="Palemonas"/>
                <w:lang w:val="en-US"/>
              </w:rPr>
              <w:t>Rodiklis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  <w:r w:rsidRPr="00F82175">
              <w:rPr>
                <w:rFonts w:ascii="Palemonas" w:eastAsia="Calibri" w:hAnsi="Palemonas"/>
                <w:lang w:val="en-US"/>
              </w:rPr>
              <w:t>(</w:t>
            </w:r>
            <w:proofErr w:type="spellStart"/>
            <w:r w:rsidRPr="00F82175">
              <w:rPr>
                <w:rFonts w:ascii="Palemonas" w:eastAsia="Calibri" w:hAnsi="Palemonas"/>
                <w:lang w:val="en-US"/>
              </w:rPr>
              <w:t>vnt</w:t>
            </w:r>
            <w:proofErr w:type="spellEnd"/>
            <w:r w:rsidRPr="00F82175">
              <w:rPr>
                <w:rFonts w:ascii="Palemonas" w:eastAsia="Calibri" w:hAnsi="Palemonas"/>
                <w:lang w:val="en-US"/>
              </w:rPr>
              <w:t>.)</w:t>
            </w:r>
          </w:p>
        </w:tc>
      </w:tr>
      <w:tr w:rsidR="00F82175" w:rsidRPr="00473706" w14:paraId="79A13123" w14:textId="77777777" w:rsidTr="0006796D">
        <w:trPr>
          <w:trHeight w:val="405"/>
        </w:trPr>
        <w:tc>
          <w:tcPr>
            <w:tcW w:w="5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1C7B90" w14:textId="537650A9" w:rsidR="00F82175" w:rsidRPr="00473706" w:rsidRDefault="0006796D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1.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3C89" w14:textId="77777777" w:rsidR="0006796D" w:rsidRPr="0006796D" w:rsidRDefault="0006796D" w:rsidP="0006796D">
            <w:pPr>
              <w:jc w:val="both"/>
              <w:rPr>
                <w:rFonts w:ascii="Palemonas" w:eastAsia="Calibri" w:hAnsi="Palemonas"/>
                <w:b/>
                <w:bCs/>
                <w:lang w:val="en-US"/>
              </w:rPr>
            </w:pPr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Kultūros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ir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meno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renginių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bendras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skaičius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</w:p>
          <w:p w14:paraId="5ABD276A" w14:textId="6FBB7C23" w:rsidR="00F82175" w:rsidRPr="0006796D" w:rsidRDefault="0006796D" w:rsidP="0006796D">
            <w:pPr>
              <w:jc w:val="both"/>
              <w:rPr>
                <w:rFonts w:ascii="Palemonas" w:eastAsia="Calibri" w:hAnsi="Palemonas"/>
                <w:i/>
                <w:iCs/>
                <w:lang w:val="en-US"/>
              </w:rPr>
            </w:pPr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(</w:t>
            </w:r>
            <w:proofErr w:type="spellStart"/>
            <w:proofErr w:type="gram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pvz</w:t>
            </w:r>
            <w:proofErr w:type="spellEnd"/>
            <w:proofErr w:type="gram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.,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paroda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spektaklis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koncertas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konkursas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pristatymas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paskaita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filmas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edukacija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ir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pan.)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0120" w14:textId="77777777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E684" w14:textId="77777777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F82175" w:rsidRPr="00473706" w14:paraId="74D8FC40" w14:textId="77777777" w:rsidTr="0006796D">
        <w:trPr>
          <w:trHeight w:val="435"/>
        </w:trPr>
        <w:tc>
          <w:tcPr>
            <w:tcW w:w="5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E70E17" w14:textId="370970C4" w:rsidR="00F82175" w:rsidRPr="00473706" w:rsidRDefault="0006796D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2.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AF37" w14:textId="7888D204" w:rsidR="0006796D" w:rsidRPr="0006796D" w:rsidRDefault="0006796D" w:rsidP="0006796D">
            <w:pPr>
              <w:jc w:val="both"/>
              <w:rPr>
                <w:rFonts w:ascii="Palemonas" w:eastAsia="Calibri" w:hAnsi="Palemonas"/>
                <w:b/>
                <w:bCs/>
                <w:lang w:val="en-US"/>
              </w:rPr>
            </w:pPr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Į </w:t>
            </w:r>
            <w:proofErr w:type="spellStart"/>
            <w:r w:rsidR="00B66F50">
              <w:rPr>
                <w:rFonts w:ascii="Palemonas" w:eastAsia="Calibri" w:hAnsi="Palemonas"/>
                <w:b/>
                <w:bCs/>
                <w:lang w:val="en-US"/>
              </w:rPr>
              <w:t>Festivalį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įtrauktų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dalyvių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skaičius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</w:p>
          <w:p w14:paraId="3614644B" w14:textId="4641E8F4" w:rsidR="00F82175" w:rsidRPr="00473706" w:rsidRDefault="0006796D" w:rsidP="0006796D">
            <w:pPr>
              <w:jc w:val="both"/>
              <w:rPr>
                <w:rFonts w:ascii="Palemonas" w:eastAsia="Calibri" w:hAnsi="Palemonas"/>
                <w:lang w:val="en-US"/>
              </w:rPr>
            </w:pPr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lastRenderedPageBreak/>
              <w:t>(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fiziniai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asmenys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ir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organizacijos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kurie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aktyviai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įsitraukė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į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projekto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veiklą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gaunantys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ar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negaunantys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atlygį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pagal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sutartį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arba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žodinį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susitarimą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6637" w14:textId="77777777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2512" w14:textId="77777777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F82175" w:rsidRPr="00473706" w14:paraId="028E286A" w14:textId="77777777" w:rsidTr="0006796D">
        <w:trPr>
          <w:trHeight w:val="435"/>
        </w:trPr>
        <w:tc>
          <w:tcPr>
            <w:tcW w:w="5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5225DA" w14:textId="7C055BE3" w:rsidR="00F82175" w:rsidRPr="00473706" w:rsidRDefault="0006796D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3.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8DF9" w14:textId="77777777" w:rsidR="0006796D" w:rsidRDefault="0006796D" w:rsidP="0006796D">
            <w:pPr>
              <w:jc w:val="both"/>
              <w:rPr>
                <w:rFonts w:ascii="Palemonas" w:eastAsia="Calibri" w:hAnsi="Palemonas"/>
                <w:lang w:val="en-US"/>
              </w:rPr>
            </w:pP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Savanorių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skaičius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</w:p>
          <w:p w14:paraId="4182E6C0" w14:textId="550138A2" w:rsidR="00F82175" w:rsidRPr="00473706" w:rsidRDefault="0006796D" w:rsidP="0006796D">
            <w:pPr>
              <w:jc w:val="both"/>
              <w:rPr>
                <w:rFonts w:ascii="Palemonas" w:eastAsia="Calibri" w:hAnsi="Palemonas"/>
                <w:lang w:val="en-US"/>
              </w:rPr>
            </w:pPr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(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su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sutartimis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ar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žodiniu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susitarimu</w:t>
            </w:r>
            <w:proofErr w:type="spellEnd"/>
            <w:r w:rsidRPr="0006796D">
              <w:rPr>
                <w:rFonts w:ascii="Palemonas" w:eastAsia="Calibri" w:hAnsi="Palemonas"/>
                <w:i/>
                <w:iCs/>
                <w:lang w:val="en-US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2353" w14:textId="77777777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FD3E" w14:textId="77777777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F82175" w:rsidRPr="00473706" w14:paraId="158A0CC4" w14:textId="77777777" w:rsidTr="0006796D">
        <w:trPr>
          <w:trHeight w:val="435"/>
        </w:trPr>
        <w:tc>
          <w:tcPr>
            <w:tcW w:w="5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B12BC6" w14:textId="3130507E" w:rsidR="00F82175" w:rsidRPr="00473706" w:rsidRDefault="0006796D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4.</w:t>
            </w:r>
          </w:p>
        </w:tc>
        <w:tc>
          <w:tcPr>
            <w:tcW w:w="5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066E" w14:textId="1764A20B" w:rsidR="00F82175" w:rsidRPr="00473706" w:rsidRDefault="0006796D" w:rsidP="0006796D">
            <w:pPr>
              <w:jc w:val="both"/>
              <w:rPr>
                <w:rFonts w:ascii="Palemonas" w:eastAsia="Calibri" w:hAnsi="Palemonas"/>
                <w:lang w:val="en-US"/>
              </w:rPr>
            </w:pP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Žiūrovų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 (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lankytojų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,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klausytojų</w:t>
            </w:r>
            <w:proofErr w:type="spellEnd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 xml:space="preserve">) </w:t>
            </w:r>
            <w:proofErr w:type="spellStart"/>
            <w:r w:rsidRPr="0006796D">
              <w:rPr>
                <w:rFonts w:ascii="Palemonas" w:eastAsia="Calibri" w:hAnsi="Palemonas"/>
                <w:b/>
                <w:bCs/>
                <w:lang w:val="en-US"/>
              </w:rPr>
              <w:t>skaičius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>: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569E" w14:textId="77777777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CF21" w14:textId="77777777" w:rsidR="00F82175" w:rsidRPr="00473706" w:rsidRDefault="00F82175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</w:tbl>
    <w:p w14:paraId="24794772" w14:textId="77777777" w:rsidR="00F82175" w:rsidRDefault="00F82175" w:rsidP="00C470E3"/>
    <w:p w14:paraId="1DF907B7" w14:textId="77777777" w:rsidR="00B66F50" w:rsidRPr="00B66F50" w:rsidRDefault="00AF40A7" w:rsidP="00F84C53">
      <w:pPr>
        <w:pStyle w:val="Sraopastraipa"/>
        <w:numPr>
          <w:ilvl w:val="0"/>
          <w:numId w:val="42"/>
        </w:numPr>
        <w:spacing w:line="360" w:lineRule="auto"/>
        <w:ind w:left="714" w:hanging="357"/>
        <w:rPr>
          <w:i/>
          <w:iCs/>
        </w:rPr>
      </w:pPr>
      <w:proofErr w:type="spellStart"/>
      <w:r w:rsidRPr="00F82175">
        <w:rPr>
          <w:b/>
          <w:bCs/>
        </w:rPr>
        <w:t>Informacija</w:t>
      </w:r>
      <w:proofErr w:type="spellEnd"/>
      <w:r w:rsidRPr="00F82175">
        <w:rPr>
          <w:b/>
          <w:bCs/>
        </w:rPr>
        <w:t xml:space="preserve"> </w:t>
      </w:r>
      <w:proofErr w:type="spellStart"/>
      <w:r w:rsidRPr="00F82175">
        <w:rPr>
          <w:b/>
          <w:bCs/>
        </w:rPr>
        <w:t>apie</w:t>
      </w:r>
      <w:proofErr w:type="spellEnd"/>
      <w:r w:rsidRPr="00F82175">
        <w:rPr>
          <w:b/>
          <w:bCs/>
        </w:rPr>
        <w:t xml:space="preserve"> </w:t>
      </w:r>
      <w:proofErr w:type="spellStart"/>
      <w:r w:rsidR="00B66F50">
        <w:rPr>
          <w:b/>
          <w:bCs/>
        </w:rPr>
        <w:t>Festivalio</w:t>
      </w:r>
      <w:proofErr w:type="spellEnd"/>
      <w:r w:rsidRPr="00F82175">
        <w:rPr>
          <w:b/>
          <w:bCs/>
        </w:rPr>
        <w:t xml:space="preserve"> </w:t>
      </w:r>
      <w:proofErr w:type="spellStart"/>
      <w:r w:rsidRPr="00F82175">
        <w:rPr>
          <w:b/>
          <w:bCs/>
        </w:rPr>
        <w:t>viešinimą</w:t>
      </w:r>
      <w:proofErr w:type="spellEnd"/>
      <w:r w:rsidRPr="00F82175">
        <w:rPr>
          <w:b/>
          <w:bCs/>
        </w:rPr>
        <w:t xml:space="preserve"> </w:t>
      </w:r>
      <w:proofErr w:type="spellStart"/>
      <w:r w:rsidRPr="00F82175">
        <w:rPr>
          <w:b/>
          <w:bCs/>
        </w:rPr>
        <w:t>visuomenės</w:t>
      </w:r>
      <w:proofErr w:type="spellEnd"/>
      <w:r w:rsidRPr="00F82175">
        <w:rPr>
          <w:b/>
          <w:bCs/>
        </w:rPr>
        <w:t xml:space="preserve"> </w:t>
      </w:r>
      <w:proofErr w:type="spellStart"/>
      <w:r w:rsidRPr="00F82175">
        <w:rPr>
          <w:b/>
          <w:bCs/>
        </w:rPr>
        <w:t>informavimo</w:t>
      </w:r>
      <w:proofErr w:type="spellEnd"/>
      <w:r w:rsidRPr="00F82175">
        <w:rPr>
          <w:b/>
          <w:bCs/>
        </w:rPr>
        <w:t xml:space="preserve"> </w:t>
      </w:r>
      <w:proofErr w:type="spellStart"/>
      <w:r w:rsidRPr="00F82175">
        <w:rPr>
          <w:b/>
          <w:bCs/>
        </w:rPr>
        <w:t>priemonėse</w:t>
      </w:r>
      <w:proofErr w:type="spellEnd"/>
      <w:r w:rsidRPr="00F82175">
        <w:rPr>
          <w:b/>
          <w:bCs/>
        </w:rPr>
        <w:t xml:space="preserve"> </w:t>
      </w:r>
    </w:p>
    <w:p w14:paraId="059D61DF" w14:textId="1EB4ED1C" w:rsidR="00AF40A7" w:rsidRPr="00B66F50" w:rsidRDefault="00AF40A7" w:rsidP="00B66F50">
      <w:pPr>
        <w:spacing w:line="360" w:lineRule="auto"/>
        <w:ind w:left="357"/>
        <w:rPr>
          <w:i/>
          <w:iCs/>
        </w:rPr>
      </w:pPr>
      <w:r w:rsidRPr="00B66F50">
        <w:rPr>
          <w:i/>
          <w:iCs/>
        </w:rPr>
        <w:t>(projekto vykdytojo organizacijos svetainėje, socialiniuose tinkluose, žiniasklaida ir kt.)</w:t>
      </w:r>
    </w:p>
    <w:tbl>
      <w:tblPr>
        <w:tblW w:w="9688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1154"/>
        <w:gridCol w:w="3064"/>
        <w:gridCol w:w="4961"/>
      </w:tblGrid>
      <w:tr w:rsidR="00AF40A7" w:rsidRPr="00473706" w14:paraId="3E891452" w14:textId="77777777" w:rsidTr="00AF40A7">
        <w:trPr>
          <w:trHeight w:val="531"/>
        </w:trPr>
        <w:tc>
          <w:tcPr>
            <w:tcW w:w="5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B26E42" w14:textId="38FE5DF9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3</w:t>
            </w:r>
            <w:r w:rsidRPr="00473706">
              <w:rPr>
                <w:rFonts w:ascii="Palemonas" w:eastAsia="Calibri" w:hAnsi="Palemonas"/>
                <w:lang w:val="en-US"/>
              </w:rPr>
              <w:t>.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3C9AF1" w14:textId="0ECAABE3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Data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10D588" w14:textId="33F0BDDB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proofErr w:type="spellStart"/>
            <w:r>
              <w:rPr>
                <w:rFonts w:ascii="Palemonas" w:eastAsia="Calibri" w:hAnsi="Palemonas"/>
                <w:lang w:val="en-US"/>
              </w:rPr>
              <w:t>Informacijos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šaltinio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pavadinimas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B8CF88" w14:textId="77777777" w:rsidR="00AF40A7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proofErr w:type="spellStart"/>
            <w:r>
              <w:rPr>
                <w:rFonts w:ascii="Palemonas" w:eastAsia="Calibri" w:hAnsi="Palemonas"/>
                <w:lang w:val="en-US"/>
              </w:rPr>
              <w:t>Nuoroda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internete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</w:p>
          <w:p w14:paraId="7823035C" w14:textId="33EE2972" w:rsidR="00AF40A7" w:rsidRPr="00AF40A7" w:rsidRDefault="00AF40A7" w:rsidP="0094119E">
            <w:pPr>
              <w:jc w:val="center"/>
              <w:rPr>
                <w:rFonts w:ascii="Palemonas" w:eastAsia="Calibri" w:hAnsi="Palemonas"/>
                <w:i/>
                <w:iCs/>
                <w:lang w:val="en-US"/>
              </w:rPr>
            </w:pPr>
            <w:r>
              <w:rPr>
                <w:rFonts w:ascii="Palemonas" w:eastAsia="Calibri" w:hAnsi="Palemonas"/>
                <w:i/>
                <w:iCs/>
                <w:lang w:val="en-US"/>
              </w:rPr>
              <w:t>(</w:t>
            </w:r>
            <w:proofErr w:type="spellStart"/>
            <w:r>
              <w:rPr>
                <w:rFonts w:ascii="Palemonas" w:eastAsia="Calibri" w:hAnsi="Palemonas"/>
                <w:i/>
                <w:iCs/>
                <w:lang w:val="en-US"/>
              </w:rPr>
              <w:t>jei</w:t>
            </w:r>
            <w:proofErr w:type="spellEnd"/>
            <w:r>
              <w:rPr>
                <w:rFonts w:ascii="Palemonas" w:eastAsia="Calibri" w:hAnsi="Palemonas"/>
                <w:i/>
                <w:iCs/>
                <w:lang w:val="en-US"/>
              </w:rPr>
              <w:t xml:space="preserve"> tokia yra)</w:t>
            </w:r>
          </w:p>
        </w:tc>
      </w:tr>
      <w:tr w:rsidR="00AF40A7" w:rsidRPr="00473706" w14:paraId="59805025" w14:textId="77777777" w:rsidTr="00AF40A7">
        <w:trPr>
          <w:trHeight w:val="405"/>
        </w:trPr>
        <w:tc>
          <w:tcPr>
            <w:tcW w:w="5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DD73D8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E814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13376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ACC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AF40A7" w:rsidRPr="00473706" w14:paraId="3B79FFFC" w14:textId="77777777" w:rsidTr="00AF40A7">
        <w:trPr>
          <w:trHeight w:val="435"/>
        </w:trPr>
        <w:tc>
          <w:tcPr>
            <w:tcW w:w="5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F7715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19B9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B7C7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4AE0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AF40A7" w:rsidRPr="00473706" w14:paraId="275F75B7" w14:textId="77777777" w:rsidTr="00AF40A7">
        <w:trPr>
          <w:trHeight w:val="435"/>
        </w:trPr>
        <w:tc>
          <w:tcPr>
            <w:tcW w:w="5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5E3A77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D1DB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843F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1584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AF40A7" w:rsidRPr="00473706" w14:paraId="41F459BF" w14:textId="77777777" w:rsidTr="00AF40A7">
        <w:trPr>
          <w:trHeight w:val="435"/>
        </w:trPr>
        <w:tc>
          <w:tcPr>
            <w:tcW w:w="5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A59B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E0A9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7375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34F6" w14:textId="77777777" w:rsidR="00AF40A7" w:rsidRPr="00473706" w:rsidRDefault="00AF40A7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</w:tbl>
    <w:p w14:paraId="55FDD6A0" w14:textId="77777777" w:rsidR="00AF40A7" w:rsidRPr="00473706" w:rsidRDefault="00AF40A7" w:rsidP="00C470E3"/>
    <w:p w14:paraId="5CD81D11" w14:textId="1D6B37F3" w:rsidR="00F76B6A" w:rsidRPr="009C12F8" w:rsidRDefault="00F76B6A" w:rsidP="00F84C53">
      <w:pPr>
        <w:pStyle w:val="Sraopastraipa"/>
        <w:numPr>
          <w:ilvl w:val="0"/>
          <w:numId w:val="5"/>
        </w:numPr>
        <w:spacing w:line="360" w:lineRule="auto"/>
        <w:ind w:left="357" w:hanging="357"/>
        <w:rPr>
          <w:b/>
          <w:bCs/>
        </w:rPr>
      </w:pPr>
      <w:proofErr w:type="spellStart"/>
      <w:r w:rsidRPr="009C12F8">
        <w:rPr>
          <w:b/>
          <w:bCs/>
        </w:rPr>
        <w:t>Informacija</w:t>
      </w:r>
      <w:proofErr w:type="spellEnd"/>
      <w:r w:rsidRPr="009C12F8">
        <w:rPr>
          <w:b/>
          <w:bCs/>
        </w:rPr>
        <w:t xml:space="preserve"> </w:t>
      </w:r>
      <w:proofErr w:type="spellStart"/>
      <w:r w:rsidRPr="009C12F8">
        <w:rPr>
          <w:b/>
          <w:bCs/>
        </w:rPr>
        <w:t>apie</w:t>
      </w:r>
      <w:proofErr w:type="spellEnd"/>
      <w:r w:rsidRPr="009C12F8">
        <w:rPr>
          <w:b/>
          <w:bCs/>
        </w:rPr>
        <w:t xml:space="preserve"> </w:t>
      </w:r>
      <w:proofErr w:type="spellStart"/>
      <w:r w:rsidR="00B66F50">
        <w:rPr>
          <w:b/>
          <w:bCs/>
        </w:rPr>
        <w:t>Festivalio</w:t>
      </w:r>
      <w:proofErr w:type="spellEnd"/>
      <w:r w:rsidRPr="009C12F8">
        <w:rPr>
          <w:b/>
          <w:bCs/>
        </w:rPr>
        <w:t xml:space="preserve"> </w:t>
      </w:r>
      <w:proofErr w:type="spellStart"/>
      <w:r w:rsidRPr="009C12F8">
        <w:rPr>
          <w:b/>
          <w:bCs/>
        </w:rPr>
        <w:t>metu</w:t>
      </w:r>
      <w:proofErr w:type="spellEnd"/>
      <w:r w:rsidRPr="009C12F8">
        <w:rPr>
          <w:b/>
          <w:bCs/>
        </w:rPr>
        <w:t xml:space="preserve"> </w:t>
      </w:r>
      <w:proofErr w:type="spellStart"/>
      <w:r w:rsidRPr="009C12F8">
        <w:rPr>
          <w:b/>
          <w:bCs/>
        </w:rPr>
        <w:t>patirtas</w:t>
      </w:r>
      <w:proofErr w:type="spellEnd"/>
      <w:r w:rsidRPr="009C12F8">
        <w:rPr>
          <w:b/>
          <w:bCs/>
        </w:rPr>
        <w:t xml:space="preserve"> </w:t>
      </w:r>
      <w:proofErr w:type="spellStart"/>
      <w:r w:rsidRPr="009C12F8">
        <w:rPr>
          <w:b/>
          <w:bCs/>
        </w:rPr>
        <w:t>išlaidas</w:t>
      </w:r>
      <w:proofErr w:type="spellEnd"/>
      <w:r w:rsidRPr="009C12F8">
        <w:rPr>
          <w:b/>
          <w:bCs/>
        </w:rPr>
        <w:t xml:space="preserve"> </w:t>
      </w:r>
      <w:proofErr w:type="spellStart"/>
      <w:r w:rsidRPr="009C12F8">
        <w:rPr>
          <w:b/>
          <w:bCs/>
        </w:rPr>
        <w:t>ir</w:t>
      </w:r>
      <w:proofErr w:type="spellEnd"/>
      <w:r w:rsidRPr="009C12F8">
        <w:rPr>
          <w:b/>
          <w:bCs/>
        </w:rPr>
        <w:t xml:space="preserve"> </w:t>
      </w:r>
      <w:proofErr w:type="spellStart"/>
      <w:r w:rsidRPr="009C12F8">
        <w:rPr>
          <w:b/>
          <w:bCs/>
        </w:rPr>
        <w:t>gautas</w:t>
      </w:r>
      <w:proofErr w:type="spellEnd"/>
      <w:r w:rsidRPr="009C12F8">
        <w:rPr>
          <w:b/>
          <w:bCs/>
        </w:rPr>
        <w:t xml:space="preserve"> pajamas</w:t>
      </w:r>
    </w:p>
    <w:tbl>
      <w:tblPr>
        <w:tblW w:w="9688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7148"/>
        <w:gridCol w:w="1984"/>
      </w:tblGrid>
      <w:tr w:rsidR="00F76B6A" w:rsidRPr="00473706" w14:paraId="00C1B442" w14:textId="77777777" w:rsidTr="009C12F8">
        <w:trPr>
          <w:trHeight w:val="53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1F92C5" w14:textId="77777777" w:rsidR="00F76B6A" w:rsidRPr="00473706" w:rsidRDefault="00F76B6A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Eil. Nr.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4E3BD9" w14:textId="77777777" w:rsidR="00F76B6A" w:rsidRPr="00473706" w:rsidRDefault="00F76B6A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proofErr w:type="spellStart"/>
            <w:r>
              <w:rPr>
                <w:rFonts w:ascii="Palemonas" w:eastAsia="Calibri" w:hAnsi="Palemonas"/>
                <w:lang w:val="en-US"/>
              </w:rPr>
              <w:t>Finansavimo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šaltinis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939A01" w14:textId="4D404B04" w:rsidR="00F76B6A" w:rsidRPr="00473706" w:rsidRDefault="00F76B6A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Suma (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Eur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>)</w:t>
            </w:r>
          </w:p>
        </w:tc>
      </w:tr>
      <w:tr w:rsidR="00F76B6A" w:rsidRPr="00473706" w14:paraId="72A8699F" w14:textId="77777777" w:rsidTr="009C12F8">
        <w:trPr>
          <w:trHeight w:val="405"/>
        </w:trPr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2D032C" w14:textId="77777777" w:rsidR="00F76B6A" w:rsidRPr="00473706" w:rsidRDefault="00F76B6A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1.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127F" w14:textId="7BD12193" w:rsidR="00F76B6A" w:rsidRPr="00F76B6A" w:rsidRDefault="00F76B6A" w:rsidP="009C12F8">
            <w:pPr>
              <w:jc w:val="both"/>
              <w:rPr>
                <w:rFonts w:ascii="Palemonas" w:eastAsia="Calibri" w:hAnsi="Palemonas"/>
                <w:b/>
                <w:bCs/>
                <w:lang w:val="en-US"/>
              </w:rPr>
            </w:pPr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 xml:space="preserve">Visas </w:t>
            </w:r>
            <w:proofErr w:type="spellStart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>įgyvendinto</w:t>
            </w:r>
            <w:proofErr w:type="spellEnd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="00B66F50">
              <w:rPr>
                <w:rFonts w:ascii="Palemonas" w:eastAsia="Calibri" w:hAnsi="Palemonas"/>
                <w:b/>
                <w:bCs/>
                <w:lang w:val="en-US"/>
              </w:rPr>
              <w:t>Festivalio</w:t>
            </w:r>
            <w:proofErr w:type="spellEnd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>biudžetas</w:t>
            </w:r>
            <w:proofErr w:type="spellEnd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</w:p>
          <w:p w14:paraId="33DF757E" w14:textId="1C01308A" w:rsidR="00F76B6A" w:rsidRPr="00F76B6A" w:rsidRDefault="00F76B6A" w:rsidP="009C12F8">
            <w:pPr>
              <w:jc w:val="both"/>
              <w:rPr>
                <w:rFonts w:ascii="Palemonas" w:eastAsia="Calibri" w:hAnsi="Palemonas"/>
                <w:i/>
                <w:iCs/>
                <w:lang w:val="en-US"/>
              </w:rPr>
            </w:pPr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(Anykščių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rajono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savivaldybės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lėšos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, Lietuvos kultūros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tarybos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ir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(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ar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) kt.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finansavimo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>
              <w:rPr>
                <w:rFonts w:ascii="Palemonas" w:eastAsia="Calibri" w:hAnsi="Palemonas"/>
                <w:i/>
                <w:iCs/>
                <w:lang w:val="en-US"/>
              </w:rPr>
              <w:t>programų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lėšos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asmeninės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rėmėjų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partnerių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indėlis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ir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kt.)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4532" w14:textId="77777777" w:rsidR="00F76B6A" w:rsidRPr="00473706" w:rsidRDefault="00F76B6A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F76B6A" w:rsidRPr="00473706" w14:paraId="40A5E95C" w14:textId="77777777" w:rsidTr="009C12F8">
        <w:trPr>
          <w:trHeight w:val="435"/>
        </w:trPr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8F1E2" w14:textId="77777777" w:rsidR="00F76B6A" w:rsidRPr="00473706" w:rsidRDefault="00F76B6A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2.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1147" w14:textId="3B422FB5" w:rsidR="00F76B6A" w:rsidRPr="00F76B6A" w:rsidRDefault="00F76B6A" w:rsidP="009C12F8">
            <w:pPr>
              <w:jc w:val="both"/>
              <w:rPr>
                <w:rFonts w:ascii="Palemonas" w:eastAsia="Calibri" w:hAnsi="Palemonas"/>
                <w:b/>
                <w:bCs/>
                <w:lang w:val="en-US"/>
              </w:rPr>
            </w:pPr>
            <w:proofErr w:type="spellStart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>Informacija</w:t>
            </w:r>
            <w:proofErr w:type="spellEnd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>apie</w:t>
            </w:r>
            <w:proofErr w:type="spellEnd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="00B66F50">
              <w:rPr>
                <w:rFonts w:ascii="Palemonas" w:eastAsia="Calibri" w:hAnsi="Palemonas"/>
                <w:b/>
                <w:bCs/>
                <w:lang w:val="en-US"/>
              </w:rPr>
              <w:t>Festivalio</w:t>
            </w:r>
            <w:proofErr w:type="spellEnd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>įgyvendinimo</w:t>
            </w:r>
            <w:proofErr w:type="spellEnd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>metu</w:t>
            </w:r>
            <w:proofErr w:type="spellEnd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>gautas</w:t>
            </w:r>
            <w:proofErr w:type="spellEnd"/>
            <w:r w:rsidRPr="00F76B6A">
              <w:rPr>
                <w:rFonts w:ascii="Palemonas" w:eastAsia="Calibri" w:hAnsi="Palemonas"/>
                <w:b/>
                <w:bCs/>
                <w:lang w:val="en-US"/>
              </w:rPr>
              <w:t xml:space="preserve"> pajamas </w:t>
            </w:r>
          </w:p>
          <w:p w14:paraId="209449BD" w14:textId="7AB3E7BC" w:rsidR="00F76B6A" w:rsidRPr="00F76B6A" w:rsidRDefault="00F76B6A" w:rsidP="009C12F8">
            <w:pPr>
              <w:jc w:val="both"/>
              <w:rPr>
                <w:rFonts w:ascii="Palemonas" w:eastAsia="Calibri" w:hAnsi="Palemonas"/>
                <w:i/>
                <w:iCs/>
                <w:lang w:val="en-US"/>
              </w:rPr>
            </w:pPr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(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už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parduotus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bilietus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,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leidinius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</w:t>
            </w:r>
            <w:proofErr w:type="spellStart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>ir</w:t>
            </w:r>
            <w:proofErr w:type="spellEnd"/>
            <w:r w:rsidRPr="00F76B6A">
              <w:rPr>
                <w:rFonts w:ascii="Palemonas" w:eastAsia="Calibri" w:hAnsi="Palemonas"/>
                <w:i/>
                <w:iCs/>
                <w:lang w:val="en-US"/>
              </w:rPr>
              <w:t xml:space="preserve"> kt.)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9AF1" w14:textId="77777777" w:rsidR="00F76B6A" w:rsidRPr="00473706" w:rsidRDefault="00F76B6A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</w:tbl>
    <w:p w14:paraId="04AA2303" w14:textId="77777777" w:rsidR="008C6715" w:rsidRDefault="008C6715" w:rsidP="00C470E3"/>
    <w:p w14:paraId="6787EF89" w14:textId="74303E8B" w:rsidR="009C12F8" w:rsidRPr="009C12F8" w:rsidRDefault="00B66F50" w:rsidP="00B66F50">
      <w:pPr>
        <w:pStyle w:val="Sraopastraipa"/>
        <w:numPr>
          <w:ilvl w:val="0"/>
          <w:numId w:val="5"/>
        </w:numPr>
        <w:spacing w:line="360" w:lineRule="auto"/>
        <w:ind w:left="357" w:right="-285" w:hanging="357"/>
        <w:rPr>
          <w:i/>
          <w:iCs/>
        </w:rPr>
      </w:pPr>
      <w:proofErr w:type="spellStart"/>
      <w:r>
        <w:rPr>
          <w:b/>
          <w:bCs/>
        </w:rPr>
        <w:t>Festivalio</w:t>
      </w:r>
      <w:proofErr w:type="spellEnd"/>
      <w:r w:rsidR="009C12F8" w:rsidRPr="009C12F8">
        <w:rPr>
          <w:b/>
          <w:bCs/>
        </w:rPr>
        <w:t xml:space="preserve"> </w:t>
      </w:r>
      <w:proofErr w:type="spellStart"/>
      <w:r w:rsidR="009C12F8" w:rsidRPr="009C12F8">
        <w:rPr>
          <w:b/>
          <w:bCs/>
        </w:rPr>
        <w:t>įgyvendinimo</w:t>
      </w:r>
      <w:proofErr w:type="spellEnd"/>
      <w:r w:rsidR="009C12F8" w:rsidRPr="009C12F8">
        <w:rPr>
          <w:b/>
          <w:bCs/>
        </w:rPr>
        <w:t xml:space="preserve"> </w:t>
      </w:r>
      <w:proofErr w:type="spellStart"/>
      <w:r w:rsidR="009C12F8" w:rsidRPr="009C12F8">
        <w:rPr>
          <w:b/>
          <w:bCs/>
        </w:rPr>
        <w:t>išlaidos</w:t>
      </w:r>
      <w:proofErr w:type="spellEnd"/>
      <w:r w:rsidR="009C12F8" w:rsidRPr="009C12F8">
        <w:rPr>
          <w:b/>
          <w:bCs/>
        </w:rPr>
        <w:t xml:space="preserve"> (</w:t>
      </w:r>
      <w:proofErr w:type="spellStart"/>
      <w:r w:rsidR="009C12F8" w:rsidRPr="009C12F8">
        <w:rPr>
          <w:b/>
          <w:bCs/>
        </w:rPr>
        <w:t>apmokėtos</w:t>
      </w:r>
      <w:proofErr w:type="spellEnd"/>
      <w:r w:rsidR="009C12F8" w:rsidRPr="009C12F8">
        <w:rPr>
          <w:b/>
          <w:bCs/>
        </w:rPr>
        <w:t xml:space="preserve"> Anykščių </w:t>
      </w:r>
      <w:proofErr w:type="spellStart"/>
      <w:r w:rsidR="009C12F8" w:rsidRPr="009C12F8">
        <w:rPr>
          <w:b/>
          <w:bCs/>
        </w:rPr>
        <w:t>rajono</w:t>
      </w:r>
      <w:proofErr w:type="spellEnd"/>
      <w:r w:rsidR="009C12F8" w:rsidRPr="009C12F8">
        <w:rPr>
          <w:b/>
          <w:bCs/>
        </w:rPr>
        <w:t xml:space="preserve"> </w:t>
      </w:r>
      <w:proofErr w:type="spellStart"/>
      <w:r w:rsidR="009C12F8" w:rsidRPr="009C12F8">
        <w:rPr>
          <w:b/>
          <w:bCs/>
        </w:rPr>
        <w:t>savivaldybės</w:t>
      </w:r>
      <w:proofErr w:type="spellEnd"/>
      <w:r w:rsidR="009C12F8" w:rsidRPr="009C12F8">
        <w:rPr>
          <w:b/>
          <w:bCs/>
        </w:rPr>
        <w:t xml:space="preserve"> </w:t>
      </w:r>
      <w:proofErr w:type="spellStart"/>
      <w:r w:rsidR="009C12F8" w:rsidRPr="009C12F8">
        <w:rPr>
          <w:b/>
          <w:bCs/>
        </w:rPr>
        <w:t>biudžeto</w:t>
      </w:r>
      <w:proofErr w:type="spellEnd"/>
      <w:r w:rsidR="009C12F8" w:rsidRPr="009C12F8">
        <w:rPr>
          <w:b/>
          <w:bCs/>
        </w:rPr>
        <w:t xml:space="preserve"> </w:t>
      </w:r>
      <w:proofErr w:type="spellStart"/>
      <w:r w:rsidR="009C12F8" w:rsidRPr="009C12F8">
        <w:rPr>
          <w:b/>
          <w:bCs/>
        </w:rPr>
        <w:t>lėšomis</w:t>
      </w:r>
      <w:proofErr w:type="spellEnd"/>
      <w:r w:rsidR="009C12F8" w:rsidRPr="009C12F8">
        <w:rPr>
          <w:b/>
          <w:bCs/>
        </w:rPr>
        <w:t>)</w:t>
      </w:r>
      <w:r w:rsidR="009C12F8">
        <w:rPr>
          <w:b/>
          <w:bCs/>
        </w:rPr>
        <w:t xml:space="preserve"> </w:t>
      </w:r>
      <w:r w:rsidR="009C12F8" w:rsidRPr="009C12F8">
        <w:rPr>
          <w:i/>
          <w:iCs/>
        </w:rPr>
        <w:t>(</w:t>
      </w:r>
      <w:proofErr w:type="spellStart"/>
      <w:r w:rsidR="009C12F8">
        <w:rPr>
          <w:i/>
          <w:iCs/>
        </w:rPr>
        <w:t>vadovaujantis</w:t>
      </w:r>
      <w:proofErr w:type="spellEnd"/>
      <w:r w:rsidR="009C12F8">
        <w:rPr>
          <w:i/>
          <w:iCs/>
        </w:rPr>
        <w:t xml:space="preserve"> </w:t>
      </w:r>
      <w:proofErr w:type="spellStart"/>
      <w:r w:rsidR="009C12F8">
        <w:rPr>
          <w:i/>
          <w:iCs/>
        </w:rPr>
        <w:t>prie</w:t>
      </w:r>
      <w:proofErr w:type="spellEnd"/>
      <w:r w:rsidR="009C12F8">
        <w:rPr>
          <w:i/>
          <w:iCs/>
        </w:rPr>
        <w:t xml:space="preserve"> </w:t>
      </w:r>
      <w:proofErr w:type="spellStart"/>
      <w:r w:rsidR="009C12F8">
        <w:rPr>
          <w:i/>
          <w:iCs/>
        </w:rPr>
        <w:t>Biudžeto</w:t>
      </w:r>
      <w:proofErr w:type="spellEnd"/>
      <w:r w:rsidR="009C12F8">
        <w:rPr>
          <w:i/>
          <w:iCs/>
        </w:rPr>
        <w:t xml:space="preserve"> </w:t>
      </w:r>
      <w:proofErr w:type="spellStart"/>
      <w:r w:rsidR="009C12F8">
        <w:rPr>
          <w:i/>
          <w:iCs/>
        </w:rPr>
        <w:t>naudojimo</w:t>
      </w:r>
      <w:proofErr w:type="spellEnd"/>
      <w:r w:rsidR="009C12F8">
        <w:rPr>
          <w:i/>
          <w:iCs/>
        </w:rPr>
        <w:t xml:space="preserve"> </w:t>
      </w:r>
      <w:proofErr w:type="spellStart"/>
      <w:r>
        <w:rPr>
          <w:i/>
          <w:iCs/>
        </w:rPr>
        <w:t>s</w:t>
      </w:r>
      <w:r w:rsidR="009C12F8">
        <w:rPr>
          <w:i/>
          <w:iCs/>
        </w:rPr>
        <w:t>utarties</w:t>
      </w:r>
      <w:proofErr w:type="spellEnd"/>
      <w:r w:rsidR="009C12F8">
        <w:rPr>
          <w:i/>
          <w:iCs/>
        </w:rPr>
        <w:t xml:space="preserve"> </w:t>
      </w:r>
      <w:proofErr w:type="spellStart"/>
      <w:r w:rsidR="009C12F8">
        <w:rPr>
          <w:i/>
          <w:iCs/>
        </w:rPr>
        <w:t>pridėta</w:t>
      </w:r>
      <w:proofErr w:type="spellEnd"/>
      <w:r w:rsidR="009C12F8">
        <w:rPr>
          <w:i/>
          <w:iCs/>
        </w:rPr>
        <w:t xml:space="preserve"> „</w:t>
      </w:r>
      <w:proofErr w:type="spellStart"/>
      <w:r w:rsidR="009C12F8">
        <w:rPr>
          <w:i/>
          <w:iCs/>
        </w:rPr>
        <w:t>Išlaidų</w:t>
      </w:r>
      <w:proofErr w:type="spellEnd"/>
      <w:r w:rsidR="009C12F8">
        <w:rPr>
          <w:i/>
          <w:iCs/>
        </w:rPr>
        <w:t xml:space="preserve"> </w:t>
      </w:r>
      <w:proofErr w:type="spellStart"/>
      <w:proofErr w:type="gramStart"/>
      <w:r w:rsidR="009C12F8">
        <w:rPr>
          <w:i/>
          <w:iCs/>
        </w:rPr>
        <w:t>sąmatos</w:t>
      </w:r>
      <w:proofErr w:type="spellEnd"/>
      <w:r>
        <w:rPr>
          <w:i/>
          <w:iCs/>
        </w:rPr>
        <w:t>“</w:t>
      </w:r>
      <w:r w:rsidR="009C12F8">
        <w:rPr>
          <w:i/>
          <w:iCs/>
        </w:rPr>
        <w:t xml:space="preserve"> </w:t>
      </w:r>
      <w:proofErr w:type="spellStart"/>
      <w:r w:rsidR="009C12F8">
        <w:rPr>
          <w:i/>
          <w:iCs/>
        </w:rPr>
        <w:t>lentele</w:t>
      </w:r>
      <w:proofErr w:type="spellEnd"/>
      <w:proofErr w:type="gramEnd"/>
      <w:r w:rsidR="009C12F8">
        <w:rPr>
          <w:i/>
          <w:iCs/>
        </w:rPr>
        <w:t xml:space="preserve"> (6 </w:t>
      </w:r>
      <w:proofErr w:type="spellStart"/>
      <w:r w:rsidR="009C12F8">
        <w:rPr>
          <w:i/>
          <w:iCs/>
        </w:rPr>
        <w:t>priedu</w:t>
      </w:r>
      <w:proofErr w:type="spellEnd"/>
      <w:r w:rsidR="009C12F8" w:rsidRPr="009C12F8">
        <w:rPr>
          <w:i/>
          <w:iCs/>
        </w:rPr>
        <w:t>)</w:t>
      </w:r>
    </w:p>
    <w:tbl>
      <w:tblPr>
        <w:tblW w:w="9688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"/>
        <w:gridCol w:w="7148"/>
        <w:gridCol w:w="1984"/>
      </w:tblGrid>
      <w:tr w:rsidR="009C12F8" w:rsidRPr="00473706" w14:paraId="2A296E8B" w14:textId="77777777" w:rsidTr="009C12F8">
        <w:trPr>
          <w:trHeight w:val="531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5B0C00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Eil. Nr.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E820A3" w14:textId="6876CA92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proofErr w:type="spellStart"/>
            <w:r>
              <w:rPr>
                <w:rFonts w:ascii="Palemonas" w:eastAsia="Calibri" w:hAnsi="Palemonas"/>
                <w:lang w:val="en-US"/>
              </w:rPr>
              <w:t>Išlaidų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 xml:space="preserve"> 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pavadinimas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787EA0" w14:textId="28ED01A2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Suma (</w:t>
            </w:r>
            <w:proofErr w:type="spellStart"/>
            <w:r>
              <w:rPr>
                <w:rFonts w:ascii="Palemonas" w:eastAsia="Calibri" w:hAnsi="Palemonas"/>
                <w:lang w:val="en-US"/>
              </w:rPr>
              <w:t>Eur</w:t>
            </w:r>
            <w:proofErr w:type="spellEnd"/>
            <w:r>
              <w:rPr>
                <w:rFonts w:ascii="Palemonas" w:eastAsia="Calibri" w:hAnsi="Palemonas"/>
                <w:lang w:val="en-US"/>
              </w:rPr>
              <w:t>)</w:t>
            </w:r>
          </w:p>
        </w:tc>
      </w:tr>
      <w:tr w:rsidR="009C12F8" w:rsidRPr="00473706" w14:paraId="7623BC92" w14:textId="77777777" w:rsidTr="009C12F8">
        <w:trPr>
          <w:trHeight w:val="405"/>
        </w:trPr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828E4F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1.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2EF0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768A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9C12F8" w:rsidRPr="00473706" w14:paraId="2BFA7C49" w14:textId="77777777" w:rsidTr="009C12F8">
        <w:trPr>
          <w:trHeight w:val="435"/>
        </w:trPr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0629F2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2.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FAF7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853C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9C12F8" w:rsidRPr="00473706" w14:paraId="7CC1DCB2" w14:textId="77777777" w:rsidTr="009C12F8">
        <w:trPr>
          <w:trHeight w:val="435"/>
        </w:trPr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7EB6E4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3.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B0F68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0D08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9C12F8" w:rsidRPr="00473706" w14:paraId="130D3849" w14:textId="77777777" w:rsidTr="009C12F8">
        <w:trPr>
          <w:trHeight w:val="435"/>
        </w:trPr>
        <w:tc>
          <w:tcPr>
            <w:tcW w:w="55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3C9D5D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  <w:r>
              <w:rPr>
                <w:rFonts w:ascii="Palemonas" w:eastAsia="Calibri" w:hAnsi="Palemonas"/>
                <w:lang w:val="en-US"/>
              </w:rPr>
              <w:t>4.</w:t>
            </w:r>
          </w:p>
        </w:tc>
        <w:tc>
          <w:tcPr>
            <w:tcW w:w="7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C6A3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2A7D" w14:textId="77777777" w:rsidR="009C12F8" w:rsidRPr="00473706" w:rsidRDefault="009C12F8" w:rsidP="0094119E">
            <w:pPr>
              <w:jc w:val="center"/>
              <w:rPr>
                <w:rFonts w:ascii="Palemonas" w:eastAsia="Calibri" w:hAnsi="Palemonas"/>
                <w:lang w:val="en-US"/>
              </w:rPr>
            </w:pPr>
          </w:p>
        </w:tc>
      </w:tr>
      <w:tr w:rsidR="009C12F8" w:rsidRPr="00473706" w14:paraId="65D6814E" w14:textId="77777777" w:rsidTr="009C12F8">
        <w:trPr>
          <w:trHeight w:val="435"/>
        </w:trPr>
        <w:tc>
          <w:tcPr>
            <w:tcW w:w="770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A5CC28" w14:textId="77777777" w:rsidR="009C12F8" w:rsidRPr="00B26CF3" w:rsidRDefault="009C12F8" w:rsidP="0094119E">
            <w:pPr>
              <w:jc w:val="right"/>
              <w:rPr>
                <w:rFonts w:ascii="Palemonas" w:eastAsia="Calibri" w:hAnsi="Palemonas"/>
                <w:b/>
                <w:bCs/>
                <w:lang w:val="en-US"/>
              </w:rPr>
            </w:pPr>
            <w:proofErr w:type="spellStart"/>
            <w:r w:rsidRPr="00B26CF3">
              <w:rPr>
                <w:rFonts w:ascii="Palemonas" w:eastAsia="Calibri" w:hAnsi="Palemonas"/>
                <w:b/>
                <w:bCs/>
                <w:lang w:val="en-US"/>
              </w:rPr>
              <w:t>Iš</w:t>
            </w:r>
            <w:proofErr w:type="spellEnd"/>
            <w:r w:rsidRPr="00B26CF3">
              <w:rPr>
                <w:rFonts w:ascii="Palemonas" w:eastAsia="Calibri" w:hAnsi="Palemonas"/>
                <w:b/>
                <w:bCs/>
                <w:lang w:val="en-US"/>
              </w:rPr>
              <w:t xml:space="preserve"> </w:t>
            </w:r>
            <w:proofErr w:type="spellStart"/>
            <w:r w:rsidRPr="00B26CF3">
              <w:rPr>
                <w:rFonts w:ascii="Palemonas" w:eastAsia="Calibri" w:hAnsi="Palemonas"/>
                <w:b/>
                <w:bCs/>
                <w:lang w:val="en-US"/>
              </w:rPr>
              <w:t>viso</w:t>
            </w:r>
            <w:proofErr w:type="spellEnd"/>
            <w:r w:rsidRPr="00B26CF3">
              <w:rPr>
                <w:rFonts w:ascii="Palemonas" w:eastAsia="Calibri" w:hAnsi="Palemonas"/>
                <w:b/>
                <w:bCs/>
                <w:lang w:val="en-US"/>
              </w:rPr>
              <w:t>: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50848" w14:textId="32C200CF" w:rsidR="009C12F8" w:rsidRPr="00B26CF3" w:rsidRDefault="009C12F8" w:rsidP="0094119E">
            <w:pPr>
              <w:jc w:val="right"/>
              <w:rPr>
                <w:rFonts w:ascii="Palemonas" w:eastAsia="Calibri" w:hAnsi="Palemonas"/>
                <w:b/>
                <w:bCs/>
                <w:lang w:val="en-US"/>
              </w:rPr>
            </w:pPr>
          </w:p>
        </w:tc>
      </w:tr>
    </w:tbl>
    <w:p w14:paraId="418629A5" w14:textId="77777777" w:rsidR="009C12F8" w:rsidRPr="00473706" w:rsidRDefault="009C12F8" w:rsidP="009C12F8"/>
    <w:p w14:paraId="01B4F4E5" w14:textId="01019FAD" w:rsidR="00064720" w:rsidRDefault="0006796D" w:rsidP="00C470E3">
      <w:r>
        <w:t>Patvirtiname, kad visa anksčiau nurodyta informacija yra išsami ir teisinga:</w:t>
      </w:r>
    </w:p>
    <w:p w14:paraId="4E5CBD6D" w14:textId="77777777" w:rsidR="0006796D" w:rsidRDefault="0006796D" w:rsidP="00C470E3"/>
    <w:p w14:paraId="493F270D" w14:textId="77777777" w:rsidR="0006796D" w:rsidRPr="00473706" w:rsidRDefault="0006796D" w:rsidP="00C470E3"/>
    <w:p w14:paraId="2A5E2598" w14:textId="49C4A575" w:rsidR="00850DEF" w:rsidRPr="00473706" w:rsidRDefault="00C470E3" w:rsidP="00C470E3">
      <w:r w:rsidRPr="00473706">
        <w:t xml:space="preserve">Projekto vadovas     </w:t>
      </w:r>
      <w:r w:rsidR="00850DEF" w:rsidRPr="00473706">
        <w:rPr>
          <w:u w:val="single"/>
        </w:rPr>
        <w:t>______________</w:t>
      </w:r>
      <w:r w:rsidR="00850DEF" w:rsidRPr="00473706">
        <w:rPr>
          <w:u w:val="single"/>
        </w:rPr>
        <w:tab/>
      </w:r>
      <w:r w:rsidR="00850DEF" w:rsidRPr="00473706">
        <w:rPr>
          <w:u w:val="single"/>
        </w:rPr>
        <w:tab/>
        <w:t>________________</w:t>
      </w:r>
      <w:r w:rsidR="00850DEF" w:rsidRPr="00473706">
        <w:rPr>
          <w:u w:val="single"/>
        </w:rPr>
        <w:tab/>
        <w:t>________</w:t>
      </w:r>
      <w:r w:rsidR="00686F4D" w:rsidRPr="00473706">
        <w:rPr>
          <w:u w:val="single"/>
        </w:rPr>
        <w:t>_______</w:t>
      </w:r>
    </w:p>
    <w:p w14:paraId="3E66C471" w14:textId="032B2CB1" w:rsidR="00C470E3" w:rsidRPr="00473706" w:rsidRDefault="00C470E3" w:rsidP="00850DEF">
      <w:pPr>
        <w:ind w:left="2268"/>
        <w:rPr>
          <w:sz w:val="20"/>
          <w:szCs w:val="20"/>
        </w:rPr>
      </w:pPr>
      <w:r w:rsidRPr="00473706">
        <w:rPr>
          <w:sz w:val="20"/>
          <w:szCs w:val="20"/>
        </w:rPr>
        <w:t>(vardas ir pavardė)</w:t>
      </w:r>
      <w:r w:rsidRPr="00473706">
        <w:rPr>
          <w:sz w:val="20"/>
          <w:szCs w:val="20"/>
        </w:rPr>
        <w:tab/>
        <w:t xml:space="preserve">                                       (parašas)</w:t>
      </w:r>
      <w:r w:rsidRPr="00473706">
        <w:rPr>
          <w:sz w:val="20"/>
          <w:szCs w:val="20"/>
        </w:rPr>
        <w:tab/>
        <w:t xml:space="preserve">    (data)</w:t>
      </w:r>
    </w:p>
    <w:p w14:paraId="17345069" w14:textId="77777777" w:rsidR="008075F0" w:rsidRDefault="008075F0" w:rsidP="005035AF"/>
    <w:p w14:paraId="140F281B" w14:textId="77777777" w:rsidR="00B66F50" w:rsidRPr="00473706" w:rsidRDefault="00B66F50" w:rsidP="005035AF"/>
    <w:p w14:paraId="346364F1" w14:textId="77777777" w:rsidR="008075F0" w:rsidRPr="00473706" w:rsidRDefault="008075F0" w:rsidP="005035AF"/>
    <w:p w14:paraId="03FA2F9A" w14:textId="77777777" w:rsidR="00E372E8" w:rsidRPr="00473706" w:rsidRDefault="00E372E8" w:rsidP="005035AF"/>
    <w:p w14:paraId="62760070" w14:textId="4E62CEEC" w:rsidR="00E372E8" w:rsidRPr="00473706" w:rsidRDefault="00E372E8" w:rsidP="00E372E8">
      <w:r w:rsidRPr="00473706">
        <w:lastRenderedPageBreak/>
        <w:t>GAUTA____________________________________________________________</w:t>
      </w:r>
      <w:r w:rsidR="00686F4D" w:rsidRPr="00473706">
        <w:t>_____________</w:t>
      </w:r>
    </w:p>
    <w:p w14:paraId="63FBC644" w14:textId="77777777" w:rsidR="00E372E8" w:rsidRPr="00473706" w:rsidRDefault="00E372E8" w:rsidP="00E372E8">
      <w:r w:rsidRPr="00473706">
        <w:rPr>
          <w:sz w:val="22"/>
          <w:szCs w:val="22"/>
        </w:rPr>
        <w:t>(Koordinatoriaus (vardas, pavardė, pareigos) parašas)</w:t>
      </w:r>
      <w:r w:rsidRPr="00473706">
        <w:t xml:space="preserve"> </w:t>
      </w:r>
      <w:r w:rsidRPr="00473706">
        <w:tab/>
      </w:r>
      <w:r w:rsidRPr="00473706">
        <w:tab/>
      </w:r>
      <w:r w:rsidRPr="00473706">
        <w:tab/>
      </w:r>
      <w:r w:rsidRPr="00473706">
        <w:rPr>
          <w:sz w:val="22"/>
          <w:szCs w:val="22"/>
        </w:rPr>
        <w:t>(data)</w:t>
      </w:r>
      <w:r w:rsidRPr="00473706">
        <w:tab/>
      </w:r>
    </w:p>
    <w:p w14:paraId="6615E842" w14:textId="77777777" w:rsidR="00E372E8" w:rsidRPr="00473706" w:rsidRDefault="00E372E8" w:rsidP="00E372E8"/>
    <w:p w14:paraId="410B912A" w14:textId="77777777" w:rsidR="00E372E8" w:rsidRPr="00473706" w:rsidRDefault="00E372E8" w:rsidP="00E372E8"/>
    <w:p w14:paraId="1115783E" w14:textId="77777777" w:rsidR="00E372E8" w:rsidRPr="00473706" w:rsidRDefault="00E372E8" w:rsidP="00E372E8"/>
    <w:p w14:paraId="0D9EEDAE" w14:textId="77777777" w:rsidR="008075F0" w:rsidRPr="00473706" w:rsidRDefault="008075F0" w:rsidP="005035AF"/>
    <w:p w14:paraId="61CC124A" w14:textId="60F284C5" w:rsidR="00ED2F17" w:rsidRPr="00473706" w:rsidRDefault="00C470E3" w:rsidP="005035AF">
      <w:r w:rsidRPr="00473706">
        <w:t>PATIKRINTA_______________________________________</w:t>
      </w:r>
      <w:r w:rsidR="00ED2F17" w:rsidRPr="00473706">
        <w:t>_____________________</w:t>
      </w:r>
      <w:r w:rsidR="00686F4D" w:rsidRPr="00473706">
        <w:t>________</w:t>
      </w:r>
    </w:p>
    <w:p w14:paraId="417CA28E" w14:textId="14862D47" w:rsidR="00C470E3" w:rsidRPr="00473706" w:rsidRDefault="00C470E3" w:rsidP="005035AF">
      <w:r w:rsidRPr="00473706">
        <w:rPr>
          <w:sz w:val="22"/>
          <w:szCs w:val="22"/>
        </w:rPr>
        <w:t>(</w:t>
      </w:r>
      <w:r w:rsidR="00EA37D5" w:rsidRPr="00473706">
        <w:rPr>
          <w:sz w:val="22"/>
          <w:szCs w:val="22"/>
        </w:rPr>
        <w:t>Koordinatoriaus (vardas, pavardė, pareigos) parašas</w:t>
      </w:r>
      <w:r w:rsidRPr="00473706">
        <w:rPr>
          <w:sz w:val="22"/>
          <w:szCs w:val="22"/>
        </w:rPr>
        <w:t>)</w:t>
      </w:r>
      <w:r w:rsidRPr="00473706">
        <w:t xml:space="preserve"> </w:t>
      </w:r>
      <w:r w:rsidRPr="00473706">
        <w:tab/>
      </w:r>
      <w:r w:rsidRPr="00473706">
        <w:tab/>
      </w:r>
      <w:r w:rsidRPr="00473706">
        <w:tab/>
      </w:r>
      <w:r w:rsidR="00ED2F17" w:rsidRPr="00473706">
        <w:rPr>
          <w:sz w:val="22"/>
          <w:szCs w:val="22"/>
        </w:rPr>
        <w:t>(data)</w:t>
      </w:r>
      <w:r w:rsidRPr="00473706">
        <w:tab/>
      </w:r>
    </w:p>
    <w:p w14:paraId="6574F91A" w14:textId="77777777" w:rsidR="00C470E3" w:rsidRPr="00473706" w:rsidRDefault="00C470E3" w:rsidP="00BB6299">
      <w:pPr>
        <w:jc w:val="both"/>
        <w:rPr>
          <w:b/>
        </w:rPr>
        <w:sectPr w:rsidR="00C470E3" w:rsidRPr="00473706" w:rsidSect="001F04C5">
          <w:pgSz w:w="11906" w:h="16838" w:code="9"/>
          <w:pgMar w:top="1134" w:right="567" w:bottom="1134" w:left="1701" w:header="567" w:footer="567" w:gutter="0"/>
          <w:cols w:space="1296"/>
          <w:titlePg/>
          <w:docGrid w:linePitch="360"/>
        </w:sectPr>
      </w:pPr>
    </w:p>
    <w:p w14:paraId="28E2D2BB" w14:textId="604DDAA0" w:rsidR="00D7649B" w:rsidRDefault="00D7649B" w:rsidP="004F2DD5">
      <w:pPr>
        <w:tabs>
          <w:tab w:val="left" w:pos="284"/>
        </w:tabs>
        <w:spacing w:line="360" w:lineRule="auto"/>
        <w:jc w:val="both"/>
        <w:rPr>
          <w:szCs w:val="20"/>
        </w:rPr>
      </w:pPr>
    </w:p>
    <w:sectPr w:rsidR="00D7649B" w:rsidSect="001F04C5">
      <w:pgSz w:w="11906" w:h="16838" w:code="9"/>
      <w:pgMar w:top="1701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F6BB6" w14:textId="77777777" w:rsidR="009E42A8" w:rsidRDefault="009E42A8" w:rsidP="00CE7256">
      <w:r>
        <w:separator/>
      </w:r>
    </w:p>
  </w:endnote>
  <w:endnote w:type="continuationSeparator" w:id="0">
    <w:p w14:paraId="35334F67" w14:textId="77777777" w:rsidR="009E42A8" w:rsidRDefault="009E42A8" w:rsidP="00CE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emonas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65582" w14:textId="77777777" w:rsidR="009E42A8" w:rsidRDefault="009E42A8" w:rsidP="00CE7256">
      <w:r>
        <w:separator/>
      </w:r>
    </w:p>
  </w:footnote>
  <w:footnote w:type="continuationSeparator" w:id="0">
    <w:p w14:paraId="03C288F9" w14:textId="77777777" w:rsidR="009E42A8" w:rsidRDefault="009E42A8" w:rsidP="00CE7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05ED5"/>
    <w:multiLevelType w:val="hybridMultilevel"/>
    <w:tmpl w:val="4AA62186"/>
    <w:lvl w:ilvl="0" w:tplc="7A18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B97C8C"/>
    <w:multiLevelType w:val="multilevel"/>
    <w:tmpl w:val="A96E8A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3E04D45"/>
    <w:multiLevelType w:val="hybridMultilevel"/>
    <w:tmpl w:val="164CA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97711"/>
    <w:multiLevelType w:val="hybridMultilevel"/>
    <w:tmpl w:val="25ACA9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2266B"/>
    <w:multiLevelType w:val="multilevel"/>
    <w:tmpl w:val="E0DC15D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3FE210C"/>
    <w:multiLevelType w:val="hybridMultilevel"/>
    <w:tmpl w:val="DCD8C48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14261E04"/>
    <w:multiLevelType w:val="hybridMultilevel"/>
    <w:tmpl w:val="DD325B82"/>
    <w:lvl w:ilvl="0" w:tplc="E28CC55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B613A5"/>
    <w:multiLevelType w:val="hybridMultilevel"/>
    <w:tmpl w:val="03FC155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10" w15:restartNumberingAfterBreak="0">
    <w:nsid w:val="21637A6D"/>
    <w:multiLevelType w:val="hybridMultilevel"/>
    <w:tmpl w:val="1C3CA380"/>
    <w:lvl w:ilvl="0" w:tplc="4ED0E9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AFE11EA"/>
    <w:multiLevelType w:val="multilevel"/>
    <w:tmpl w:val="4036C3BA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9E6C83"/>
    <w:multiLevelType w:val="multilevel"/>
    <w:tmpl w:val="43EAF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</w:rPr>
    </w:lvl>
  </w:abstractNum>
  <w:abstractNum w:abstractNumId="13" w15:restartNumberingAfterBreak="0">
    <w:nsid w:val="359018D0"/>
    <w:multiLevelType w:val="multilevel"/>
    <w:tmpl w:val="A96E8A7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080FA0"/>
    <w:multiLevelType w:val="hybridMultilevel"/>
    <w:tmpl w:val="8BA60136"/>
    <w:lvl w:ilvl="0" w:tplc="E0584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283D1C"/>
    <w:multiLevelType w:val="hybridMultilevel"/>
    <w:tmpl w:val="5750EE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36E03"/>
    <w:multiLevelType w:val="hybridMultilevel"/>
    <w:tmpl w:val="D8E67F1A"/>
    <w:lvl w:ilvl="0" w:tplc="A66881E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30F78"/>
    <w:multiLevelType w:val="hybridMultilevel"/>
    <w:tmpl w:val="84229FBC"/>
    <w:lvl w:ilvl="0" w:tplc="FFFFFFFF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226B48"/>
    <w:multiLevelType w:val="multilevel"/>
    <w:tmpl w:val="390848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9" w15:restartNumberingAfterBreak="0">
    <w:nsid w:val="4CC97832"/>
    <w:multiLevelType w:val="multilevel"/>
    <w:tmpl w:val="CC8804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1796021"/>
    <w:multiLevelType w:val="hybridMultilevel"/>
    <w:tmpl w:val="0B925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E41FD4"/>
    <w:multiLevelType w:val="multilevel"/>
    <w:tmpl w:val="EC10E738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562D4EE7"/>
    <w:multiLevelType w:val="multilevel"/>
    <w:tmpl w:val="693CAF5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6FE228F"/>
    <w:multiLevelType w:val="multilevel"/>
    <w:tmpl w:val="DADE24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FF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  <w:color w:val="FF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/>
        <w:color w:val="FF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color w:val="FF0000"/>
      </w:rPr>
    </w:lvl>
  </w:abstractNum>
  <w:abstractNum w:abstractNumId="24" w15:restartNumberingAfterBreak="0">
    <w:nsid w:val="5A93737F"/>
    <w:multiLevelType w:val="hybridMultilevel"/>
    <w:tmpl w:val="5E4C1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86855"/>
    <w:multiLevelType w:val="hybridMultilevel"/>
    <w:tmpl w:val="E788E8B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04A04"/>
    <w:multiLevelType w:val="hybridMultilevel"/>
    <w:tmpl w:val="8EC0CCEC"/>
    <w:lvl w:ilvl="0" w:tplc="CF42B36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C6054D"/>
    <w:multiLevelType w:val="hybridMultilevel"/>
    <w:tmpl w:val="2F8ECCB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BA61493"/>
    <w:multiLevelType w:val="multilevel"/>
    <w:tmpl w:val="10CA8C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40B1526"/>
    <w:multiLevelType w:val="hybridMultilevel"/>
    <w:tmpl w:val="43964B7A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594556"/>
    <w:multiLevelType w:val="multilevel"/>
    <w:tmpl w:val="609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F36C57"/>
    <w:multiLevelType w:val="hybridMultilevel"/>
    <w:tmpl w:val="044420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6816B9"/>
    <w:multiLevelType w:val="multilevel"/>
    <w:tmpl w:val="952AD0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3" w15:restartNumberingAfterBreak="0">
    <w:nsid w:val="78716C54"/>
    <w:multiLevelType w:val="hybridMultilevel"/>
    <w:tmpl w:val="3710D4DA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1963145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323068">
    <w:abstractNumId w:val="18"/>
  </w:num>
  <w:num w:numId="3" w16cid:durableId="728222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103635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0503548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7028961">
    <w:abstractNumId w:val="19"/>
  </w:num>
  <w:num w:numId="7" w16cid:durableId="515535928">
    <w:abstractNumId w:val="29"/>
  </w:num>
  <w:num w:numId="8" w16cid:durableId="176383346">
    <w:abstractNumId w:val="16"/>
  </w:num>
  <w:num w:numId="9" w16cid:durableId="554125825">
    <w:abstractNumId w:val="19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0666406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8632535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6138159">
    <w:abstractNumId w:val="25"/>
  </w:num>
  <w:num w:numId="13" w16cid:durableId="1504859520">
    <w:abstractNumId w:val="32"/>
  </w:num>
  <w:num w:numId="14" w16cid:durableId="533884375">
    <w:abstractNumId w:val="8"/>
  </w:num>
  <w:num w:numId="15" w16cid:durableId="212811528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2066205">
    <w:abstractNumId w:val="9"/>
  </w:num>
  <w:num w:numId="17" w16cid:durableId="1002774963">
    <w:abstractNumId w:val="4"/>
  </w:num>
  <w:num w:numId="18" w16cid:durableId="1396316062">
    <w:abstractNumId w:val="9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195766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8826092">
    <w:abstractNumId w:val="30"/>
  </w:num>
  <w:num w:numId="21" w16cid:durableId="1899433936">
    <w:abstractNumId w:val="28"/>
  </w:num>
  <w:num w:numId="22" w16cid:durableId="1098140305">
    <w:abstractNumId w:val="22"/>
  </w:num>
  <w:num w:numId="23" w16cid:durableId="1025444237">
    <w:abstractNumId w:val="33"/>
  </w:num>
  <w:num w:numId="24" w16cid:durableId="1256865308">
    <w:abstractNumId w:val="5"/>
  </w:num>
  <w:num w:numId="25" w16cid:durableId="1416826645">
    <w:abstractNumId w:val="0"/>
  </w:num>
  <w:num w:numId="26" w16cid:durableId="1878737018">
    <w:abstractNumId w:val="21"/>
  </w:num>
  <w:num w:numId="27" w16cid:durableId="156121353">
    <w:abstractNumId w:val="26"/>
  </w:num>
  <w:num w:numId="28" w16cid:durableId="2037273544">
    <w:abstractNumId w:val="15"/>
  </w:num>
  <w:num w:numId="29" w16cid:durableId="636187660">
    <w:abstractNumId w:val="31"/>
  </w:num>
  <w:num w:numId="30" w16cid:durableId="3782864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18266130">
    <w:abstractNumId w:val="2"/>
  </w:num>
  <w:num w:numId="32" w16cid:durableId="1394887562">
    <w:abstractNumId w:val="14"/>
  </w:num>
  <w:num w:numId="33" w16cid:durableId="2058626320">
    <w:abstractNumId w:val="20"/>
  </w:num>
  <w:num w:numId="34" w16cid:durableId="1674796018">
    <w:abstractNumId w:val="6"/>
  </w:num>
  <w:num w:numId="35" w16cid:durableId="1916471089">
    <w:abstractNumId w:val="13"/>
  </w:num>
  <w:num w:numId="36" w16cid:durableId="1938561532">
    <w:abstractNumId w:val="1"/>
  </w:num>
  <w:num w:numId="37" w16cid:durableId="98374697">
    <w:abstractNumId w:val="17"/>
  </w:num>
  <w:num w:numId="38" w16cid:durableId="1253734772">
    <w:abstractNumId w:val="10"/>
  </w:num>
  <w:num w:numId="39" w16cid:durableId="1267691380">
    <w:abstractNumId w:val="23"/>
  </w:num>
  <w:num w:numId="40" w16cid:durableId="1281570835">
    <w:abstractNumId w:val="27"/>
  </w:num>
  <w:num w:numId="41" w16cid:durableId="726496731">
    <w:abstractNumId w:val="11"/>
  </w:num>
  <w:num w:numId="42" w16cid:durableId="906381064">
    <w:abstractNumId w:val="24"/>
  </w:num>
  <w:num w:numId="43" w16cid:durableId="9499764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6F"/>
    <w:rsid w:val="00001A38"/>
    <w:rsid w:val="00001D76"/>
    <w:rsid w:val="00002243"/>
    <w:rsid w:val="0000463B"/>
    <w:rsid w:val="0000760F"/>
    <w:rsid w:val="0001015E"/>
    <w:rsid w:val="000118C7"/>
    <w:rsid w:val="00011A9A"/>
    <w:rsid w:val="00012190"/>
    <w:rsid w:val="000136EE"/>
    <w:rsid w:val="00013711"/>
    <w:rsid w:val="000139AF"/>
    <w:rsid w:val="00015D76"/>
    <w:rsid w:val="00017862"/>
    <w:rsid w:val="00020F4D"/>
    <w:rsid w:val="000215CD"/>
    <w:rsid w:val="00024452"/>
    <w:rsid w:val="000245EE"/>
    <w:rsid w:val="000252A5"/>
    <w:rsid w:val="000257E2"/>
    <w:rsid w:val="00025C43"/>
    <w:rsid w:val="000265EF"/>
    <w:rsid w:val="000306D6"/>
    <w:rsid w:val="00032846"/>
    <w:rsid w:val="00041D33"/>
    <w:rsid w:val="00043444"/>
    <w:rsid w:val="00043489"/>
    <w:rsid w:val="00044F0B"/>
    <w:rsid w:val="0004614F"/>
    <w:rsid w:val="00046DFF"/>
    <w:rsid w:val="00050FB6"/>
    <w:rsid w:val="00051D1E"/>
    <w:rsid w:val="0005222A"/>
    <w:rsid w:val="000532F0"/>
    <w:rsid w:val="000548CD"/>
    <w:rsid w:val="00054EE3"/>
    <w:rsid w:val="0005599D"/>
    <w:rsid w:val="00056095"/>
    <w:rsid w:val="0005765D"/>
    <w:rsid w:val="00060F48"/>
    <w:rsid w:val="00062099"/>
    <w:rsid w:val="00063498"/>
    <w:rsid w:val="00064720"/>
    <w:rsid w:val="00065575"/>
    <w:rsid w:val="00065C6D"/>
    <w:rsid w:val="0006796D"/>
    <w:rsid w:val="00067BA1"/>
    <w:rsid w:val="00070227"/>
    <w:rsid w:val="000711C8"/>
    <w:rsid w:val="00074A23"/>
    <w:rsid w:val="0007599A"/>
    <w:rsid w:val="00076B7C"/>
    <w:rsid w:val="00077EC6"/>
    <w:rsid w:val="00081855"/>
    <w:rsid w:val="00081F5C"/>
    <w:rsid w:val="00083214"/>
    <w:rsid w:val="00087B99"/>
    <w:rsid w:val="0009015E"/>
    <w:rsid w:val="00090961"/>
    <w:rsid w:val="0009127A"/>
    <w:rsid w:val="0009136F"/>
    <w:rsid w:val="00092304"/>
    <w:rsid w:val="0009272D"/>
    <w:rsid w:val="00095435"/>
    <w:rsid w:val="0009613D"/>
    <w:rsid w:val="00096D37"/>
    <w:rsid w:val="00097568"/>
    <w:rsid w:val="00097A14"/>
    <w:rsid w:val="000A0458"/>
    <w:rsid w:val="000A0A94"/>
    <w:rsid w:val="000A0AD6"/>
    <w:rsid w:val="000A27E9"/>
    <w:rsid w:val="000A5093"/>
    <w:rsid w:val="000A53A1"/>
    <w:rsid w:val="000A6169"/>
    <w:rsid w:val="000A6240"/>
    <w:rsid w:val="000A6A35"/>
    <w:rsid w:val="000A7193"/>
    <w:rsid w:val="000A7CAF"/>
    <w:rsid w:val="000A7EB6"/>
    <w:rsid w:val="000A7F47"/>
    <w:rsid w:val="000B01B0"/>
    <w:rsid w:val="000B046E"/>
    <w:rsid w:val="000B09E2"/>
    <w:rsid w:val="000B1BA5"/>
    <w:rsid w:val="000B22AC"/>
    <w:rsid w:val="000B2A23"/>
    <w:rsid w:val="000B3A97"/>
    <w:rsid w:val="000B4578"/>
    <w:rsid w:val="000B584E"/>
    <w:rsid w:val="000B5DD1"/>
    <w:rsid w:val="000B6505"/>
    <w:rsid w:val="000B6B00"/>
    <w:rsid w:val="000B716F"/>
    <w:rsid w:val="000C2422"/>
    <w:rsid w:val="000C318E"/>
    <w:rsid w:val="000C31A3"/>
    <w:rsid w:val="000C41B3"/>
    <w:rsid w:val="000C45BF"/>
    <w:rsid w:val="000C4AF1"/>
    <w:rsid w:val="000C4F4E"/>
    <w:rsid w:val="000C4FAC"/>
    <w:rsid w:val="000C584F"/>
    <w:rsid w:val="000C61AA"/>
    <w:rsid w:val="000C723C"/>
    <w:rsid w:val="000D0C99"/>
    <w:rsid w:val="000D0E40"/>
    <w:rsid w:val="000D15B4"/>
    <w:rsid w:val="000D29C1"/>
    <w:rsid w:val="000D2E42"/>
    <w:rsid w:val="000D2F6F"/>
    <w:rsid w:val="000D496D"/>
    <w:rsid w:val="000D5C82"/>
    <w:rsid w:val="000D5EA0"/>
    <w:rsid w:val="000D6417"/>
    <w:rsid w:val="000D7492"/>
    <w:rsid w:val="000E03B8"/>
    <w:rsid w:val="000E07C0"/>
    <w:rsid w:val="000E1447"/>
    <w:rsid w:val="000E2311"/>
    <w:rsid w:val="000E2D27"/>
    <w:rsid w:val="000E502F"/>
    <w:rsid w:val="000E590D"/>
    <w:rsid w:val="000E7CBD"/>
    <w:rsid w:val="000F0DEE"/>
    <w:rsid w:val="000F191C"/>
    <w:rsid w:val="000F6E11"/>
    <w:rsid w:val="000F79D3"/>
    <w:rsid w:val="000F7D64"/>
    <w:rsid w:val="001012B1"/>
    <w:rsid w:val="001013D0"/>
    <w:rsid w:val="00102F46"/>
    <w:rsid w:val="001035AB"/>
    <w:rsid w:val="001038E8"/>
    <w:rsid w:val="00104D0C"/>
    <w:rsid w:val="0010534D"/>
    <w:rsid w:val="00105C42"/>
    <w:rsid w:val="001112F3"/>
    <w:rsid w:val="001135CC"/>
    <w:rsid w:val="001149A4"/>
    <w:rsid w:val="001158CF"/>
    <w:rsid w:val="001207DD"/>
    <w:rsid w:val="00121B3E"/>
    <w:rsid w:val="00123BFF"/>
    <w:rsid w:val="00123CBE"/>
    <w:rsid w:val="00124905"/>
    <w:rsid w:val="001257C8"/>
    <w:rsid w:val="0012580C"/>
    <w:rsid w:val="00130821"/>
    <w:rsid w:val="00131578"/>
    <w:rsid w:val="00133A99"/>
    <w:rsid w:val="0013434E"/>
    <w:rsid w:val="00136336"/>
    <w:rsid w:val="00136692"/>
    <w:rsid w:val="0013765B"/>
    <w:rsid w:val="00140599"/>
    <w:rsid w:val="001437BE"/>
    <w:rsid w:val="00143C1F"/>
    <w:rsid w:val="00145C9C"/>
    <w:rsid w:val="00146AD5"/>
    <w:rsid w:val="0015243D"/>
    <w:rsid w:val="00153230"/>
    <w:rsid w:val="00153462"/>
    <w:rsid w:val="001559E0"/>
    <w:rsid w:val="00155BFF"/>
    <w:rsid w:val="00156892"/>
    <w:rsid w:val="00157E31"/>
    <w:rsid w:val="00161666"/>
    <w:rsid w:val="00161B57"/>
    <w:rsid w:val="0016243B"/>
    <w:rsid w:val="00162478"/>
    <w:rsid w:val="001633FA"/>
    <w:rsid w:val="0016386A"/>
    <w:rsid w:val="00164221"/>
    <w:rsid w:val="0016628F"/>
    <w:rsid w:val="00166E41"/>
    <w:rsid w:val="001670CA"/>
    <w:rsid w:val="00167607"/>
    <w:rsid w:val="00167FB3"/>
    <w:rsid w:val="001712AB"/>
    <w:rsid w:val="00171D11"/>
    <w:rsid w:val="001746E8"/>
    <w:rsid w:val="001810E0"/>
    <w:rsid w:val="0018124F"/>
    <w:rsid w:val="001812FD"/>
    <w:rsid w:val="00181761"/>
    <w:rsid w:val="001836E0"/>
    <w:rsid w:val="00184042"/>
    <w:rsid w:val="00185CE8"/>
    <w:rsid w:val="0018651D"/>
    <w:rsid w:val="00190133"/>
    <w:rsid w:val="00190572"/>
    <w:rsid w:val="00190B3A"/>
    <w:rsid w:val="00190B4B"/>
    <w:rsid w:val="001921A0"/>
    <w:rsid w:val="00193050"/>
    <w:rsid w:val="00195141"/>
    <w:rsid w:val="0019714E"/>
    <w:rsid w:val="001971B0"/>
    <w:rsid w:val="00197A35"/>
    <w:rsid w:val="001A0972"/>
    <w:rsid w:val="001A13D6"/>
    <w:rsid w:val="001A2C5A"/>
    <w:rsid w:val="001A31B7"/>
    <w:rsid w:val="001A3F56"/>
    <w:rsid w:val="001A467C"/>
    <w:rsid w:val="001A5DAE"/>
    <w:rsid w:val="001A6DEE"/>
    <w:rsid w:val="001A78D2"/>
    <w:rsid w:val="001B13AE"/>
    <w:rsid w:val="001B2C71"/>
    <w:rsid w:val="001B3B92"/>
    <w:rsid w:val="001C0E62"/>
    <w:rsid w:val="001C2BA2"/>
    <w:rsid w:val="001C4011"/>
    <w:rsid w:val="001C4E7D"/>
    <w:rsid w:val="001C4FF3"/>
    <w:rsid w:val="001D0E00"/>
    <w:rsid w:val="001D0EA8"/>
    <w:rsid w:val="001D4D3C"/>
    <w:rsid w:val="001D5E6D"/>
    <w:rsid w:val="001E1295"/>
    <w:rsid w:val="001E3980"/>
    <w:rsid w:val="001E4965"/>
    <w:rsid w:val="001E49AA"/>
    <w:rsid w:val="001E4A1C"/>
    <w:rsid w:val="001E4F02"/>
    <w:rsid w:val="001E5BFB"/>
    <w:rsid w:val="001E6323"/>
    <w:rsid w:val="001E65C8"/>
    <w:rsid w:val="001E6C27"/>
    <w:rsid w:val="001F04C5"/>
    <w:rsid w:val="001F062C"/>
    <w:rsid w:val="001F0A08"/>
    <w:rsid w:val="001F0AB3"/>
    <w:rsid w:val="001F1240"/>
    <w:rsid w:val="001F1B8A"/>
    <w:rsid w:val="001F6235"/>
    <w:rsid w:val="001F6364"/>
    <w:rsid w:val="00200C9E"/>
    <w:rsid w:val="002010A9"/>
    <w:rsid w:val="00201CC8"/>
    <w:rsid w:val="002027BD"/>
    <w:rsid w:val="0020412B"/>
    <w:rsid w:val="002041EC"/>
    <w:rsid w:val="00204245"/>
    <w:rsid w:val="00205C1B"/>
    <w:rsid w:val="0020603A"/>
    <w:rsid w:val="00206323"/>
    <w:rsid w:val="002068E0"/>
    <w:rsid w:val="00210A73"/>
    <w:rsid w:val="00212969"/>
    <w:rsid w:val="002166F7"/>
    <w:rsid w:val="002214B8"/>
    <w:rsid w:val="00222B66"/>
    <w:rsid w:val="00224587"/>
    <w:rsid w:val="00224B70"/>
    <w:rsid w:val="00224C74"/>
    <w:rsid w:val="00224F4F"/>
    <w:rsid w:val="00225D1A"/>
    <w:rsid w:val="00226378"/>
    <w:rsid w:val="002303A0"/>
    <w:rsid w:val="0023064F"/>
    <w:rsid w:val="00230DB8"/>
    <w:rsid w:val="002334D8"/>
    <w:rsid w:val="00234555"/>
    <w:rsid w:val="00236D57"/>
    <w:rsid w:val="0023738D"/>
    <w:rsid w:val="00240131"/>
    <w:rsid w:val="0024064C"/>
    <w:rsid w:val="00240D4C"/>
    <w:rsid w:val="00243B44"/>
    <w:rsid w:val="00250A8C"/>
    <w:rsid w:val="0025239D"/>
    <w:rsid w:val="00252DE6"/>
    <w:rsid w:val="0025445B"/>
    <w:rsid w:val="00254A50"/>
    <w:rsid w:val="0025579F"/>
    <w:rsid w:val="002615E5"/>
    <w:rsid w:val="00261B78"/>
    <w:rsid w:val="00262509"/>
    <w:rsid w:val="002634D6"/>
    <w:rsid w:val="00263819"/>
    <w:rsid w:val="00263916"/>
    <w:rsid w:val="00263B99"/>
    <w:rsid w:val="00265C35"/>
    <w:rsid w:val="00267351"/>
    <w:rsid w:val="002679DF"/>
    <w:rsid w:val="0027050D"/>
    <w:rsid w:val="002706D4"/>
    <w:rsid w:val="00271780"/>
    <w:rsid w:val="00271BDB"/>
    <w:rsid w:val="0027328E"/>
    <w:rsid w:val="00275102"/>
    <w:rsid w:val="002751E9"/>
    <w:rsid w:val="00277ACB"/>
    <w:rsid w:val="0028120A"/>
    <w:rsid w:val="00283758"/>
    <w:rsid w:val="00283FB9"/>
    <w:rsid w:val="0028420E"/>
    <w:rsid w:val="00284A99"/>
    <w:rsid w:val="00285E62"/>
    <w:rsid w:val="00287265"/>
    <w:rsid w:val="00287C2C"/>
    <w:rsid w:val="00291DE3"/>
    <w:rsid w:val="00296861"/>
    <w:rsid w:val="00297A7D"/>
    <w:rsid w:val="00297F56"/>
    <w:rsid w:val="002A000D"/>
    <w:rsid w:val="002A0C56"/>
    <w:rsid w:val="002A1163"/>
    <w:rsid w:val="002A28C3"/>
    <w:rsid w:val="002A40FF"/>
    <w:rsid w:val="002A4499"/>
    <w:rsid w:val="002A4FF7"/>
    <w:rsid w:val="002A5D14"/>
    <w:rsid w:val="002A5D37"/>
    <w:rsid w:val="002A6651"/>
    <w:rsid w:val="002A6668"/>
    <w:rsid w:val="002A6D4D"/>
    <w:rsid w:val="002A7C2A"/>
    <w:rsid w:val="002B0BE4"/>
    <w:rsid w:val="002B152A"/>
    <w:rsid w:val="002B25A1"/>
    <w:rsid w:val="002B29DE"/>
    <w:rsid w:val="002B2B97"/>
    <w:rsid w:val="002B37B7"/>
    <w:rsid w:val="002B394A"/>
    <w:rsid w:val="002B4406"/>
    <w:rsid w:val="002B4542"/>
    <w:rsid w:val="002B454A"/>
    <w:rsid w:val="002B58C9"/>
    <w:rsid w:val="002B6267"/>
    <w:rsid w:val="002B6F71"/>
    <w:rsid w:val="002B715E"/>
    <w:rsid w:val="002B790C"/>
    <w:rsid w:val="002C27EC"/>
    <w:rsid w:val="002C666C"/>
    <w:rsid w:val="002C77B3"/>
    <w:rsid w:val="002C7858"/>
    <w:rsid w:val="002C7BF6"/>
    <w:rsid w:val="002D22C6"/>
    <w:rsid w:val="002D32E6"/>
    <w:rsid w:val="002D3655"/>
    <w:rsid w:val="002D4781"/>
    <w:rsid w:val="002D47F3"/>
    <w:rsid w:val="002D5ADA"/>
    <w:rsid w:val="002D618C"/>
    <w:rsid w:val="002D7F2B"/>
    <w:rsid w:val="002E08AB"/>
    <w:rsid w:val="002E08B2"/>
    <w:rsid w:val="002E0924"/>
    <w:rsid w:val="002E18B9"/>
    <w:rsid w:val="002E2437"/>
    <w:rsid w:val="002E2E59"/>
    <w:rsid w:val="002E5A1B"/>
    <w:rsid w:val="002E5B25"/>
    <w:rsid w:val="002F0A79"/>
    <w:rsid w:val="002F30A0"/>
    <w:rsid w:val="002F40BD"/>
    <w:rsid w:val="002F507E"/>
    <w:rsid w:val="002F664A"/>
    <w:rsid w:val="002F7104"/>
    <w:rsid w:val="002F75E4"/>
    <w:rsid w:val="00302585"/>
    <w:rsid w:val="003035BD"/>
    <w:rsid w:val="00304970"/>
    <w:rsid w:val="00304A00"/>
    <w:rsid w:val="003050DD"/>
    <w:rsid w:val="003051CB"/>
    <w:rsid w:val="0030673B"/>
    <w:rsid w:val="0030795F"/>
    <w:rsid w:val="00307CE6"/>
    <w:rsid w:val="0031007A"/>
    <w:rsid w:val="00315B48"/>
    <w:rsid w:val="0031672C"/>
    <w:rsid w:val="00317666"/>
    <w:rsid w:val="003178B7"/>
    <w:rsid w:val="00322842"/>
    <w:rsid w:val="00322D3B"/>
    <w:rsid w:val="00323596"/>
    <w:rsid w:val="00324167"/>
    <w:rsid w:val="00324935"/>
    <w:rsid w:val="00324968"/>
    <w:rsid w:val="00324B3E"/>
    <w:rsid w:val="00326F58"/>
    <w:rsid w:val="00327440"/>
    <w:rsid w:val="00327B87"/>
    <w:rsid w:val="00327CF2"/>
    <w:rsid w:val="003311C9"/>
    <w:rsid w:val="0033234E"/>
    <w:rsid w:val="00332AFF"/>
    <w:rsid w:val="00333A73"/>
    <w:rsid w:val="003364B2"/>
    <w:rsid w:val="00336F05"/>
    <w:rsid w:val="0034016B"/>
    <w:rsid w:val="00340A2A"/>
    <w:rsid w:val="003411D9"/>
    <w:rsid w:val="00341527"/>
    <w:rsid w:val="00342AAF"/>
    <w:rsid w:val="003430EA"/>
    <w:rsid w:val="00343926"/>
    <w:rsid w:val="00343E1F"/>
    <w:rsid w:val="00344021"/>
    <w:rsid w:val="0034443C"/>
    <w:rsid w:val="00345ED4"/>
    <w:rsid w:val="00346207"/>
    <w:rsid w:val="003506A0"/>
    <w:rsid w:val="003522B4"/>
    <w:rsid w:val="0035239A"/>
    <w:rsid w:val="00353378"/>
    <w:rsid w:val="003553BC"/>
    <w:rsid w:val="003555A9"/>
    <w:rsid w:val="00356E95"/>
    <w:rsid w:val="00357653"/>
    <w:rsid w:val="00357A67"/>
    <w:rsid w:val="00357DB2"/>
    <w:rsid w:val="003609A3"/>
    <w:rsid w:val="003616CB"/>
    <w:rsid w:val="00361A91"/>
    <w:rsid w:val="00361D77"/>
    <w:rsid w:val="0036232A"/>
    <w:rsid w:val="00363806"/>
    <w:rsid w:val="00364A21"/>
    <w:rsid w:val="00364CF8"/>
    <w:rsid w:val="00364EC9"/>
    <w:rsid w:val="0036637A"/>
    <w:rsid w:val="00370FD5"/>
    <w:rsid w:val="00373094"/>
    <w:rsid w:val="003741D2"/>
    <w:rsid w:val="00374F05"/>
    <w:rsid w:val="00374F2B"/>
    <w:rsid w:val="0037721B"/>
    <w:rsid w:val="00380A85"/>
    <w:rsid w:val="00380FBA"/>
    <w:rsid w:val="00383EC8"/>
    <w:rsid w:val="003859E3"/>
    <w:rsid w:val="00386624"/>
    <w:rsid w:val="00386FFC"/>
    <w:rsid w:val="00387728"/>
    <w:rsid w:val="00391A57"/>
    <w:rsid w:val="003929D0"/>
    <w:rsid w:val="003A0682"/>
    <w:rsid w:val="003A4104"/>
    <w:rsid w:val="003A49AD"/>
    <w:rsid w:val="003A7BF6"/>
    <w:rsid w:val="003B0CD8"/>
    <w:rsid w:val="003B4C08"/>
    <w:rsid w:val="003B642D"/>
    <w:rsid w:val="003B68A1"/>
    <w:rsid w:val="003B7392"/>
    <w:rsid w:val="003B7876"/>
    <w:rsid w:val="003C023D"/>
    <w:rsid w:val="003C0460"/>
    <w:rsid w:val="003C1070"/>
    <w:rsid w:val="003C362B"/>
    <w:rsid w:val="003C3E38"/>
    <w:rsid w:val="003C4006"/>
    <w:rsid w:val="003C4914"/>
    <w:rsid w:val="003C51C6"/>
    <w:rsid w:val="003C5E1C"/>
    <w:rsid w:val="003C6197"/>
    <w:rsid w:val="003C67C8"/>
    <w:rsid w:val="003D3E0A"/>
    <w:rsid w:val="003D424B"/>
    <w:rsid w:val="003D461B"/>
    <w:rsid w:val="003D4937"/>
    <w:rsid w:val="003D5CE9"/>
    <w:rsid w:val="003D7024"/>
    <w:rsid w:val="003D7896"/>
    <w:rsid w:val="003E0025"/>
    <w:rsid w:val="003E0364"/>
    <w:rsid w:val="003E2B93"/>
    <w:rsid w:val="003E4BEA"/>
    <w:rsid w:val="003F093A"/>
    <w:rsid w:val="003F157A"/>
    <w:rsid w:val="003F1869"/>
    <w:rsid w:val="003F3848"/>
    <w:rsid w:val="003F3B12"/>
    <w:rsid w:val="003F411B"/>
    <w:rsid w:val="003F5369"/>
    <w:rsid w:val="003F5BEB"/>
    <w:rsid w:val="003F6291"/>
    <w:rsid w:val="003F7909"/>
    <w:rsid w:val="003F792F"/>
    <w:rsid w:val="00401FF5"/>
    <w:rsid w:val="004020E6"/>
    <w:rsid w:val="00402561"/>
    <w:rsid w:val="00402898"/>
    <w:rsid w:val="00411EC2"/>
    <w:rsid w:val="00412116"/>
    <w:rsid w:val="004130CB"/>
    <w:rsid w:val="004130CF"/>
    <w:rsid w:val="00413764"/>
    <w:rsid w:val="00413840"/>
    <w:rsid w:val="00414AA4"/>
    <w:rsid w:val="00415B1C"/>
    <w:rsid w:val="00416B6A"/>
    <w:rsid w:val="00416C71"/>
    <w:rsid w:val="004201A9"/>
    <w:rsid w:val="00421928"/>
    <w:rsid w:val="00421CB2"/>
    <w:rsid w:val="004221C2"/>
    <w:rsid w:val="00423D34"/>
    <w:rsid w:val="0042489B"/>
    <w:rsid w:val="00424B51"/>
    <w:rsid w:val="00424C04"/>
    <w:rsid w:val="00425322"/>
    <w:rsid w:val="0042608A"/>
    <w:rsid w:val="00426D27"/>
    <w:rsid w:val="0042716F"/>
    <w:rsid w:val="00431F45"/>
    <w:rsid w:val="00431F87"/>
    <w:rsid w:val="00431F99"/>
    <w:rsid w:val="0043449B"/>
    <w:rsid w:val="0043503B"/>
    <w:rsid w:val="004371AC"/>
    <w:rsid w:val="00440EE1"/>
    <w:rsid w:val="004413A9"/>
    <w:rsid w:val="00441B1F"/>
    <w:rsid w:val="00441EB1"/>
    <w:rsid w:val="004447AD"/>
    <w:rsid w:val="004451FB"/>
    <w:rsid w:val="00446C12"/>
    <w:rsid w:val="00447C71"/>
    <w:rsid w:val="00450F53"/>
    <w:rsid w:val="0045151C"/>
    <w:rsid w:val="0045202F"/>
    <w:rsid w:val="00452713"/>
    <w:rsid w:val="00455E58"/>
    <w:rsid w:val="00457571"/>
    <w:rsid w:val="00461248"/>
    <w:rsid w:val="00461A27"/>
    <w:rsid w:val="004624A8"/>
    <w:rsid w:val="00464EBF"/>
    <w:rsid w:val="004704AC"/>
    <w:rsid w:val="004721C6"/>
    <w:rsid w:val="00473245"/>
    <w:rsid w:val="00473706"/>
    <w:rsid w:val="00476206"/>
    <w:rsid w:val="004767D8"/>
    <w:rsid w:val="00480AC3"/>
    <w:rsid w:val="00481A8F"/>
    <w:rsid w:val="00481E56"/>
    <w:rsid w:val="004834A1"/>
    <w:rsid w:val="0048375D"/>
    <w:rsid w:val="00483A34"/>
    <w:rsid w:val="00483EC0"/>
    <w:rsid w:val="00484979"/>
    <w:rsid w:val="0048573E"/>
    <w:rsid w:val="00485AEE"/>
    <w:rsid w:val="0048754C"/>
    <w:rsid w:val="0048760A"/>
    <w:rsid w:val="004914C3"/>
    <w:rsid w:val="004916D6"/>
    <w:rsid w:val="00491A7D"/>
    <w:rsid w:val="0049301C"/>
    <w:rsid w:val="004942B0"/>
    <w:rsid w:val="00494560"/>
    <w:rsid w:val="00497616"/>
    <w:rsid w:val="004A146B"/>
    <w:rsid w:val="004A2768"/>
    <w:rsid w:val="004A3428"/>
    <w:rsid w:val="004A4747"/>
    <w:rsid w:val="004A6BD5"/>
    <w:rsid w:val="004A759E"/>
    <w:rsid w:val="004B0E8E"/>
    <w:rsid w:val="004B1480"/>
    <w:rsid w:val="004B1569"/>
    <w:rsid w:val="004B286C"/>
    <w:rsid w:val="004B5618"/>
    <w:rsid w:val="004B7139"/>
    <w:rsid w:val="004C0FA0"/>
    <w:rsid w:val="004C10DE"/>
    <w:rsid w:val="004C13A5"/>
    <w:rsid w:val="004C266E"/>
    <w:rsid w:val="004C5E7E"/>
    <w:rsid w:val="004C7116"/>
    <w:rsid w:val="004C784E"/>
    <w:rsid w:val="004C7ABE"/>
    <w:rsid w:val="004D0420"/>
    <w:rsid w:val="004D0B79"/>
    <w:rsid w:val="004D1480"/>
    <w:rsid w:val="004D1E82"/>
    <w:rsid w:val="004D2F69"/>
    <w:rsid w:val="004D3229"/>
    <w:rsid w:val="004D3356"/>
    <w:rsid w:val="004D35C9"/>
    <w:rsid w:val="004D4C06"/>
    <w:rsid w:val="004D5641"/>
    <w:rsid w:val="004D62E4"/>
    <w:rsid w:val="004D68B6"/>
    <w:rsid w:val="004D76FB"/>
    <w:rsid w:val="004D7708"/>
    <w:rsid w:val="004D7D11"/>
    <w:rsid w:val="004D7F6B"/>
    <w:rsid w:val="004E094D"/>
    <w:rsid w:val="004E1DD8"/>
    <w:rsid w:val="004E1F1A"/>
    <w:rsid w:val="004E22E4"/>
    <w:rsid w:val="004E259B"/>
    <w:rsid w:val="004E4751"/>
    <w:rsid w:val="004E790E"/>
    <w:rsid w:val="004F05E4"/>
    <w:rsid w:val="004F0789"/>
    <w:rsid w:val="004F1674"/>
    <w:rsid w:val="004F1BA9"/>
    <w:rsid w:val="004F2DD5"/>
    <w:rsid w:val="004F2EEE"/>
    <w:rsid w:val="004F351D"/>
    <w:rsid w:val="004F4DB7"/>
    <w:rsid w:val="004F5950"/>
    <w:rsid w:val="004F6911"/>
    <w:rsid w:val="004F7730"/>
    <w:rsid w:val="0050013F"/>
    <w:rsid w:val="0050016E"/>
    <w:rsid w:val="0050059B"/>
    <w:rsid w:val="00500662"/>
    <w:rsid w:val="00500DDA"/>
    <w:rsid w:val="00502857"/>
    <w:rsid w:val="005035AF"/>
    <w:rsid w:val="005035F1"/>
    <w:rsid w:val="0050363C"/>
    <w:rsid w:val="00505C14"/>
    <w:rsid w:val="0050737D"/>
    <w:rsid w:val="00507569"/>
    <w:rsid w:val="005105BB"/>
    <w:rsid w:val="00510F33"/>
    <w:rsid w:val="00516B19"/>
    <w:rsid w:val="0051760F"/>
    <w:rsid w:val="00517B0D"/>
    <w:rsid w:val="005209BB"/>
    <w:rsid w:val="005214FB"/>
    <w:rsid w:val="005216C9"/>
    <w:rsid w:val="00522696"/>
    <w:rsid w:val="00523556"/>
    <w:rsid w:val="00524008"/>
    <w:rsid w:val="00525ADB"/>
    <w:rsid w:val="00526B45"/>
    <w:rsid w:val="00530208"/>
    <w:rsid w:val="0053511D"/>
    <w:rsid w:val="005364F8"/>
    <w:rsid w:val="00540B0B"/>
    <w:rsid w:val="00541564"/>
    <w:rsid w:val="005424E2"/>
    <w:rsid w:val="005455A1"/>
    <w:rsid w:val="005455BC"/>
    <w:rsid w:val="005459B0"/>
    <w:rsid w:val="00545C4D"/>
    <w:rsid w:val="0055045D"/>
    <w:rsid w:val="00553227"/>
    <w:rsid w:val="005538E0"/>
    <w:rsid w:val="00556A69"/>
    <w:rsid w:val="00557C96"/>
    <w:rsid w:val="005638CD"/>
    <w:rsid w:val="005646B8"/>
    <w:rsid w:val="005669A4"/>
    <w:rsid w:val="00567338"/>
    <w:rsid w:val="00567885"/>
    <w:rsid w:val="005679A3"/>
    <w:rsid w:val="005706E0"/>
    <w:rsid w:val="00570BEF"/>
    <w:rsid w:val="00573590"/>
    <w:rsid w:val="005753E4"/>
    <w:rsid w:val="00575C62"/>
    <w:rsid w:val="00577027"/>
    <w:rsid w:val="00577382"/>
    <w:rsid w:val="00577838"/>
    <w:rsid w:val="00580F0D"/>
    <w:rsid w:val="00581018"/>
    <w:rsid w:val="005829B8"/>
    <w:rsid w:val="00583720"/>
    <w:rsid w:val="00586041"/>
    <w:rsid w:val="0058611D"/>
    <w:rsid w:val="005862E4"/>
    <w:rsid w:val="00587EB8"/>
    <w:rsid w:val="005909CD"/>
    <w:rsid w:val="005921D1"/>
    <w:rsid w:val="00592D8B"/>
    <w:rsid w:val="00593C1D"/>
    <w:rsid w:val="00595547"/>
    <w:rsid w:val="00596492"/>
    <w:rsid w:val="005A0FC6"/>
    <w:rsid w:val="005A2A25"/>
    <w:rsid w:val="005A331C"/>
    <w:rsid w:val="005A3A42"/>
    <w:rsid w:val="005A528A"/>
    <w:rsid w:val="005A7BF5"/>
    <w:rsid w:val="005A7DB4"/>
    <w:rsid w:val="005B0A71"/>
    <w:rsid w:val="005B145A"/>
    <w:rsid w:val="005B4121"/>
    <w:rsid w:val="005B4144"/>
    <w:rsid w:val="005B52E4"/>
    <w:rsid w:val="005B5B3C"/>
    <w:rsid w:val="005B649A"/>
    <w:rsid w:val="005B751B"/>
    <w:rsid w:val="005C29A7"/>
    <w:rsid w:val="005C2CC8"/>
    <w:rsid w:val="005C2ECC"/>
    <w:rsid w:val="005C3C88"/>
    <w:rsid w:val="005C4687"/>
    <w:rsid w:val="005C4CAD"/>
    <w:rsid w:val="005C5139"/>
    <w:rsid w:val="005C55B3"/>
    <w:rsid w:val="005C619C"/>
    <w:rsid w:val="005C7BA6"/>
    <w:rsid w:val="005D0336"/>
    <w:rsid w:val="005D03D0"/>
    <w:rsid w:val="005D117E"/>
    <w:rsid w:val="005D3A2F"/>
    <w:rsid w:val="005D4138"/>
    <w:rsid w:val="005D4E0C"/>
    <w:rsid w:val="005D4FAA"/>
    <w:rsid w:val="005D65BD"/>
    <w:rsid w:val="005D7AB3"/>
    <w:rsid w:val="005E16BA"/>
    <w:rsid w:val="005E192B"/>
    <w:rsid w:val="005E1F9E"/>
    <w:rsid w:val="005E4083"/>
    <w:rsid w:val="005E4D99"/>
    <w:rsid w:val="005E5BB0"/>
    <w:rsid w:val="005E60E1"/>
    <w:rsid w:val="005E6A12"/>
    <w:rsid w:val="005E6A46"/>
    <w:rsid w:val="005F25E3"/>
    <w:rsid w:val="005F27D3"/>
    <w:rsid w:val="005F3402"/>
    <w:rsid w:val="005F6110"/>
    <w:rsid w:val="005F7645"/>
    <w:rsid w:val="005F7A4D"/>
    <w:rsid w:val="00604E46"/>
    <w:rsid w:val="00605E21"/>
    <w:rsid w:val="006065BF"/>
    <w:rsid w:val="00607C8F"/>
    <w:rsid w:val="0061176A"/>
    <w:rsid w:val="006147D2"/>
    <w:rsid w:val="00614C03"/>
    <w:rsid w:val="00615B62"/>
    <w:rsid w:val="00617E24"/>
    <w:rsid w:val="00620427"/>
    <w:rsid w:val="00621EF0"/>
    <w:rsid w:val="006225E7"/>
    <w:rsid w:val="00622C86"/>
    <w:rsid w:val="006235BC"/>
    <w:rsid w:val="00623CA7"/>
    <w:rsid w:val="00625DA4"/>
    <w:rsid w:val="006301DE"/>
    <w:rsid w:val="0063079A"/>
    <w:rsid w:val="00632156"/>
    <w:rsid w:val="006323BB"/>
    <w:rsid w:val="0063386E"/>
    <w:rsid w:val="006350B0"/>
    <w:rsid w:val="00637A19"/>
    <w:rsid w:val="00640E98"/>
    <w:rsid w:val="00641D97"/>
    <w:rsid w:val="0064458F"/>
    <w:rsid w:val="0064593D"/>
    <w:rsid w:val="0064717F"/>
    <w:rsid w:val="00647A32"/>
    <w:rsid w:val="00650E7D"/>
    <w:rsid w:val="00651260"/>
    <w:rsid w:val="006534E1"/>
    <w:rsid w:val="006538F0"/>
    <w:rsid w:val="0065450F"/>
    <w:rsid w:val="00657A8C"/>
    <w:rsid w:val="00661376"/>
    <w:rsid w:val="00661EB5"/>
    <w:rsid w:val="006637D8"/>
    <w:rsid w:val="00663CDF"/>
    <w:rsid w:val="00665DB9"/>
    <w:rsid w:val="00665FFD"/>
    <w:rsid w:val="006664D8"/>
    <w:rsid w:val="00666F73"/>
    <w:rsid w:val="0067082F"/>
    <w:rsid w:val="006717F4"/>
    <w:rsid w:val="00672634"/>
    <w:rsid w:val="00673105"/>
    <w:rsid w:val="00676160"/>
    <w:rsid w:val="00676193"/>
    <w:rsid w:val="00681737"/>
    <w:rsid w:val="00681942"/>
    <w:rsid w:val="00681ECF"/>
    <w:rsid w:val="00681FBE"/>
    <w:rsid w:val="00682C4A"/>
    <w:rsid w:val="00684795"/>
    <w:rsid w:val="00686F4D"/>
    <w:rsid w:val="0068757A"/>
    <w:rsid w:val="00687CD9"/>
    <w:rsid w:val="0069104D"/>
    <w:rsid w:val="0069120B"/>
    <w:rsid w:val="00691746"/>
    <w:rsid w:val="00692937"/>
    <w:rsid w:val="00692E06"/>
    <w:rsid w:val="00693B65"/>
    <w:rsid w:val="0069466D"/>
    <w:rsid w:val="00694E39"/>
    <w:rsid w:val="006950F0"/>
    <w:rsid w:val="00696CBB"/>
    <w:rsid w:val="006A02E7"/>
    <w:rsid w:val="006A179F"/>
    <w:rsid w:val="006A253C"/>
    <w:rsid w:val="006A46AA"/>
    <w:rsid w:val="006A62C9"/>
    <w:rsid w:val="006A73B3"/>
    <w:rsid w:val="006A7AA2"/>
    <w:rsid w:val="006A7B10"/>
    <w:rsid w:val="006A7E45"/>
    <w:rsid w:val="006B2815"/>
    <w:rsid w:val="006B4420"/>
    <w:rsid w:val="006B4854"/>
    <w:rsid w:val="006B5BCA"/>
    <w:rsid w:val="006B6987"/>
    <w:rsid w:val="006B71F7"/>
    <w:rsid w:val="006B7F9B"/>
    <w:rsid w:val="006C0171"/>
    <w:rsid w:val="006C3C20"/>
    <w:rsid w:val="006C3FF1"/>
    <w:rsid w:val="006C3FF3"/>
    <w:rsid w:val="006C553F"/>
    <w:rsid w:val="006C5947"/>
    <w:rsid w:val="006C7C59"/>
    <w:rsid w:val="006D2179"/>
    <w:rsid w:val="006D3173"/>
    <w:rsid w:val="006D5437"/>
    <w:rsid w:val="006D5C95"/>
    <w:rsid w:val="006D68FA"/>
    <w:rsid w:val="006E081E"/>
    <w:rsid w:val="006E0CF4"/>
    <w:rsid w:val="006E1C8D"/>
    <w:rsid w:val="006E2B52"/>
    <w:rsid w:val="006E2DEA"/>
    <w:rsid w:val="006E323E"/>
    <w:rsid w:val="006E3E6C"/>
    <w:rsid w:val="006E476C"/>
    <w:rsid w:val="006E7C32"/>
    <w:rsid w:val="006F02F7"/>
    <w:rsid w:val="006F0578"/>
    <w:rsid w:val="006F0E24"/>
    <w:rsid w:val="006F0FCE"/>
    <w:rsid w:val="006F141A"/>
    <w:rsid w:val="006F15D9"/>
    <w:rsid w:val="006F17C4"/>
    <w:rsid w:val="006F1B7B"/>
    <w:rsid w:val="006F3F04"/>
    <w:rsid w:val="006F5010"/>
    <w:rsid w:val="006F5CA7"/>
    <w:rsid w:val="006F7A93"/>
    <w:rsid w:val="00701C43"/>
    <w:rsid w:val="0070206B"/>
    <w:rsid w:val="007049BF"/>
    <w:rsid w:val="00704EB1"/>
    <w:rsid w:val="00705050"/>
    <w:rsid w:val="00705229"/>
    <w:rsid w:val="007068C1"/>
    <w:rsid w:val="0070770D"/>
    <w:rsid w:val="00711D36"/>
    <w:rsid w:val="00712078"/>
    <w:rsid w:val="00712FC9"/>
    <w:rsid w:val="00714B3B"/>
    <w:rsid w:val="00715DE0"/>
    <w:rsid w:val="0071600C"/>
    <w:rsid w:val="007165A0"/>
    <w:rsid w:val="007172B1"/>
    <w:rsid w:val="007174EC"/>
    <w:rsid w:val="007175C5"/>
    <w:rsid w:val="00720390"/>
    <w:rsid w:val="00721EE7"/>
    <w:rsid w:val="00722B77"/>
    <w:rsid w:val="00722FC1"/>
    <w:rsid w:val="007240E0"/>
    <w:rsid w:val="00725D96"/>
    <w:rsid w:val="007276FD"/>
    <w:rsid w:val="00727EDF"/>
    <w:rsid w:val="007300FC"/>
    <w:rsid w:val="00731987"/>
    <w:rsid w:val="007327E1"/>
    <w:rsid w:val="00733FDA"/>
    <w:rsid w:val="0073452C"/>
    <w:rsid w:val="007349B7"/>
    <w:rsid w:val="00735524"/>
    <w:rsid w:val="007356F9"/>
    <w:rsid w:val="00735CB7"/>
    <w:rsid w:val="00740BB3"/>
    <w:rsid w:val="00741177"/>
    <w:rsid w:val="00742C20"/>
    <w:rsid w:val="00743608"/>
    <w:rsid w:val="00743B1A"/>
    <w:rsid w:val="00744135"/>
    <w:rsid w:val="007473E3"/>
    <w:rsid w:val="0075321C"/>
    <w:rsid w:val="00753D2B"/>
    <w:rsid w:val="0075426E"/>
    <w:rsid w:val="00754E97"/>
    <w:rsid w:val="00755A89"/>
    <w:rsid w:val="007563F6"/>
    <w:rsid w:val="0075661F"/>
    <w:rsid w:val="007566EA"/>
    <w:rsid w:val="00756B9A"/>
    <w:rsid w:val="00760A82"/>
    <w:rsid w:val="00761DC3"/>
    <w:rsid w:val="00762C97"/>
    <w:rsid w:val="00763866"/>
    <w:rsid w:val="007654A6"/>
    <w:rsid w:val="007657A9"/>
    <w:rsid w:val="00766B9B"/>
    <w:rsid w:val="0077027F"/>
    <w:rsid w:val="00770643"/>
    <w:rsid w:val="00770B88"/>
    <w:rsid w:val="00770D6A"/>
    <w:rsid w:val="00774224"/>
    <w:rsid w:val="00774FAF"/>
    <w:rsid w:val="00776E61"/>
    <w:rsid w:val="00777B83"/>
    <w:rsid w:val="00780DEA"/>
    <w:rsid w:val="00780EA7"/>
    <w:rsid w:val="00781A6A"/>
    <w:rsid w:val="007830CA"/>
    <w:rsid w:val="0078506E"/>
    <w:rsid w:val="00787618"/>
    <w:rsid w:val="00787759"/>
    <w:rsid w:val="007919AA"/>
    <w:rsid w:val="0079205E"/>
    <w:rsid w:val="00792998"/>
    <w:rsid w:val="00793C6B"/>
    <w:rsid w:val="00793E7D"/>
    <w:rsid w:val="007945FC"/>
    <w:rsid w:val="0079618D"/>
    <w:rsid w:val="00796EAB"/>
    <w:rsid w:val="00797F9F"/>
    <w:rsid w:val="007A1084"/>
    <w:rsid w:val="007A11BF"/>
    <w:rsid w:val="007A4E6D"/>
    <w:rsid w:val="007A7768"/>
    <w:rsid w:val="007B05FC"/>
    <w:rsid w:val="007B57F5"/>
    <w:rsid w:val="007B600C"/>
    <w:rsid w:val="007B64CE"/>
    <w:rsid w:val="007C00AD"/>
    <w:rsid w:val="007C0E50"/>
    <w:rsid w:val="007C371A"/>
    <w:rsid w:val="007C3FF0"/>
    <w:rsid w:val="007C421F"/>
    <w:rsid w:val="007C5AF5"/>
    <w:rsid w:val="007C67A3"/>
    <w:rsid w:val="007C6D1F"/>
    <w:rsid w:val="007C78ED"/>
    <w:rsid w:val="007C7DA4"/>
    <w:rsid w:val="007D13CD"/>
    <w:rsid w:val="007D5913"/>
    <w:rsid w:val="007D67AB"/>
    <w:rsid w:val="007D750F"/>
    <w:rsid w:val="007E0477"/>
    <w:rsid w:val="007E1B41"/>
    <w:rsid w:val="007E1BDB"/>
    <w:rsid w:val="007E370E"/>
    <w:rsid w:val="007E3A57"/>
    <w:rsid w:val="007E574A"/>
    <w:rsid w:val="007E5B00"/>
    <w:rsid w:val="007F2FA6"/>
    <w:rsid w:val="007F3361"/>
    <w:rsid w:val="007F724F"/>
    <w:rsid w:val="007F7699"/>
    <w:rsid w:val="00800458"/>
    <w:rsid w:val="00800936"/>
    <w:rsid w:val="00800E13"/>
    <w:rsid w:val="00801378"/>
    <w:rsid w:val="00802A3D"/>
    <w:rsid w:val="00804E75"/>
    <w:rsid w:val="008052A3"/>
    <w:rsid w:val="00806C41"/>
    <w:rsid w:val="008075F0"/>
    <w:rsid w:val="00807BC1"/>
    <w:rsid w:val="00810424"/>
    <w:rsid w:val="00811518"/>
    <w:rsid w:val="00811D30"/>
    <w:rsid w:val="008142FF"/>
    <w:rsid w:val="00814B79"/>
    <w:rsid w:val="00815661"/>
    <w:rsid w:val="00817976"/>
    <w:rsid w:val="00820A3D"/>
    <w:rsid w:val="008214C1"/>
    <w:rsid w:val="00821735"/>
    <w:rsid w:val="008219B0"/>
    <w:rsid w:val="0082709C"/>
    <w:rsid w:val="008270E3"/>
    <w:rsid w:val="0082765A"/>
    <w:rsid w:val="00830530"/>
    <w:rsid w:val="00831BC0"/>
    <w:rsid w:val="0083247F"/>
    <w:rsid w:val="00833CB5"/>
    <w:rsid w:val="008341D7"/>
    <w:rsid w:val="008346F8"/>
    <w:rsid w:val="00835297"/>
    <w:rsid w:val="008365B5"/>
    <w:rsid w:val="00840595"/>
    <w:rsid w:val="008417D9"/>
    <w:rsid w:val="00844F9F"/>
    <w:rsid w:val="008450CB"/>
    <w:rsid w:val="00850CE0"/>
    <w:rsid w:val="00850DEF"/>
    <w:rsid w:val="00850F63"/>
    <w:rsid w:val="0085136D"/>
    <w:rsid w:val="0085157F"/>
    <w:rsid w:val="00855851"/>
    <w:rsid w:val="00856438"/>
    <w:rsid w:val="00860692"/>
    <w:rsid w:val="00860835"/>
    <w:rsid w:val="00860B89"/>
    <w:rsid w:val="00861EAB"/>
    <w:rsid w:val="00862C91"/>
    <w:rsid w:val="008635E5"/>
    <w:rsid w:val="0086402E"/>
    <w:rsid w:val="00865009"/>
    <w:rsid w:val="008657E7"/>
    <w:rsid w:val="00865C7A"/>
    <w:rsid w:val="0086628B"/>
    <w:rsid w:val="0087093F"/>
    <w:rsid w:val="0087191D"/>
    <w:rsid w:val="008739CD"/>
    <w:rsid w:val="0087417F"/>
    <w:rsid w:val="00874BE2"/>
    <w:rsid w:val="00874D5E"/>
    <w:rsid w:val="00875CF1"/>
    <w:rsid w:val="0087760A"/>
    <w:rsid w:val="008806EF"/>
    <w:rsid w:val="00880814"/>
    <w:rsid w:val="00881C0E"/>
    <w:rsid w:val="0088337A"/>
    <w:rsid w:val="00883D0A"/>
    <w:rsid w:val="0088409E"/>
    <w:rsid w:val="00884B3E"/>
    <w:rsid w:val="00884E6E"/>
    <w:rsid w:val="00886956"/>
    <w:rsid w:val="0088695A"/>
    <w:rsid w:val="00886EC1"/>
    <w:rsid w:val="008871D7"/>
    <w:rsid w:val="00890ACA"/>
    <w:rsid w:val="00890C81"/>
    <w:rsid w:val="0089190D"/>
    <w:rsid w:val="0089335C"/>
    <w:rsid w:val="0089496E"/>
    <w:rsid w:val="00894A56"/>
    <w:rsid w:val="008956DD"/>
    <w:rsid w:val="00895DB3"/>
    <w:rsid w:val="0089602C"/>
    <w:rsid w:val="008A1B08"/>
    <w:rsid w:val="008A255A"/>
    <w:rsid w:val="008A2A22"/>
    <w:rsid w:val="008A3319"/>
    <w:rsid w:val="008A3C19"/>
    <w:rsid w:val="008A4662"/>
    <w:rsid w:val="008B05F4"/>
    <w:rsid w:val="008B080F"/>
    <w:rsid w:val="008B0C97"/>
    <w:rsid w:val="008B16E4"/>
    <w:rsid w:val="008B18C5"/>
    <w:rsid w:val="008B1D56"/>
    <w:rsid w:val="008B2951"/>
    <w:rsid w:val="008B5BD0"/>
    <w:rsid w:val="008B6DF7"/>
    <w:rsid w:val="008B7AE2"/>
    <w:rsid w:val="008B7E7E"/>
    <w:rsid w:val="008C1E67"/>
    <w:rsid w:val="008C33FD"/>
    <w:rsid w:val="008C362C"/>
    <w:rsid w:val="008C4DF4"/>
    <w:rsid w:val="008C4FD3"/>
    <w:rsid w:val="008C55C4"/>
    <w:rsid w:val="008C5A21"/>
    <w:rsid w:val="008C64C5"/>
    <w:rsid w:val="008C6715"/>
    <w:rsid w:val="008C6EAC"/>
    <w:rsid w:val="008D078A"/>
    <w:rsid w:val="008D0EF7"/>
    <w:rsid w:val="008D16B4"/>
    <w:rsid w:val="008D5BB2"/>
    <w:rsid w:val="008D64FE"/>
    <w:rsid w:val="008D7552"/>
    <w:rsid w:val="008E0DD6"/>
    <w:rsid w:val="008E40D2"/>
    <w:rsid w:val="008E4129"/>
    <w:rsid w:val="008E42B2"/>
    <w:rsid w:val="008E5C22"/>
    <w:rsid w:val="008E5D6D"/>
    <w:rsid w:val="008E6CCA"/>
    <w:rsid w:val="008E7050"/>
    <w:rsid w:val="008F145E"/>
    <w:rsid w:val="008F1907"/>
    <w:rsid w:val="008F6BE8"/>
    <w:rsid w:val="009025A6"/>
    <w:rsid w:val="009045A1"/>
    <w:rsid w:val="00905965"/>
    <w:rsid w:val="00907CAC"/>
    <w:rsid w:val="00910695"/>
    <w:rsid w:val="00910A63"/>
    <w:rsid w:val="00910E2B"/>
    <w:rsid w:val="00910FFB"/>
    <w:rsid w:val="00911431"/>
    <w:rsid w:val="00913D58"/>
    <w:rsid w:val="009157AA"/>
    <w:rsid w:val="0091580E"/>
    <w:rsid w:val="00915D76"/>
    <w:rsid w:val="0091609D"/>
    <w:rsid w:val="009219F9"/>
    <w:rsid w:val="00921E9F"/>
    <w:rsid w:val="00924AD5"/>
    <w:rsid w:val="00924D9B"/>
    <w:rsid w:val="00925991"/>
    <w:rsid w:val="00926435"/>
    <w:rsid w:val="00926816"/>
    <w:rsid w:val="0092742E"/>
    <w:rsid w:val="00927C9F"/>
    <w:rsid w:val="009305EE"/>
    <w:rsid w:val="00931035"/>
    <w:rsid w:val="009370B4"/>
    <w:rsid w:val="00940E40"/>
    <w:rsid w:val="00940E7E"/>
    <w:rsid w:val="0094269E"/>
    <w:rsid w:val="009443F4"/>
    <w:rsid w:val="00946DDC"/>
    <w:rsid w:val="009507DE"/>
    <w:rsid w:val="00951527"/>
    <w:rsid w:val="00954738"/>
    <w:rsid w:val="009547C3"/>
    <w:rsid w:val="00955364"/>
    <w:rsid w:val="00955E32"/>
    <w:rsid w:val="00956DF5"/>
    <w:rsid w:val="00960C15"/>
    <w:rsid w:val="009611A2"/>
    <w:rsid w:val="00962510"/>
    <w:rsid w:val="009629E8"/>
    <w:rsid w:val="009632FE"/>
    <w:rsid w:val="00963B8C"/>
    <w:rsid w:val="00966DE5"/>
    <w:rsid w:val="009722C0"/>
    <w:rsid w:val="009761FF"/>
    <w:rsid w:val="009762DB"/>
    <w:rsid w:val="009764C9"/>
    <w:rsid w:val="00977752"/>
    <w:rsid w:val="00980100"/>
    <w:rsid w:val="00980894"/>
    <w:rsid w:val="00980DF3"/>
    <w:rsid w:val="00981F2D"/>
    <w:rsid w:val="00982E87"/>
    <w:rsid w:val="009831F5"/>
    <w:rsid w:val="009834FA"/>
    <w:rsid w:val="00984397"/>
    <w:rsid w:val="00986DBE"/>
    <w:rsid w:val="0099014D"/>
    <w:rsid w:val="009915DF"/>
    <w:rsid w:val="00991B38"/>
    <w:rsid w:val="009931F0"/>
    <w:rsid w:val="00993A9A"/>
    <w:rsid w:val="00994BAB"/>
    <w:rsid w:val="00996029"/>
    <w:rsid w:val="00996ADA"/>
    <w:rsid w:val="009972EB"/>
    <w:rsid w:val="00997836"/>
    <w:rsid w:val="00997F89"/>
    <w:rsid w:val="009A1472"/>
    <w:rsid w:val="009A4D9D"/>
    <w:rsid w:val="009A51A4"/>
    <w:rsid w:val="009A5319"/>
    <w:rsid w:val="009A58AC"/>
    <w:rsid w:val="009A6658"/>
    <w:rsid w:val="009A70EC"/>
    <w:rsid w:val="009B0048"/>
    <w:rsid w:val="009B072B"/>
    <w:rsid w:val="009B0835"/>
    <w:rsid w:val="009B42AE"/>
    <w:rsid w:val="009B68AA"/>
    <w:rsid w:val="009B6CE7"/>
    <w:rsid w:val="009B7442"/>
    <w:rsid w:val="009C12F8"/>
    <w:rsid w:val="009C1B6E"/>
    <w:rsid w:val="009C3F7C"/>
    <w:rsid w:val="009C4049"/>
    <w:rsid w:val="009C467B"/>
    <w:rsid w:val="009C62A8"/>
    <w:rsid w:val="009C662A"/>
    <w:rsid w:val="009C7EC1"/>
    <w:rsid w:val="009D2FF0"/>
    <w:rsid w:val="009D42F4"/>
    <w:rsid w:val="009D4B1B"/>
    <w:rsid w:val="009D6053"/>
    <w:rsid w:val="009D619C"/>
    <w:rsid w:val="009E02E6"/>
    <w:rsid w:val="009E1C28"/>
    <w:rsid w:val="009E295D"/>
    <w:rsid w:val="009E3C87"/>
    <w:rsid w:val="009E42A8"/>
    <w:rsid w:val="009E4B64"/>
    <w:rsid w:val="009E73CC"/>
    <w:rsid w:val="009E7CE6"/>
    <w:rsid w:val="009F32C2"/>
    <w:rsid w:val="009F4C46"/>
    <w:rsid w:val="009F6541"/>
    <w:rsid w:val="009F666A"/>
    <w:rsid w:val="009F6B6F"/>
    <w:rsid w:val="009F7A16"/>
    <w:rsid w:val="00A004BE"/>
    <w:rsid w:val="00A07362"/>
    <w:rsid w:val="00A07408"/>
    <w:rsid w:val="00A116FF"/>
    <w:rsid w:val="00A11CAA"/>
    <w:rsid w:val="00A13493"/>
    <w:rsid w:val="00A1391D"/>
    <w:rsid w:val="00A13FC0"/>
    <w:rsid w:val="00A1650D"/>
    <w:rsid w:val="00A16558"/>
    <w:rsid w:val="00A16BCA"/>
    <w:rsid w:val="00A21128"/>
    <w:rsid w:val="00A21D88"/>
    <w:rsid w:val="00A236FF"/>
    <w:rsid w:val="00A23B40"/>
    <w:rsid w:val="00A25AF4"/>
    <w:rsid w:val="00A25EDC"/>
    <w:rsid w:val="00A2660A"/>
    <w:rsid w:val="00A26BB4"/>
    <w:rsid w:val="00A27171"/>
    <w:rsid w:val="00A272D3"/>
    <w:rsid w:val="00A27748"/>
    <w:rsid w:val="00A30A68"/>
    <w:rsid w:val="00A313E2"/>
    <w:rsid w:val="00A318B5"/>
    <w:rsid w:val="00A32055"/>
    <w:rsid w:val="00A33C91"/>
    <w:rsid w:val="00A33F07"/>
    <w:rsid w:val="00A35530"/>
    <w:rsid w:val="00A3589E"/>
    <w:rsid w:val="00A372B6"/>
    <w:rsid w:val="00A40B48"/>
    <w:rsid w:val="00A40D5E"/>
    <w:rsid w:val="00A421B5"/>
    <w:rsid w:val="00A42D9A"/>
    <w:rsid w:val="00A44B4D"/>
    <w:rsid w:val="00A454AE"/>
    <w:rsid w:val="00A46BD3"/>
    <w:rsid w:val="00A47E99"/>
    <w:rsid w:val="00A47FE7"/>
    <w:rsid w:val="00A50ED1"/>
    <w:rsid w:val="00A511B3"/>
    <w:rsid w:val="00A51AE8"/>
    <w:rsid w:val="00A5284D"/>
    <w:rsid w:val="00A552C2"/>
    <w:rsid w:val="00A55B4D"/>
    <w:rsid w:val="00A55EF5"/>
    <w:rsid w:val="00A560E4"/>
    <w:rsid w:val="00A56460"/>
    <w:rsid w:val="00A573D6"/>
    <w:rsid w:val="00A5777D"/>
    <w:rsid w:val="00A60E97"/>
    <w:rsid w:val="00A60EAF"/>
    <w:rsid w:val="00A6142C"/>
    <w:rsid w:val="00A61F36"/>
    <w:rsid w:val="00A625E2"/>
    <w:rsid w:val="00A63A14"/>
    <w:rsid w:val="00A6501B"/>
    <w:rsid w:val="00A662E9"/>
    <w:rsid w:val="00A7304F"/>
    <w:rsid w:val="00A73BD1"/>
    <w:rsid w:val="00A747E7"/>
    <w:rsid w:val="00A761EC"/>
    <w:rsid w:val="00A7620F"/>
    <w:rsid w:val="00A762AE"/>
    <w:rsid w:val="00A77307"/>
    <w:rsid w:val="00A77570"/>
    <w:rsid w:val="00A77F94"/>
    <w:rsid w:val="00A81492"/>
    <w:rsid w:val="00A81C02"/>
    <w:rsid w:val="00A81DF9"/>
    <w:rsid w:val="00A82173"/>
    <w:rsid w:val="00A83139"/>
    <w:rsid w:val="00A83F39"/>
    <w:rsid w:val="00A85570"/>
    <w:rsid w:val="00A859A2"/>
    <w:rsid w:val="00A860C2"/>
    <w:rsid w:val="00A91FF0"/>
    <w:rsid w:val="00A93B20"/>
    <w:rsid w:val="00A94398"/>
    <w:rsid w:val="00A95B61"/>
    <w:rsid w:val="00A967C7"/>
    <w:rsid w:val="00A96DEA"/>
    <w:rsid w:val="00A976B3"/>
    <w:rsid w:val="00A97829"/>
    <w:rsid w:val="00AA0466"/>
    <w:rsid w:val="00AA0D1B"/>
    <w:rsid w:val="00AA0F88"/>
    <w:rsid w:val="00AA11C7"/>
    <w:rsid w:val="00AA2B2E"/>
    <w:rsid w:val="00AA483D"/>
    <w:rsid w:val="00AA5A01"/>
    <w:rsid w:val="00AA629A"/>
    <w:rsid w:val="00AA7071"/>
    <w:rsid w:val="00AB1D97"/>
    <w:rsid w:val="00AB2263"/>
    <w:rsid w:val="00AB2467"/>
    <w:rsid w:val="00AB2EB0"/>
    <w:rsid w:val="00AB3BA6"/>
    <w:rsid w:val="00AC0F24"/>
    <w:rsid w:val="00AC1200"/>
    <w:rsid w:val="00AC258C"/>
    <w:rsid w:val="00AC2AF3"/>
    <w:rsid w:val="00AC2C24"/>
    <w:rsid w:val="00AC50F0"/>
    <w:rsid w:val="00AC5BB1"/>
    <w:rsid w:val="00AC5CEF"/>
    <w:rsid w:val="00AC5E55"/>
    <w:rsid w:val="00AC66AC"/>
    <w:rsid w:val="00AD0224"/>
    <w:rsid w:val="00AD02B9"/>
    <w:rsid w:val="00AD11C6"/>
    <w:rsid w:val="00AD1DAD"/>
    <w:rsid w:val="00AD3F53"/>
    <w:rsid w:val="00AD5B2B"/>
    <w:rsid w:val="00AD7E55"/>
    <w:rsid w:val="00AE0071"/>
    <w:rsid w:val="00AE0531"/>
    <w:rsid w:val="00AE08F5"/>
    <w:rsid w:val="00AE0B32"/>
    <w:rsid w:val="00AE18E1"/>
    <w:rsid w:val="00AE49CC"/>
    <w:rsid w:val="00AE4CDB"/>
    <w:rsid w:val="00AE520E"/>
    <w:rsid w:val="00AE6868"/>
    <w:rsid w:val="00AF0795"/>
    <w:rsid w:val="00AF1447"/>
    <w:rsid w:val="00AF2B1A"/>
    <w:rsid w:val="00AF40A7"/>
    <w:rsid w:val="00AF53FB"/>
    <w:rsid w:val="00AF5BC7"/>
    <w:rsid w:val="00AF7CA6"/>
    <w:rsid w:val="00B02A06"/>
    <w:rsid w:val="00B0334F"/>
    <w:rsid w:val="00B035A7"/>
    <w:rsid w:val="00B0565D"/>
    <w:rsid w:val="00B0682C"/>
    <w:rsid w:val="00B10199"/>
    <w:rsid w:val="00B10571"/>
    <w:rsid w:val="00B146FD"/>
    <w:rsid w:val="00B14DC6"/>
    <w:rsid w:val="00B16E0D"/>
    <w:rsid w:val="00B17077"/>
    <w:rsid w:val="00B21676"/>
    <w:rsid w:val="00B239F7"/>
    <w:rsid w:val="00B23ABF"/>
    <w:rsid w:val="00B25637"/>
    <w:rsid w:val="00B26CF3"/>
    <w:rsid w:val="00B30E62"/>
    <w:rsid w:val="00B32493"/>
    <w:rsid w:val="00B338C2"/>
    <w:rsid w:val="00B35F83"/>
    <w:rsid w:val="00B414F8"/>
    <w:rsid w:val="00B4391B"/>
    <w:rsid w:val="00B46A54"/>
    <w:rsid w:val="00B46B0A"/>
    <w:rsid w:val="00B50523"/>
    <w:rsid w:val="00B51365"/>
    <w:rsid w:val="00B513B1"/>
    <w:rsid w:val="00B5442B"/>
    <w:rsid w:val="00B564C7"/>
    <w:rsid w:val="00B603B4"/>
    <w:rsid w:val="00B61179"/>
    <w:rsid w:val="00B626FF"/>
    <w:rsid w:val="00B6300F"/>
    <w:rsid w:val="00B63F70"/>
    <w:rsid w:val="00B64DF8"/>
    <w:rsid w:val="00B662F9"/>
    <w:rsid w:val="00B66F50"/>
    <w:rsid w:val="00B677DA"/>
    <w:rsid w:val="00B67DB4"/>
    <w:rsid w:val="00B70477"/>
    <w:rsid w:val="00B716BC"/>
    <w:rsid w:val="00B73D5E"/>
    <w:rsid w:val="00B74252"/>
    <w:rsid w:val="00B76518"/>
    <w:rsid w:val="00B7652B"/>
    <w:rsid w:val="00B76D50"/>
    <w:rsid w:val="00B802FA"/>
    <w:rsid w:val="00B80595"/>
    <w:rsid w:val="00B8186B"/>
    <w:rsid w:val="00B84DA3"/>
    <w:rsid w:val="00B85A35"/>
    <w:rsid w:val="00B85B66"/>
    <w:rsid w:val="00B90348"/>
    <w:rsid w:val="00B91EAC"/>
    <w:rsid w:val="00B92A1F"/>
    <w:rsid w:val="00B93481"/>
    <w:rsid w:val="00BA03DF"/>
    <w:rsid w:val="00BA1E8A"/>
    <w:rsid w:val="00BA203E"/>
    <w:rsid w:val="00BA2600"/>
    <w:rsid w:val="00BA2864"/>
    <w:rsid w:val="00BA2890"/>
    <w:rsid w:val="00BA57E5"/>
    <w:rsid w:val="00BA69F9"/>
    <w:rsid w:val="00BA6B66"/>
    <w:rsid w:val="00BA6FB9"/>
    <w:rsid w:val="00BA7A78"/>
    <w:rsid w:val="00BB015B"/>
    <w:rsid w:val="00BB0288"/>
    <w:rsid w:val="00BB06CE"/>
    <w:rsid w:val="00BB3634"/>
    <w:rsid w:val="00BB46CB"/>
    <w:rsid w:val="00BB519D"/>
    <w:rsid w:val="00BB53C8"/>
    <w:rsid w:val="00BB5781"/>
    <w:rsid w:val="00BB6299"/>
    <w:rsid w:val="00BB7F01"/>
    <w:rsid w:val="00BC10DC"/>
    <w:rsid w:val="00BC1218"/>
    <w:rsid w:val="00BC195E"/>
    <w:rsid w:val="00BC2A81"/>
    <w:rsid w:val="00BC2E79"/>
    <w:rsid w:val="00BC6774"/>
    <w:rsid w:val="00BD0D76"/>
    <w:rsid w:val="00BD190C"/>
    <w:rsid w:val="00BD1C5E"/>
    <w:rsid w:val="00BD1F26"/>
    <w:rsid w:val="00BD3B73"/>
    <w:rsid w:val="00BD4454"/>
    <w:rsid w:val="00BD51A3"/>
    <w:rsid w:val="00BD5524"/>
    <w:rsid w:val="00BE12D7"/>
    <w:rsid w:val="00BE1DDF"/>
    <w:rsid w:val="00BE44AC"/>
    <w:rsid w:val="00BE5955"/>
    <w:rsid w:val="00BE5FE9"/>
    <w:rsid w:val="00BE6FC1"/>
    <w:rsid w:val="00BF0182"/>
    <w:rsid w:val="00BF035A"/>
    <w:rsid w:val="00BF1010"/>
    <w:rsid w:val="00BF3E86"/>
    <w:rsid w:val="00BF4795"/>
    <w:rsid w:val="00BF4A0F"/>
    <w:rsid w:val="00BF4A4E"/>
    <w:rsid w:val="00BF512E"/>
    <w:rsid w:val="00BF56D5"/>
    <w:rsid w:val="00C01C08"/>
    <w:rsid w:val="00C02D09"/>
    <w:rsid w:val="00C033B2"/>
    <w:rsid w:val="00C03E06"/>
    <w:rsid w:val="00C04293"/>
    <w:rsid w:val="00C05B42"/>
    <w:rsid w:val="00C1037F"/>
    <w:rsid w:val="00C110F9"/>
    <w:rsid w:val="00C11CD0"/>
    <w:rsid w:val="00C1234B"/>
    <w:rsid w:val="00C12EEA"/>
    <w:rsid w:val="00C1360E"/>
    <w:rsid w:val="00C13C57"/>
    <w:rsid w:val="00C146B6"/>
    <w:rsid w:val="00C14EE0"/>
    <w:rsid w:val="00C164F9"/>
    <w:rsid w:val="00C20BE9"/>
    <w:rsid w:val="00C22303"/>
    <w:rsid w:val="00C26D56"/>
    <w:rsid w:val="00C272FE"/>
    <w:rsid w:val="00C273B2"/>
    <w:rsid w:val="00C27508"/>
    <w:rsid w:val="00C30E4C"/>
    <w:rsid w:val="00C31154"/>
    <w:rsid w:val="00C31865"/>
    <w:rsid w:val="00C328A7"/>
    <w:rsid w:val="00C339DF"/>
    <w:rsid w:val="00C36BF0"/>
    <w:rsid w:val="00C36E51"/>
    <w:rsid w:val="00C40809"/>
    <w:rsid w:val="00C412B1"/>
    <w:rsid w:val="00C416C1"/>
    <w:rsid w:val="00C41701"/>
    <w:rsid w:val="00C420D8"/>
    <w:rsid w:val="00C43196"/>
    <w:rsid w:val="00C43F5A"/>
    <w:rsid w:val="00C43FC7"/>
    <w:rsid w:val="00C45666"/>
    <w:rsid w:val="00C46080"/>
    <w:rsid w:val="00C46A7A"/>
    <w:rsid w:val="00C470E3"/>
    <w:rsid w:val="00C4722F"/>
    <w:rsid w:val="00C50A86"/>
    <w:rsid w:val="00C50F01"/>
    <w:rsid w:val="00C50F89"/>
    <w:rsid w:val="00C51122"/>
    <w:rsid w:val="00C51E40"/>
    <w:rsid w:val="00C52AEC"/>
    <w:rsid w:val="00C539BA"/>
    <w:rsid w:val="00C540B5"/>
    <w:rsid w:val="00C558D1"/>
    <w:rsid w:val="00C55B09"/>
    <w:rsid w:val="00C562DC"/>
    <w:rsid w:val="00C5737F"/>
    <w:rsid w:val="00C602C2"/>
    <w:rsid w:val="00C60883"/>
    <w:rsid w:val="00C61CBF"/>
    <w:rsid w:val="00C6218C"/>
    <w:rsid w:val="00C641A3"/>
    <w:rsid w:val="00C64411"/>
    <w:rsid w:val="00C64D6F"/>
    <w:rsid w:val="00C65BC2"/>
    <w:rsid w:val="00C66298"/>
    <w:rsid w:val="00C668E2"/>
    <w:rsid w:val="00C70188"/>
    <w:rsid w:val="00C70CE7"/>
    <w:rsid w:val="00C71822"/>
    <w:rsid w:val="00C71C85"/>
    <w:rsid w:val="00C72A46"/>
    <w:rsid w:val="00C7576B"/>
    <w:rsid w:val="00C757B3"/>
    <w:rsid w:val="00C77372"/>
    <w:rsid w:val="00C80481"/>
    <w:rsid w:val="00C80EC5"/>
    <w:rsid w:val="00C81479"/>
    <w:rsid w:val="00C82787"/>
    <w:rsid w:val="00C82890"/>
    <w:rsid w:val="00C8732F"/>
    <w:rsid w:val="00C87FAA"/>
    <w:rsid w:val="00C904E8"/>
    <w:rsid w:val="00C90594"/>
    <w:rsid w:val="00C92501"/>
    <w:rsid w:val="00C93B0A"/>
    <w:rsid w:val="00C95FFC"/>
    <w:rsid w:val="00C96D48"/>
    <w:rsid w:val="00C96E4D"/>
    <w:rsid w:val="00C97163"/>
    <w:rsid w:val="00C972AB"/>
    <w:rsid w:val="00C9741D"/>
    <w:rsid w:val="00CA19FC"/>
    <w:rsid w:val="00CA2958"/>
    <w:rsid w:val="00CA43A4"/>
    <w:rsid w:val="00CA572A"/>
    <w:rsid w:val="00CA5F9A"/>
    <w:rsid w:val="00CA64FB"/>
    <w:rsid w:val="00CA716E"/>
    <w:rsid w:val="00CA77A8"/>
    <w:rsid w:val="00CB08AD"/>
    <w:rsid w:val="00CB363B"/>
    <w:rsid w:val="00CB46AD"/>
    <w:rsid w:val="00CB54A6"/>
    <w:rsid w:val="00CB57F0"/>
    <w:rsid w:val="00CB7198"/>
    <w:rsid w:val="00CB74A4"/>
    <w:rsid w:val="00CC1F77"/>
    <w:rsid w:val="00CC205D"/>
    <w:rsid w:val="00CC248A"/>
    <w:rsid w:val="00CC41D2"/>
    <w:rsid w:val="00CC648D"/>
    <w:rsid w:val="00CC6FF7"/>
    <w:rsid w:val="00CC7A62"/>
    <w:rsid w:val="00CC7E52"/>
    <w:rsid w:val="00CD01C6"/>
    <w:rsid w:val="00CD0206"/>
    <w:rsid w:val="00CD18FA"/>
    <w:rsid w:val="00CD33C8"/>
    <w:rsid w:val="00CD37FC"/>
    <w:rsid w:val="00CD3B0A"/>
    <w:rsid w:val="00CD3D48"/>
    <w:rsid w:val="00CD5375"/>
    <w:rsid w:val="00CD56AD"/>
    <w:rsid w:val="00CD5E39"/>
    <w:rsid w:val="00CD670F"/>
    <w:rsid w:val="00CD6CAD"/>
    <w:rsid w:val="00CD76AB"/>
    <w:rsid w:val="00CE1B38"/>
    <w:rsid w:val="00CE26D3"/>
    <w:rsid w:val="00CE33EF"/>
    <w:rsid w:val="00CE3C99"/>
    <w:rsid w:val="00CE3EFA"/>
    <w:rsid w:val="00CE7256"/>
    <w:rsid w:val="00CF0B78"/>
    <w:rsid w:val="00CF1E1F"/>
    <w:rsid w:val="00CF2604"/>
    <w:rsid w:val="00CF2D55"/>
    <w:rsid w:val="00CF424D"/>
    <w:rsid w:val="00CF537D"/>
    <w:rsid w:val="00D008BD"/>
    <w:rsid w:val="00D0287E"/>
    <w:rsid w:val="00D03C08"/>
    <w:rsid w:val="00D04821"/>
    <w:rsid w:val="00D06642"/>
    <w:rsid w:val="00D0777B"/>
    <w:rsid w:val="00D07B9A"/>
    <w:rsid w:val="00D10732"/>
    <w:rsid w:val="00D10737"/>
    <w:rsid w:val="00D15F9C"/>
    <w:rsid w:val="00D2015C"/>
    <w:rsid w:val="00D20FAC"/>
    <w:rsid w:val="00D213B6"/>
    <w:rsid w:val="00D216D0"/>
    <w:rsid w:val="00D221DF"/>
    <w:rsid w:val="00D22206"/>
    <w:rsid w:val="00D22A2E"/>
    <w:rsid w:val="00D22DAD"/>
    <w:rsid w:val="00D258AF"/>
    <w:rsid w:val="00D25A53"/>
    <w:rsid w:val="00D30514"/>
    <w:rsid w:val="00D30921"/>
    <w:rsid w:val="00D32082"/>
    <w:rsid w:val="00D3326B"/>
    <w:rsid w:val="00D33D3D"/>
    <w:rsid w:val="00D3441E"/>
    <w:rsid w:val="00D351F9"/>
    <w:rsid w:val="00D371B9"/>
    <w:rsid w:val="00D37453"/>
    <w:rsid w:val="00D37E04"/>
    <w:rsid w:val="00D40613"/>
    <w:rsid w:val="00D417FA"/>
    <w:rsid w:val="00D4286B"/>
    <w:rsid w:val="00D42FEF"/>
    <w:rsid w:val="00D439B1"/>
    <w:rsid w:val="00D45993"/>
    <w:rsid w:val="00D47CC3"/>
    <w:rsid w:val="00D50A1D"/>
    <w:rsid w:val="00D54437"/>
    <w:rsid w:val="00D55BD2"/>
    <w:rsid w:val="00D56A61"/>
    <w:rsid w:val="00D57906"/>
    <w:rsid w:val="00D62AAC"/>
    <w:rsid w:val="00D63CAD"/>
    <w:rsid w:val="00D63D96"/>
    <w:rsid w:val="00D65D39"/>
    <w:rsid w:val="00D66A9E"/>
    <w:rsid w:val="00D66ACE"/>
    <w:rsid w:val="00D67888"/>
    <w:rsid w:val="00D708A5"/>
    <w:rsid w:val="00D710B7"/>
    <w:rsid w:val="00D714F6"/>
    <w:rsid w:val="00D716B7"/>
    <w:rsid w:val="00D73087"/>
    <w:rsid w:val="00D73A67"/>
    <w:rsid w:val="00D754EF"/>
    <w:rsid w:val="00D75537"/>
    <w:rsid w:val="00D7649B"/>
    <w:rsid w:val="00D804DB"/>
    <w:rsid w:val="00D80AAD"/>
    <w:rsid w:val="00D834C2"/>
    <w:rsid w:val="00D83E4D"/>
    <w:rsid w:val="00D83F0E"/>
    <w:rsid w:val="00D84259"/>
    <w:rsid w:val="00D85142"/>
    <w:rsid w:val="00D85DAC"/>
    <w:rsid w:val="00D86723"/>
    <w:rsid w:val="00D86B63"/>
    <w:rsid w:val="00D87157"/>
    <w:rsid w:val="00D87C00"/>
    <w:rsid w:val="00D9129A"/>
    <w:rsid w:val="00D921EA"/>
    <w:rsid w:val="00D9485B"/>
    <w:rsid w:val="00D95152"/>
    <w:rsid w:val="00D959C7"/>
    <w:rsid w:val="00D966A7"/>
    <w:rsid w:val="00D9781D"/>
    <w:rsid w:val="00DA18C7"/>
    <w:rsid w:val="00DA1E66"/>
    <w:rsid w:val="00DA3A75"/>
    <w:rsid w:val="00DA482E"/>
    <w:rsid w:val="00DA4AE8"/>
    <w:rsid w:val="00DA4BC6"/>
    <w:rsid w:val="00DA63D8"/>
    <w:rsid w:val="00DB3AF2"/>
    <w:rsid w:val="00DB5876"/>
    <w:rsid w:val="00DB7CAC"/>
    <w:rsid w:val="00DC00EA"/>
    <w:rsid w:val="00DC0642"/>
    <w:rsid w:val="00DC1B5E"/>
    <w:rsid w:val="00DC1BD2"/>
    <w:rsid w:val="00DC2E4E"/>
    <w:rsid w:val="00DC353F"/>
    <w:rsid w:val="00DC3BCE"/>
    <w:rsid w:val="00DC57E0"/>
    <w:rsid w:val="00DC6F25"/>
    <w:rsid w:val="00DC758D"/>
    <w:rsid w:val="00DC7858"/>
    <w:rsid w:val="00DD0E89"/>
    <w:rsid w:val="00DD1A76"/>
    <w:rsid w:val="00DD2728"/>
    <w:rsid w:val="00DD278A"/>
    <w:rsid w:val="00DD2F3E"/>
    <w:rsid w:val="00DD39B7"/>
    <w:rsid w:val="00DD3A37"/>
    <w:rsid w:val="00DD43CE"/>
    <w:rsid w:val="00DD464A"/>
    <w:rsid w:val="00DD51B6"/>
    <w:rsid w:val="00DD55D1"/>
    <w:rsid w:val="00DD60AA"/>
    <w:rsid w:val="00DE0A96"/>
    <w:rsid w:val="00DE1C9F"/>
    <w:rsid w:val="00DE28E1"/>
    <w:rsid w:val="00DE62C0"/>
    <w:rsid w:val="00DF09F9"/>
    <w:rsid w:val="00DF1532"/>
    <w:rsid w:val="00DF2582"/>
    <w:rsid w:val="00DF2702"/>
    <w:rsid w:val="00DF2CAC"/>
    <w:rsid w:val="00DF4401"/>
    <w:rsid w:val="00DF4EF4"/>
    <w:rsid w:val="00E011FA"/>
    <w:rsid w:val="00E01B85"/>
    <w:rsid w:val="00E01F65"/>
    <w:rsid w:val="00E02C54"/>
    <w:rsid w:val="00E0585B"/>
    <w:rsid w:val="00E061B3"/>
    <w:rsid w:val="00E06A96"/>
    <w:rsid w:val="00E07693"/>
    <w:rsid w:val="00E076CC"/>
    <w:rsid w:val="00E079D6"/>
    <w:rsid w:val="00E07EEA"/>
    <w:rsid w:val="00E10664"/>
    <w:rsid w:val="00E10D98"/>
    <w:rsid w:val="00E11D5D"/>
    <w:rsid w:val="00E150E1"/>
    <w:rsid w:val="00E1563C"/>
    <w:rsid w:val="00E175D9"/>
    <w:rsid w:val="00E20F0B"/>
    <w:rsid w:val="00E23BC4"/>
    <w:rsid w:val="00E24D83"/>
    <w:rsid w:val="00E2501E"/>
    <w:rsid w:val="00E2624F"/>
    <w:rsid w:val="00E30470"/>
    <w:rsid w:val="00E30B90"/>
    <w:rsid w:val="00E31233"/>
    <w:rsid w:val="00E32E62"/>
    <w:rsid w:val="00E33008"/>
    <w:rsid w:val="00E346A2"/>
    <w:rsid w:val="00E346BB"/>
    <w:rsid w:val="00E367C6"/>
    <w:rsid w:val="00E36C9B"/>
    <w:rsid w:val="00E3713F"/>
    <w:rsid w:val="00E372E8"/>
    <w:rsid w:val="00E37645"/>
    <w:rsid w:val="00E4123B"/>
    <w:rsid w:val="00E419C8"/>
    <w:rsid w:val="00E41B6D"/>
    <w:rsid w:val="00E44ACF"/>
    <w:rsid w:val="00E44BF4"/>
    <w:rsid w:val="00E44DC2"/>
    <w:rsid w:val="00E50712"/>
    <w:rsid w:val="00E5266F"/>
    <w:rsid w:val="00E52A18"/>
    <w:rsid w:val="00E53492"/>
    <w:rsid w:val="00E536DC"/>
    <w:rsid w:val="00E53A76"/>
    <w:rsid w:val="00E55804"/>
    <w:rsid w:val="00E568B0"/>
    <w:rsid w:val="00E61253"/>
    <w:rsid w:val="00E614F9"/>
    <w:rsid w:val="00E62862"/>
    <w:rsid w:val="00E62902"/>
    <w:rsid w:val="00E64699"/>
    <w:rsid w:val="00E66124"/>
    <w:rsid w:val="00E70010"/>
    <w:rsid w:val="00E710FA"/>
    <w:rsid w:val="00E715A5"/>
    <w:rsid w:val="00E73EEC"/>
    <w:rsid w:val="00E7435B"/>
    <w:rsid w:val="00E75DA0"/>
    <w:rsid w:val="00E77404"/>
    <w:rsid w:val="00E77500"/>
    <w:rsid w:val="00E77B1D"/>
    <w:rsid w:val="00E81135"/>
    <w:rsid w:val="00E81331"/>
    <w:rsid w:val="00E815B7"/>
    <w:rsid w:val="00E82C01"/>
    <w:rsid w:val="00E82F6B"/>
    <w:rsid w:val="00E8540B"/>
    <w:rsid w:val="00E8546C"/>
    <w:rsid w:val="00E85BCD"/>
    <w:rsid w:val="00E8688C"/>
    <w:rsid w:val="00E96E8A"/>
    <w:rsid w:val="00EA00A5"/>
    <w:rsid w:val="00EA00C0"/>
    <w:rsid w:val="00EA06D8"/>
    <w:rsid w:val="00EA09B2"/>
    <w:rsid w:val="00EA0BFA"/>
    <w:rsid w:val="00EA1F31"/>
    <w:rsid w:val="00EA2E8F"/>
    <w:rsid w:val="00EA37D5"/>
    <w:rsid w:val="00EA4E4A"/>
    <w:rsid w:val="00EA6740"/>
    <w:rsid w:val="00EA6EFF"/>
    <w:rsid w:val="00EA7C3F"/>
    <w:rsid w:val="00EB03C3"/>
    <w:rsid w:val="00EB30A6"/>
    <w:rsid w:val="00EB39F5"/>
    <w:rsid w:val="00EB4C6A"/>
    <w:rsid w:val="00EB568A"/>
    <w:rsid w:val="00EB7BCA"/>
    <w:rsid w:val="00EC1260"/>
    <w:rsid w:val="00EC1F6D"/>
    <w:rsid w:val="00EC3A58"/>
    <w:rsid w:val="00EC3D83"/>
    <w:rsid w:val="00EC42D2"/>
    <w:rsid w:val="00EC5172"/>
    <w:rsid w:val="00EC6CB2"/>
    <w:rsid w:val="00EC7324"/>
    <w:rsid w:val="00EC7F7F"/>
    <w:rsid w:val="00ED0EA1"/>
    <w:rsid w:val="00ED1536"/>
    <w:rsid w:val="00ED2AC3"/>
    <w:rsid w:val="00ED2F17"/>
    <w:rsid w:val="00ED358D"/>
    <w:rsid w:val="00ED7301"/>
    <w:rsid w:val="00EE0C2E"/>
    <w:rsid w:val="00EE10D0"/>
    <w:rsid w:val="00EE1216"/>
    <w:rsid w:val="00EE1628"/>
    <w:rsid w:val="00EE6D60"/>
    <w:rsid w:val="00EF0B7F"/>
    <w:rsid w:val="00EF0FB9"/>
    <w:rsid w:val="00EF3FE8"/>
    <w:rsid w:val="00EF4C28"/>
    <w:rsid w:val="00EF709D"/>
    <w:rsid w:val="00EF7E77"/>
    <w:rsid w:val="00F00E00"/>
    <w:rsid w:val="00F00F24"/>
    <w:rsid w:val="00F0149D"/>
    <w:rsid w:val="00F02C97"/>
    <w:rsid w:val="00F03B94"/>
    <w:rsid w:val="00F041E8"/>
    <w:rsid w:val="00F05784"/>
    <w:rsid w:val="00F06489"/>
    <w:rsid w:val="00F0700A"/>
    <w:rsid w:val="00F07953"/>
    <w:rsid w:val="00F10CD2"/>
    <w:rsid w:val="00F1247C"/>
    <w:rsid w:val="00F124D4"/>
    <w:rsid w:val="00F1552B"/>
    <w:rsid w:val="00F15725"/>
    <w:rsid w:val="00F15EDB"/>
    <w:rsid w:val="00F16BCD"/>
    <w:rsid w:val="00F176ED"/>
    <w:rsid w:val="00F178C4"/>
    <w:rsid w:val="00F17EED"/>
    <w:rsid w:val="00F20795"/>
    <w:rsid w:val="00F23D99"/>
    <w:rsid w:val="00F24729"/>
    <w:rsid w:val="00F24A70"/>
    <w:rsid w:val="00F267DB"/>
    <w:rsid w:val="00F27B13"/>
    <w:rsid w:val="00F27E99"/>
    <w:rsid w:val="00F30A90"/>
    <w:rsid w:val="00F30BA3"/>
    <w:rsid w:val="00F31CCC"/>
    <w:rsid w:val="00F32777"/>
    <w:rsid w:val="00F32EAC"/>
    <w:rsid w:val="00F34EA5"/>
    <w:rsid w:val="00F358CC"/>
    <w:rsid w:val="00F37022"/>
    <w:rsid w:val="00F37AC5"/>
    <w:rsid w:val="00F403B5"/>
    <w:rsid w:val="00F408B5"/>
    <w:rsid w:val="00F40CCC"/>
    <w:rsid w:val="00F427C0"/>
    <w:rsid w:val="00F42CD1"/>
    <w:rsid w:val="00F42DA8"/>
    <w:rsid w:val="00F4316B"/>
    <w:rsid w:val="00F446F9"/>
    <w:rsid w:val="00F4473B"/>
    <w:rsid w:val="00F44D56"/>
    <w:rsid w:val="00F44DBA"/>
    <w:rsid w:val="00F4614A"/>
    <w:rsid w:val="00F4783D"/>
    <w:rsid w:val="00F47B57"/>
    <w:rsid w:val="00F50973"/>
    <w:rsid w:val="00F53689"/>
    <w:rsid w:val="00F53B86"/>
    <w:rsid w:val="00F5618E"/>
    <w:rsid w:val="00F63195"/>
    <w:rsid w:val="00F64694"/>
    <w:rsid w:val="00F6489F"/>
    <w:rsid w:val="00F64F36"/>
    <w:rsid w:val="00F722AD"/>
    <w:rsid w:val="00F72688"/>
    <w:rsid w:val="00F7290D"/>
    <w:rsid w:val="00F72D77"/>
    <w:rsid w:val="00F737AA"/>
    <w:rsid w:val="00F73CC7"/>
    <w:rsid w:val="00F73FB8"/>
    <w:rsid w:val="00F748C0"/>
    <w:rsid w:val="00F749EA"/>
    <w:rsid w:val="00F74F44"/>
    <w:rsid w:val="00F76B6A"/>
    <w:rsid w:val="00F77F3D"/>
    <w:rsid w:val="00F804D5"/>
    <w:rsid w:val="00F80A72"/>
    <w:rsid w:val="00F81677"/>
    <w:rsid w:val="00F816BE"/>
    <w:rsid w:val="00F82175"/>
    <w:rsid w:val="00F835E4"/>
    <w:rsid w:val="00F84C53"/>
    <w:rsid w:val="00F8577B"/>
    <w:rsid w:val="00F866B8"/>
    <w:rsid w:val="00F86864"/>
    <w:rsid w:val="00F87894"/>
    <w:rsid w:val="00F9349D"/>
    <w:rsid w:val="00F93FE7"/>
    <w:rsid w:val="00F94265"/>
    <w:rsid w:val="00F95760"/>
    <w:rsid w:val="00F95FD8"/>
    <w:rsid w:val="00F963B6"/>
    <w:rsid w:val="00FA0086"/>
    <w:rsid w:val="00FA0DE7"/>
    <w:rsid w:val="00FA3B59"/>
    <w:rsid w:val="00FB02DE"/>
    <w:rsid w:val="00FB04F5"/>
    <w:rsid w:val="00FB0D5B"/>
    <w:rsid w:val="00FB11FE"/>
    <w:rsid w:val="00FB309C"/>
    <w:rsid w:val="00FB3C94"/>
    <w:rsid w:val="00FB6D4E"/>
    <w:rsid w:val="00FB70AB"/>
    <w:rsid w:val="00FB73CC"/>
    <w:rsid w:val="00FB741C"/>
    <w:rsid w:val="00FC3990"/>
    <w:rsid w:val="00FC3F02"/>
    <w:rsid w:val="00FC4D5A"/>
    <w:rsid w:val="00FC55F8"/>
    <w:rsid w:val="00FC58BB"/>
    <w:rsid w:val="00FD07E0"/>
    <w:rsid w:val="00FD1736"/>
    <w:rsid w:val="00FD1F27"/>
    <w:rsid w:val="00FD3695"/>
    <w:rsid w:val="00FD5AE3"/>
    <w:rsid w:val="00FD5C8C"/>
    <w:rsid w:val="00FD64F1"/>
    <w:rsid w:val="00FD7236"/>
    <w:rsid w:val="00FE0766"/>
    <w:rsid w:val="00FE0848"/>
    <w:rsid w:val="00FE1E65"/>
    <w:rsid w:val="00FE2DA8"/>
    <w:rsid w:val="00FE2EC5"/>
    <w:rsid w:val="00FE777F"/>
    <w:rsid w:val="00FE7BA0"/>
    <w:rsid w:val="00FF6F1F"/>
    <w:rsid w:val="00FF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B331"/>
  <w15:docId w15:val="{8735226B-673F-4128-9192-34D58114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5266F"/>
    <w:rPr>
      <w:rFonts w:eastAsia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E5266F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LT" w:hAnsi="TimesLT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4C266E"/>
    <w:rPr>
      <w:color w:val="0000FF"/>
      <w:u w:val="single"/>
    </w:rPr>
  </w:style>
  <w:style w:type="character" w:customStyle="1" w:styleId="Antrat1Diagrama">
    <w:name w:val="Antraštė 1 Diagrama"/>
    <w:link w:val="Antrat1"/>
    <w:rsid w:val="00E5266F"/>
    <w:rPr>
      <w:rFonts w:ascii="TimesLT" w:eastAsia="Times New Roman" w:hAnsi="TimesLT"/>
      <w:sz w:val="24"/>
      <w:lang w:eastAsia="en-US"/>
    </w:rPr>
  </w:style>
  <w:style w:type="paragraph" w:styleId="Pavadinimas">
    <w:name w:val="Title"/>
    <w:basedOn w:val="prastasis"/>
    <w:link w:val="PavadinimasDiagrama"/>
    <w:qFormat/>
    <w:rsid w:val="00E5266F"/>
    <w:pPr>
      <w:jc w:val="center"/>
    </w:pPr>
    <w:rPr>
      <w:b/>
      <w:sz w:val="28"/>
      <w:szCs w:val="20"/>
      <w:lang w:val="en-GB" w:eastAsia="lt-LT"/>
    </w:rPr>
  </w:style>
  <w:style w:type="character" w:customStyle="1" w:styleId="PavadinimasDiagrama">
    <w:name w:val="Pavadinimas Diagrama"/>
    <w:link w:val="Pavadinimas"/>
    <w:rsid w:val="00E5266F"/>
    <w:rPr>
      <w:rFonts w:eastAsia="Times New Roman"/>
      <w:b/>
      <w:sz w:val="28"/>
      <w:lang w:val="en-GB"/>
    </w:rPr>
  </w:style>
  <w:style w:type="paragraph" w:styleId="Pagrindinistekstas">
    <w:name w:val="Body Text"/>
    <w:basedOn w:val="prastasis"/>
    <w:link w:val="PagrindinistekstasDiagrama"/>
    <w:unhideWhenUsed/>
    <w:rsid w:val="00E5266F"/>
    <w:pPr>
      <w:overflowPunct w:val="0"/>
      <w:autoSpaceDE w:val="0"/>
      <w:autoSpaceDN w:val="0"/>
      <w:adjustRightInd w:val="0"/>
      <w:jc w:val="both"/>
    </w:pPr>
    <w:rPr>
      <w:bCs/>
      <w:szCs w:val="20"/>
    </w:rPr>
  </w:style>
  <w:style w:type="character" w:customStyle="1" w:styleId="PagrindinistekstasDiagrama">
    <w:name w:val="Pagrindinis tekstas Diagrama"/>
    <w:link w:val="Pagrindinistekstas"/>
    <w:rsid w:val="00E5266F"/>
    <w:rPr>
      <w:rFonts w:eastAsia="Times New Roman"/>
      <w:bCs/>
      <w:sz w:val="24"/>
      <w:lang w:eastAsia="en-US"/>
    </w:rPr>
  </w:style>
  <w:style w:type="paragraph" w:customStyle="1" w:styleId="Style1">
    <w:name w:val="Style1"/>
    <w:basedOn w:val="prastasis"/>
    <w:rsid w:val="00E5266F"/>
    <w:rPr>
      <w:szCs w:val="20"/>
      <w:lang w:eastAsia="lt-LT"/>
    </w:rPr>
  </w:style>
  <w:style w:type="paragraph" w:customStyle="1" w:styleId="Standard">
    <w:name w:val="Standard"/>
    <w:rsid w:val="00B10199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Debesliotekstas">
    <w:name w:val="Balloon Text"/>
    <w:basedOn w:val="prastasis"/>
    <w:link w:val="DebesliotekstasDiagrama"/>
    <w:semiHidden/>
    <w:unhideWhenUsed/>
    <w:rsid w:val="0004348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43489"/>
    <w:rPr>
      <w:rFonts w:ascii="Tahoma" w:eastAsia="Times New Roman" w:hAnsi="Tahoma" w:cs="Tahoma"/>
      <w:sz w:val="16"/>
      <w:szCs w:val="16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8D64FE"/>
    <w:pPr>
      <w:ind w:left="-360"/>
    </w:pPr>
    <w:rPr>
      <w:rFonts w:cs="Arial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8D64FE"/>
    <w:rPr>
      <w:rFonts w:eastAsia="Times New Roman" w:cs="Arial"/>
      <w:sz w:val="24"/>
      <w:szCs w:val="24"/>
      <w:lang w:eastAsia="en-US"/>
    </w:rPr>
  </w:style>
  <w:style w:type="paragraph" w:customStyle="1" w:styleId="Default">
    <w:name w:val="Default"/>
    <w:rsid w:val="008D64FE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Hyperlink1">
    <w:name w:val="Hyperlink1"/>
    <w:rsid w:val="008D64FE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Pagrindinistekstas3">
    <w:name w:val="Body Text 3"/>
    <w:basedOn w:val="prastasis"/>
    <w:link w:val="Pagrindinistekstas3Diagrama"/>
    <w:rsid w:val="008D64FE"/>
    <w:pPr>
      <w:spacing w:after="120"/>
    </w:pPr>
    <w:rPr>
      <w:sz w:val="16"/>
      <w:szCs w:val="16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8D64FE"/>
    <w:rPr>
      <w:rFonts w:eastAsia="Times New Roman"/>
      <w:sz w:val="16"/>
      <w:szCs w:val="16"/>
      <w:lang w:val="en-US" w:eastAsia="en-US"/>
    </w:rPr>
  </w:style>
  <w:style w:type="paragraph" w:customStyle="1" w:styleId="num1Diagrama1Diagrama">
    <w:name w:val="num1 Diagrama1 Diagrama"/>
    <w:basedOn w:val="prastasis"/>
    <w:next w:val="prastasis"/>
    <w:rsid w:val="008D64FE"/>
    <w:pPr>
      <w:widowControl w:val="0"/>
      <w:autoSpaceDE w:val="0"/>
      <w:autoSpaceDN w:val="0"/>
      <w:adjustRightInd w:val="0"/>
    </w:pPr>
    <w:rPr>
      <w:lang w:eastAsia="lt-LT"/>
    </w:rPr>
  </w:style>
  <w:style w:type="paragraph" w:customStyle="1" w:styleId="Pagrindinistekstas1">
    <w:name w:val="Pagrindinis tekstas1"/>
    <w:basedOn w:val="Default"/>
    <w:next w:val="Default"/>
    <w:rsid w:val="008D64FE"/>
    <w:rPr>
      <w:color w:val="auto"/>
    </w:rPr>
  </w:style>
  <w:style w:type="table" w:styleId="Lentelstinklelis">
    <w:name w:val="Table Grid"/>
    <w:basedOn w:val="prastojilentel"/>
    <w:rsid w:val="008D64FE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link w:val="PaantratDiagrama"/>
    <w:qFormat/>
    <w:rsid w:val="008D64FE"/>
    <w:pPr>
      <w:jc w:val="center"/>
    </w:pPr>
    <w:rPr>
      <w:szCs w:val="20"/>
    </w:rPr>
  </w:style>
  <w:style w:type="character" w:customStyle="1" w:styleId="PaantratDiagrama">
    <w:name w:val="Paantraštė Diagrama"/>
    <w:basedOn w:val="Numatytasispastraiposriftas"/>
    <w:link w:val="Paantrat"/>
    <w:rsid w:val="008D64FE"/>
    <w:rPr>
      <w:rFonts w:eastAsia="Times New Roman"/>
      <w:sz w:val="24"/>
      <w:lang w:eastAsia="en-US"/>
    </w:rPr>
  </w:style>
  <w:style w:type="paragraph" w:styleId="Komentarotekstas">
    <w:name w:val="annotation text"/>
    <w:basedOn w:val="prastasis"/>
    <w:link w:val="KomentarotekstasDiagrama"/>
    <w:semiHidden/>
    <w:rsid w:val="008D64FE"/>
    <w:pPr>
      <w:widowControl w:val="0"/>
    </w:pPr>
    <w:rPr>
      <w:sz w:val="20"/>
      <w:szCs w:val="20"/>
      <w:lang w:val="en-AU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D64FE"/>
    <w:rPr>
      <w:rFonts w:eastAsia="Times New Roman"/>
      <w:lang w:val="en-AU" w:eastAsia="en-US"/>
    </w:rPr>
  </w:style>
  <w:style w:type="paragraph" w:styleId="prastasiniatinklio">
    <w:name w:val="Normal (Web)"/>
    <w:basedOn w:val="prastasis"/>
    <w:rsid w:val="008D64FE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  <w:lang w:val="en-US"/>
    </w:rPr>
  </w:style>
  <w:style w:type="character" w:styleId="Grietas">
    <w:name w:val="Strong"/>
    <w:qFormat/>
    <w:rsid w:val="008D64FE"/>
    <w:rPr>
      <w:b/>
      <w:bCs/>
    </w:rPr>
  </w:style>
  <w:style w:type="paragraph" w:customStyle="1" w:styleId="DiagramaDiagramaDiagramaDiagramaDiagrama">
    <w:name w:val="Diagrama Diagrama Diagrama Diagrama Diagrama"/>
    <w:basedOn w:val="prastasis"/>
    <w:rsid w:val="008D64FE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nhideWhenUsed/>
    <w:rsid w:val="008D64FE"/>
    <w:pPr>
      <w:tabs>
        <w:tab w:val="center" w:pos="4819"/>
        <w:tab w:val="right" w:pos="9638"/>
      </w:tabs>
    </w:pPr>
    <w:rPr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8D64FE"/>
    <w:rPr>
      <w:rFonts w:eastAsia="Times New Roman"/>
      <w:sz w:val="24"/>
      <w:szCs w:val="24"/>
      <w:lang w:val="en-US" w:eastAsia="en-US"/>
    </w:rPr>
  </w:style>
  <w:style w:type="paragraph" w:styleId="Porat">
    <w:name w:val="footer"/>
    <w:basedOn w:val="prastasis"/>
    <w:link w:val="PoratDiagrama"/>
    <w:unhideWhenUsed/>
    <w:rsid w:val="008D64FE"/>
    <w:pPr>
      <w:tabs>
        <w:tab w:val="center" w:pos="4819"/>
        <w:tab w:val="right" w:pos="9638"/>
      </w:tabs>
    </w:pPr>
    <w:rPr>
      <w:lang w:val="en-US"/>
    </w:rPr>
  </w:style>
  <w:style w:type="character" w:customStyle="1" w:styleId="PoratDiagrama">
    <w:name w:val="Poraštė Diagrama"/>
    <w:basedOn w:val="Numatytasispastraiposriftas"/>
    <w:link w:val="Porat"/>
    <w:rsid w:val="008D64FE"/>
    <w:rPr>
      <w:rFonts w:eastAsia="Times New Roman"/>
      <w:sz w:val="24"/>
      <w:szCs w:val="24"/>
      <w:lang w:val="en-US" w:eastAsia="en-US"/>
    </w:rPr>
  </w:style>
  <w:style w:type="paragraph" w:customStyle="1" w:styleId="Style4">
    <w:name w:val="Style 4"/>
    <w:basedOn w:val="prastasis"/>
    <w:rsid w:val="006F5CA7"/>
    <w:pPr>
      <w:widowControl w:val="0"/>
      <w:jc w:val="both"/>
    </w:pPr>
    <w:rPr>
      <w:noProof/>
      <w:color w:val="000000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8F6BE8"/>
    <w:pPr>
      <w:suppressAutoHyphens/>
      <w:ind w:left="720"/>
    </w:pPr>
    <w:rPr>
      <w:rFonts w:eastAsia="Calibri"/>
      <w:color w:val="00000A"/>
      <w:lang w:val="en-US"/>
    </w:rPr>
  </w:style>
  <w:style w:type="paragraph" w:styleId="Betarp">
    <w:name w:val="No Spacing"/>
    <w:uiPriority w:val="1"/>
    <w:qFormat/>
    <w:rsid w:val="00275102"/>
    <w:rPr>
      <w:rFonts w:eastAsia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56DF5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B1480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B1480"/>
    <w:pPr>
      <w:widowControl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B1480"/>
    <w:rPr>
      <w:rFonts w:eastAsia="Times New Roman"/>
      <w:b/>
      <w:bCs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6fe30032e1ac4ff387e958854f24a6a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ADEF2-BF8A-4AC9-8808-AC25556A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6fe30032e1ac4ff387e958854f24a6a8</Template>
  <TotalTime>7510</TotalTime>
  <Pages>4</Pages>
  <Words>447</Words>
  <Characters>2554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TRADICINIŲ FESTIVALIŲ ĮGYVENDINIMO FINANSAVIMO TVARKOS APRAŠO TVIRTINIMO</vt:lpstr>
      <vt:lpstr>DĖL TRADICINIŲ FESTIVALIŲ ĮGYVENDINIMO FINANSAVIMO TVARKOS APRAŠO TVIRTINIMO</vt:lpstr>
    </vt:vector>
  </TitlesOfParts>
  <Manager>2023-05-25</Manager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TRADICINIŲ FESTIVALIŲ ĮGYVENDINIMO FINANSAVIMO TVARKOS APRAŠO TVIRTINIMO</dc:title>
  <dc:subject>1-TS-175</dc:subject>
  <dc:creator>ANYKŠČIŲ RAJONO SAVIVALDYBĖS TARYBA</dc:creator>
  <cp:lastModifiedBy>Severina</cp:lastModifiedBy>
  <cp:revision>1002</cp:revision>
  <cp:lastPrinted>2025-04-02T11:42:00Z</cp:lastPrinted>
  <dcterms:created xsi:type="dcterms:W3CDTF">2023-05-25T14:05:00Z</dcterms:created>
  <dcterms:modified xsi:type="dcterms:W3CDTF">2025-04-04T09:52:00Z</dcterms:modified>
  <cp:category>SPRENDIMAS</cp:category>
</cp:coreProperties>
</file>