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D729D" w14:textId="48B4BEC0" w:rsidR="00760A0C" w:rsidRPr="008541D2" w:rsidRDefault="00A22E42" w:rsidP="00FD676D">
      <w:pPr>
        <w:jc w:val="center"/>
        <w:rPr>
          <w:lang w:val="lt-LT"/>
        </w:rPr>
      </w:pPr>
      <w:r>
        <w:rPr>
          <w:noProof/>
          <w:lang w:val="lt-LT"/>
        </w:rPr>
        <w:drawing>
          <wp:inline distT="0" distB="0" distL="0" distR="0" wp14:anchorId="6B57F07A" wp14:editId="26C3D390">
            <wp:extent cx="676275" cy="67627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2CF39" w14:textId="77777777" w:rsidR="00760A0C" w:rsidRPr="008541D2" w:rsidRDefault="00760A0C" w:rsidP="00FD676D">
      <w:pPr>
        <w:jc w:val="center"/>
        <w:rPr>
          <w:lang w:val="lt-LT"/>
        </w:rPr>
      </w:pPr>
    </w:p>
    <w:p w14:paraId="5D647D8B" w14:textId="77777777" w:rsidR="00760A0C" w:rsidRPr="008541D2" w:rsidRDefault="00760A0C" w:rsidP="00FD676D">
      <w:pPr>
        <w:pStyle w:val="Caption"/>
        <w:outlineLvl w:val="0"/>
        <w:rPr>
          <w:sz w:val="24"/>
          <w:szCs w:val="24"/>
        </w:rPr>
      </w:pPr>
      <w:r w:rsidRPr="008541D2">
        <w:rPr>
          <w:sz w:val="24"/>
          <w:szCs w:val="24"/>
        </w:rPr>
        <w:t>ANYKŠČIŲ RAJONO SAVIVALDYBĖS</w:t>
      </w:r>
    </w:p>
    <w:p w14:paraId="73313468" w14:textId="77777777" w:rsidR="00760A0C" w:rsidRPr="008541D2" w:rsidRDefault="00760A0C" w:rsidP="00FD676D">
      <w:pPr>
        <w:jc w:val="center"/>
        <w:rPr>
          <w:b/>
          <w:szCs w:val="24"/>
          <w:lang w:val="lt-LT"/>
        </w:rPr>
      </w:pPr>
      <w:r w:rsidRPr="008541D2">
        <w:rPr>
          <w:b/>
          <w:lang w:val="lt-LT"/>
        </w:rPr>
        <w:t>TARYBA</w:t>
      </w:r>
    </w:p>
    <w:p w14:paraId="41B45DBC" w14:textId="77777777" w:rsidR="00760A0C" w:rsidRPr="008541D2" w:rsidRDefault="00760A0C" w:rsidP="00FD676D">
      <w:pPr>
        <w:spacing w:line="360" w:lineRule="auto"/>
        <w:jc w:val="center"/>
        <w:rPr>
          <w:b/>
          <w:szCs w:val="24"/>
          <w:lang w:val="lt-LT"/>
        </w:rPr>
      </w:pPr>
    </w:p>
    <w:p w14:paraId="3F7CDB20" w14:textId="77777777" w:rsidR="00760A0C" w:rsidRPr="008541D2" w:rsidRDefault="00760A0C" w:rsidP="00FD676D">
      <w:pPr>
        <w:jc w:val="center"/>
        <w:outlineLvl w:val="0"/>
        <w:rPr>
          <w:b/>
          <w:lang w:val="lt-LT"/>
        </w:rPr>
      </w:pPr>
      <w:r w:rsidRPr="008541D2">
        <w:rPr>
          <w:b/>
          <w:lang w:val="lt-LT"/>
        </w:rPr>
        <w:t>SPRENDIMAS</w:t>
      </w:r>
    </w:p>
    <w:p w14:paraId="33EF2EB2" w14:textId="77777777" w:rsidR="00760A0C" w:rsidRPr="008541D2" w:rsidRDefault="00760A0C" w:rsidP="00FD676D">
      <w:pPr>
        <w:tabs>
          <w:tab w:val="left" w:pos="770"/>
        </w:tabs>
        <w:jc w:val="center"/>
        <w:rPr>
          <w:b/>
          <w:lang w:val="lt-LT"/>
        </w:rPr>
      </w:pPr>
      <w:r w:rsidRPr="008541D2">
        <w:rPr>
          <w:b/>
          <w:szCs w:val="24"/>
          <w:lang w:val="lt-LT"/>
        </w:rPr>
        <w:t xml:space="preserve">DĖL ANYKŠČIŲ RAJONO SAVIVALDYBĖS </w:t>
      </w:r>
      <w:r w:rsidRPr="008541D2">
        <w:rPr>
          <w:b/>
          <w:lang w:val="lt-LT"/>
        </w:rPr>
        <w:t>ANTANO BARANAUSKO LITERATŪRINĖS PREMIJOS NUOSTATŲ PATVIRTINIMO</w:t>
      </w:r>
    </w:p>
    <w:p w14:paraId="79DF34DB" w14:textId="77777777" w:rsidR="00760A0C" w:rsidRPr="008541D2" w:rsidRDefault="00760A0C" w:rsidP="00FD676D">
      <w:pPr>
        <w:tabs>
          <w:tab w:val="left" w:pos="770"/>
        </w:tabs>
        <w:jc w:val="center"/>
        <w:rPr>
          <w:b/>
          <w:szCs w:val="24"/>
          <w:lang w:val="lt-LT"/>
        </w:rPr>
      </w:pPr>
    </w:p>
    <w:p w14:paraId="02FBBFBB" w14:textId="77777777" w:rsidR="00760A0C" w:rsidRPr="008541D2" w:rsidRDefault="00760A0C" w:rsidP="00FD676D">
      <w:pPr>
        <w:jc w:val="center"/>
        <w:rPr>
          <w:szCs w:val="22"/>
          <w:lang w:val="lt-LT"/>
        </w:rPr>
      </w:pPr>
      <w:r w:rsidRPr="008541D2">
        <w:rPr>
          <w:szCs w:val="22"/>
          <w:lang w:val="lt-LT"/>
        </w:rPr>
        <w:t>2016 m. birželio 30  d. Nr</w:t>
      </w:r>
      <w:r w:rsidRPr="00760A0C">
        <w:rPr>
          <w:szCs w:val="22"/>
          <w:lang w:val="lt-LT"/>
        </w:rPr>
        <w:t>. 1-T</w:t>
      </w:r>
      <w:r w:rsidR="008264AF">
        <w:rPr>
          <w:szCs w:val="22"/>
          <w:lang w:val="lt-LT"/>
        </w:rPr>
        <w:t>S</w:t>
      </w:r>
      <w:r w:rsidRPr="00760A0C">
        <w:rPr>
          <w:szCs w:val="22"/>
          <w:lang w:val="lt-LT"/>
        </w:rPr>
        <w:t>-</w:t>
      </w:r>
      <w:r w:rsidR="008264AF">
        <w:rPr>
          <w:szCs w:val="22"/>
          <w:lang w:val="lt-LT"/>
        </w:rPr>
        <w:t>184</w:t>
      </w:r>
    </w:p>
    <w:p w14:paraId="0EF71A51" w14:textId="77777777" w:rsidR="00760A0C" w:rsidRPr="008541D2" w:rsidRDefault="00760A0C" w:rsidP="00FD676D">
      <w:pPr>
        <w:jc w:val="center"/>
        <w:rPr>
          <w:szCs w:val="22"/>
          <w:lang w:val="lt-LT"/>
        </w:rPr>
      </w:pPr>
      <w:r w:rsidRPr="008541D2">
        <w:rPr>
          <w:szCs w:val="22"/>
          <w:lang w:val="lt-LT"/>
        </w:rPr>
        <w:t>Anykščiai</w:t>
      </w:r>
    </w:p>
    <w:p w14:paraId="38B93D71" w14:textId="77777777" w:rsidR="00760A0C" w:rsidRPr="008541D2" w:rsidRDefault="00760A0C" w:rsidP="00FD676D">
      <w:pPr>
        <w:jc w:val="center"/>
        <w:rPr>
          <w:szCs w:val="22"/>
          <w:lang w:val="lt-LT"/>
        </w:rPr>
      </w:pPr>
    </w:p>
    <w:p w14:paraId="3576E261" w14:textId="77777777" w:rsidR="00760A0C" w:rsidRPr="008541D2" w:rsidRDefault="00760A0C" w:rsidP="00FD676D">
      <w:pPr>
        <w:spacing w:line="360" w:lineRule="auto"/>
        <w:ind w:left="-180" w:firstLine="1080"/>
        <w:jc w:val="both"/>
        <w:rPr>
          <w:lang w:val="lt-LT" w:eastAsia="lt-LT"/>
        </w:rPr>
      </w:pPr>
      <w:r w:rsidRPr="008541D2">
        <w:rPr>
          <w:szCs w:val="22"/>
          <w:lang w:val="lt-LT"/>
        </w:rPr>
        <w:t xml:space="preserve">Vadovaudamasi Lietuvos respublikos vietos savivaldos įstatymo 16 straipsnio 2 dalies </w:t>
      </w:r>
      <w:r w:rsidR="0099061D">
        <w:rPr>
          <w:szCs w:val="22"/>
          <w:lang w:val="lt-LT"/>
        </w:rPr>
        <w:t>17</w:t>
      </w:r>
      <w:r w:rsidRPr="008541D2">
        <w:rPr>
          <w:szCs w:val="22"/>
          <w:lang w:val="lt-LT"/>
        </w:rPr>
        <w:t xml:space="preserve"> punktu, 18 straipsnio 1 dalimi ir atsižvelgdama į Anykščių rajono savivaldybės kultūros tarybos 2016 m. birželio 3 d. posėdžio protokolą Nr. 1-VL-80,</w:t>
      </w:r>
      <w:r w:rsidRPr="008541D2">
        <w:rPr>
          <w:lang w:val="lt-LT" w:eastAsia="lt-LT"/>
        </w:rPr>
        <w:t xml:space="preserve"> Anykščių rajono savivaldybės taryba  </w:t>
      </w:r>
      <w:r w:rsidRPr="008541D2">
        <w:rPr>
          <w:spacing w:val="50"/>
          <w:lang w:val="lt-LT" w:eastAsia="lt-LT"/>
        </w:rPr>
        <w:t>nusprendžia:</w:t>
      </w:r>
    </w:p>
    <w:p w14:paraId="2CD78446" w14:textId="77777777" w:rsidR="00760A0C" w:rsidRPr="008541D2" w:rsidRDefault="00760A0C" w:rsidP="00FD676D">
      <w:pPr>
        <w:spacing w:line="360" w:lineRule="auto"/>
        <w:ind w:left="-180" w:firstLine="1080"/>
        <w:jc w:val="both"/>
        <w:rPr>
          <w:lang w:val="lt-LT" w:eastAsia="lt-LT"/>
        </w:rPr>
      </w:pPr>
      <w:bookmarkStart w:id="0" w:name="part_69408dc5cdb44408beae314d4ea28ef5"/>
      <w:bookmarkEnd w:id="0"/>
      <w:r w:rsidRPr="008541D2">
        <w:rPr>
          <w:lang w:val="lt-LT" w:eastAsia="lt-LT"/>
        </w:rPr>
        <w:t>1. Patvirtinti Anykščių rajono savivaldybės Antano Baranausko literatūrinės premijos nuostatus (pridedama).</w:t>
      </w:r>
    </w:p>
    <w:p w14:paraId="62FA2D85" w14:textId="77777777" w:rsidR="00760A0C" w:rsidRPr="008541D2" w:rsidRDefault="00760A0C" w:rsidP="00FD676D">
      <w:pPr>
        <w:spacing w:line="360" w:lineRule="auto"/>
        <w:ind w:left="-180" w:firstLine="1080"/>
        <w:jc w:val="both"/>
        <w:rPr>
          <w:lang w:val="lt-LT" w:eastAsia="lt-LT"/>
        </w:rPr>
      </w:pPr>
      <w:bookmarkStart w:id="1" w:name="part_879e264c66274ec6b740be090d1704f1"/>
      <w:bookmarkEnd w:id="1"/>
      <w:r w:rsidRPr="008541D2">
        <w:rPr>
          <w:lang w:val="lt-LT" w:eastAsia="lt-LT"/>
        </w:rPr>
        <w:t xml:space="preserve">2. Pripažinti netekusiu galios Anykščių rajono savivaldybės tarybos 2010 m. gegužės 27 d. sprendimą </w:t>
      </w:r>
      <w:bookmarkStart w:id="2" w:name="n_0"/>
      <w:r w:rsidR="00B01A02" w:rsidRPr="00147FB8">
        <w:rPr>
          <w:lang w:val="lt-LT" w:eastAsia="lt-LT"/>
        </w:rPr>
        <w:t>Nr. TS-197</w:t>
      </w:r>
      <w:bookmarkEnd w:id="2"/>
      <w:r w:rsidRPr="008541D2">
        <w:rPr>
          <w:lang w:val="lt-LT" w:eastAsia="lt-LT"/>
        </w:rPr>
        <w:t xml:space="preserve"> </w:t>
      </w:r>
      <w:r w:rsidRPr="008541D2">
        <w:rPr>
          <w:lang w:val="lt-LT"/>
        </w:rPr>
        <w:t>„</w:t>
      </w:r>
      <w:r w:rsidRPr="008541D2">
        <w:rPr>
          <w:lang w:val="lt-LT" w:eastAsia="lt-LT"/>
        </w:rPr>
        <w:t>Dėl Anykščių rajono savivaldybės Antano Baranausko premijos nuostatų patvirtinimo, pritarimo sutarčiai ir įgaliojimų ją pasirašyti</w:t>
      </w:r>
      <w:r w:rsidRPr="008541D2">
        <w:rPr>
          <w:lang w:val="lt-LT"/>
        </w:rPr>
        <w:t>“</w:t>
      </w:r>
      <w:r w:rsidRPr="008541D2">
        <w:rPr>
          <w:lang w:val="lt-LT" w:eastAsia="lt-LT"/>
        </w:rPr>
        <w:t>.</w:t>
      </w:r>
    </w:p>
    <w:p w14:paraId="32B13B15" w14:textId="77777777" w:rsidR="00760A0C" w:rsidRPr="008541D2" w:rsidRDefault="00760A0C" w:rsidP="00FD676D">
      <w:pPr>
        <w:ind w:firstLine="1080"/>
        <w:jc w:val="both"/>
        <w:rPr>
          <w:szCs w:val="22"/>
          <w:lang w:val="lt-LT"/>
        </w:rPr>
      </w:pPr>
    </w:p>
    <w:p w14:paraId="54346075" w14:textId="77777777" w:rsidR="00760A0C" w:rsidRPr="008541D2" w:rsidRDefault="00760A0C" w:rsidP="00FD676D">
      <w:pPr>
        <w:tabs>
          <w:tab w:val="right" w:pos="9638"/>
        </w:tabs>
        <w:spacing w:line="360" w:lineRule="auto"/>
        <w:rPr>
          <w:color w:val="000000"/>
          <w:lang w:val="lt-LT"/>
        </w:rPr>
      </w:pPr>
    </w:p>
    <w:p w14:paraId="78653B72" w14:textId="77777777" w:rsidR="00760A0C" w:rsidRDefault="00B01A02" w:rsidP="00B01A02">
      <w:pPr>
        <w:tabs>
          <w:tab w:val="right" w:pos="9638"/>
        </w:tabs>
        <w:spacing w:line="360" w:lineRule="auto"/>
        <w:rPr>
          <w:color w:val="000000"/>
          <w:lang w:val="lt-LT"/>
        </w:rPr>
      </w:pPr>
      <w:r>
        <w:rPr>
          <w:color w:val="000000"/>
          <w:lang w:val="lt-LT"/>
        </w:rPr>
        <w:t>Meras</w:t>
      </w:r>
      <w:r>
        <w:rPr>
          <w:color w:val="000000"/>
          <w:lang w:val="lt-LT"/>
        </w:rPr>
        <w:tab/>
        <w:t xml:space="preserve">Kęstutis </w:t>
      </w:r>
      <w:proofErr w:type="spellStart"/>
      <w:r>
        <w:rPr>
          <w:color w:val="000000"/>
          <w:lang w:val="lt-LT"/>
        </w:rPr>
        <w:t>Tubis</w:t>
      </w:r>
      <w:proofErr w:type="spellEnd"/>
      <w:r>
        <w:rPr>
          <w:color w:val="000000"/>
          <w:lang w:val="lt-LT"/>
        </w:rPr>
        <w:t xml:space="preserve"> </w:t>
      </w:r>
    </w:p>
    <w:p w14:paraId="5EA68789" w14:textId="77777777" w:rsidR="00B01A02" w:rsidRDefault="00B01A02" w:rsidP="00B01A02">
      <w:pPr>
        <w:tabs>
          <w:tab w:val="right" w:pos="9638"/>
        </w:tabs>
        <w:spacing w:line="360" w:lineRule="auto"/>
        <w:jc w:val="center"/>
        <w:rPr>
          <w:color w:val="000000"/>
          <w:lang w:val="lt-LT"/>
        </w:rPr>
      </w:pPr>
      <w:r>
        <w:rPr>
          <w:color w:val="000000"/>
          <w:lang w:val="lt-LT"/>
        </w:rPr>
        <w:t>______________</w:t>
      </w:r>
    </w:p>
    <w:p w14:paraId="35AA8E2D" w14:textId="77777777" w:rsidR="00B01A02" w:rsidRPr="008541D2" w:rsidRDefault="00B01A02" w:rsidP="00B01A02">
      <w:pPr>
        <w:tabs>
          <w:tab w:val="right" w:pos="9638"/>
        </w:tabs>
        <w:spacing w:line="360" w:lineRule="auto"/>
        <w:jc w:val="center"/>
        <w:rPr>
          <w:color w:val="000000"/>
          <w:lang w:val="lt-LT"/>
        </w:rPr>
      </w:pPr>
    </w:p>
    <w:p w14:paraId="6B1D3467" w14:textId="77777777" w:rsidR="00760A0C" w:rsidRPr="008541D2" w:rsidRDefault="00760A0C" w:rsidP="00FD676D">
      <w:pPr>
        <w:tabs>
          <w:tab w:val="right" w:pos="9638"/>
        </w:tabs>
        <w:spacing w:line="360" w:lineRule="auto"/>
        <w:rPr>
          <w:color w:val="000000"/>
          <w:lang w:val="lt-LT"/>
        </w:rPr>
      </w:pPr>
    </w:p>
    <w:p w14:paraId="5A704E60" w14:textId="77777777" w:rsidR="00760A0C" w:rsidRPr="008541D2" w:rsidRDefault="00760A0C" w:rsidP="00FD676D">
      <w:pPr>
        <w:tabs>
          <w:tab w:val="right" w:pos="9638"/>
        </w:tabs>
        <w:spacing w:line="360" w:lineRule="auto"/>
        <w:rPr>
          <w:b/>
          <w:color w:val="000000"/>
          <w:lang w:val="lt-LT"/>
        </w:rPr>
      </w:pPr>
    </w:p>
    <w:p w14:paraId="217B9590" w14:textId="77777777" w:rsidR="00760A0C" w:rsidRPr="008541D2" w:rsidRDefault="00760A0C" w:rsidP="00FD676D">
      <w:pPr>
        <w:ind w:left="-180" w:firstLine="540"/>
        <w:jc w:val="center"/>
        <w:rPr>
          <w:b/>
          <w:lang w:val="lt-LT"/>
        </w:rPr>
      </w:pPr>
    </w:p>
    <w:p w14:paraId="1D25833E" w14:textId="77777777" w:rsidR="00760A0C" w:rsidRPr="008541D2" w:rsidRDefault="00760A0C" w:rsidP="00FD676D">
      <w:pPr>
        <w:ind w:left="-180" w:firstLine="540"/>
        <w:jc w:val="center"/>
        <w:rPr>
          <w:b/>
          <w:lang w:val="lt-LT"/>
        </w:rPr>
      </w:pPr>
    </w:p>
    <w:p w14:paraId="43289167" w14:textId="77777777" w:rsidR="00760A0C" w:rsidRDefault="00760A0C" w:rsidP="00FD676D">
      <w:pPr>
        <w:ind w:left="-180" w:firstLine="540"/>
        <w:jc w:val="center"/>
        <w:rPr>
          <w:b/>
          <w:lang w:val="lt-LT"/>
        </w:rPr>
      </w:pPr>
    </w:p>
    <w:p w14:paraId="065EF8E2" w14:textId="77777777" w:rsidR="008264AF" w:rsidRDefault="008264AF" w:rsidP="00FD676D">
      <w:pPr>
        <w:ind w:left="-180" w:firstLine="540"/>
        <w:jc w:val="center"/>
        <w:rPr>
          <w:b/>
          <w:lang w:val="lt-LT"/>
        </w:rPr>
      </w:pPr>
    </w:p>
    <w:p w14:paraId="047EAF20" w14:textId="77777777" w:rsidR="008264AF" w:rsidRDefault="008264AF" w:rsidP="00760A0C">
      <w:pPr>
        <w:ind w:left="-180" w:right="-874" w:firstLine="540"/>
        <w:jc w:val="center"/>
        <w:rPr>
          <w:b/>
          <w:lang w:val="lt-LT"/>
        </w:rPr>
      </w:pPr>
    </w:p>
    <w:p w14:paraId="0B111ADF" w14:textId="77777777" w:rsidR="008264AF" w:rsidRDefault="008264AF" w:rsidP="00760A0C">
      <w:pPr>
        <w:ind w:left="-180" w:right="-874" w:firstLine="540"/>
        <w:jc w:val="center"/>
        <w:rPr>
          <w:b/>
          <w:lang w:val="lt-LT"/>
        </w:rPr>
      </w:pPr>
    </w:p>
    <w:p w14:paraId="2A4091FD" w14:textId="77777777" w:rsidR="008264AF" w:rsidRDefault="008264AF" w:rsidP="00760A0C">
      <w:pPr>
        <w:ind w:left="-180" w:right="-874" w:firstLine="540"/>
        <w:jc w:val="center"/>
        <w:rPr>
          <w:b/>
          <w:lang w:val="lt-LT"/>
        </w:rPr>
      </w:pPr>
    </w:p>
    <w:p w14:paraId="0A2D5A80" w14:textId="77777777" w:rsidR="008264AF" w:rsidRDefault="008264AF" w:rsidP="00760A0C">
      <w:pPr>
        <w:ind w:left="-180" w:right="-874" w:firstLine="540"/>
        <w:jc w:val="center"/>
        <w:rPr>
          <w:b/>
          <w:lang w:val="lt-LT"/>
        </w:rPr>
      </w:pPr>
    </w:p>
    <w:p w14:paraId="08F58DD6" w14:textId="77777777" w:rsidR="008264AF" w:rsidRDefault="008264AF" w:rsidP="00760A0C">
      <w:pPr>
        <w:ind w:left="-180" w:right="-874" w:firstLine="540"/>
        <w:jc w:val="center"/>
        <w:rPr>
          <w:b/>
          <w:lang w:val="lt-LT"/>
        </w:rPr>
      </w:pPr>
    </w:p>
    <w:p w14:paraId="4F4EFA19" w14:textId="77777777" w:rsidR="008264AF" w:rsidRDefault="008264AF" w:rsidP="00760A0C">
      <w:pPr>
        <w:ind w:left="-180" w:right="-874" w:firstLine="540"/>
        <w:jc w:val="center"/>
        <w:rPr>
          <w:b/>
          <w:lang w:val="lt-LT"/>
        </w:rPr>
      </w:pPr>
    </w:p>
    <w:p w14:paraId="23DD6321" w14:textId="77777777" w:rsidR="008264AF" w:rsidRDefault="008264AF" w:rsidP="00760A0C">
      <w:pPr>
        <w:ind w:left="-180" w:right="-874" w:firstLine="540"/>
        <w:jc w:val="center"/>
        <w:rPr>
          <w:b/>
          <w:lang w:val="lt-LT"/>
        </w:rPr>
      </w:pPr>
    </w:p>
    <w:p w14:paraId="7F30BEDA" w14:textId="77777777" w:rsidR="008264AF" w:rsidRDefault="008264AF" w:rsidP="00760A0C">
      <w:pPr>
        <w:ind w:left="-180" w:right="-874" w:firstLine="540"/>
        <w:jc w:val="center"/>
        <w:rPr>
          <w:b/>
          <w:lang w:val="lt-LT"/>
        </w:rPr>
      </w:pPr>
    </w:p>
    <w:p w14:paraId="0C16B78C" w14:textId="77777777" w:rsidR="008264AF" w:rsidRDefault="008264AF" w:rsidP="00760A0C">
      <w:pPr>
        <w:ind w:left="-180" w:right="-874" w:firstLine="540"/>
        <w:jc w:val="center"/>
        <w:rPr>
          <w:b/>
          <w:lang w:val="lt-LT"/>
        </w:rPr>
      </w:pPr>
    </w:p>
    <w:p w14:paraId="5E8C1D32" w14:textId="77777777" w:rsidR="008264AF" w:rsidRDefault="008264AF" w:rsidP="00760A0C">
      <w:pPr>
        <w:ind w:left="-180" w:right="-874" w:firstLine="540"/>
        <w:jc w:val="center"/>
        <w:rPr>
          <w:b/>
          <w:lang w:val="lt-LT"/>
        </w:rPr>
      </w:pPr>
    </w:p>
    <w:p w14:paraId="4048EEDD" w14:textId="77777777" w:rsidR="00760A0C" w:rsidRPr="008541D2" w:rsidRDefault="00760A0C" w:rsidP="00760A0C">
      <w:pPr>
        <w:ind w:left="-180" w:firstLine="540"/>
        <w:rPr>
          <w:lang w:val="lt-LT"/>
        </w:rPr>
      </w:pPr>
      <w:r w:rsidRPr="008541D2">
        <w:rPr>
          <w:spacing w:val="-3"/>
          <w:lang w:val="lt-LT"/>
        </w:rPr>
        <w:t xml:space="preserve">                                        </w:t>
      </w:r>
      <w:r w:rsidRPr="008541D2">
        <w:rPr>
          <w:b/>
          <w:lang w:val="lt-LT"/>
        </w:rPr>
        <w:t xml:space="preserve">                                   </w:t>
      </w:r>
      <w:r w:rsidRPr="008541D2">
        <w:rPr>
          <w:lang w:val="lt-LT"/>
        </w:rPr>
        <w:t xml:space="preserve">   </w:t>
      </w:r>
      <w:r w:rsidRPr="008541D2">
        <w:rPr>
          <w:spacing w:val="-3"/>
          <w:lang w:val="lt-LT"/>
        </w:rPr>
        <w:t>PATVIRTINTA</w:t>
      </w:r>
      <w:r w:rsidRPr="008541D2">
        <w:rPr>
          <w:b/>
          <w:lang w:val="lt-LT"/>
        </w:rPr>
        <w:t xml:space="preserve">   </w:t>
      </w:r>
      <w:r w:rsidRPr="008541D2">
        <w:rPr>
          <w:lang w:val="lt-LT"/>
        </w:rPr>
        <w:t xml:space="preserve">                         </w:t>
      </w:r>
    </w:p>
    <w:p w14:paraId="49007D1C" w14:textId="77777777" w:rsidR="00760A0C" w:rsidRPr="008541D2" w:rsidRDefault="00760A0C" w:rsidP="00760A0C">
      <w:pPr>
        <w:ind w:left="-180" w:firstLine="540"/>
        <w:rPr>
          <w:lang w:val="lt-LT"/>
        </w:rPr>
      </w:pPr>
      <w:r w:rsidRPr="008541D2">
        <w:rPr>
          <w:lang w:val="lt-LT"/>
        </w:rPr>
        <w:t xml:space="preserve">                                                                            Anykščių rajono savivaldybės tarybos</w:t>
      </w:r>
    </w:p>
    <w:p w14:paraId="32CC796F" w14:textId="77777777" w:rsidR="00760A0C" w:rsidRPr="008541D2" w:rsidRDefault="00760A0C" w:rsidP="00760A0C">
      <w:pPr>
        <w:ind w:left="-180" w:firstLine="540"/>
        <w:rPr>
          <w:lang w:val="lt-LT"/>
        </w:rPr>
      </w:pPr>
      <w:r w:rsidRPr="008541D2">
        <w:rPr>
          <w:lang w:val="lt-LT"/>
        </w:rPr>
        <w:t xml:space="preserve">                                                                           2016 m. birželio 30 d. sprendimu Nr. 1-TS</w:t>
      </w:r>
      <w:r w:rsidR="008264AF">
        <w:rPr>
          <w:lang w:val="lt-LT"/>
        </w:rPr>
        <w:t>-</w:t>
      </w:r>
      <w:r w:rsidR="00F5552B">
        <w:rPr>
          <w:lang w:val="lt-LT"/>
        </w:rPr>
        <w:t>184</w:t>
      </w:r>
    </w:p>
    <w:p w14:paraId="695B5E21" w14:textId="77777777" w:rsidR="00760A0C" w:rsidRPr="008541D2" w:rsidRDefault="00760A0C" w:rsidP="00760A0C">
      <w:pPr>
        <w:ind w:left="-180" w:firstLine="540"/>
        <w:jc w:val="both"/>
        <w:rPr>
          <w:lang w:val="lt-LT" w:eastAsia="lt-LT"/>
        </w:rPr>
      </w:pPr>
    </w:p>
    <w:p w14:paraId="71370AC7" w14:textId="77777777" w:rsidR="00760A0C" w:rsidRPr="008541D2" w:rsidRDefault="00760A0C" w:rsidP="00760A0C">
      <w:pPr>
        <w:jc w:val="center"/>
        <w:rPr>
          <w:b/>
          <w:lang w:val="lt-LT"/>
        </w:rPr>
      </w:pPr>
    </w:p>
    <w:p w14:paraId="67A5589F" w14:textId="77777777" w:rsidR="00760A0C" w:rsidRPr="008541D2" w:rsidRDefault="00760A0C" w:rsidP="00760A0C">
      <w:pPr>
        <w:ind w:right="-613"/>
        <w:jc w:val="center"/>
        <w:rPr>
          <w:b/>
          <w:lang w:val="lt-LT"/>
        </w:rPr>
      </w:pPr>
      <w:r w:rsidRPr="008541D2">
        <w:rPr>
          <w:b/>
          <w:lang w:val="lt-LT"/>
        </w:rPr>
        <w:t>ANYKŠČIŲ RAJONO SAVIVALDYBĖS</w:t>
      </w:r>
    </w:p>
    <w:p w14:paraId="4D45ADFE" w14:textId="77777777" w:rsidR="00760A0C" w:rsidRPr="008541D2" w:rsidRDefault="00760A0C" w:rsidP="00760A0C">
      <w:pPr>
        <w:ind w:right="-613"/>
        <w:jc w:val="center"/>
        <w:rPr>
          <w:b/>
          <w:lang w:val="lt-LT"/>
        </w:rPr>
      </w:pPr>
      <w:r w:rsidRPr="008541D2">
        <w:rPr>
          <w:b/>
          <w:lang w:val="lt-LT"/>
        </w:rPr>
        <w:t>ANTANO BARANAUSKO LITERATŪRINĖS PREMIJOS</w:t>
      </w:r>
    </w:p>
    <w:p w14:paraId="0530C823" w14:textId="77777777" w:rsidR="00760A0C" w:rsidRPr="008541D2" w:rsidRDefault="00760A0C" w:rsidP="00760A0C">
      <w:pPr>
        <w:spacing w:after="240"/>
        <w:ind w:right="-613"/>
        <w:jc w:val="center"/>
        <w:rPr>
          <w:b/>
          <w:lang w:val="lt-LT"/>
        </w:rPr>
      </w:pPr>
      <w:r w:rsidRPr="008541D2">
        <w:rPr>
          <w:b/>
          <w:lang w:val="lt-LT"/>
        </w:rPr>
        <w:t>NUOSTATAI</w:t>
      </w:r>
    </w:p>
    <w:p w14:paraId="3B7A988B" w14:textId="77777777" w:rsidR="00760A0C" w:rsidRPr="008541D2" w:rsidRDefault="00760A0C" w:rsidP="00760A0C">
      <w:pPr>
        <w:ind w:right="-613"/>
        <w:jc w:val="center"/>
        <w:rPr>
          <w:b/>
          <w:lang w:val="lt-LT"/>
        </w:rPr>
      </w:pPr>
      <w:r w:rsidRPr="008541D2">
        <w:rPr>
          <w:b/>
          <w:bCs/>
          <w:lang w:val="lt-LT"/>
        </w:rPr>
        <w:t>I SKYRIUS</w:t>
      </w:r>
    </w:p>
    <w:p w14:paraId="693ADE51" w14:textId="77777777" w:rsidR="00760A0C" w:rsidRPr="008541D2" w:rsidRDefault="00760A0C" w:rsidP="00760A0C">
      <w:pPr>
        <w:spacing w:after="240"/>
        <w:ind w:right="-613"/>
        <w:jc w:val="center"/>
        <w:rPr>
          <w:b/>
          <w:lang w:val="lt-LT"/>
        </w:rPr>
      </w:pPr>
      <w:r w:rsidRPr="008541D2">
        <w:rPr>
          <w:b/>
          <w:bCs/>
          <w:lang w:val="lt-LT"/>
        </w:rPr>
        <w:t>BENDROSIOS NUOSTATOS</w:t>
      </w:r>
    </w:p>
    <w:p w14:paraId="126FB0C1" w14:textId="77777777" w:rsidR="00760A0C" w:rsidRPr="008541D2" w:rsidRDefault="00760A0C" w:rsidP="008264AF">
      <w:pPr>
        <w:ind w:right="119" w:firstLine="720"/>
        <w:jc w:val="both"/>
        <w:rPr>
          <w:lang w:val="lt-LT"/>
        </w:rPr>
      </w:pPr>
      <w:r w:rsidRPr="008541D2">
        <w:rPr>
          <w:lang w:val="lt-LT"/>
        </w:rPr>
        <w:t xml:space="preserve">1. Anykščių rajono savivaldybės Antano Baranausko literatūrinę premiją (toliau – A. Baranausko premija) steigia Anykščių rajono savivaldybės taryba, įvertindama gilias literatūrines Anykščių krašto tradicijas. </w:t>
      </w:r>
    </w:p>
    <w:p w14:paraId="61DCA218" w14:textId="77777777" w:rsidR="00760A0C" w:rsidRPr="008541D2" w:rsidRDefault="00760A0C" w:rsidP="008264AF">
      <w:pPr>
        <w:ind w:right="119" w:firstLine="720"/>
        <w:jc w:val="both"/>
        <w:rPr>
          <w:lang w:val="lt-LT"/>
        </w:rPr>
      </w:pPr>
      <w:r w:rsidRPr="008541D2">
        <w:rPr>
          <w:lang w:val="lt-LT"/>
        </w:rPr>
        <w:t>2. A. Baranausko premijos nuostatai (toliau – Nuostatai) reglamentuoja dokumentų pateikimo gauti premiją bendruosius reikalavimus ir premijos skyrimo tvarką.</w:t>
      </w:r>
    </w:p>
    <w:p w14:paraId="68436595" w14:textId="77777777" w:rsidR="00466C02" w:rsidRDefault="00760A0C" w:rsidP="00466C02">
      <w:pPr>
        <w:spacing w:line="276" w:lineRule="auto"/>
        <w:ind w:right="-22" w:firstLine="709"/>
        <w:jc w:val="both"/>
        <w:rPr>
          <w:lang w:val="lt-LT"/>
        </w:rPr>
      </w:pPr>
      <w:r w:rsidRPr="008541D2">
        <w:rPr>
          <w:lang w:val="lt-LT"/>
        </w:rPr>
        <w:t xml:space="preserve">3. </w:t>
      </w:r>
      <w:r w:rsidR="00466C02">
        <w:rPr>
          <w:lang w:val="lt-LT"/>
        </w:rPr>
        <w:t>A. Baranausko premija skiriama kasmet:</w:t>
      </w:r>
    </w:p>
    <w:p w14:paraId="7C9CF06C" w14:textId="77777777" w:rsidR="00466C02" w:rsidRDefault="00466C02" w:rsidP="00466C02">
      <w:pPr>
        <w:spacing w:line="276" w:lineRule="auto"/>
        <w:ind w:right="-22" w:firstLine="709"/>
        <w:jc w:val="both"/>
        <w:rPr>
          <w:lang w:val="lt-LT"/>
        </w:rPr>
      </w:pPr>
      <w:r>
        <w:rPr>
          <w:lang w:val="lt-LT"/>
        </w:rPr>
        <w:t>3.1. už 3 (trejų) pastarųjų metų profesionalių kūrėjų grožinės literatūros kūrinius (knygas), skiepijančius meilę Lietuvos gamtai ar Antano Baranausko gimtinės aplinkai, atskleidžiančius žmogaus ir gamtos dvasinį ryšį;</w:t>
      </w:r>
    </w:p>
    <w:p w14:paraId="2BC063A2" w14:textId="77777777" w:rsidR="00466C02" w:rsidRDefault="00466C02" w:rsidP="00466C02">
      <w:pPr>
        <w:spacing w:line="276" w:lineRule="auto"/>
        <w:ind w:right="-22" w:firstLine="709"/>
        <w:jc w:val="both"/>
        <w:rPr>
          <w:lang w:val="lt-LT"/>
        </w:rPr>
      </w:pPr>
      <w:r>
        <w:rPr>
          <w:lang w:val="lt-LT"/>
        </w:rPr>
        <w:t>3.2. už 3 (trejų) pastarųjų metų profesionalios literatūrologijos kūrinius, skirtus Antano Baranausko kūrybai;</w:t>
      </w:r>
    </w:p>
    <w:p w14:paraId="0EBB1632" w14:textId="77777777" w:rsidR="00466C02" w:rsidRDefault="00466C02" w:rsidP="00466C02">
      <w:pPr>
        <w:spacing w:line="276" w:lineRule="auto"/>
        <w:ind w:right="-22" w:firstLine="709"/>
        <w:jc w:val="both"/>
        <w:rPr>
          <w:lang w:val="lt-LT"/>
        </w:rPr>
      </w:pPr>
      <w:r>
        <w:rPr>
          <w:lang w:val="lt-LT"/>
        </w:rPr>
        <w:t>3.3. už 3 (trejų) pastarųjų metų profesionalios anykštėnų kūrybos vertimus.</w:t>
      </w:r>
    </w:p>
    <w:p w14:paraId="3A4F358F" w14:textId="77777777" w:rsidR="00466C02" w:rsidRPr="00466C02" w:rsidRDefault="00466C02" w:rsidP="00466C02">
      <w:pPr>
        <w:spacing w:line="276" w:lineRule="auto"/>
        <w:ind w:right="-22" w:firstLine="709"/>
        <w:jc w:val="both"/>
        <w:rPr>
          <w:i/>
          <w:sz w:val="16"/>
          <w:lang w:val="lt-LT"/>
        </w:rPr>
      </w:pPr>
      <w:r w:rsidRPr="00466C02">
        <w:rPr>
          <w:i/>
          <w:sz w:val="16"/>
          <w:lang w:val="lt-LT"/>
        </w:rPr>
        <w:t xml:space="preserve">2022 m. rugsėjo 29 d. Anykščių rajono savivaldybės tarybos sprendimo </w:t>
      </w:r>
      <w:bookmarkStart w:id="3" w:name="n_1"/>
      <w:r w:rsidR="00147FB8" w:rsidRPr="00147FB8">
        <w:rPr>
          <w:i/>
          <w:sz w:val="16"/>
          <w:lang w:val="lt-LT"/>
        </w:rPr>
        <w:t xml:space="preserve">Nr. 1-TS-268 </w:t>
      </w:r>
      <w:bookmarkEnd w:id="3"/>
      <w:r w:rsidRPr="00466C02">
        <w:rPr>
          <w:i/>
          <w:sz w:val="16"/>
          <w:lang w:val="lt-LT"/>
        </w:rPr>
        <w:t>redakcija</w:t>
      </w:r>
    </w:p>
    <w:p w14:paraId="0BC68E09" w14:textId="77777777" w:rsidR="00466C02" w:rsidRDefault="00466C02" w:rsidP="00466C02">
      <w:pPr>
        <w:spacing w:line="276" w:lineRule="auto"/>
        <w:ind w:right="-22" w:firstLine="993"/>
        <w:jc w:val="both"/>
        <w:rPr>
          <w:lang w:val="lt-LT"/>
        </w:rPr>
      </w:pPr>
    </w:p>
    <w:p w14:paraId="5B43B600" w14:textId="77777777" w:rsidR="00760A0C" w:rsidRPr="008541D2" w:rsidRDefault="00760A0C" w:rsidP="00466C02">
      <w:pPr>
        <w:spacing w:after="240"/>
        <w:ind w:right="119" w:firstLine="720"/>
        <w:jc w:val="center"/>
        <w:rPr>
          <w:b/>
          <w:lang w:val="lt-LT"/>
        </w:rPr>
      </w:pPr>
      <w:r w:rsidRPr="008541D2">
        <w:rPr>
          <w:b/>
          <w:lang w:val="lt-LT"/>
        </w:rPr>
        <w:t>II SKYRIUS</w:t>
      </w:r>
    </w:p>
    <w:p w14:paraId="4FAA09D2" w14:textId="77777777" w:rsidR="00760A0C" w:rsidRPr="008541D2" w:rsidRDefault="00760A0C" w:rsidP="00466C02">
      <w:pPr>
        <w:spacing w:after="240"/>
        <w:ind w:right="119"/>
        <w:jc w:val="center"/>
        <w:rPr>
          <w:b/>
          <w:lang w:val="lt-LT"/>
        </w:rPr>
      </w:pPr>
      <w:r w:rsidRPr="008541D2">
        <w:rPr>
          <w:b/>
          <w:lang w:val="lt-LT"/>
        </w:rPr>
        <w:t>A. BARANAUSKO PREMIJOS SKYRIMO TVARKA</w:t>
      </w:r>
    </w:p>
    <w:p w14:paraId="4947A5BD" w14:textId="77777777" w:rsidR="00466C02" w:rsidRDefault="00760A0C" w:rsidP="00466C02">
      <w:pPr>
        <w:spacing w:line="276" w:lineRule="auto"/>
        <w:ind w:right="-22" w:firstLine="709"/>
        <w:jc w:val="both"/>
      </w:pPr>
      <w:r w:rsidRPr="008541D2">
        <w:rPr>
          <w:lang w:val="lt-LT"/>
        </w:rPr>
        <w:t xml:space="preserve">4. </w:t>
      </w:r>
      <w:r w:rsidR="00466C02">
        <w:rPr>
          <w:lang w:val="lt-LT"/>
        </w:rPr>
        <w:t>A. Baranausko premija skiriama iš Anykščių rajono savivaldybės biudžeto lėšų. Premijos dydis – 70 BSI (</w:t>
      </w:r>
      <w:proofErr w:type="spellStart"/>
      <w:r w:rsidR="00466C02">
        <w:t>Bazinė</w:t>
      </w:r>
      <w:proofErr w:type="spellEnd"/>
      <w:r w:rsidR="00466C02">
        <w:t xml:space="preserve"> </w:t>
      </w:r>
      <w:proofErr w:type="spellStart"/>
      <w:r w:rsidR="00466C02">
        <w:t>socialinė</w:t>
      </w:r>
      <w:proofErr w:type="spellEnd"/>
      <w:r w:rsidR="00466C02">
        <w:t xml:space="preserve"> </w:t>
      </w:r>
      <w:proofErr w:type="spellStart"/>
      <w:r w:rsidR="00466C02">
        <w:t>išmoka</w:t>
      </w:r>
      <w:proofErr w:type="spellEnd"/>
      <w:r w:rsidR="00466C02">
        <w:t>).</w:t>
      </w:r>
    </w:p>
    <w:p w14:paraId="5CAE2571" w14:textId="77777777" w:rsidR="00466C02" w:rsidRDefault="00466C02" w:rsidP="00466C02">
      <w:pPr>
        <w:spacing w:line="276" w:lineRule="auto"/>
        <w:ind w:right="-22" w:firstLine="709"/>
        <w:jc w:val="both"/>
        <w:rPr>
          <w:i/>
          <w:sz w:val="16"/>
          <w:lang w:val="lt-LT"/>
        </w:rPr>
      </w:pPr>
      <w:r w:rsidRPr="00466C02">
        <w:rPr>
          <w:i/>
          <w:sz w:val="16"/>
          <w:lang w:val="lt-LT"/>
        </w:rPr>
        <w:t xml:space="preserve">2022 m. rugsėjo 29 d. Anykščių rajono savivaldybės tarybos sprendimo </w:t>
      </w:r>
      <w:bookmarkStart w:id="4" w:name="n_2"/>
      <w:r w:rsidR="00147FB8" w:rsidRPr="00147FB8">
        <w:rPr>
          <w:i/>
          <w:sz w:val="16"/>
          <w:lang w:val="lt-LT"/>
        </w:rPr>
        <w:t xml:space="preserve">Nr. 1-TS-268 </w:t>
      </w:r>
      <w:bookmarkEnd w:id="4"/>
      <w:r w:rsidRPr="00466C02">
        <w:rPr>
          <w:i/>
          <w:sz w:val="16"/>
          <w:lang w:val="lt-LT"/>
        </w:rPr>
        <w:t>redakcija</w:t>
      </w:r>
    </w:p>
    <w:p w14:paraId="1FDF3B77" w14:textId="77777777" w:rsidR="00466C02" w:rsidRPr="00466C02" w:rsidRDefault="00466C02" w:rsidP="00466C02">
      <w:pPr>
        <w:spacing w:line="276" w:lineRule="auto"/>
        <w:ind w:right="-22" w:firstLine="709"/>
        <w:jc w:val="both"/>
        <w:rPr>
          <w:i/>
          <w:sz w:val="16"/>
          <w:lang w:val="lt-LT"/>
        </w:rPr>
      </w:pPr>
    </w:p>
    <w:p w14:paraId="51F90EC9" w14:textId="77777777" w:rsidR="00760A0C" w:rsidRPr="008541D2" w:rsidRDefault="00760A0C" w:rsidP="008264AF">
      <w:pPr>
        <w:ind w:right="119" w:firstLine="720"/>
        <w:jc w:val="both"/>
        <w:rPr>
          <w:lang w:val="lt-LT"/>
        </w:rPr>
      </w:pPr>
      <w:r w:rsidRPr="008541D2">
        <w:rPr>
          <w:lang w:val="lt-LT"/>
        </w:rPr>
        <w:t xml:space="preserve">5. A. Baranausko premiją, atsižvelgdamas į Anykščių rajono savivaldybės Antano Baranausko literatūrinės premijos skyrimo komisijos (toliau – </w:t>
      </w:r>
      <w:r w:rsidRPr="008541D2">
        <w:rPr>
          <w:color w:val="000000"/>
          <w:lang w:val="lt-LT"/>
        </w:rPr>
        <w:t>A. Baranausko premijos komisija</w:t>
      </w:r>
      <w:r w:rsidRPr="008541D2">
        <w:rPr>
          <w:lang w:val="lt-LT"/>
        </w:rPr>
        <w:t>) pateiktą pasiūlymą, skiria Anykščių rajono savivaldybės administracijos direktorius, kai tam pritaria Anykščių rajono savivaldybės taryba.</w:t>
      </w:r>
    </w:p>
    <w:p w14:paraId="5AB90498" w14:textId="77777777" w:rsidR="00466C02" w:rsidRDefault="00760A0C" w:rsidP="00466C02">
      <w:pPr>
        <w:ind w:right="119" w:firstLine="720"/>
        <w:jc w:val="both"/>
        <w:rPr>
          <w:lang w:val="lt-LT"/>
        </w:rPr>
      </w:pPr>
      <w:r w:rsidRPr="008541D2">
        <w:rPr>
          <w:lang w:val="lt-LT"/>
        </w:rPr>
        <w:t>6. Anykščių rajono savivaldybės administracija kasmet skelbia konkursą gauti premiją, informuodama apie tai kandidatų teikėjus.</w:t>
      </w:r>
    </w:p>
    <w:p w14:paraId="06F21151" w14:textId="77777777" w:rsidR="00466C02" w:rsidRDefault="00466C02" w:rsidP="00466C02">
      <w:pPr>
        <w:ind w:right="119" w:firstLine="720"/>
        <w:jc w:val="both"/>
        <w:rPr>
          <w:lang w:val="lt-LT"/>
        </w:rPr>
      </w:pPr>
      <w:r>
        <w:rPr>
          <w:lang w:val="lt-LT"/>
        </w:rPr>
        <w:t>7. Teisė siūlyti kandidatus suteikiama šiuolaikinės lietuvių literatūros ir literatūrologijos srities institucijoms, pasirašiusioms bendradarbiavimo sutartį su Anykščių rajono savivaldybe: Lietuvos rašytojų sąjungai, Lietuvos mokslų akademijai ir jos humanitarinės srities institutams bei kitoms mokslo, švietimo ir kultūros institucijoms, knygų leidykloms.</w:t>
      </w:r>
    </w:p>
    <w:p w14:paraId="0F8EF897" w14:textId="77777777" w:rsidR="00466C02" w:rsidRPr="00466C02" w:rsidRDefault="00466C02" w:rsidP="00466C02">
      <w:pPr>
        <w:ind w:right="119" w:firstLine="720"/>
        <w:jc w:val="both"/>
        <w:rPr>
          <w:i/>
          <w:sz w:val="16"/>
          <w:lang w:val="lt-LT"/>
        </w:rPr>
      </w:pPr>
      <w:r w:rsidRPr="00466C02">
        <w:rPr>
          <w:i/>
          <w:sz w:val="16"/>
          <w:lang w:val="lt-LT"/>
        </w:rPr>
        <w:t xml:space="preserve">2022 m. rugsėjo 29 d. Anykščių rajono savivaldybės tarybos sprendimo </w:t>
      </w:r>
      <w:bookmarkStart w:id="5" w:name="n_3"/>
      <w:r w:rsidR="00147FB8" w:rsidRPr="00147FB8">
        <w:rPr>
          <w:i/>
          <w:sz w:val="16"/>
          <w:lang w:val="lt-LT"/>
        </w:rPr>
        <w:t xml:space="preserve">Nr. 1-TS-268 </w:t>
      </w:r>
      <w:bookmarkEnd w:id="5"/>
      <w:r w:rsidRPr="00466C02">
        <w:rPr>
          <w:i/>
          <w:sz w:val="16"/>
          <w:lang w:val="lt-LT"/>
        </w:rPr>
        <w:t>redakcija</w:t>
      </w:r>
    </w:p>
    <w:p w14:paraId="7AE37A1D" w14:textId="77777777" w:rsidR="00760A0C" w:rsidRPr="008541D2" w:rsidRDefault="00760A0C" w:rsidP="008264AF">
      <w:pPr>
        <w:ind w:right="119" w:firstLine="720"/>
        <w:jc w:val="both"/>
        <w:rPr>
          <w:lang w:val="lt-LT"/>
        </w:rPr>
      </w:pPr>
    </w:p>
    <w:p w14:paraId="03D0B2C2" w14:textId="77777777" w:rsidR="00466C02" w:rsidRDefault="00760A0C" w:rsidP="008264AF">
      <w:pPr>
        <w:ind w:right="119" w:firstLine="720"/>
        <w:jc w:val="both"/>
        <w:rPr>
          <w:lang w:val="lt-LT"/>
        </w:rPr>
      </w:pPr>
      <w:r w:rsidRPr="008541D2">
        <w:rPr>
          <w:lang w:val="lt-LT"/>
        </w:rPr>
        <w:lastRenderedPageBreak/>
        <w:t xml:space="preserve">8. </w:t>
      </w:r>
      <w:r w:rsidR="00466C02">
        <w:rPr>
          <w:lang w:val="lt-LT"/>
        </w:rPr>
        <w:t>Kiekviena institucija kasmet, iki spalio 1 d., Anykščių rajono savivaldybės administracijai gali pateikti po 1 (vieną) kandidatą A. Baranausko premijai, nurodydama autorių ir kūrinį, atitinkantį šių nuostatų 3 punkto reikalavimus. Teikiant kandidatą pagal 3.3 papunkčio reikalavimus, būtina kartu pateikti Lietuvos rašytojų sąjungos arba Lietuvos kultūros instituto rekomendaciją.</w:t>
      </w:r>
    </w:p>
    <w:p w14:paraId="786678A4" w14:textId="77777777" w:rsidR="00466C02" w:rsidRDefault="00466C02" w:rsidP="008264AF">
      <w:pPr>
        <w:ind w:right="119" w:firstLine="720"/>
        <w:jc w:val="both"/>
        <w:rPr>
          <w:i/>
          <w:sz w:val="16"/>
          <w:lang w:val="lt-LT"/>
        </w:rPr>
      </w:pPr>
      <w:r w:rsidRPr="00466C02">
        <w:rPr>
          <w:i/>
          <w:sz w:val="16"/>
          <w:lang w:val="lt-LT"/>
        </w:rPr>
        <w:t xml:space="preserve">2022 m. rugsėjo 29 d. Anykščių rajono savivaldybės tarybos sprendimo </w:t>
      </w:r>
      <w:bookmarkStart w:id="6" w:name="n_4"/>
      <w:r w:rsidR="00147FB8" w:rsidRPr="00147FB8">
        <w:rPr>
          <w:i/>
          <w:sz w:val="16"/>
          <w:lang w:val="lt-LT"/>
        </w:rPr>
        <w:t xml:space="preserve">Nr. 1-TS-268 </w:t>
      </w:r>
      <w:bookmarkEnd w:id="6"/>
      <w:r w:rsidRPr="00466C02">
        <w:rPr>
          <w:i/>
          <w:sz w:val="16"/>
          <w:lang w:val="lt-LT"/>
        </w:rPr>
        <w:t>redakcija</w:t>
      </w:r>
    </w:p>
    <w:p w14:paraId="0E2F2650" w14:textId="77777777" w:rsidR="00466C02" w:rsidRPr="00466C02" w:rsidRDefault="00466C02" w:rsidP="008264AF">
      <w:pPr>
        <w:ind w:right="119" w:firstLine="720"/>
        <w:jc w:val="both"/>
        <w:rPr>
          <w:i/>
          <w:sz w:val="16"/>
          <w:lang w:val="lt-LT"/>
        </w:rPr>
      </w:pPr>
    </w:p>
    <w:p w14:paraId="41DD92EB" w14:textId="77777777" w:rsidR="00760A0C" w:rsidRPr="008541D2" w:rsidRDefault="00760A0C" w:rsidP="008264AF">
      <w:pPr>
        <w:ind w:right="119" w:firstLine="720"/>
        <w:jc w:val="both"/>
        <w:rPr>
          <w:lang w:val="lt-LT"/>
        </w:rPr>
      </w:pPr>
      <w:r w:rsidRPr="008541D2">
        <w:rPr>
          <w:lang w:val="lt-LT"/>
        </w:rPr>
        <w:t xml:space="preserve">9. Institucijų pateiktus kandidatus vertina </w:t>
      </w:r>
      <w:r w:rsidRPr="008541D2">
        <w:rPr>
          <w:color w:val="000000"/>
          <w:lang w:val="lt-LT"/>
        </w:rPr>
        <w:t>A. Baranausko premijos komisija.</w:t>
      </w:r>
    </w:p>
    <w:p w14:paraId="6C5A22A0" w14:textId="77777777" w:rsidR="00760A0C" w:rsidRPr="008541D2" w:rsidRDefault="00760A0C" w:rsidP="008264AF">
      <w:pPr>
        <w:ind w:right="119" w:firstLine="720"/>
        <w:jc w:val="both"/>
        <w:rPr>
          <w:lang w:val="lt-LT"/>
        </w:rPr>
      </w:pPr>
      <w:r w:rsidRPr="008541D2">
        <w:rPr>
          <w:lang w:val="lt-LT"/>
        </w:rPr>
        <w:t>10. A. Baranausko premija skiriama A. Baranausko premijos komisijos išrinktam kūrinio autoriui, kuris geriausiai atitinka šių Nuostatų 3 punkto reikalavimus.</w:t>
      </w:r>
    </w:p>
    <w:p w14:paraId="58EF4B7C" w14:textId="77777777" w:rsidR="00760A0C" w:rsidRPr="008541D2" w:rsidRDefault="00760A0C" w:rsidP="008264AF">
      <w:pPr>
        <w:ind w:right="119" w:firstLine="720"/>
        <w:jc w:val="both"/>
        <w:rPr>
          <w:lang w:val="lt-LT"/>
        </w:rPr>
      </w:pPr>
      <w:r w:rsidRPr="008541D2">
        <w:rPr>
          <w:lang w:val="lt-LT"/>
        </w:rPr>
        <w:t>11. A. Baranausko premijos komisija</w:t>
      </w:r>
      <w:r w:rsidRPr="008541D2">
        <w:rPr>
          <w:color w:val="000000"/>
          <w:lang w:val="lt-LT"/>
        </w:rPr>
        <w:t xml:space="preserve"> teikia siūlymą Anykščių rajono savivaldybės tarybai dėl premijuojamo kūrinio autoriaus.</w:t>
      </w:r>
    </w:p>
    <w:p w14:paraId="6F2FBB85" w14:textId="77777777" w:rsidR="00760A0C" w:rsidRPr="008541D2" w:rsidRDefault="00760A0C" w:rsidP="008264AF">
      <w:pPr>
        <w:ind w:right="119" w:firstLine="720"/>
        <w:jc w:val="both"/>
        <w:rPr>
          <w:lang w:val="lt-LT"/>
        </w:rPr>
      </w:pPr>
      <w:r w:rsidRPr="008541D2">
        <w:rPr>
          <w:lang w:val="lt-LT"/>
        </w:rPr>
        <w:t>12. Kasmet skiriama tik 1 (viena) A. Baranausko premija.</w:t>
      </w:r>
    </w:p>
    <w:p w14:paraId="1539D79A" w14:textId="77777777" w:rsidR="00760A0C" w:rsidRPr="008541D2" w:rsidRDefault="00760A0C" w:rsidP="008264AF">
      <w:pPr>
        <w:ind w:right="119" w:firstLine="720"/>
        <w:jc w:val="both"/>
        <w:rPr>
          <w:lang w:val="lt-LT"/>
        </w:rPr>
      </w:pPr>
      <w:r w:rsidRPr="008541D2">
        <w:rPr>
          <w:lang w:val="lt-LT"/>
        </w:rPr>
        <w:t>13. A. Baranausko premija skiriama tik fiziniams asmenims.</w:t>
      </w:r>
    </w:p>
    <w:p w14:paraId="6710F334" w14:textId="77777777" w:rsidR="00760A0C" w:rsidRPr="008541D2" w:rsidRDefault="00760A0C" w:rsidP="008264AF">
      <w:pPr>
        <w:ind w:right="119" w:firstLine="720"/>
        <w:jc w:val="both"/>
        <w:rPr>
          <w:lang w:val="lt-LT"/>
        </w:rPr>
      </w:pPr>
      <w:r w:rsidRPr="008541D2">
        <w:rPr>
          <w:lang w:val="lt-LT"/>
        </w:rPr>
        <w:t>14. Premija tam pačiam asmeniui gali būti teikiama ne anksčiau nei po 5 (penkerių) metų nuo tokios premijos įteikimo. Premija neskiriama po autoriaus mirties.</w:t>
      </w:r>
    </w:p>
    <w:p w14:paraId="104EFDF1" w14:textId="77777777" w:rsidR="00760A0C" w:rsidRPr="008541D2" w:rsidRDefault="00760A0C" w:rsidP="008264AF">
      <w:pPr>
        <w:ind w:right="119" w:firstLine="720"/>
        <w:jc w:val="both"/>
        <w:rPr>
          <w:lang w:val="lt-LT"/>
        </w:rPr>
      </w:pPr>
      <w:r w:rsidRPr="008541D2">
        <w:rPr>
          <w:lang w:val="lt-LT"/>
        </w:rPr>
        <w:t xml:space="preserve">15. </w:t>
      </w:r>
      <w:r w:rsidRPr="008541D2">
        <w:rPr>
          <w:color w:val="000000"/>
          <w:lang w:val="lt-LT"/>
        </w:rPr>
        <w:t>A. Baranausko premijos komisijos</w:t>
      </w:r>
      <w:r w:rsidRPr="008541D2">
        <w:rPr>
          <w:lang w:val="lt-LT"/>
        </w:rPr>
        <w:t xml:space="preserve"> nariai neturi teisės pretenduoti į A. Baranausko premiją.</w:t>
      </w:r>
    </w:p>
    <w:p w14:paraId="4170B72E" w14:textId="77777777" w:rsidR="00760A0C" w:rsidRPr="008541D2" w:rsidRDefault="00760A0C" w:rsidP="008264AF">
      <w:pPr>
        <w:ind w:right="119" w:firstLine="720"/>
        <w:jc w:val="both"/>
        <w:rPr>
          <w:lang w:val="lt-LT"/>
        </w:rPr>
      </w:pPr>
      <w:r w:rsidRPr="008541D2">
        <w:rPr>
          <w:lang w:val="lt-LT"/>
        </w:rPr>
        <w:t>16. A. Baranausko premijos įteikimą organizuoja Anykščių rajono savivaldybės administracija.</w:t>
      </w:r>
    </w:p>
    <w:p w14:paraId="1C303522" w14:textId="77777777" w:rsidR="00760A0C" w:rsidRPr="008541D2" w:rsidRDefault="00760A0C" w:rsidP="008264AF">
      <w:pPr>
        <w:spacing w:after="240"/>
        <w:ind w:right="119" w:firstLine="720"/>
        <w:jc w:val="both"/>
        <w:rPr>
          <w:lang w:val="lt-LT"/>
        </w:rPr>
      </w:pPr>
      <w:r w:rsidRPr="008541D2">
        <w:rPr>
          <w:lang w:val="lt-LT"/>
        </w:rPr>
        <w:t>17. A. Baranausko premija įteikiama kasmet iki gruodžio 31 d. Kartu su pinigine premija įteikiamas laureato diplomas.</w:t>
      </w:r>
    </w:p>
    <w:p w14:paraId="00730F87" w14:textId="77777777" w:rsidR="00760A0C" w:rsidRPr="008541D2" w:rsidRDefault="00760A0C" w:rsidP="008264AF">
      <w:pPr>
        <w:spacing w:after="240"/>
        <w:ind w:right="119" w:firstLine="720"/>
        <w:jc w:val="both"/>
        <w:rPr>
          <w:lang w:val="lt-LT"/>
        </w:rPr>
      </w:pPr>
      <w:r w:rsidRPr="008541D2">
        <w:rPr>
          <w:lang w:val="lt-LT"/>
        </w:rPr>
        <w:t>18. Visi A. Baranausko premijos laureatai pristatomi Anykščių rajono savivaldybės interneto svetainėje www.anyksciai.lt.</w:t>
      </w:r>
    </w:p>
    <w:p w14:paraId="59276E08" w14:textId="77777777" w:rsidR="00760A0C" w:rsidRPr="008541D2" w:rsidRDefault="00760A0C" w:rsidP="008264AF">
      <w:pPr>
        <w:ind w:right="119"/>
        <w:jc w:val="center"/>
        <w:rPr>
          <w:b/>
          <w:bCs/>
          <w:lang w:val="lt-LT"/>
        </w:rPr>
      </w:pPr>
      <w:r w:rsidRPr="008541D2">
        <w:rPr>
          <w:b/>
          <w:bCs/>
          <w:lang w:val="lt-LT"/>
        </w:rPr>
        <w:t>III SKYRIUS</w:t>
      </w:r>
    </w:p>
    <w:p w14:paraId="58B50764" w14:textId="77777777" w:rsidR="00760A0C" w:rsidRPr="008541D2" w:rsidRDefault="00760A0C" w:rsidP="008264AF">
      <w:pPr>
        <w:spacing w:after="240"/>
        <w:ind w:right="119"/>
        <w:jc w:val="center"/>
        <w:rPr>
          <w:b/>
          <w:bCs/>
          <w:lang w:val="lt-LT"/>
        </w:rPr>
      </w:pPr>
      <w:r w:rsidRPr="008541D2">
        <w:rPr>
          <w:b/>
          <w:lang w:val="lt-LT"/>
        </w:rPr>
        <w:t>A. BARANAUSKO PREMIJOS KOMISIJOS DARBO ORGANIZAVIMO TVARKA</w:t>
      </w:r>
    </w:p>
    <w:p w14:paraId="33E96E81" w14:textId="77777777" w:rsidR="00760A0C" w:rsidRPr="008541D2" w:rsidRDefault="00760A0C" w:rsidP="008264AF">
      <w:pPr>
        <w:spacing w:after="240"/>
        <w:ind w:right="119" w:firstLine="720"/>
        <w:jc w:val="both"/>
        <w:rPr>
          <w:strike/>
          <w:color w:val="000000"/>
          <w:szCs w:val="24"/>
          <w:lang w:val="lt-LT"/>
        </w:rPr>
      </w:pPr>
      <w:r w:rsidRPr="008541D2">
        <w:rPr>
          <w:color w:val="000000"/>
          <w:lang w:val="lt-LT"/>
        </w:rPr>
        <w:t xml:space="preserve">19. </w:t>
      </w:r>
      <w:r w:rsidRPr="007B436D">
        <w:rPr>
          <w:color w:val="000000"/>
          <w:lang w:val="lt-LT"/>
        </w:rPr>
        <w:t>A. Baranausko premijos komisijos nuostatus ir sudėtį Anykščių rajono savivaldybės tarybos įgaliojimų laikotarpiui tvirtina Anykščių rajono savivaldybės administracijos direktorius.</w:t>
      </w:r>
    </w:p>
    <w:p w14:paraId="1D412946" w14:textId="77777777" w:rsidR="00760A0C" w:rsidRPr="008541D2" w:rsidRDefault="00760A0C" w:rsidP="008264AF">
      <w:pPr>
        <w:pStyle w:val="Heading2"/>
        <w:ind w:right="119"/>
        <w:jc w:val="center"/>
        <w:rPr>
          <w:b/>
          <w:color w:val="000000"/>
          <w:szCs w:val="24"/>
          <w:lang w:val="lt-LT"/>
        </w:rPr>
      </w:pPr>
      <w:r w:rsidRPr="008541D2">
        <w:rPr>
          <w:b/>
          <w:color w:val="000000"/>
          <w:szCs w:val="24"/>
          <w:lang w:val="lt-LT"/>
        </w:rPr>
        <w:t>IV SKYRIUS</w:t>
      </w:r>
    </w:p>
    <w:p w14:paraId="67D9372C" w14:textId="77777777" w:rsidR="00760A0C" w:rsidRPr="008541D2" w:rsidRDefault="00760A0C" w:rsidP="008264AF">
      <w:pPr>
        <w:pStyle w:val="Heading2"/>
        <w:ind w:right="119"/>
        <w:jc w:val="center"/>
        <w:rPr>
          <w:b/>
          <w:bCs/>
          <w:color w:val="000000"/>
          <w:lang w:val="lt-LT"/>
        </w:rPr>
      </w:pPr>
      <w:r w:rsidRPr="008541D2">
        <w:rPr>
          <w:b/>
          <w:bCs/>
          <w:color w:val="000000"/>
          <w:lang w:val="lt-LT"/>
        </w:rPr>
        <w:t>BAIGIAMOSIOS NUOSTATOS</w:t>
      </w:r>
    </w:p>
    <w:p w14:paraId="13267D89" w14:textId="77777777" w:rsidR="00760A0C" w:rsidRPr="008541D2" w:rsidRDefault="00760A0C" w:rsidP="008264AF">
      <w:pPr>
        <w:shd w:val="clear" w:color="auto" w:fill="FFFFFF"/>
        <w:spacing w:before="245" w:after="100" w:afterAutospacing="1" w:line="360" w:lineRule="auto"/>
        <w:ind w:right="119" w:firstLine="709"/>
        <w:rPr>
          <w:bCs/>
          <w:color w:val="000000"/>
          <w:lang w:val="lt-LT"/>
        </w:rPr>
      </w:pPr>
      <w:r w:rsidRPr="008541D2">
        <w:rPr>
          <w:bCs/>
          <w:color w:val="000000"/>
          <w:lang w:val="lt-LT"/>
        </w:rPr>
        <w:t>20. A. Baranausko premijos nuostatai keičiami Anykščių rajono savivaldybės tarybos sprendimu.</w:t>
      </w:r>
    </w:p>
    <w:p w14:paraId="46AAAF7C" w14:textId="77777777" w:rsidR="00760A0C" w:rsidRPr="008541D2" w:rsidRDefault="00760A0C" w:rsidP="00760A0C">
      <w:pPr>
        <w:shd w:val="clear" w:color="auto" w:fill="FFFFFF"/>
        <w:ind w:right="-613"/>
        <w:jc w:val="center"/>
        <w:rPr>
          <w:lang w:val="lt-LT"/>
        </w:rPr>
      </w:pPr>
      <w:r w:rsidRPr="008541D2">
        <w:rPr>
          <w:lang w:val="lt-LT"/>
        </w:rPr>
        <w:t>__________________________</w:t>
      </w:r>
    </w:p>
    <w:p w14:paraId="1D1B032A" w14:textId="77777777" w:rsidR="00760A0C" w:rsidRPr="008541D2" w:rsidRDefault="00760A0C" w:rsidP="00760A0C">
      <w:pPr>
        <w:shd w:val="clear" w:color="auto" w:fill="FFFFFF"/>
        <w:spacing w:before="100" w:beforeAutospacing="1" w:after="100" w:afterAutospacing="1" w:line="360" w:lineRule="auto"/>
        <w:ind w:left="-180" w:right="-613" w:firstLine="540"/>
        <w:rPr>
          <w:spacing w:val="-3"/>
          <w:lang w:val="lt-LT"/>
        </w:rPr>
      </w:pPr>
      <w:r w:rsidRPr="008541D2">
        <w:rPr>
          <w:spacing w:val="-3"/>
          <w:lang w:val="lt-LT"/>
        </w:rPr>
        <w:t xml:space="preserve">                                 </w:t>
      </w:r>
    </w:p>
    <w:sectPr w:rsidR="00760A0C" w:rsidRPr="008541D2" w:rsidSect="008264AF">
      <w:pgSz w:w="11906" w:h="16838" w:code="9"/>
      <w:pgMar w:top="1440" w:right="566" w:bottom="144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000E2"/>
    <w:multiLevelType w:val="hybridMultilevel"/>
    <w:tmpl w:val="2176F5E6"/>
    <w:lvl w:ilvl="0" w:tplc="DF36D064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24" w:hanging="360"/>
      </w:pPr>
    </w:lvl>
    <w:lvl w:ilvl="2" w:tplc="0427001B" w:tentative="1">
      <w:start w:val="1"/>
      <w:numFmt w:val="lowerRoman"/>
      <w:lvlText w:val="%3."/>
      <w:lvlJc w:val="right"/>
      <w:pPr>
        <w:ind w:left="2144" w:hanging="180"/>
      </w:pPr>
    </w:lvl>
    <w:lvl w:ilvl="3" w:tplc="0427000F" w:tentative="1">
      <w:start w:val="1"/>
      <w:numFmt w:val="decimal"/>
      <w:lvlText w:val="%4."/>
      <w:lvlJc w:val="left"/>
      <w:pPr>
        <w:ind w:left="2864" w:hanging="360"/>
      </w:pPr>
    </w:lvl>
    <w:lvl w:ilvl="4" w:tplc="04270019" w:tentative="1">
      <w:start w:val="1"/>
      <w:numFmt w:val="lowerLetter"/>
      <w:lvlText w:val="%5."/>
      <w:lvlJc w:val="left"/>
      <w:pPr>
        <w:ind w:left="3584" w:hanging="360"/>
      </w:pPr>
    </w:lvl>
    <w:lvl w:ilvl="5" w:tplc="0427001B" w:tentative="1">
      <w:start w:val="1"/>
      <w:numFmt w:val="lowerRoman"/>
      <w:lvlText w:val="%6."/>
      <w:lvlJc w:val="right"/>
      <w:pPr>
        <w:ind w:left="4304" w:hanging="180"/>
      </w:pPr>
    </w:lvl>
    <w:lvl w:ilvl="6" w:tplc="0427000F" w:tentative="1">
      <w:start w:val="1"/>
      <w:numFmt w:val="decimal"/>
      <w:lvlText w:val="%7."/>
      <w:lvlJc w:val="left"/>
      <w:pPr>
        <w:ind w:left="5024" w:hanging="360"/>
      </w:pPr>
    </w:lvl>
    <w:lvl w:ilvl="7" w:tplc="04270019" w:tentative="1">
      <w:start w:val="1"/>
      <w:numFmt w:val="lowerLetter"/>
      <w:lvlText w:val="%8."/>
      <w:lvlJc w:val="left"/>
      <w:pPr>
        <w:ind w:left="5744" w:hanging="360"/>
      </w:pPr>
    </w:lvl>
    <w:lvl w:ilvl="8" w:tplc="0427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" w15:restartNumberingAfterBreak="0">
    <w:nsid w:val="699A0BCD"/>
    <w:multiLevelType w:val="hybridMultilevel"/>
    <w:tmpl w:val="520E6C70"/>
    <w:lvl w:ilvl="0" w:tplc="A6908C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79921897">
    <w:abstractNumId w:val="0"/>
  </w:num>
  <w:num w:numId="2" w16cid:durableId="17358593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A0C"/>
    <w:rsid w:val="00053A10"/>
    <w:rsid w:val="000B716F"/>
    <w:rsid w:val="000D4E33"/>
    <w:rsid w:val="00147FB8"/>
    <w:rsid w:val="00466C02"/>
    <w:rsid w:val="004C266E"/>
    <w:rsid w:val="005432FA"/>
    <w:rsid w:val="00702D94"/>
    <w:rsid w:val="00715F7C"/>
    <w:rsid w:val="00760A0C"/>
    <w:rsid w:val="007744A1"/>
    <w:rsid w:val="007B23EA"/>
    <w:rsid w:val="007B436D"/>
    <w:rsid w:val="008264AF"/>
    <w:rsid w:val="00962EB7"/>
    <w:rsid w:val="0099061D"/>
    <w:rsid w:val="00A22E42"/>
    <w:rsid w:val="00A44052"/>
    <w:rsid w:val="00AD0D24"/>
    <w:rsid w:val="00B01A02"/>
    <w:rsid w:val="00D808D1"/>
    <w:rsid w:val="00F5552B"/>
    <w:rsid w:val="00FD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7A73F"/>
  <w15:chartTrackingRefBased/>
  <w15:docId w15:val="{E13F2EE1-4DB7-4B15-9CA8-33069FFC7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A0C"/>
    <w:pPr>
      <w:overflowPunct w:val="0"/>
      <w:autoSpaceDE w:val="0"/>
      <w:autoSpaceDN w:val="0"/>
      <w:adjustRightInd w:val="0"/>
    </w:pPr>
    <w:rPr>
      <w:rFonts w:eastAsia="Times New Roman"/>
      <w:sz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760A0C"/>
    <w:pPr>
      <w:keepNext/>
      <w:overflowPunct/>
      <w:autoSpaceDE/>
      <w:autoSpaceDN/>
      <w:adjustRightInd/>
      <w:outlineLvl w:val="1"/>
    </w:pPr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4C266E"/>
    <w:rPr>
      <w:color w:val="0000FF"/>
      <w:u w:val="single"/>
    </w:rPr>
  </w:style>
  <w:style w:type="character" w:customStyle="1" w:styleId="Heading2Char">
    <w:name w:val="Heading 2 Char"/>
    <w:link w:val="Heading2"/>
    <w:rsid w:val="00760A0C"/>
    <w:rPr>
      <w:rFonts w:eastAsia="Times New Roman"/>
      <w:sz w:val="24"/>
      <w:lang w:val="en-AU" w:eastAsia="en-US"/>
    </w:rPr>
  </w:style>
  <w:style w:type="paragraph" w:styleId="Caption">
    <w:name w:val="caption"/>
    <w:basedOn w:val="Normal"/>
    <w:next w:val="Normal"/>
    <w:qFormat/>
    <w:rsid w:val="00760A0C"/>
    <w:pPr>
      <w:overflowPunct/>
      <w:autoSpaceDE/>
      <w:autoSpaceDN/>
      <w:adjustRightInd/>
      <w:jc w:val="center"/>
    </w:pPr>
    <w:rPr>
      <w:b/>
      <w:sz w:val="28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33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58644385adca45c4ad36a6fd9933048b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58644385adca45c4ad36a6fd9933048b.dot</Template>
  <TotalTime>28</TotalTime>
  <Pages>3</Pages>
  <Words>3450</Words>
  <Characters>1967</Characters>
  <Application>Microsoft Office Word</Application>
  <DocSecurity>0</DocSecurity>
  <Lines>16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DĖL ANYKŠČIŲ RAJONO SAVIVALDYBĖS ANTANO BARANAUSKO LITERATŪRINĖS PREMIJOS NUOSTATŲ PATVIRTINIMO</vt:lpstr>
      <vt:lpstr/>
    </vt:vector>
  </TitlesOfParts>
  <Manager>2016-06-30</Manager>
  <Company/>
  <LinksUpToDate>false</LinksUpToDate>
  <CharactersWithSpaces>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ANYKŠČIŲ RAJONO SAVIVALDYBĖS ANTANO BARANAUSKO LITERATŪRINĖS PREMIJOS NUOSTATŲ PATVIRTINIMO</dc:title>
  <dc:subject>1-TS-184</dc:subject>
  <dc:creator>ANYKŠČIŲ RAJONO SAVIVALDYBĖS TARYBA</dc:creator>
  <cp:keywords/>
  <cp:lastModifiedBy>Probook</cp:lastModifiedBy>
  <cp:revision>4</cp:revision>
  <cp:lastPrinted>2016-06-28T05:11:00Z</cp:lastPrinted>
  <dcterms:created xsi:type="dcterms:W3CDTF">2023-09-25T07:01:00Z</dcterms:created>
  <dcterms:modified xsi:type="dcterms:W3CDTF">2023-09-25T11:52:00Z</dcterms:modified>
  <cp:category>SPRENDIMAS</cp:category>
</cp:coreProperties>
</file>