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55B88" w:rsidRPr="00BA0838" w:rsidRDefault="00F55B88" w:rsidP="00BC74F2">
      <w:pPr>
        <w:keepLines/>
        <w:ind w:left="2532" w:firstLine="0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lt-LT"/>
        </w:rPr>
      </w:pPr>
      <w:r w:rsidRPr="00BA0838">
        <w:rPr>
          <w:rFonts w:ascii="Times New Roman" w:hAnsi="Times New Roman" w:cs="Times New Roman"/>
          <w:bCs/>
          <w:color w:val="000000"/>
          <w:sz w:val="24"/>
          <w:szCs w:val="24"/>
          <w:lang w:eastAsia="lt-LT"/>
        </w:rPr>
        <w:t xml:space="preserve">Triukšmo šaltinių valdytojų, kurie nėra ūkio subjektai,  </w:t>
      </w:r>
    </w:p>
    <w:p w:rsidR="00F55B88" w:rsidRPr="00BA0838" w:rsidRDefault="00F55B88" w:rsidP="002F4F94">
      <w:pPr>
        <w:keepLines/>
        <w:ind w:left="3888" w:hanging="60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lt-LT"/>
        </w:rPr>
      </w:pPr>
      <w:r w:rsidRPr="00BA0838">
        <w:rPr>
          <w:rFonts w:ascii="Times New Roman" w:hAnsi="Times New Roman" w:cs="Times New Roman"/>
          <w:bCs/>
          <w:color w:val="000000"/>
          <w:sz w:val="24"/>
          <w:szCs w:val="24"/>
          <w:lang w:eastAsia="lt-LT"/>
        </w:rPr>
        <w:t>planinių patikrinimų taisyklių</w:t>
      </w:r>
    </w:p>
    <w:p w:rsidR="00F55B88" w:rsidRPr="00BA0838" w:rsidRDefault="00F55B88" w:rsidP="002F4F94">
      <w:pPr>
        <w:keepLines/>
        <w:ind w:left="3888" w:hanging="60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lt-LT"/>
        </w:rPr>
      </w:pPr>
      <w:r w:rsidRPr="00BA0838">
        <w:rPr>
          <w:rFonts w:ascii="Times New Roman" w:hAnsi="Times New Roman" w:cs="Times New Roman"/>
          <w:bCs/>
          <w:color w:val="000000"/>
          <w:sz w:val="24"/>
          <w:szCs w:val="24"/>
          <w:lang w:eastAsia="lt-LT"/>
        </w:rPr>
        <w:t>1 priedas</w:t>
      </w:r>
    </w:p>
    <w:p w:rsidR="00F55B88" w:rsidRPr="00BA0838" w:rsidRDefault="00F55B88" w:rsidP="002F4F94">
      <w:pPr>
        <w:ind w:left="2532" w:firstLine="1296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:rsidR="00F55B88" w:rsidRPr="00BA0838" w:rsidRDefault="00F55B88" w:rsidP="002B7330">
      <w:pPr>
        <w:ind w:firstLine="0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:rsidR="00F55B88" w:rsidRPr="00BA0838" w:rsidRDefault="00F55B88" w:rsidP="002F4F94">
      <w:pPr>
        <w:jc w:val="center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BA0838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________________________________________________</w:t>
      </w:r>
    </w:p>
    <w:p w:rsidR="00F55B88" w:rsidRPr="00BA0838" w:rsidRDefault="00F55B88" w:rsidP="002F4F94">
      <w:pPr>
        <w:jc w:val="center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(V</w:t>
      </w:r>
      <w:r w:rsidRPr="00BA0838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ardas, pavardė)</w:t>
      </w:r>
    </w:p>
    <w:p w:rsidR="00F55B88" w:rsidRPr="00BA0838" w:rsidRDefault="00F55B88" w:rsidP="002F4F94">
      <w:pPr>
        <w:jc w:val="center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:rsidR="00F55B88" w:rsidRPr="00BA0838" w:rsidRDefault="00F55B88" w:rsidP="002F4F94">
      <w:pPr>
        <w:jc w:val="center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BA0838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_________________________________________________</w:t>
      </w:r>
    </w:p>
    <w:p w:rsidR="00F55B88" w:rsidRPr="00BA0838" w:rsidRDefault="00F55B88" w:rsidP="002F4F94">
      <w:pPr>
        <w:jc w:val="center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(G</w:t>
      </w:r>
      <w:r w:rsidRPr="00BA0838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yvenamosios vietos adresas)</w:t>
      </w:r>
    </w:p>
    <w:p w:rsidR="00F55B88" w:rsidRPr="00BA0838" w:rsidRDefault="00F55B88" w:rsidP="002F4F94">
      <w:pPr>
        <w:jc w:val="center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:rsidR="00F55B88" w:rsidRPr="00BA0838" w:rsidRDefault="00F55B88" w:rsidP="002F4F94">
      <w:pPr>
        <w:jc w:val="center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BA0838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_________________________________________________</w:t>
      </w:r>
    </w:p>
    <w:p w:rsidR="00F55B88" w:rsidRPr="00BA0838" w:rsidRDefault="00F55B88" w:rsidP="002F4F94">
      <w:pPr>
        <w:jc w:val="center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BA0838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(Telefono numeris)</w:t>
      </w:r>
    </w:p>
    <w:p w:rsidR="00F55B88" w:rsidRPr="00BA0838" w:rsidRDefault="00F55B88" w:rsidP="002F4F94">
      <w:pPr>
        <w:jc w:val="center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:rsidR="00F55B88" w:rsidRPr="00BA0838" w:rsidRDefault="00F55B88" w:rsidP="002F4F94">
      <w:pPr>
        <w:jc w:val="center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BA0838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_________________________________________________</w:t>
      </w:r>
    </w:p>
    <w:p w:rsidR="00F55B88" w:rsidRPr="00BA0838" w:rsidRDefault="00F55B88" w:rsidP="002F4F94">
      <w:pPr>
        <w:jc w:val="center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BA0838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(El. pašto adresas)</w:t>
      </w:r>
    </w:p>
    <w:p w:rsidR="00F55B88" w:rsidRPr="00BA0838" w:rsidRDefault="00F55B88" w:rsidP="002F4F94">
      <w:pPr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:rsidR="00F55B88" w:rsidRPr="000A29EE" w:rsidRDefault="00F55B88" w:rsidP="0088004C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lt-LT"/>
        </w:rPr>
      </w:pPr>
      <w:r w:rsidRPr="000A29EE">
        <w:rPr>
          <w:rFonts w:ascii="Times New Roman" w:hAnsi="Times New Roman" w:cs="Times New Roman"/>
          <w:b/>
          <w:color w:val="000000"/>
          <w:sz w:val="24"/>
          <w:szCs w:val="24"/>
          <w:lang w:eastAsia="lt-LT"/>
        </w:rPr>
        <w:t>Anykščių rajono savivaldybės administracijai</w:t>
      </w:r>
    </w:p>
    <w:p w:rsidR="00F55B88" w:rsidRPr="000A29EE" w:rsidRDefault="00F55B88" w:rsidP="002F4F94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  <w:lang w:eastAsia="lt-LT"/>
        </w:rPr>
      </w:pPr>
    </w:p>
    <w:p w:rsidR="00F55B88" w:rsidRPr="00BA0838" w:rsidRDefault="00F55B88" w:rsidP="002F4F94">
      <w:pPr>
        <w:spacing w:line="360" w:lineRule="auto"/>
        <w:jc w:val="center"/>
        <w:rPr>
          <w:rFonts w:ascii="Times New Roman" w:hAnsi="Times New Roman" w:cs="Times New Roman"/>
          <w:b/>
          <w:caps/>
          <w:color w:val="000000"/>
          <w:sz w:val="24"/>
          <w:szCs w:val="24"/>
          <w:lang w:eastAsia="lt-LT"/>
        </w:rPr>
      </w:pPr>
      <w:r w:rsidRPr="00BA0838">
        <w:rPr>
          <w:rFonts w:ascii="Times New Roman" w:hAnsi="Times New Roman" w:cs="Times New Roman"/>
          <w:b/>
          <w:caps/>
          <w:color w:val="000000"/>
          <w:sz w:val="24"/>
          <w:szCs w:val="24"/>
          <w:lang w:eastAsia="lt-LT"/>
        </w:rPr>
        <w:t>Pranešimas</w:t>
      </w:r>
    </w:p>
    <w:p w:rsidR="00F55B88" w:rsidRPr="00BA0838" w:rsidRDefault="00F55B88" w:rsidP="002F4F94">
      <w:pPr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20    </w:t>
      </w:r>
      <w:r w:rsidRPr="00BA0838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- ____ - ____</w:t>
      </w:r>
    </w:p>
    <w:p w:rsidR="00F55B88" w:rsidRPr="00BA0838" w:rsidRDefault="00F55B88" w:rsidP="002F4F94">
      <w:pPr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BA0838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Anykščiai</w:t>
      </w:r>
    </w:p>
    <w:p w:rsidR="00F55B88" w:rsidRPr="00BA0838" w:rsidRDefault="00F55B88" w:rsidP="002F4F94">
      <w:pPr>
        <w:rPr>
          <w:rFonts w:ascii="Times New Roman" w:hAnsi="Times New Roman" w:cs="Times New Roman"/>
          <w:color w:val="000000"/>
          <w:sz w:val="24"/>
          <w:szCs w:val="24"/>
          <w:lang w:eastAsia="en-US"/>
        </w:rPr>
      </w:pPr>
    </w:p>
    <w:p w:rsidR="00F55B88" w:rsidRPr="00BA0838" w:rsidRDefault="00F55B88" w:rsidP="002F4F94">
      <w:pPr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:rsidR="00F55B88" w:rsidRPr="00BA0838" w:rsidRDefault="00F55B88" w:rsidP="002F4F94">
      <w:pPr>
        <w:spacing w:line="36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BA0838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Atsižvelgdamas(a) į Lietuvos Respublikos triukšmo valdymo įstatymo 14 straipsnio 2 dalį, teikiu šią informaciją:</w:t>
      </w:r>
    </w:p>
    <w:p w:rsidR="00F55B88" w:rsidRPr="00BA0838" w:rsidRDefault="00F55B88" w:rsidP="002F4F94">
      <w:pPr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BA0838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1. __________________ planuoju pradėti _______________________________________ </w:t>
      </w:r>
    </w:p>
    <w:p w:rsidR="00F55B88" w:rsidRPr="00BA0838" w:rsidRDefault="00F55B88" w:rsidP="002F4F94">
      <w:pPr>
        <w:tabs>
          <w:tab w:val="left" w:pos="1701"/>
          <w:tab w:val="left" w:pos="5670"/>
        </w:tabs>
        <w:ind w:firstLine="1701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BA0838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(data)</w:t>
      </w:r>
      <w:r w:rsidRPr="00BA0838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>(statybos, remonto, montavimo)</w:t>
      </w:r>
    </w:p>
    <w:p w:rsidR="00F55B88" w:rsidRPr="00BA0838" w:rsidRDefault="00F55B88" w:rsidP="002F4F94">
      <w:pPr>
        <w:tabs>
          <w:tab w:val="left" w:pos="1701"/>
          <w:tab w:val="left" w:pos="5670"/>
        </w:tabs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BA0838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darbus gyvenamojoje vietovėje _____________________________________________________ ;</w:t>
      </w:r>
    </w:p>
    <w:p w:rsidR="00F55B88" w:rsidRPr="00BA0838" w:rsidRDefault="00F55B88" w:rsidP="006500D0">
      <w:pPr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BA0838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2. __________________ planuoju baigti darbus; </w:t>
      </w:r>
    </w:p>
    <w:p w:rsidR="00F55B88" w:rsidRPr="00BA0838" w:rsidRDefault="00F55B88" w:rsidP="006500D0">
      <w:pPr>
        <w:tabs>
          <w:tab w:val="left" w:pos="1701"/>
          <w:tab w:val="left" w:pos="5670"/>
        </w:tabs>
        <w:ind w:firstLine="1701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BA0838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(data)</w:t>
      </w:r>
      <w:r w:rsidRPr="00BA0838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 </w:t>
      </w:r>
    </w:p>
    <w:p w:rsidR="00F55B88" w:rsidRPr="00BA0838" w:rsidRDefault="00F55B88" w:rsidP="002F4F94">
      <w:pPr>
        <w:tabs>
          <w:tab w:val="left" w:pos="1701"/>
          <w:tab w:val="left" w:pos="5670"/>
        </w:tabs>
        <w:spacing w:line="36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BA0838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3. Planuojamas triukšmo lygis _______________________________________________ ;</w:t>
      </w:r>
    </w:p>
    <w:p w:rsidR="00F55B88" w:rsidRPr="00BA0838" w:rsidRDefault="00F55B88" w:rsidP="002F4F94">
      <w:pPr>
        <w:tabs>
          <w:tab w:val="left" w:pos="1701"/>
          <w:tab w:val="left" w:pos="5670"/>
        </w:tabs>
        <w:spacing w:line="36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BA0838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4. Planuojama triukšmo trukmė per parą _______________________________________ ;</w:t>
      </w:r>
    </w:p>
    <w:p w:rsidR="00F55B88" w:rsidRPr="00BA0838" w:rsidRDefault="00F55B88" w:rsidP="002F4F94">
      <w:pPr>
        <w:tabs>
          <w:tab w:val="left" w:pos="1701"/>
          <w:tab w:val="left" w:pos="5670"/>
        </w:tabs>
        <w:spacing w:line="36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BA0838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5. Bus įgyvendintos šios triukšmo mažinimo priemonės: </w:t>
      </w:r>
    </w:p>
    <w:p w:rsidR="00F55B88" w:rsidRPr="00BA0838" w:rsidRDefault="00F55B88" w:rsidP="002F4F94">
      <w:pPr>
        <w:tabs>
          <w:tab w:val="left" w:pos="1701"/>
          <w:tab w:val="left" w:pos="5670"/>
        </w:tabs>
        <w:spacing w:line="36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BA0838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________________________________________________________________________;   </w:t>
      </w:r>
    </w:p>
    <w:p w:rsidR="00F55B88" w:rsidRPr="00BA0838" w:rsidRDefault="00F55B88" w:rsidP="002F4F94">
      <w:pPr>
        <w:tabs>
          <w:tab w:val="left" w:pos="1701"/>
          <w:tab w:val="left" w:pos="5670"/>
        </w:tabs>
        <w:spacing w:line="36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BA0838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________________________________________________________________________;                </w:t>
      </w:r>
    </w:p>
    <w:p w:rsidR="00F55B88" w:rsidRPr="00BA0838" w:rsidRDefault="00F55B88" w:rsidP="002F4F94">
      <w:pPr>
        <w:tabs>
          <w:tab w:val="left" w:pos="1701"/>
          <w:tab w:val="left" w:pos="5670"/>
        </w:tabs>
        <w:spacing w:line="360" w:lineRule="auto"/>
        <w:ind w:firstLine="62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:rsidR="00F55B88" w:rsidRPr="00BA0838" w:rsidRDefault="00F55B88" w:rsidP="002F4F94">
      <w:pPr>
        <w:tabs>
          <w:tab w:val="left" w:pos="1701"/>
          <w:tab w:val="left" w:pos="5670"/>
        </w:tabs>
        <w:spacing w:line="360" w:lineRule="auto"/>
        <w:ind w:firstLine="682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BA0838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Prašome nurodyti kokiu būdu norėtumėte gauti informaciją:</w:t>
      </w:r>
    </w:p>
    <w:p w:rsidR="00F55B88" w:rsidRPr="00BA0838" w:rsidRDefault="00F55B88" w:rsidP="002F4F94">
      <w:pPr>
        <w:rPr>
          <w:rFonts w:ascii="Times New Roman" w:hAnsi="Times New Roman" w:cs="Times New Roman"/>
          <w:color w:val="000000"/>
          <w:sz w:val="24"/>
          <w:szCs w:val="24"/>
          <w:lang w:eastAsia="en-US"/>
        </w:rPr>
      </w:pPr>
    </w:p>
    <w:p w:rsidR="00F55B88" w:rsidRPr="00BA0838" w:rsidRDefault="00F55B88" w:rsidP="002F4F94">
      <w:pPr>
        <w:tabs>
          <w:tab w:val="left" w:pos="3544"/>
          <w:tab w:val="left" w:pos="6521"/>
        </w:tabs>
        <w:ind w:firstLine="3544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BA0838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_____________</w:t>
      </w:r>
      <w:r w:rsidRPr="00BA0838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>_________________________</w:t>
      </w:r>
    </w:p>
    <w:p w:rsidR="00F55B88" w:rsidRPr="00BA0838" w:rsidRDefault="00F55B88" w:rsidP="002F4F94">
      <w:pPr>
        <w:tabs>
          <w:tab w:val="left" w:pos="3969"/>
          <w:tab w:val="left" w:pos="7230"/>
        </w:tabs>
        <w:ind w:firstLine="3969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BA0838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(parašas)</w:t>
      </w:r>
      <w:r w:rsidRPr="00BA0838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>(vardas ir pavardė)</w:t>
      </w:r>
    </w:p>
    <w:p w:rsidR="00F55B88" w:rsidRPr="00BA0838" w:rsidRDefault="00F55B88" w:rsidP="002B7330">
      <w:pPr>
        <w:keepLines/>
        <w:ind w:left="2532" w:firstLine="1296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lt-LT"/>
        </w:rPr>
      </w:pPr>
    </w:p>
    <w:p w:rsidR="00F55B88" w:rsidRDefault="00F55B88" w:rsidP="00CA4185">
      <w:pPr>
        <w:keepLines/>
        <w:ind w:left="2532" w:firstLine="1296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lt-LT"/>
        </w:rPr>
      </w:pPr>
      <w:r w:rsidRPr="00BA0838">
        <w:rPr>
          <w:rFonts w:ascii="Times New Roman" w:hAnsi="Times New Roman" w:cs="Times New Roman"/>
          <w:bCs/>
          <w:color w:val="000000"/>
          <w:sz w:val="24"/>
          <w:szCs w:val="24"/>
          <w:lang w:eastAsia="lt-LT"/>
        </w:rPr>
        <w:t xml:space="preserve">              </w:t>
      </w:r>
    </w:p>
    <w:p w:rsidR="00F55B88" w:rsidRPr="00BA0838" w:rsidRDefault="00F55B88" w:rsidP="0018004C">
      <w:pPr>
        <w:ind w:firstLine="0"/>
        <w:jc w:val="both"/>
        <w:rPr>
          <w:rFonts w:ascii="Times New Roman" w:hAnsi="Times New Roman"/>
          <w:color w:val="000000"/>
          <w:lang w:val="de-DE"/>
        </w:rPr>
      </w:pPr>
    </w:p>
    <w:sectPr w:rsidR="00F55B88" w:rsidRPr="00BA0838" w:rsidSect="00C64469">
      <w:headerReference w:type="default" r:id="rId7"/>
      <w:pgSz w:w="11906" w:h="16838"/>
      <w:pgMar w:top="1134" w:right="567" w:bottom="1134" w:left="1701" w:header="567" w:footer="567" w:gutter="0"/>
      <w:cols w:space="1296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5B88" w:rsidRDefault="00F55B88">
      <w:r>
        <w:separator/>
      </w:r>
    </w:p>
  </w:endnote>
  <w:endnote w:type="continuationSeparator" w:id="0">
    <w:p w:rsidR="00F55B88" w:rsidRDefault="00F55B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BA"/>
    <w:family w:val="swiss"/>
    <w:pitch w:val="variable"/>
    <w:sig w:usb0="20002A87" w:usb1="80000000" w:usb2="00000008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BA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BA"/>
    <w:family w:val="swiss"/>
    <w:pitch w:val="variable"/>
    <w:sig w:usb0="A00002EF" w:usb1="4000207B" w:usb2="00000000" w:usb3="00000000" w:csb0="0000009F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0000000000000000000"/>
    <w:charset w:val="86"/>
    <w:family w:val="swiss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5B88" w:rsidRDefault="00F55B88">
      <w:r>
        <w:separator/>
      </w:r>
    </w:p>
  </w:footnote>
  <w:footnote w:type="continuationSeparator" w:id="0">
    <w:p w:rsidR="00F55B88" w:rsidRDefault="00F55B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5B88" w:rsidRDefault="00F55B88">
    <w:pPr>
      <w:pStyle w:val="Header"/>
      <w:ind w:firstLine="0"/>
    </w:pPr>
    <w:r>
      <w:rPr>
        <w:noProof/>
        <w:lang w:eastAsia="lt-LT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0;margin-top:.05pt;width:37.05pt;height:22.9pt;z-index:251660288;visibility:visible;mso-wrap-distance-left:0;mso-wrap-distance-right:0;mso-position-horizontal:center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" stroked="f">
          <v:fill opacity="0"/>
          <v:textbox inset="0,0,0,0">
            <w:txbxContent>
              <w:p w:rsidR="00F55B88" w:rsidRDefault="00F55B88">
                <w:pPr>
                  <w:pStyle w:val="Header"/>
                  <w:ind w:firstLine="0"/>
                </w:pPr>
                <w:r>
                  <w:rPr>
                    <w:rStyle w:val="PageNumber"/>
                    <w:rFonts w:cs="Arial"/>
                  </w:rPr>
                  <w:fldChar w:fldCharType="begin"/>
                </w:r>
                <w:r>
                  <w:rPr>
                    <w:rStyle w:val="PageNumber"/>
                    <w:rFonts w:cs="Arial"/>
                  </w:rPr>
                  <w:instrText xml:space="preserve"> PAGE </w:instrText>
                </w:r>
                <w:r>
                  <w:rPr>
                    <w:rStyle w:val="PageNumber"/>
                    <w:rFonts w:cs="Arial"/>
                  </w:rPr>
                  <w:fldChar w:fldCharType="separate"/>
                </w:r>
                <w:r>
                  <w:rPr>
                    <w:rStyle w:val="PageNumber"/>
                    <w:rFonts w:cs="Arial"/>
                    <w:noProof/>
                  </w:rPr>
                  <w:t>2</w:t>
                </w:r>
                <w:r>
                  <w:rPr>
                    <w:rStyle w:val="PageNumber"/>
                    <w:rFonts w:cs="Arial"/>
                  </w:rPr>
                  <w:fldChar w:fldCharType="end"/>
                </w:r>
              </w:p>
              <w:p w:rsidR="00F55B88" w:rsidRDefault="00F55B88">
                <w:pPr>
                  <w:pStyle w:val="Header"/>
                </w:pPr>
              </w:p>
            </w:txbxContent>
          </v:textbox>
          <w10:wrap type="square" side="largest" anchorx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20"/>
  <w:hyphenationZone w:val="396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508C"/>
    <w:rsid w:val="00010F0B"/>
    <w:rsid w:val="00040E6E"/>
    <w:rsid w:val="0004710E"/>
    <w:rsid w:val="000A29EE"/>
    <w:rsid w:val="000D3553"/>
    <w:rsid w:val="000E00E1"/>
    <w:rsid w:val="000E7B8B"/>
    <w:rsid w:val="0011490A"/>
    <w:rsid w:val="00125CA5"/>
    <w:rsid w:val="001329C9"/>
    <w:rsid w:val="00147984"/>
    <w:rsid w:val="00164EFA"/>
    <w:rsid w:val="00175F3B"/>
    <w:rsid w:val="00176B6A"/>
    <w:rsid w:val="0018004C"/>
    <w:rsid w:val="001D34B1"/>
    <w:rsid w:val="0020314D"/>
    <w:rsid w:val="00235EC7"/>
    <w:rsid w:val="00246FA0"/>
    <w:rsid w:val="00276395"/>
    <w:rsid w:val="00281A63"/>
    <w:rsid w:val="002951BB"/>
    <w:rsid w:val="002B7330"/>
    <w:rsid w:val="002F4F94"/>
    <w:rsid w:val="002F72CC"/>
    <w:rsid w:val="0030508C"/>
    <w:rsid w:val="003168DF"/>
    <w:rsid w:val="0035243E"/>
    <w:rsid w:val="003827BF"/>
    <w:rsid w:val="004135F5"/>
    <w:rsid w:val="00414BDD"/>
    <w:rsid w:val="00424D8E"/>
    <w:rsid w:val="004841D8"/>
    <w:rsid w:val="005007B6"/>
    <w:rsid w:val="00556EA4"/>
    <w:rsid w:val="00613C0E"/>
    <w:rsid w:val="00646EE7"/>
    <w:rsid w:val="006500D0"/>
    <w:rsid w:val="00660328"/>
    <w:rsid w:val="00663AE3"/>
    <w:rsid w:val="006A62A0"/>
    <w:rsid w:val="006C2FBA"/>
    <w:rsid w:val="006F3117"/>
    <w:rsid w:val="007052D8"/>
    <w:rsid w:val="00734213"/>
    <w:rsid w:val="00751833"/>
    <w:rsid w:val="00752F45"/>
    <w:rsid w:val="00773F40"/>
    <w:rsid w:val="007E1CF5"/>
    <w:rsid w:val="007E7BB8"/>
    <w:rsid w:val="008271C4"/>
    <w:rsid w:val="0088004C"/>
    <w:rsid w:val="00895036"/>
    <w:rsid w:val="0091044A"/>
    <w:rsid w:val="00947F44"/>
    <w:rsid w:val="00983108"/>
    <w:rsid w:val="009B508C"/>
    <w:rsid w:val="00A30064"/>
    <w:rsid w:val="00A51486"/>
    <w:rsid w:val="00A74A1F"/>
    <w:rsid w:val="00A80C14"/>
    <w:rsid w:val="00A92373"/>
    <w:rsid w:val="00A93FC7"/>
    <w:rsid w:val="00AA06F4"/>
    <w:rsid w:val="00AD3E0B"/>
    <w:rsid w:val="00B21F4E"/>
    <w:rsid w:val="00B350E8"/>
    <w:rsid w:val="00B518B6"/>
    <w:rsid w:val="00B57571"/>
    <w:rsid w:val="00B92A73"/>
    <w:rsid w:val="00BA0838"/>
    <w:rsid w:val="00BC74F2"/>
    <w:rsid w:val="00BD588C"/>
    <w:rsid w:val="00C64469"/>
    <w:rsid w:val="00C80FCC"/>
    <w:rsid w:val="00CA4185"/>
    <w:rsid w:val="00CD663C"/>
    <w:rsid w:val="00CF52FB"/>
    <w:rsid w:val="00D56B49"/>
    <w:rsid w:val="00D80358"/>
    <w:rsid w:val="00DA491A"/>
    <w:rsid w:val="00DD7B5B"/>
    <w:rsid w:val="00E63246"/>
    <w:rsid w:val="00E856AD"/>
    <w:rsid w:val="00EA7C45"/>
    <w:rsid w:val="00EC31DE"/>
    <w:rsid w:val="00F202D8"/>
    <w:rsid w:val="00F26CE3"/>
    <w:rsid w:val="00F55B88"/>
    <w:rsid w:val="00F569A7"/>
    <w:rsid w:val="00FB241D"/>
    <w:rsid w:val="00FB5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4BDD"/>
    <w:pPr>
      <w:suppressAutoHyphens/>
      <w:ind w:firstLine="720"/>
    </w:pPr>
    <w:rPr>
      <w:rFonts w:ascii="Arial" w:hAnsi="Arial" w:cs="Arial"/>
      <w:sz w:val="20"/>
      <w:szCs w:val="20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14BDD"/>
    <w:pPr>
      <w:keepNext/>
      <w:numPr>
        <w:numId w:val="2"/>
      </w:numPr>
      <w:overflowPunct w:val="0"/>
      <w:autoSpaceDE w:val="0"/>
      <w:ind w:left="0" w:firstLine="0"/>
      <w:jc w:val="center"/>
      <w:outlineLvl w:val="0"/>
    </w:pPr>
    <w:rPr>
      <w:rFonts w:ascii="TIMESLT" w:hAnsi="TIMESLT" w:cs="Times New Roman"/>
      <w:sz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D34B1"/>
    <w:rPr>
      <w:rFonts w:ascii="Cambria" w:hAnsi="Cambria" w:cs="Times New Roman"/>
      <w:b/>
      <w:bCs/>
      <w:kern w:val="32"/>
      <w:sz w:val="32"/>
      <w:szCs w:val="32"/>
      <w:lang w:eastAsia="zh-CN"/>
    </w:rPr>
  </w:style>
  <w:style w:type="character" w:customStyle="1" w:styleId="WW8Num1z0">
    <w:name w:val="WW8Num1z0"/>
    <w:uiPriority w:val="99"/>
    <w:rsid w:val="00414BDD"/>
  </w:style>
  <w:style w:type="character" w:customStyle="1" w:styleId="WW8Num1z1">
    <w:name w:val="WW8Num1z1"/>
    <w:uiPriority w:val="99"/>
    <w:rsid w:val="00414BDD"/>
  </w:style>
  <w:style w:type="character" w:customStyle="1" w:styleId="WW8Num1z2">
    <w:name w:val="WW8Num1z2"/>
    <w:uiPriority w:val="99"/>
    <w:rsid w:val="00414BDD"/>
  </w:style>
  <w:style w:type="character" w:customStyle="1" w:styleId="WW8Num1z3">
    <w:name w:val="WW8Num1z3"/>
    <w:uiPriority w:val="99"/>
    <w:rsid w:val="00414BDD"/>
  </w:style>
  <w:style w:type="character" w:customStyle="1" w:styleId="WW8Num1z4">
    <w:name w:val="WW8Num1z4"/>
    <w:uiPriority w:val="99"/>
    <w:rsid w:val="00414BDD"/>
  </w:style>
  <w:style w:type="character" w:customStyle="1" w:styleId="WW8Num1z5">
    <w:name w:val="WW8Num1z5"/>
    <w:uiPriority w:val="99"/>
    <w:rsid w:val="00414BDD"/>
  </w:style>
  <w:style w:type="character" w:customStyle="1" w:styleId="WW8Num1z6">
    <w:name w:val="WW8Num1z6"/>
    <w:uiPriority w:val="99"/>
    <w:rsid w:val="00414BDD"/>
  </w:style>
  <w:style w:type="character" w:customStyle="1" w:styleId="WW8Num1z7">
    <w:name w:val="WW8Num1z7"/>
    <w:uiPriority w:val="99"/>
    <w:rsid w:val="00414BDD"/>
  </w:style>
  <w:style w:type="character" w:customStyle="1" w:styleId="WW8Num1z8">
    <w:name w:val="WW8Num1z8"/>
    <w:uiPriority w:val="99"/>
    <w:rsid w:val="00414BDD"/>
  </w:style>
  <w:style w:type="character" w:customStyle="1" w:styleId="Numatytasispastraiposriftas1">
    <w:name w:val="Numatytasis pastraipos šriftas1"/>
    <w:uiPriority w:val="99"/>
    <w:rsid w:val="00414BDD"/>
  </w:style>
  <w:style w:type="character" w:customStyle="1" w:styleId="DebesliotekstasDiagrama">
    <w:name w:val="Debesėlio tekstas Diagrama"/>
    <w:basedOn w:val="Numatytasispastraiposriftas1"/>
    <w:uiPriority w:val="99"/>
    <w:rsid w:val="00414BDD"/>
    <w:rPr>
      <w:rFonts w:ascii="Tahoma" w:hAnsi="Tahoma" w:cs="Tahoma"/>
      <w:sz w:val="16"/>
      <w:szCs w:val="16"/>
    </w:rPr>
  </w:style>
  <w:style w:type="character" w:styleId="PageNumber">
    <w:name w:val="page number"/>
    <w:basedOn w:val="Numatytasispastraiposriftas1"/>
    <w:uiPriority w:val="99"/>
    <w:rsid w:val="00414BDD"/>
    <w:rPr>
      <w:rFonts w:cs="Times New Roman"/>
    </w:rPr>
  </w:style>
  <w:style w:type="character" w:customStyle="1" w:styleId="Antrat1Diagrama">
    <w:name w:val="Antraštė 1 Diagrama"/>
    <w:uiPriority w:val="99"/>
    <w:rsid w:val="00414BDD"/>
    <w:rPr>
      <w:rFonts w:ascii="TIMESLT" w:hAnsi="TIMESLT"/>
      <w:sz w:val="24"/>
    </w:rPr>
  </w:style>
  <w:style w:type="character" w:customStyle="1" w:styleId="PagrindinistekstasDiagrama">
    <w:name w:val="Pagrindinis tekstas Diagrama"/>
    <w:uiPriority w:val="99"/>
    <w:rsid w:val="00414BDD"/>
    <w:rPr>
      <w:sz w:val="24"/>
      <w:lang w:val="lt-LT"/>
    </w:rPr>
  </w:style>
  <w:style w:type="character" w:customStyle="1" w:styleId="KomentarotekstasDiagrama">
    <w:name w:val="Komentaro tekstas Diagrama"/>
    <w:basedOn w:val="Numatytasispastraiposriftas1"/>
    <w:uiPriority w:val="99"/>
    <w:rsid w:val="00414BDD"/>
    <w:rPr>
      <w:rFonts w:ascii="Calibri" w:hAnsi="Calibri" w:cs="Calibri"/>
      <w:lang w:val="lt-LT" w:bidi="ar-SA"/>
    </w:rPr>
  </w:style>
  <w:style w:type="paragraph" w:customStyle="1" w:styleId="Antrat1">
    <w:name w:val="Antraštė1"/>
    <w:basedOn w:val="Normal"/>
    <w:next w:val="BodyText"/>
    <w:uiPriority w:val="99"/>
    <w:rsid w:val="00414BDD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414BDD"/>
    <w:pPr>
      <w:spacing w:after="120"/>
      <w:ind w:firstLine="0"/>
    </w:pPr>
    <w:rPr>
      <w:rFonts w:ascii="Times New Roman" w:hAnsi="Times New Roman" w:cs="Times New Roman"/>
      <w:sz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1D34B1"/>
    <w:rPr>
      <w:rFonts w:ascii="Arial" w:hAnsi="Arial" w:cs="Arial"/>
      <w:sz w:val="20"/>
      <w:szCs w:val="20"/>
      <w:lang w:eastAsia="zh-CN"/>
    </w:rPr>
  </w:style>
  <w:style w:type="paragraph" w:styleId="List">
    <w:name w:val="List"/>
    <w:basedOn w:val="BodyText"/>
    <w:uiPriority w:val="99"/>
    <w:rsid w:val="00414BDD"/>
    <w:rPr>
      <w:rFonts w:cs="Mangal"/>
    </w:rPr>
  </w:style>
  <w:style w:type="paragraph" w:styleId="Caption">
    <w:name w:val="caption"/>
    <w:basedOn w:val="Normal"/>
    <w:uiPriority w:val="99"/>
    <w:qFormat/>
    <w:rsid w:val="00414BD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Rodykl">
    <w:name w:val="Rodyklė"/>
    <w:basedOn w:val="Normal"/>
    <w:uiPriority w:val="99"/>
    <w:rsid w:val="00414BDD"/>
    <w:pPr>
      <w:suppressLineNumbers/>
    </w:pPr>
    <w:rPr>
      <w:rFonts w:cs="Mangal"/>
    </w:rPr>
  </w:style>
  <w:style w:type="paragraph" w:customStyle="1" w:styleId="Debesliotekstas1">
    <w:name w:val="Debesėlio tekstas1"/>
    <w:basedOn w:val="Normal"/>
    <w:uiPriority w:val="99"/>
    <w:rsid w:val="00414BD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414BDD"/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1D34B1"/>
    <w:rPr>
      <w:rFonts w:ascii="Arial" w:hAnsi="Arial" w:cs="Arial"/>
      <w:sz w:val="20"/>
      <w:szCs w:val="20"/>
      <w:lang w:eastAsia="zh-CN"/>
    </w:rPr>
  </w:style>
  <w:style w:type="paragraph" w:styleId="Footer">
    <w:name w:val="footer"/>
    <w:basedOn w:val="Normal"/>
    <w:link w:val="FooterChar"/>
    <w:uiPriority w:val="99"/>
    <w:rsid w:val="00414BDD"/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1D34B1"/>
    <w:rPr>
      <w:rFonts w:ascii="Arial" w:hAnsi="Arial" w:cs="Arial"/>
      <w:sz w:val="20"/>
      <w:szCs w:val="20"/>
      <w:lang w:eastAsia="zh-CN"/>
    </w:rPr>
  </w:style>
  <w:style w:type="paragraph" w:customStyle="1" w:styleId="Komentarotekstas1">
    <w:name w:val="Komentaro tekstas1"/>
    <w:basedOn w:val="Normal"/>
    <w:uiPriority w:val="99"/>
    <w:rsid w:val="00414BDD"/>
    <w:pPr>
      <w:spacing w:after="200"/>
      <w:ind w:firstLine="0"/>
    </w:pPr>
    <w:rPr>
      <w:rFonts w:ascii="Calibri" w:hAnsi="Calibri" w:cs="Times New Roman"/>
    </w:rPr>
  </w:style>
  <w:style w:type="paragraph" w:customStyle="1" w:styleId="Lentelsturinys">
    <w:name w:val="Lentelės turinys"/>
    <w:basedOn w:val="Normal"/>
    <w:uiPriority w:val="99"/>
    <w:rsid w:val="00414BDD"/>
    <w:pPr>
      <w:suppressLineNumbers/>
    </w:pPr>
  </w:style>
  <w:style w:type="paragraph" w:customStyle="1" w:styleId="Lentelsantrat">
    <w:name w:val="Lentelės antraštė"/>
    <w:basedOn w:val="Lentelsturinys"/>
    <w:uiPriority w:val="99"/>
    <w:rsid w:val="00414BDD"/>
    <w:pPr>
      <w:jc w:val="center"/>
    </w:pPr>
    <w:rPr>
      <w:b/>
      <w:bCs/>
    </w:rPr>
  </w:style>
  <w:style w:type="paragraph" w:customStyle="1" w:styleId="Kadroturinys">
    <w:name w:val="Kadro turinys"/>
    <w:basedOn w:val="Normal"/>
    <w:uiPriority w:val="99"/>
    <w:rsid w:val="00414BDD"/>
  </w:style>
  <w:style w:type="paragraph" w:styleId="NormalWeb">
    <w:name w:val="Normal (Web)"/>
    <w:basedOn w:val="Normal"/>
    <w:uiPriority w:val="99"/>
    <w:rsid w:val="00164EFA"/>
    <w:pPr>
      <w:suppressAutoHyphens w:val="0"/>
      <w:spacing w:before="100" w:beforeAutospacing="1" w:after="100" w:afterAutospacing="1"/>
      <w:ind w:firstLine="0"/>
    </w:pPr>
    <w:rPr>
      <w:rFonts w:ascii="Times New Roman" w:hAnsi="Times New Roman" w:cs="Times New Roman"/>
      <w:sz w:val="24"/>
      <w:szCs w:val="24"/>
      <w:lang w:eastAsia="lt-LT"/>
    </w:rPr>
  </w:style>
  <w:style w:type="character" w:styleId="Strong">
    <w:name w:val="Strong"/>
    <w:basedOn w:val="DefaultParagraphFont"/>
    <w:uiPriority w:val="99"/>
    <w:qFormat/>
    <w:rsid w:val="00164EFA"/>
    <w:rPr>
      <w:rFonts w:cs="Times New Roman"/>
      <w:b/>
      <w:bCs/>
    </w:rPr>
  </w:style>
  <w:style w:type="table" w:styleId="TableGrid">
    <w:name w:val="Table Grid"/>
    <w:basedOn w:val="TableNormal"/>
    <w:uiPriority w:val="99"/>
    <w:rsid w:val="00164EFA"/>
    <w:pPr>
      <w:spacing w:after="200" w:line="276" w:lineRule="auto"/>
    </w:pPr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4851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880</Words>
  <Characters>503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Vilkaviškio rajono savivaldybės tuberkuliozės profilaktikos ir kontrolės 2015–2017 m. programos tvirtinimo</dc:title>
  <dc:subject/>
  <dc:creator>Infolex</dc:creator>
  <cp:keywords/>
  <dc:description/>
  <cp:lastModifiedBy>Vaiva</cp:lastModifiedBy>
  <cp:revision>3</cp:revision>
  <cp:lastPrinted>2017-02-21T06:47:00Z</cp:lastPrinted>
  <dcterms:created xsi:type="dcterms:W3CDTF">2018-09-11T06:29:00Z</dcterms:created>
  <dcterms:modified xsi:type="dcterms:W3CDTF">2018-09-11T06:31:00Z</dcterms:modified>
</cp:coreProperties>
</file>