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F138A7" w14:textId="1F0127CB" w:rsidR="005B38E5" w:rsidRDefault="009E2DE0" w:rsidP="00700760">
      <w:pPr>
        <w:jc w:val="center"/>
      </w:pPr>
      <w:r w:rsidRPr="00884959">
        <w:rPr>
          <w:b/>
          <w:bCs/>
        </w:rPr>
        <w:t>MARŠRUTO Nr. M 3</w:t>
      </w:r>
      <w:r w:rsidR="004A695D" w:rsidRPr="00884959">
        <w:rPr>
          <w:b/>
          <w:bCs/>
        </w:rPr>
        <w:t>8</w:t>
      </w:r>
    </w:p>
    <w:p w14:paraId="3F1714D7" w14:textId="48B0C58A" w:rsidR="005B38E5" w:rsidRDefault="00700760" w:rsidP="00700760">
      <w:pPr>
        <w:jc w:val="center"/>
      </w:pPr>
      <w:r>
        <w:rPr>
          <w:b/>
        </w:rPr>
        <w:t>ANYKŠČIŲ AUTOBUSŲ STOTIS –</w:t>
      </w:r>
      <w:r w:rsidR="0032546A">
        <w:rPr>
          <w:b/>
        </w:rPr>
        <w:t xml:space="preserve">NAUJOSIOS </w:t>
      </w:r>
      <w:r>
        <w:rPr>
          <w:b/>
        </w:rPr>
        <w:t>KAPINĖS</w:t>
      </w:r>
    </w:p>
    <w:p w14:paraId="73876274" w14:textId="4989E58F" w:rsidR="005B38E5" w:rsidRDefault="00700760" w:rsidP="00700760">
      <w:pPr>
        <w:jc w:val="center"/>
        <w:rPr>
          <w:b/>
        </w:rPr>
      </w:pPr>
      <w:r>
        <w:rPr>
          <w:b/>
        </w:rPr>
        <w:t>TVARKARAŠTIS</w:t>
      </w:r>
    </w:p>
    <w:p w14:paraId="4A3879FD" w14:textId="77777777" w:rsidR="00700760" w:rsidRDefault="00700760" w:rsidP="00700760">
      <w:pPr>
        <w:jc w:val="center"/>
      </w:pPr>
    </w:p>
    <w:p w14:paraId="2BD900FD" w14:textId="5957002C" w:rsidR="00D46E64" w:rsidRDefault="009E2DE0" w:rsidP="00862C5F">
      <w:pPr>
        <w:jc w:val="center"/>
      </w:pPr>
      <w:r>
        <w:t>Autobusas važiuoja darbo dienomis</w:t>
      </w:r>
      <w:r w:rsidR="005C63B8">
        <w:t xml:space="preserve"> </w:t>
      </w:r>
      <w:r w:rsidR="00DF2FAA">
        <w:rPr>
          <w:b/>
          <w:bCs/>
        </w:rPr>
        <w:t>7</w:t>
      </w:r>
      <w:r w:rsidR="005C63B8" w:rsidRPr="004A5427">
        <w:rPr>
          <w:b/>
          <w:bCs/>
        </w:rPr>
        <w:t>:</w:t>
      </w:r>
      <w:r w:rsidR="00DF2FAA">
        <w:rPr>
          <w:b/>
          <w:bCs/>
        </w:rPr>
        <w:t>3</w:t>
      </w:r>
      <w:r w:rsidR="005C63B8" w:rsidRPr="004A5427">
        <w:rPr>
          <w:b/>
          <w:bCs/>
        </w:rPr>
        <w:t>0, 9:30, 11:00,</w:t>
      </w:r>
      <w:r w:rsidR="00D02D05">
        <w:rPr>
          <w:b/>
          <w:bCs/>
        </w:rPr>
        <w:t xml:space="preserve"> </w:t>
      </w:r>
      <w:r w:rsidR="005C63B8" w:rsidRPr="004A5427">
        <w:rPr>
          <w:b/>
          <w:bCs/>
        </w:rPr>
        <w:t>13:30,</w:t>
      </w:r>
      <w:r w:rsidR="00D02D05">
        <w:rPr>
          <w:b/>
          <w:bCs/>
        </w:rPr>
        <w:t xml:space="preserve"> </w:t>
      </w:r>
      <w:r w:rsidR="005C63B8" w:rsidRPr="004A5427">
        <w:rPr>
          <w:b/>
          <w:bCs/>
        </w:rPr>
        <w:t>16:00</w:t>
      </w:r>
    </w:p>
    <w:p w14:paraId="58CFB207" w14:textId="66522B31" w:rsidR="005C63B8" w:rsidRDefault="005C63B8" w:rsidP="00862C5F">
      <w:pPr>
        <w:jc w:val="center"/>
        <w:rPr>
          <w:b/>
          <w:bCs/>
        </w:rPr>
      </w:pPr>
      <w:r>
        <w:t xml:space="preserve">Sekmadienį </w:t>
      </w:r>
      <w:r w:rsidRPr="004A5427">
        <w:rPr>
          <w:b/>
          <w:bCs/>
        </w:rPr>
        <w:t xml:space="preserve">8:50 </w:t>
      </w:r>
      <w:r>
        <w:t>ir</w:t>
      </w:r>
      <w:r w:rsidR="004A5427">
        <w:t xml:space="preserve"> </w:t>
      </w:r>
      <w:r w:rsidR="004A5427" w:rsidRPr="004A5427">
        <w:rPr>
          <w:b/>
          <w:bCs/>
        </w:rPr>
        <w:t>12:20</w:t>
      </w:r>
    </w:p>
    <w:p w14:paraId="6C1E8B70" w14:textId="46D1B91C" w:rsidR="005D56AC" w:rsidRDefault="005D56AC" w:rsidP="00862C5F">
      <w:pPr>
        <w:jc w:val="center"/>
      </w:pPr>
      <w:r w:rsidRPr="00862C5F">
        <w:t>Nuo balandžio 15</w:t>
      </w:r>
      <w:r w:rsidR="00A26360">
        <w:t xml:space="preserve"> </w:t>
      </w:r>
      <w:r w:rsidRPr="00862C5F">
        <w:t>d. iki  lapkričio 3</w:t>
      </w:r>
      <w:r w:rsidR="00A26360">
        <w:t xml:space="preserve"> </w:t>
      </w:r>
      <w:r w:rsidRPr="00862C5F">
        <w:t>d.</w:t>
      </w:r>
    </w:p>
    <w:p w14:paraId="2799307C" w14:textId="77777777" w:rsidR="00BB26F4" w:rsidRDefault="00BB26F4" w:rsidP="00862C5F">
      <w:pPr>
        <w:jc w:val="center"/>
      </w:pPr>
    </w:p>
    <w:tbl>
      <w:tblPr>
        <w:tblStyle w:val="a"/>
        <w:tblW w:w="13751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993"/>
        <w:gridCol w:w="992"/>
        <w:gridCol w:w="1134"/>
        <w:gridCol w:w="1417"/>
        <w:gridCol w:w="1276"/>
        <w:gridCol w:w="1418"/>
        <w:gridCol w:w="1418"/>
        <w:gridCol w:w="1275"/>
        <w:gridCol w:w="1418"/>
        <w:gridCol w:w="2410"/>
      </w:tblGrid>
      <w:tr w:rsidR="00D02D05" w:rsidRPr="00842FBC" w14:paraId="5D30022F" w14:textId="77777777" w:rsidTr="00DE78D0">
        <w:trPr>
          <w:trHeight w:val="840"/>
          <w:jc w:val="center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2FF953" w14:textId="6322E79F" w:rsidR="004F74A6" w:rsidRPr="00842FBC" w:rsidRDefault="004F74A6" w:rsidP="00700760">
            <w:pPr>
              <w:jc w:val="center"/>
              <w:rPr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Atst</w:t>
            </w:r>
            <w:r>
              <w:rPr>
                <w:b/>
                <w:sz w:val="20"/>
                <w:szCs w:val="20"/>
              </w:rPr>
              <w:t>umas</w:t>
            </w:r>
          </w:p>
          <w:p w14:paraId="557CAA03" w14:textId="6C8C3B27" w:rsidR="004F74A6" w:rsidRPr="00842FBC" w:rsidRDefault="004F74A6" w:rsidP="00700760">
            <w:pPr>
              <w:jc w:val="center"/>
              <w:rPr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km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69C594" w14:textId="29D514EB" w:rsidR="004F74A6" w:rsidRPr="00842FBC" w:rsidRDefault="004F74A6" w:rsidP="00700760">
            <w:pPr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842FBC">
              <w:rPr>
                <w:b/>
                <w:bCs/>
                <w:color w:val="auto"/>
                <w:sz w:val="20"/>
                <w:szCs w:val="20"/>
              </w:rPr>
              <w:t>Atst</w:t>
            </w:r>
            <w:r>
              <w:rPr>
                <w:b/>
                <w:bCs/>
                <w:color w:val="auto"/>
                <w:sz w:val="20"/>
                <w:szCs w:val="20"/>
              </w:rPr>
              <w:t>umas</w:t>
            </w:r>
          </w:p>
          <w:p w14:paraId="063BCED2" w14:textId="772BB746" w:rsidR="004F74A6" w:rsidRDefault="004F74A6" w:rsidP="00700760">
            <w:pPr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color w:val="auto"/>
                <w:sz w:val="20"/>
                <w:szCs w:val="20"/>
              </w:rPr>
              <w:t>t</w:t>
            </w:r>
            <w:r w:rsidRPr="00842FBC">
              <w:rPr>
                <w:b/>
                <w:bCs/>
                <w:color w:val="auto"/>
                <w:sz w:val="20"/>
                <w:szCs w:val="20"/>
              </w:rPr>
              <w:t>arp st</w:t>
            </w:r>
            <w:r>
              <w:rPr>
                <w:b/>
                <w:bCs/>
                <w:color w:val="auto"/>
                <w:sz w:val="20"/>
                <w:szCs w:val="20"/>
              </w:rPr>
              <w:t>otelių</w:t>
            </w:r>
          </w:p>
          <w:p w14:paraId="2A930C28" w14:textId="2BD2A507" w:rsidR="004F74A6" w:rsidRPr="00842FBC" w:rsidRDefault="004F74A6" w:rsidP="00700760">
            <w:pPr>
              <w:jc w:val="center"/>
              <w:rPr>
                <w:color w:val="auto"/>
                <w:sz w:val="20"/>
                <w:szCs w:val="20"/>
              </w:rPr>
            </w:pPr>
            <w:r>
              <w:rPr>
                <w:b/>
                <w:bCs/>
                <w:color w:val="auto"/>
                <w:sz w:val="20"/>
                <w:szCs w:val="20"/>
              </w:rPr>
              <w:t>km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71EEF6" w14:textId="7452DC29" w:rsidR="004F74A6" w:rsidRPr="009E5780" w:rsidRDefault="004F74A6" w:rsidP="00700760">
            <w:pPr>
              <w:jc w:val="center"/>
              <w:rPr>
                <w:b/>
                <w:sz w:val="20"/>
                <w:szCs w:val="20"/>
              </w:rPr>
            </w:pPr>
            <w:r w:rsidRPr="009E5780">
              <w:rPr>
                <w:b/>
                <w:sz w:val="20"/>
                <w:szCs w:val="20"/>
              </w:rPr>
              <w:t>Išvyk</w:t>
            </w:r>
            <w:r w:rsidR="00D02D05">
              <w:rPr>
                <w:b/>
                <w:sz w:val="20"/>
                <w:szCs w:val="20"/>
              </w:rPr>
              <w:t>imo</w:t>
            </w:r>
          </w:p>
          <w:p w14:paraId="4EA5BDF7" w14:textId="54E92C4E" w:rsidR="004F74A6" w:rsidRPr="009E5780" w:rsidRDefault="004F74A6" w:rsidP="00700760">
            <w:pPr>
              <w:jc w:val="center"/>
              <w:rPr>
                <w:b/>
                <w:sz w:val="20"/>
                <w:szCs w:val="20"/>
              </w:rPr>
            </w:pPr>
            <w:r w:rsidRPr="009E5780">
              <w:rPr>
                <w:b/>
                <w:sz w:val="20"/>
                <w:szCs w:val="20"/>
              </w:rPr>
              <w:t>laikas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C8C62" w14:textId="44584233" w:rsidR="004F74A6" w:rsidRPr="004A5427" w:rsidRDefault="004F74A6" w:rsidP="00700760">
            <w:pPr>
              <w:jc w:val="center"/>
              <w:rPr>
                <w:b/>
                <w:sz w:val="20"/>
                <w:szCs w:val="20"/>
              </w:rPr>
            </w:pPr>
            <w:r w:rsidRPr="004A5427">
              <w:rPr>
                <w:b/>
                <w:sz w:val="20"/>
                <w:szCs w:val="20"/>
              </w:rPr>
              <w:t>Išvyk</w:t>
            </w:r>
            <w:r w:rsidR="00D02D05">
              <w:rPr>
                <w:b/>
                <w:sz w:val="20"/>
                <w:szCs w:val="20"/>
              </w:rPr>
              <w:t>imo</w:t>
            </w:r>
          </w:p>
          <w:p w14:paraId="5432619E" w14:textId="10403D80" w:rsidR="004F74A6" w:rsidRPr="004A5427" w:rsidRDefault="004F74A6" w:rsidP="0070076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</w:t>
            </w:r>
            <w:r w:rsidRPr="004A5427">
              <w:rPr>
                <w:b/>
                <w:sz w:val="20"/>
                <w:szCs w:val="20"/>
              </w:rPr>
              <w:t>aikas</w:t>
            </w:r>
          </w:p>
          <w:p w14:paraId="4F58FFFA" w14:textId="51AD890E" w:rsidR="004F74A6" w:rsidRPr="00A26360" w:rsidRDefault="004F74A6" w:rsidP="00700760">
            <w:pPr>
              <w:jc w:val="center"/>
              <w:rPr>
                <w:b/>
                <w:sz w:val="20"/>
                <w:szCs w:val="20"/>
              </w:rPr>
            </w:pPr>
            <w:r w:rsidRPr="00A26360">
              <w:rPr>
                <w:b/>
                <w:sz w:val="20"/>
                <w:szCs w:val="20"/>
              </w:rPr>
              <w:t>sekmadienį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AD8DEC0" w14:textId="577A1B9F" w:rsidR="004F74A6" w:rsidRPr="00842FBC" w:rsidRDefault="004F74A6" w:rsidP="00700760">
            <w:pPr>
              <w:jc w:val="center"/>
              <w:rPr>
                <w:b/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Išvyk</w:t>
            </w:r>
            <w:r w:rsidR="00D02D05">
              <w:rPr>
                <w:b/>
                <w:sz w:val="20"/>
                <w:szCs w:val="20"/>
              </w:rPr>
              <w:t>imo</w:t>
            </w:r>
          </w:p>
          <w:p w14:paraId="3CE6205A" w14:textId="77777777" w:rsidR="004F74A6" w:rsidRPr="00842FBC" w:rsidRDefault="004F74A6" w:rsidP="00700760">
            <w:pPr>
              <w:jc w:val="center"/>
              <w:rPr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laikas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73E3CD" w14:textId="098E19F6" w:rsidR="004F74A6" w:rsidRPr="00842FBC" w:rsidRDefault="004F74A6" w:rsidP="00700760">
            <w:pPr>
              <w:jc w:val="center"/>
              <w:rPr>
                <w:b/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Išvyk</w:t>
            </w:r>
            <w:r w:rsidR="00D02D05">
              <w:rPr>
                <w:b/>
                <w:sz w:val="20"/>
                <w:szCs w:val="20"/>
              </w:rPr>
              <w:t>imo</w:t>
            </w:r>
          </w:p>
          <w:p w14:paraId="6FF717C5" w14:textId="77777777" w:rsidR="004F74A6" w:rsidRPr="00842FBC" w:rsidRDefault="004F74A6" w:rsidP="00700760">
            <w:pPr>
              <w:jc w:val="center"/>
              <w:rPr>
                <w:b/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laikas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179C0" w14:textId="758F24A3" w:rsidR="004F74A6" w:rsidRPr="004A5427" w:rsidRDefault="004F74A6" w:rsidP="00700760">
            <w:pPr>
              <w:jc w:val="center"/>
              <w:rPr>
                <w:b/>
                <w:sz w:val="20"/>
                <w:szCs w:val="20"/>
              </w:rPr>
            </w:pPr>
            <w:r w:rsidRPr="004A5427">
              <w:rPr>
                <w:b/>
                <w:sz w:val="20"/>
                <w:szCs w:val="20"/>
              </w:rPr>
              <w:t>Išvyk</w:t>
            </w:r>
            <w:r w:rsidR="00D02D05">
              <w:rPr>
                <w:b/>
                <w:sz w:val="20"/>
                <w:szCs w:val="20"/>
              </w:rPr>
              <w:t>imo</w:t>
            </w:r>
          </w:p>
          <w:p w14:paraId="78C876FD" w14:textId="77777777" w:rsidR="004F74A6" w:rsidRPr="004A5427" w:rsidRDefault="004F74A6" w:rsidP="0070076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</w:t>
            </w:r>
            <w:r w:rsidRPr="004A5427">
              <w:rPr>
                <w:b/>
                <w:sz w:val="20"/>
                <w:szCs w:val="20"/>
              </w:rPr>
              <w:t>aikas</w:t>
            </w:r>
          </w:p>
          <w:p w14:paraId="357D109C" w14:textId="71876DE8" w:rsidR="004F74A6" w:rsidRPr="004A5427" w:rsidRDefault="004F74A6" w:rsidP="00700760">
            <w:pPr>
              <w:jc w:val="center"/>
              <w:rPr>
                <w:b/>
                <w:sz w:val="20"/>
                <w:szCs w:val="20"/>
              </w:rPr>
            </w:pPr>
            <w:r w:rsidRPr="00A26360">
              <w:rPr>
                <w:b/>
                <w:sz w:val="20"/>
                <w:szCs w:val="20"/>
              </w:rPr>
              <w:t>sekmadienį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2413D" w14:textId="7D5C6EE5" w:rsidR="004F74A6" w:rsidRPr="00842FBC" w:rsidRDefault="004F74A6" w:rsidP="00700760">
            <w:pPr>
              <w:jc w:val="center"/>
              <w:rPr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Išvyk</w:t>
            </w:r>
            <w:r w:rsidR="00D02D05">
              <w:rPr>
                <w:b/>
                <w:sz w:val="20"/>
                <w:szCs w:val="20"/>
              </w:rPr>
              <w:t>imo</w:t>
            </w:r>
          </w:p>
          <w:p w14:paraId="2D4DC0FD" w14:textId="77777777" w:rsidR="004F74A6" w:rsidRPr="00842FBC" w:rsidRDefault="004F74A6" w:rsidP="00700760">
            <w:pPr>
              <w:jc w:val="center"/>
              <w:rPr>
                <w:b/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laikas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9F7686" w14:textId="04F0AFAE" w:rsidR="004F74A6" w:rsidRPr="00842FBC" w:rsidRDefault="004F74A6" w:rsidP="00700760">
            <w:pPr>
              <w:jc w:val="center"/>
              <w:rPr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Išvyk</w:t>
            </w:r>
            <w:r w:rsidR="00D02D05">
              <w:rPr>
                <w:b/>
                <w:sz w:val="20"/>
                <w:szCs w:val="20"/>
              </w:rPr>
              <w:t>imo</w:t>
            </w:r>
          </w:p>
          <w:p w14:paraId="3DABB62F" w14:textId="0D92DAFC" w:rsidR="004F74A6" w:rsidRPr="00842FBC" w:rsidRDefault="004F74A6" w:rsidP="00700760">
            <w:pPr>
              <w:jc w:val="center"/>
              <w:rPr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laikas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869DF9" w14:textId="77777777" w:rsidR="004F74A6" w:rsidRPr="00842FBC" w:rsidRDefault="004F74A6" w:rsidP="00700760">
            <w:pPr>
              <w:jc w:val="center"/>
              <w:rPr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Stotelės</w:t>
            </w:r>
          </w:p>
          <w:p w14:paraId="7F78ED2E" w14:textId="2A673DCA" w:rsidR="004F74A6" w:rsidRPr="00842FBC" w:rsidRDefault="004F74A6" w:rsidP="00700760">
            <w:pPr>
              <w:jc w:val="center"/>
              <w:rPr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pavadinimas</w:t>
            </w:r>
          </w:p>
        </w:tc>
      </w:tr>
      <w:tr w:rsidR="00D02D05" w:rsidRPr="00D02D05" w14:paraId="3A012D9B" w14:textId="77777777" w:rsidTr="00DE78D0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D0A450" w14:textId="77777777" w:rsidR="004F74A6" w:rsidRPr="00D02D05" w:rsidRDefault="004F74A6" w:rsidP="00862C5F">
            <w:pPr>
              <w:jc w:val="center"/>
            </w:pPr>
            <w:r w:rsidRPr="00D02D05">
              <w:t>0,0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3C3F5F" w14:textId="12CDD120" w:rsidR="004F74A6" w:rsidRPr="00D02D05" w:rsidRDefault="004F74A6" w:rsidP="00862C5F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04730CCC" w14:textId="446606DE" w:rsidR="004F74A6" w:rsidRPr="00D02D05" w:rsidRDefault="004F74A6" w:rsidP="00862C5F">
            <w:pPr>
              <w:jc w:val="center"/>
            </w:pPr>
            <w:r w:rsidRPr="00D02D05">
              <w:t>7:30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00AA5" w14:textId="1292872D" w:rsidR="004F74A6" w:rsidRPr="00D02D05" w:rsidRDefault="004F74A6" w:rsidP="00862C5F">
            <w:pPr>
              <w:jc w:val="center"/>
            </w:pPr>
            <w:r w:rsidRPr="00D02D05">
              <w:t>8:50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FBBB4C6" w14:textId="723F82AB" w:rsidR="004F74A6" w:rsidRPr="00D02D05" w:rsidRDefault="004F74A6" w:rsidP="00862C5F">
            <w:pPr>
              <w:jc w:val="center"/>
            </w:pPr>
            <w:r w:rsidRPr="00D02D05">
              <w:t>9:30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F12D2B0" w14:textId="08704FEB" w:rsidR="004F74A6" w:rsidRPr="00D02D05" w:rsidRDefault="004F74A6" w:rsidP="00862C5F">
            <w:pPr>
              <w:jc w:val="center"/>
            </w:pPr>
            <w:r w:rsidRPr="00D02D05">
              <w:t>11:00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7B2C0" w14:textId="140ACF6F" w:rsidR="004F74A6" w:rsidRPr="00D02D05" w:rsidRDefault="004F74A6" w:rsidP="00862C5F">
            <w:pPr>
              <w:jc w:val="center"/>
            </w:pPr>
            <w:r w:rsidRPr="00D02D05">
              <w:t>12:20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82361" w14:textId="19F2F96E" w:rsidR="004F74A6" w:rsidRPr="00D02D05" w:rsidRDefault="004F74A6" w:rsidP="00862C5F">
            <w:pPr>
              <w:jc w:val="center"/>
            </w:pPr>
            <w:r w:rsidRPr="00D02D05">
              <w:t>13:30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C1F5BE" w14:textId="78BDA541" w:rsidR="004F74A6" w:rsidRPr="00D02D05" w:rsidRDefault="004F74A6" w:rsidP="00862C5F">
            <w:pPr>
              <w:jc w:val="center"/>
            </w:pPr>
            <w:r w:rsidRPr="00D02D05">
              <w:t>16:00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FD21A8" w14:textId="55BA2A2D" w:rsidR="004F74A6" w:rsidRPr="00AB5C1A" w:rsidRDefault="004F74A6" w:rsidP="00862C5F">
            <w:pPr>
              <w:jc w:val="center"/>
              <w:rPr>
                <w:b/>
                <w:bCs/>
              </w:rPr>
            </w:pPr>
            <w:r w:rsidRPr="00AB5C1A">
              <w:rPr>
                <w:b/>
                <w:bCs/>
              </w:rPr>
              <w:t>Anykščių AS</w:t>
            </w:r>
          </w:p>
        </w:tc>
      </w:tr>
      <w:tr w:rsidR="00D02D05" w:rsidRPr="00D02D05" w14:paraId="1CDDDE18" w14:textId="77777777" w:rsidTr="00DE78D0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1DC5A2" w14:textId="0A3743E0" w:rsidR="004F74A6" w:rsidRPr="00D02D05" w:rsidRDefault="004F74A6" w:rsidP="00862C5F">
            <w:pPr>
              <w:jc w:val="center"/>
            </w:pPr>
            <w:r w:rsidRPr="00D02D05">
              <w:t>0,5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33C240" w14:textId="02EBD604" w:rsidR="004F74A6" w:rsidRPr="00D02D05" w:rsidRDefault="004F74A6" w:rsidP="00862C5F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0.5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78AFE863" w14:textId="3B666549" w:rsidR="004F74A6" w:rsidRPr="00D02D05" w:rsidRDefault="004F74A6" w:rsidP="00862C5F">
            <w:pPr>
              <w:jc w:val="center"/>
            </w:pPr>
            <w:r w:rsidRPr="00D02D05">
              <w:t>7:31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63905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86437F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3D807F8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6B513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D6DC0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781C0B" w14:textId="77777777" w:rsidR="004F74A6" w:rsidRPr="00D02D05" w:rsidRDefault="004F74A6" w:rsidP="00862C5F">
            <w:pPr>
              <w:jc w:val="center"/>
            </w:pP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D89BCC" w14:textId="4C38819E" w:rsidR="004F74A6" w:rsidRPr="00D02D05" w:rsidRDefault="004F74A6" w:rsidP="00862C5F">
            <w:pPr>
              <w:jc w:val="center"/>
            </w:pPr>
            <w:proofErr w:type="spellStart"/>
            <w:r w:rsidRPr="00D02D05">
              <w:t>A.Baranausko</w:t>
            </w:r>
            <w:proofErr w:type="spellEnd"/>
            <w:r w:rsidRPr="00D02D05">
              <w:t xml:space="preserve"> a</w:t>
            </w:r>
            <w:r w:rsidR="00BB26F4" w:rsidRPr="00D02D05">
              <w:t>ikštė</w:t>
            </w:r>
          </w:p>
        </w:tc>
      </w:tr>
      <w:tr w:rsidR="00D02D05" w:rsidRPr="00D02D05" w14:paraId="744B09D9" w14:textId="77777777" w:rsidTr="00DE78D0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447955" w14:textId="350D6FD9" w:rsidR="004F74A6" w:rsidRPr="00D02D05" w:rsidRDefault="004F74A6" w:rsidP="00862C5F">
            <w:pPr>
              <w:jc w:val="center"/>
            </w:pPr>
            <w:r w:rsidRPr="00D02D05">
              <w:t>1,0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EF8FEA" w14:textId="1244E68D" w:rsidR="004F74A6" w:rsidRPr="00D02D05" w:rsidRDefault="004F74A6" w:rsidP="00862C5F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4170DC46" w14:textId="0ADCD169" w:rsidR="004F74A6" w:rsidRPr="00D02D05" w:rsidRDefault="004F74A6" w:rsidP="00862C5F">
            <w:pPr>
              <w:jc w:val="center"/>
            </w:pPr>
            <w:r w:rsidRPr="00D02D05">
              <w:t>7:33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C418D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B4B8495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B2A111B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F35DD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23F44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E207B2" w14:textId="77777777" w:rsidR="004F74A6" w:rsidRPr="00D02D05" w:rsidRDefault="004F74A6" w:rsidP="00862C5F">
            <w:pPr>
              <w:jc w:val="center"/>
            </w:pP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4DF209" w14:textId="7066A937" w:rsidR="004F74A6" w:rsidRPr="00D02D05" w:rsidRDefault="004F74A6" w:rsidP="00862C5F">
            <w:pPr>
              <w:jc w:val="center"/>
            </w:pPr>
            <w:proofErr w:type="spellStart"/>
            <w:r w:rsidRPr="00D02D05">
              <w:t>A.Vienuolio</w:t>
            </w:r>
            <w:proofErr w:type="spellEnd"/>
            <w:r w:rsidRPr="00D02D05">
              <w:t xml:space="preserve"> pr</w:t>
            </w:r>
            <w:r w:rsidR="00BB26F4" w:rsidRPr="00D02D05">
              <w:t>ogimnazija</w:t>
            </w:r>
          </w:p>
        </w:tc>
      </w:tr>
      <w:tr w:rsidR="00D02D05" w:rsidRPr="00D02D05" w14:paraId="20BEBA2D" w14:textId="77777777" w:rsidTr="00DE78D0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3329C6" w14:textId="70370C7C" w:rsidR="004F74A6" w:rsidRPr="00D02D05" w:rsidRDefault="004F74A6" w:rsidP="00862C5F">
            <w:pPr>
              <w:jc w:val="center"/>
            </w:pPr>
            <w:r w:rsidRPr="00D02D05">
              <w:t>2,0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D65DF4" w14:textId="45B881A3" w:rsidR="004F74A6" w:rsidRPr="00D02D05" w:rsidRDefault="004F74A6" w:rsidP="00862C5F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1,0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78DF4F5A" w14:textId="344AC4B4" w:rsidR="004F74A6" w:rsidRPr="00D02D05" w:rsidRDefault="004F74A6" w:rsidP="00862C5F">
            <w:pPr>
              <w:jc w:val="center"/>
            </w:pPr>
            <w:r w:rsidRPr="00D02D05">
              <w:t>7:34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CA6ED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0CA02D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699C2A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8CB7B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2E773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3628B4" w14:textId="77777777" w:rsidR="004F74A6" w:rsidRPr="00D02D05" w:rsidRDefault="004F74A6" w:rsidP="00862C5F">
            <w:pPr>
              <w:jc w:val="center"/>
            </w:pP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C45A07" w14:textId="2D76A0CA" w:rsidR="004F74A6" w:rsidRPr="00D02D05" w:rsidRDefault="004F74A6" w:rsidP="00862C5F">
            <w:pPr>
              <w:jc w:val="center"/>
            </w:pPr>
            <w:r w:rsidRPr="00D02D05">
              <w:t>Stadionas</w:t>
            </w:r>
          </w:p>
        </w:tc>
      </w:tr>
      <w:tr w:rsidR="00D02D05" w:rsidRPr="00D02D05" w14:paraId="535E3500" w14:textId="77777777" w:rsidTr="00DE78D0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52F368" w14:textId="4DAB64D5" w:rsidR="004F74A6" w:rsidRPr="00D02D05" w:rsidRDefault="004F74A6" w:rsidP="00862C5F">
            <w:pPr>
              <w:jc w:val="center"/>
            </w:pPr>
            <w:r w:rsidRPr="00D02D05">
              <w:t>3,9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50D437" w14:textId="1BD1FFCC" w:rsidR="004F74A6" w:rsidRPr="00D02D05" w:rsidRDefault="004F74A6" w:rsidP="00862C5F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1,9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46EA3080" w14:textId="5EE8585F" w:rsidR="004F74A6" w:rsidRPr="00D02D05" w:rsidRDefault="004F74A6" w:rsidP="00862C5F">
            <w:pPr>
              <w:jc w:val="center"/>
            </w:pPr>
            <w:r w:rsidRPr="00D02D05">
              <w:t>7:35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69895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2D84EAA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4EB4FC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210AC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66A54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E9FC2B" w14:textId="77777777" w:rsidR="004F74A6" w:rsidRPr="00D02D05" w:rsidRDefault="004F74A6" w:rsidP="00862C5F">
            <w:pPr>
              <w:jc w:val="center"/>
            </w:pP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7BEDCA" w14:textId="246DC4D1" w:rsidR="004F74A6" w:rsidRPr="00D02D05" w:rsidRDefault="004F74A6" w:rsidP="00862C5F">
            <w:pPr>
              <w:jc w:val="center"/>
            </w:pPr>
            <w:r w:rsidRPr="00D02D05">
              <w:t xml:space="preserve">SB </w:t>
            </w:r>
            <w:r w:rsidR="00BB26F4" w:rsidRPr="00D02D05">
              <w:t>„</w:t>
            </w:r>
            <w:r w:rsidRPr="00D02D05">
              <w:t>Voruta</w:t>
            </w:r>
            <w:r w:rsidR="00BB26F4" w:rsidRPr="00D02D05">
              <w:t>“</w:t>
            </w:r>
          </w:p>
        </w:tc>
      </w:tr>
      <w:tr w:rsidR="00D02D05" w:rsidRPr="00D02D05" w14:paraId="26C24EE3" w14:textId="77777777" w:rsidTr="00DE78D0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A5B947" w14:textId="40F0E508" w:rsidR="004F74A6" w:rsidRPr="00D02D05" w:rsidRDefault="004F74A6" w:rsidP="00862C5F">
            <w:pPr>
              <w:jc w:val="center"/>
            </w:pPr>
            <w:r w:rsidRPr="00D02D05">
              <w:t>4,9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C1BDE0" w14:textId="081E0937" w:rsidR="004F74A6" w:rsidRPr="00D02D05" w:rsidRDefault="004F74A6" w:rsidP="00862C5F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1,0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239DEF20" w14:textId="26D25AB7" w:rsidR="004F74A6" w:rsidRPr="00D02D05" w:rsidRDefault="004F74A6" w:rsidP="00862C5F">
            <w:pPr>
              <w:jc w:val="center"/>
            </w:pPr>
            <w:r w:rsidRPr="00D02D05">
              <w:t>7:37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152AE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68DC07D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71E6F2C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BDD2E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0DA4C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434C02" w14:textId="77777777" w:rsidR="004F74A6" w:rsidRPr="00D02D05" w:rsidRDefault="004F74A6" w:rsidP="00862C5F">
            <w:pPr>
              <w:jc w:val="center"/>
            </w:pP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C7BD9F" w14:textId="423F9B11" w:rsidR="004F74A6" w:rsidRPr="00D02D05" w:rsidRDefault="004F74A6" w:rsidP="00862C5F">
            <w:pPr>
              <w:jc w:val="center"/>
            </w:pPr>
            <w:proofErr w:type="spellStart"/>
            <w:r w:rsidRPr="00124BB2">
              <w:rPr>
                <w:color w:val="auto"/>
              </w:rPr>
              <w:t>Elmininkai</w:t>
            </w:r>
            <w:proofErr w:type="spellEnd"/>
            <w:r w:rsidR="00124BB2" w:rsidRPr="00124BB2">
              <w:rPr>
                <w:color w:val="auto"/>
              </w:rPr>
              <w:t xml:space="preserve"> 1</w:t>
            </w:r>
          </w:p>
        </w:tc>
      </w:tr>
      <w:tr w:rsidR="00124BB2" w:rsidRPr="00D02D05" w14:paraId="03EFF53E" w14:textId="77777777" w:rsidTr="00DE78D0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38F6B8" w14:textId="7A66D53C" w:rsidR="00124BB2" w:rsidRPr="00D02D05" w:rsidRDefault="00124BB2" w:rsidP="00862C5F">
            <w:pPr>
              <w:jc w:val="center"/>
            </w:pPr>
            <w:r>
              <w:t>5,1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5DCD61" w14:textId="04C9F826" w:rsidR="00124BB2" w:rsidRPr="00D02D05" w:rsidRDefault="00124BB2" w:rsidP="00862C5F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0,2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469CE897" w14:textId="15C0FAFD" w:rsidR="00124BB2" w:rsidRPr="00D02D05" w:rsidRDefault="00124BB2" w:rsidP="00862C5F">
            <w:pPr>
              <w:jc w:val="center"/>
            </w:pPr>
            <w:r>
              <w:t>7:38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3C758" w14:textId="77777777" w:rsidR="00124BB2" w:rsidRPr="00D02D05" w:rsidRDefault="00124BB2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C533052" w14:textId="77777777" w:rsidR="00124BB2" w:rsidRPr="00D02D05" w:rsidRDefault="00124BB2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7179DA" w14:textId="77777777" w:rsidR="00124BB2" w:rsidRPr="00D02D05" w:rsidRDefault="00124BB2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C85A6" w14:textId="77777777" w:rsidR="00124BB2" w:rsidRPr="00D02D05" w:rsidRDefault="00124BB2" w:rsidP="00862C5F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008E5" w14:textId="77777777" w:rsidR="00124BB2" w:rsidRPr="00D02D05" w:rsidRDefault="00124BB2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E21FFF" w14:textId="77777777" w:rsidR="00124BB2" w:rsidRPr="00D02D05" w:rsidRDefault="00124BB2" w:rsidP="00862C5F">
            <w:pPr>
              <w:jc w:val="center"/>
            </w:pP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F23534" w14:textId="637CB522" w:rsidR="00124BB2" w:rsidRPr="00D02D05" w:rsidRDefault="00124BB2" w:rsidP="00862C5F">
            <w:pPr>
              <w:jc w:val="center"/>
            </w:pPr>
            <w:proofErr w:type="spellStart"/>
            <w:r>
              <w:t>Elmininkai</w:t>
            </w:r>
            <w:proofErr w:type="spellEnd"/>
            <w:r>
              <w:t xml:space="preserve"> 2</w:t>
            </w:r>
          </w:p>
        </w:tc>
      </w:tr>
      <w:tr w:rsidR="00D02D05" w:rsidRPr="00D02D05" w14:paraId="1CD255B2" w14:textId="77777777" w:rsidTr="00DE78D0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4A3E6D" w14:textId="6743EDCE" w:rsidR="004F74A6" w:rsidRPr="00D02D05" w:rsidRDefault="004F74A6" w:rsidP="00862C5F">
            <w:pPr>
              <w:jc w:val="center"/>
            </w:pPr>
            <w:r w:rsidRPr="00D02D05">
              <w:t>5,9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499D9C" w14:textId="65B49E35" w:rsidR="004F74A6" w:rsidRPr="00D02D05" w:rsidRDefault="00124BB2" w:rsidP="00862C5F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0,8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1D30447D" w14:textId="7133428C" w:rsidR="004F74A6" w:rsidRPr="00D02D05" w:rsidRDefault="004F74A6" w:rsidP="00862C5F">
            <w:pPr>
              <w:jc w:val="center"/>
            </w:pPr>
            <w:r w:rsidRPr="00D02D05">
              <w:t>7:40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1A64E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B5F7CC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F01172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A0F11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0D20B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06EC27" w14:textId="77777777" w:rsidR="004F74A6" w:rsidRPr="00D02D05" w:rsidRDefault="004F74A6" w:rsidP="00862C5F">
            <w:pPr>
              <w:jc w:val="center"/>
            </w:pP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9E6D43" w14:textId="78BCBD23" w:rsidR="004F74A6" w:rsidRPr="00D02D05" w:rsidRDefault="004F74A6" w:rsidP="00862C5F">
            <w:pPr>
              <w:jc w:val="center"/>
            </w:pPr>
            <w:r w:rsidRPr="00D02D05">
              <w:t xml:space="preserve">SB </w:t>
            </w:r>
            <w:r w:rsidR="00BB26F4" w:rsidRPr="00D02D05">
              <w:t>„</w:t>
            </w:r>
            <w:r w:rsidRPr="00D02D05">
              <w:t>Voruta</w:t>
            </w:r>
            <w:r w:rsidR="00BB26F4" w:rsidRPr="00D02D05">
              <w:t>“</w:t>
            </w:r>
          </w:p>
        </w:tc>
      </w:tr>
      <w:tr w:rsidR="00D02D05" w:rsidRPr="00D02D05" w14:paraId="0F80F9A5" w14:textId="77777777" w:rsidTr="00DE78D0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81FB16" w14:textId="5365AFF3" w:rsidR="004F74A6" w:rsidRPr="00D02D05" w:rsidRDefault="004F74A6" w:rsidP="00862C5F">
            <w:pPr>
              <w:jc w:val="center"/>
            </w:pPr>
            <w:r w:rsidRPr="00D02D05">
              <w:t>7,8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8A6670" w14:textId="461211E9" w:rsidR="004F74A6" w:rsidRPr="00D02D05" w:rsidRDefault="004F74A6" w:rsidP="00862C5F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1,9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</w:tcPr>
          <w:p w14:paraId="7E88C2A8" w14:textId="063F1DFB" w:rsidR="004F74A6" w:rsidRPr="00D02D05" w:rsidRDefault="004F74A6" w:rsidP="00862C5F">
            <w:pPr>
              <w:jc w:val="center"/>
            </w:pPr>
            <w:r w:rsidRPr="00D02D05">
              <w:t>7:47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FC3EB69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A2AF74F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5E5536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6F7C559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A5A9ACF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F1C8DF" w14:textId="77777777" w:rsidR="004F74A6" w:rsidRPr="00D02D05" w:rsidRDefault="004F74A6" w:rsidP="00862C5F">
            <w:pPr>
              <w:jc w:val="center"/>
            </w:pP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B3EC67" w14:textId="3B032EE3" w:rsidR="004F74A6" w:rsidRPr="00D02D05" w:rsidRDefault="004F74A6" w:rsidP="00862C5F">
            <w:pPr>
              <w:jc w:val="center"/>
            </w:pPr>
            <w:r w:rsidRPr="00D02D05">
              <w:t>Stadionas</w:t>
            </w:r>
          </w:p>
        </w:tc>
      </w:tr>
      <w:tr w:rsidR="00D02D05" w:rsidRPr="00D02D05" w14:paraId="1AEA6A4E" w14:textId="77777777" w:rsidTr="00DE78D0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C2F435" w14:textId="5B4BDAB5" w:rsidR="004F74A6" w:rsidRPr="00D02D05" w:rsidRDefault="004F74A6" w:rsidP="00862C5F">
            <w:pPr>
              <w:jc w:val="center"/>
            </w:pPr>
            <w:r w:rsidRPr="00D02D05">
              <w:t>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1F45E2" w14:textId="6004FB1A" w:rsidR="004F74A6" w:rsidRPr="00D02D05" w:rsidRDefault="004F74A6" w:rsidP="00862C5F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C486" w14:textId="507CBBEC" w:rsidR="004F74A6" w:rsidRPr="00D02D05" w:rsidRDefault="004F74A6" w:rsidP="00862C5F">
            <w:pPr>
              <w:jc w:val="center"/>
            </w:pPr>
            <w:r w:rsidRPr="00D02D05">
              <w:t>7:45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8D78C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E21F459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A7AFAE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B8CA4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F2EAB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4E2DB7" w14:textId="77777777" w:rsidR="004F74A6" w:rsidRPr="00D02D05" w:rsidRDefault="004F74A6" w:rsidP="00862C5F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3C85EB" w14:textId="7302B7D7" w:rsidR="004F74A6" w:rsidRPr="00D02D05" w:rsidRDefault="004F74A6" w:rsidP="00862C5F">
            <w:pPr>
              <w:jc w:val="center"/>
            </w:pPr>
            <w:proofErr w:type="spellStart"/>
            <w:r w:rsidRPr="00D02D05">
              <w:t>A,Vienuolio</w:t>
            </w:r>
            <w:proofErr w:type="spellEnd"/>
            <w:r w:rsidRPr="00D02D05">
              <w:t xml:space="preserve"> pr</w:t>
            </w:r>
            <w:r w:rsidR="00BB26F4" w:rsidRPr="00D02D05">
              <w:t>ogimnazija</w:t>
            </w:r>
          </w:p>
        </w:tc>
      </w:tr>
      <w:tr w:rsidR="00D02D05" w:rsidRPr="00D02D05" w14:paraId="712A204A" w14:textId="77777777" w:rsidTr="00DE78D0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D670BC" w14:textId="3BB2B95A" w:rsidR="004F74A6" w:rsidRPr="00D02D05" w:rsidRDefault="004F74A6" w:rsidP="00862C5F">
            <w:pPr>
              <w:jc w:val="center"/>
            </w:pPr>
            <w:r w:rsidRPr="00D02D05">
              <w:t>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AFC4E6" w14:textId="413E690B" w:rsidR="004F74A6" w:rsidRPr="00D02D05" w:rsidRDefault="004F74A6" w:rsidP="00862C5F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174E9" w14:textId="41665DCC" w:rsidR="004F74A6" w:rsidRPr="00D02D05" w:rsidRDefault="004F74A6" w:rsidP="00862C5F">
            <w:pPr>
              <w:jc w:val="center"/>
            </w:pPr>
            <w:r w:rsidRPr="00D02D05">
              <w:t>7:47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9DA3B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B5D1F7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44C3FA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F2017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EFD21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E1AEAF" w14:textId="77777777" w:rsidR="004F74A6" w:rsidRPr="00D02D05" w:rsidRDefault="004F74A6" w:rsidP="00862C5F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F7454A" w14:textId="31FDDECF" w:rsidR="004F74A6" w:rsidRPr="00D02D05" w:rsidRDefault="004F74A6" w:rsidP="00862C5F">
            <w:pPr>
              <w:jc w:val="center"/>
            </w:pPr>
            <w:proofErr w:type="spellStart"/>
            <w:r w:rsidRPr="00D02D05">
              <w:t>A.Baranausko</w:t>
            </w:r>
            <w:proofErr w:type="spellEnd"/>
            <w:r w:rsidRPr="00D02D05">
              <w:t xml:space="preserve"> a</w:t>
            </w:r>
            <w:r w:rsidR="00BB26F4" w:rsidRPr="00D02D05">
              <w:t>ikštė</w:t>
            </w:r>
          </w:p>
        </w:tc>
      </w:tr>
      <w:tr w:rsidR="00D02D05" w:rsidRPr="00D02D05" w14:paraId="0C26411C" w14:textId="77777777" w:rsidTr="00394B52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5BCEC2" w14:textId="77663602" w:rsidR="004F74A6" w:rsidRPr="00D02D05" w:rsidRDefault="004F74A6" w:rsidP="00862C5F">
            <w:pPr>
              <w:jc w:val="center"/>
            </w:pPr>
            <w:r w:rsidRPr="00D02D05">
              <w:t>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17BAE6" w14:textId="05FC3B8B" w:rsidR="004F74A6" w:rsidRPr="00D02D05" w:rsidRDefault="004F74A6" w:rsidP="00862C5F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9DBE6" w14:textId="65BB7946" w:rsidR="004F74A6" w:rsidRPr="00D02D05" w:rsidRDefault="004F74A6" w:rsidP="00862C5F">
            <w:pPr>
              <w:jc w:val="center"/>
            </w:pPr>
            <w:r w:rsidRPr="00D02D05">
              <w:t>7:50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34B1B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4554060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5935621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BECC2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68DDF" w14:textId="77777777" w:rsidR="004F74A6" w:rsidRPr="00D02D05" w:rsidRDefault="004F74A6" w:rsidP="00862C5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CD4AC1" w14:textId="77777777" w:rsidR="004F74A6" w:rsidRPr="00D02D05" w:rsidRDefault="004F74A6" w:rsidP="00862C5F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B97E11" w14:textId="529CF366" w:rsidR="004F74A6" w:rsidRPr="00D02D05" w:rsidRDefault="004F74A6" w:rsidP="003C139C">
            <w:pPr>
              <w:ind w:right="367"/>
              <w:jc w:val="center"/>
            </w:pPr>
            <w:r w:rsidRPr="00D02D05">
              <w:t>Anykščių AS</w:t>
            </w:r>
          </w:p>
        </w:tc>
      </w:tr>
      <w:tr w:rsidR="00D02D05" w:rsidRPr="00D02D05" w14:paraId="4D410DE7" w14:textId="77777777" w:rsidTr="00394B52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72354A" w14:textId="77777777" w:rsidR="004F74A6" w:rsidRPr="00D02D05" w:rsidRDefault="004F74A6" w:rsidP="004F74A6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73048B" w14:textId="77777777" w:rsidR="004F74A6" w:rsidRPr="00D02D05" w:rsidRDefault="004F74A6" w:rsidP="004F74A6">
            <w:pPr>
              <w:jc w:val="center"/>
              <w:rPr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205DD" w14:textId="2F5E1BEC" w:rsidR="004F74A6" w:rsidRPr="00D02D05" w:rsidRDefault="004F74A6" w:rsidP="004F74A6">
            <w:pPr>
              <w:jc w:val="center"/>
            </w:pPr>
            <w:r w:rsidRPr="00D02D05">
              <w:t>8:00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FD1F3" w14:textId="77777777" w:rsidR="004F74A6" w:rsidRPr="00D02D05" w:rsidRDefault="004F74A6" w:rsidP="004F74A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2260A3B" w14:textId="77777777" w:rsidR="004F74A6" w:rsidRPr="00D02D05" w:rsidRDefault="004F74A6" w:rsidP="004F74A6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6340B0" w14:textId="77777777" w:rsidR="004F74A6" w:rsidRPr="00D02D05" w:rsidRDefault="004F74A6" w:rsidP="004F74A6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5962C" w14:textId="77777777" w:rsidR="004F74A6" w:rsidRPr="00D02D05" w:rsidRDefault="004F74A6" w:rsidP="004F74A6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F07F3" w14:textId="77777777" w:rsidR="004F74A6" w:rsidRPr="00D02D05" w:rsidRDefault="004F74A6" w:rsidP="004F74A6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F0D9C1" w14:textId="77777777" w:rsidR="004F74A6" w:rsidRPr="00D02D05" w:rsidRDefault="004F74A6" w:rsidP="004F74A6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DEB134" w14:textId="22671CD5" w:rsidR="004F74A6" w:rsidRPr="00D02D05" w:rsidRDefault="004F74A6" w:rsidP="004F74A6">
            <w:pPr>
              <w:jc w:val="center"/>
            </w:pPr>
            <w:r w:rsidRPr="00D02D05">
              <w:t>Anykščių AS</w:t>
            </w:r>
          </w:p>
        </w:tc>
      </w:tr>
      <w:tr w:rsidR="00D02D05" w:rsidRPr="00D02D05" w14:paraId="70E6A7F7" w14:textId="77777777" w:rsidTr="00DE78D0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19E473" w14:textId="574840A6" w:rsidR="004F74A6" w:rsidRPr="00D02D05" w:rsidRDefault="004F74A6" w:rsidP="004F74A6">
            <w:pPr>
              <w:jc w:val="center"/>
            </w:pPr>
            <w:r w:rsidRPr="00D02D05"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5E026A" w14:textId="0745151C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AD92BAD" w14:textId="4861FEC8" w:rsidR="004F74A6" w:rsidRPr="00D02D05" w:rsidRDefault="004F74A6" w:rsidP="004F74A6">
            <w:pPr>
              <w:jc w:val="center"/>
            </w:pPr>
            <w:r w:rsidRPr="00D02D05">
              <w:t>8:03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07822" w14:textId="1A588478" w:rsidR="004F74A6" w:rsidRPr="00D02D05" w:rsidRDefault="004F74A6" w:rsidP="004F74A6">
            <w:pPr>
              <w:jc w:val="center"/>
            </w:pPr>
            <w:r w:rsidRPr="00D02D05">
              <w:t>8:53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FD497C" w14:textId="4981AAD9" w:rsidR="004F74A6" w:rsidRPr="00D02D05" w:rsidRDefault="004F74A6" w:rsidP="004F74A6">
            <w:pPr>
              <w:jc w:val="center"/>
            </w:pPr>
            <w:r w:rsidRPr="00D02D05">
              <w:t>9:33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F8C295" w14:textId="0DF36A9C" w:rsidR="004F74A6" w:rsidRPr="00D02D05" w:rsidRDefault="004F74A6" w:rsidP="004F74A6">
            <w:pPr>
              <w:jc w:val="center"/>
            </w:pPr>
            <w:r w:rsidRPr="00D02D05">
              <w:t>11:03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459EE" w14:textId="697C619A" w:rsidR="004F74A6" w:rsidRPr="00D02D05" w:rsidRDefault="004F74A6" w:rsidP="004F74A6">
            <w:pPr>
              <w:jc w:val="center"/>
            </w:pPr>
            <w:r w:rsidRPr="00D02D05">
              <w:t>12:23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B8C0D" w14:textId="547135A8" w:rsidR="004F74A6" w:rsidRPr="00D02D05" w:rsidRDefault="004F74A6" w:rsidP="004F74A6">
            <w:pPr>
              <w:jc w:val="center"/>
            </w:pPr>
            <w:r w:rsidRPr="00D02D05">
              <w:t>13:33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F8A9E8" w14:textId="0503404F" w:rsidR="004F74A6" w:rsidRPr="00D02D05" w:rsidRDefault="004F74A6" w:rsidP="004F74A6">
            <w:pPr>
              <w:jc w:val="center"/>
            </w:pPr>
            <w:r w:rsidRPr="00D02D05">
              <w:t>16:03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9B2BA9" w14:textId="4F33E334" w:rsidR="004F74A6" w:rsidRPr="00D02D05" w:rsidRDefault="004F74A6" w:rsidP="004F74A6">
            <w:pPr>
              <w:jc w:val="center"/>
            </w:pPr>
            <w:r w:rsidRPr="00D02D05">
              <w:t>Troškūnų g.</w:t>
            </w:r>
          </w:p>
        </w:tc>
      </w:tr>
      <w:tr w:rsidR="00D02D05" w:rsidRPr="00D02D05" w14:paraId="7A9C50CD" w14:textId="77777777" w:rsidTr="00DE78D0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990860" w14:textId="796FE8EB" w:rsidR="004F74A6" w:rsidRPr="00D02D05" w:rsidRDefault="004F74A6" w:rsidP="004F74A6">
            <w:pPr>
              <w:jc w:val="center"/>
            </w:pPr>
            <w:r w:rsidRPr="00D02D05">
              <w:t>2,2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E34144" w14:textId="7A387381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6ABD01C2" w14:textId="72781485" w:rsidR="004F74A6" w:rsidRPr="00D02D05" w:rsidRDefault="004F74A6" w:rsidP="004F74A6">
            <w:pPr>
              <w:jc w:val="center"/>
            </w:pPr>
            <w:r w:rsidRPr="00D02D05">
              <w:t>8:04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0846E" w14:textId="50DEAF22" w:rsidR="004F74A6" w:rsidRPr="00D02D05" w:rsidRDefault="004F74A6" w:rsidP="004F74A6">
            <w:pPr>
              <w:jc w:val="center"/>
            </w:pPr>
            <w:r w:rsidRPr="00D02D05">
              <w:t>8:54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5116C12" w14:textId="7BE3AF4D" w:rsidR="004F74A6" w:rsidRPr="00D02D05" w:rsidRDefault="004F74A6" w:rsidP="004F74A6">
            <w:pPr>
              <w:jc w:val="center"/>
            </w:pPr>
            <w:r w:rsidRPr="00D02D05">
              <w:t>9:34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6BAEC0" w14:textId="3A2B14BD" w:rsidR="004F74A6" w:rsidRPr="00D02D05" w:rsidRDefault="004F74A6" w:rsidP="004F74A6">
            <w:pPr>
              <w:jc w:val="center"/>
            </w:pPr>
            <w:r w:rsidRPr="00D02D05">
              <w:t>11:04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B4D9D" w14:textId="388197D0" w:rsidR="004F74A6" w:rsidRPr="00D02D05" w:rsidRDefault="004F74A6" w:rsidP="004F74A6">
            <w:pPr>
              <w:jc w:val="center"/>
            </w:pPr>
            <w:r w:rsidRPr="00D02D05">
              <w:t>12:24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2076D" w14:textId="0B9AC885" w:rsidR="004F74A6" w:rsidRPr="00D02D05" w:rsidRDefault="004F74A6" w:rsidP="004F74A6">
            <w:pPr>
              <w:jc w:val="center"/>
            </w:pPr>
            <w:r w:rsidRPr="00D02D05">
              <w:t>13:34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D3C827" w14:textId="2AF3ECCB" w:rsidR="004F74A6" w:rsidRPr="00D02D05" w:rsidRDefault="004F74A6" w:rsidP="004F74A6">
            <w:pPr>
              <w:jc w:val="center"/>
            </w:pPr>
            <w:r w:rsidRPr="00D02D05">
              <w:t>16:04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B234B2" w14:textId="1DD3B25D" w:rsidR="004F74A6" w:rsidRPr="00D02D05" w:rsidRDefault="004F74A6" w:rsidP="004F74A6">
            <w:pPr>
              <w:jc w:val="center"/>
            </w:pPr>
            <w:r w:rsidRPr="00D02D05">
              <w:t>Technologij</w:t>
            </w:r>
            <w:r w:rsidR="00BB26F4" w:rsidRPr="00D02D05">
              <w:t>os</w:t>
            </w:r>
            <w:r w:rsidRPr="00D02D05">
              <w:t xml:space="preserve"> m</w:t>
            </w:r>
            <w:r w:rsidR="00BB26F4" w:rsidRPr="00D02D05">
              <w:t>o</w:t>
            </w:r>
            <w:r w:rsidRPr="00D02D05">
              <w:t>k</w:t>
            </w:r>
            <w:r w:rsidR="00BB26F4" w:rsidRPr="00D02D05">
              <w:t>yk</w:t>
            </w:r>
            <w:r w:rsidRPr="00D02D05">
              <w:t>la</w:t>
            </w:r>
          </w:p>
        </w:tc>
      </w:tr>
      <w:tr w:rsidR="00D02D05" w:rsidRPr="00D02D05" w14:paraId="63A2E369" w14:textId="77777777" w:rsidTr="00DE78D0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98E539" w14:textId="0C6EDD09" w:rsidR="004F74A6" w:rsidRPr="00D02D05" w:rsidRDefault="004F74A6" w:rsidP="004F74A6">
            <w:pPr>
              <w:jc w:val="center"/>
            </w:pPr>
            <w:r w:rsidRPr="00D02D05">
              <w:lastRenderedPageBreak/>
              <w:t>3,4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9E7F84" w14:textId="0D3C7777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1,2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4D894B8A" w14:textId="03B838AB" w:rsidR="004F74A6" w:rsidRPr="00D02D05" w:rsidRDefault="004F74A6" w:rsidP="004F74A6">
            <w:pPr>
              <w:jc w:val="center"/>
            </w:pPr>
            <w:r w:rsidRPr="00D02D05">
              <w:t>8:07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1BF6C" w14:textId="09F18665" w:rsidR="004F74A6" w:rsidRPr="00D02D05" w:rsidRDefault="004F74A6" w:rsidP="004F74A6">
            <w:pPr>
              <w:jc w:val="center"/>
            </w:pPr>
            <w:r w:rsidRPr="00D02D05">
              <w:t>8:57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F56CEF2" w14:textId="07B02AD1" w:rsidR="004F74A6" w:rsidRPr="00D02D05" w:rsidRDefault="004F74A6" w:rsidP="004F74A6">
            <w:pPr>
              <w:jc w:val="center"/>
            </w:pPr>
            <w:r w:rsidRPr="00D02D05">
              <w:t>9:37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4DE406" w14:textId="46D5A80A" w:rsidR="004F74A6" w:rsidRPr="00D02D05" w:rsidRDefault="004F74A6" w:rsidP="004F74A6">
            <w:pPr>
              <w:jc w:val="center"/>
            </w:pPr>
            <w:r w:rsidRPr="00D02D05">
              <w:t>11:07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874AF" w14:textId="3B79ADF2" w:rsidR="004F74A6" w:rsidRPr="00D02D05" w:rsidRDefault="004F74A6" w:rsidP="004F74A6">
            <w:pPr>
              <w:jc w:val="center"/>
            </w:pPr>
            <w:r w:rsidRPr="00D02D05">
              <w:t>12:27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A8F5F" w14:textId="68AD5BD2" w:rsidR="004F74A6" w:rsidRPr="00D02D05" w:rsidRDefault="004F74A6" w:rsidP="004F74A6">
            <w:pPr>
              <w:jc w:val="center"/>
            </w:pPr>
            <w:r w:rsidRPr="00D02D05">
              <w:t>13:37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9B0A2C" w14:textId="690624CC" w:rsidR="004F74A6" w:rsidRPr="00D02D05" w:rsidRDefault="004F74A6" w:rsidP="004F74A6">
            <w:pPr>
              <w:jc w:val="center"/>
            </w:pPr>
            <w:r w:rsidRPr="00D02D05">
              <w:t>16:07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E231F2" w14:textId="3F471E6C" w:rsidR="004F74A6" w:rsidRPr="00D02D05" w:rsidRDefault="004F74A6" w:rsidP="004F74A6">
            <w:pPr>
              <w:jc w:val="center"/>
            </w:pPr>
            <w:proofErr w:type="spellStart"/>
            <w:r w:rsidRPr="00D02D05">
              <w:t>Pašventupys</w:t>
            </w:r>
            <w:proofErr w:type="spellEnd"/>
          </w:p>
        </w:tc>
      </w:tr>
      <w:tr w:rsidR="00D02D05" w:rsidRPr="00D02D05" w14:paraId="343736B5" w14:textId="77777777" w:rsidTr="00DE78D0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90CB5B" w14:textId="586CE43A" w:rsidR="004F74A6" w:rsidRPr="00D02D05" w:rsidRDefault="004F74A6" w:rsidP="004F74A6">
            <w:pPr>
              <w:jc w:val="center"/>
            </w:pPr>
            <w:r w:rsidRPr="00D02D05">
              <w:t>4,0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D658F7" w14:textId="22DC1581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246C7AEC" w14:textId="4D629F75" w:rsidR="004F74A6" w:rsidRPr="00D02D05" w:rsidRDefault="004F74A6" w:rsidP="004F74A6">
            <w:pPr>
              <w:jc w:val="center"/>
            </w:pPr>
            <w:r w:rsidRPr="00D02D05">
              <w:t>8:09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66F6C" w14:textId="11BD7868" w:rsidR="004F74A6" w:rsidRPr="00D02D05" w:rsidRDefault="004F74A6" w:rsidP="004F74A6">
            <w:pPr>
              <w:jc w:val="center"/>
            </w:pPr>
            <w:r w:rsidRPr="00D02D05">
              <w:t>8:59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E97BFFC" w14:textId="73A08FC4" w:rsidR="004F74A6" w:rsidRPr="00D02D05" w:rsidRDefault="004F74A6" w:rsidP="004F74A6">
            <w:pPr>
              <w:jc w:val="center"/>
            </w:pPr>
            <w:r w:rsidRPr="00D02D05">
              <w:t>9:39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ACEF87" w14:textId="49BCE2DF" w:rsidR="004F74A6" w:rsidRPr="00D02D05" w:rsidRDefault="004F74A6" w:rsidP="004F74A6">
            <w:pPr>
              <w:jc w:val="center"/>
            </w:pPr>
            <w:r w:rsidRPr="00D02D05">
              <w:t>11:09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7223F" w14:textId="6BF86DA0" w:rsidR="004F74A6" w:rsidRPr="00D02D05" w:rsidRDefault="004F74A6" w:rsidP="004F74A6">
            <w:pPr>
              <w:jc w:val="center"/>
            </w:pPr>
            <w:r w:rsidRPr="00D02D05">
              <w:t>12:29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CE035" w14:textId="22913EE8" w:rsidR="004F74A6" w:rsidRPr="00D02D05" w:rsidRDefault="004F74A6" w:rsidP="004F74A6">
            <w:pPr>
              <w:jc w:val="center"/>
            </w:pPr>
            <w:r w:rsidRPr="00D02D05">
              <w:t>13:39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6217E9" w14:textId="26C6F2E7" w:rsidR="004F74A6" w:rsidRPr="00D02D05" w:rsidRDefault="004F74A6" w:rsidP="004F74A6">
            <w:pPr>
              <w:jc w:val="center"/>
            </w:pPr>
            <w:r w:rsidRPr="00D02D05">
              <w:t>16:09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3C2A80" w14:textId="3A7355D8" w:rsidR="004F74A6" w:rsidRPr="00D02D05" w:rsidRDefault="004F74A6" w:rsidP="004F74A6">
            <w:pPr>
              <w:jc w:val="center"/>
            </w:pPr>
            <w:r w:rsidRPr="00D02D05">
              <w:t>Technologij</w:t>
            </w:r>
            <w:r w:rsidR="00BB26F4" w:rsidRPr="00D02D05">
              <w:t>os</w:t>
            </w:r>
            <w:r w:rsidRPr="00D02D05">
              <w:t xml:space="preserve"> m</w:t>
            </w:r>
            <w:r w:rsidR="00BB26F4" w:rsidRPr="00D02D05">
              <w:t>o</w:t>
            </w:r>
            <w:r w:rsidRPr="00D02D05">
              <w:t>k</w:t>
            </w:r>
            <w:r w:rsidR="00BB26F4" w:rsidRPr="00D02D05">
              <w:t>yk</w:t>
            </w:r>
            <w:r w:rsidRPr="00D02D05">
              <w:t>la</w:t>
            </w:r>
          </w:p>
        </w:tc>
      </w:tr>
      <w:tr w:rsidR="00D02D05" w:rsidRPr="00D02D05" w14:paraId="3D8BF676" w14:textId="77777777" w:rsidTr="00DE78D0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B69DAC" w14:textId="60844B2C" w:rsidR="004F74A6" w:rsidRPr="00D02D05" w:rsidRDefault="004F74A6" w:rsidP="004F74A6">
            <w:pPr>
              <w:jc w:val="center"/>
            </w:pPr>
            <w:r w:rsidRPr="00D02D05">
              <w:t>6,3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CB9A30" w14:textId="21F0EE79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2,3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557107B7" w14:textId="5B8C3334" w:rsidR="004F74A6" w:rsidRPr="00D02D05" w:rsidRDefault="004F74A6" w:rsidP="004F74A6">
            <w:pPr>
              <w:jc w:val="center"/>
            </w:pPr>
            <w:r w:rsidRPr="00D02D05">
              <w:t>8:12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04445" w14:textId="2CC0EB99" w:rsidR="004F74A6" w:rsidRPr="00D02D05" w:rsidRDefault="004F74A6" w:rsidP="004F74A6">
            <w:pPr>
              <w:jc w:val="center"/>
            </w:pPr>
            <w:r w:rsidRPr="00D02D05">
              <w:t>9:02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1C3821" w14:textId="4427B505" w:rsidR="004F74A6" w:rsidRPr="00D02D05" w:rsidRDefault="004F74A6" w:rsidP="004F74A6">
            <w:pPr>
              <w:jc w:val="center"/>
            </w:pPr>
            <w:r w:rsidRPr="00D02D05">
              <w:t>9:42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2A21943" w14:textId="46BEBB34" w:rsidR="004F74A6" w:rsidRPr="00D02D05" w:rsidRDefault="004F74A6" w:rsidP="004F74A6">
            <w:pPr>
              <w:jc w:val="center"/>
            </w:pPr>
            <w:r w:rsidRPr="00D02D05">
              <w:t>11:12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B74F2" w14:textId="16E6B07B" w:rsidR="004F74A6" w:rsidRPr="00D02D05" w:rsidRDefault="004F74A6" w:rsidP="004F74A6">
            <w:pPr>
              <w:jc w:val="center"/>
            </w:pPr>
            <w:r w:rsidRPr="00D02D05">
              <w:t>12:32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9DFBF" w14:textId="2D59AE2B" w:rsidR="004F74A6" w:rsidRPr="00D02D05" w:rsidRDefault="004F74A6" w:rsidP="004F74A6">
            <w:pPr>
              <w:jc w:val="center"/>
            </w:pPr>
            <w:r w:rsidRPr="00D02D05">
              <w:t>13:42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096227" w14:textId="4C3B7A05" w:rsidR="004F74A6" w:rsidRPr="00D02D05" w:rsidRDefault="004F74A6" w:rsidP="004F74A6">
            <w:pPr>
              <w:jc w:val="center"/>
            </w:pPr>
            <w:r w:rsidRPr="00D02D05">
              <w:t>16:12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073BBF" w14:textId="5BE0E2D1" w:rsidR="004F74A6" w:rsidRPr="00D02D05" w:rsidRDefault="004F74A6" w:rsidP="004F74A6">
            <w:pPr>
              <w:jc w:val="center"/>
            </w:pPr>
            <w:r w:rsidRPr="00D02D05">
              <w:t>Geležinkelio stotis</w:t>
            </w:r>
          </w:p>
        </w:tc>
      </w:tr>
      <w:tr w:rsidR="00D02D05" w:rsidRPr="00D02D05" w14:paraId="57AE59D6" w14:textId="77777777" w:rsidTr="00DE78D0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D1E40D" w14:textId="30FF11E7" w:rsidR="004F74A6" w:rsidRPr="00D02D05" w:rsidRDefault="004F74A6" w:rsidP="004F74A6">
            <w:pPr>
              <w:jc w:val="center"/>
            </w:pPr>
            <w:r w:rsidRPr="00D02D05">
              <w:t>6,8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26B384" w14:textId="269B88FC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375AE22E" w14:textId="2C953AB8" w:rsidR="004F74A6" w:rsidRPr="00D02D05" w:rsidRDefault="004F74A6" w:rsidP="004F74A6">
            <w:pPr>
              <w:jc w:val="center"/>
            </w:pPr>
            <w:r w:rsidRPr="00D02D05">
              <w:t>8.13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09EB7" w14:textId="001B20CE" w:rsidR="004F74A6" w:rsidRPr="00D02D05" w:rsidRDefault="004F74A6" w:rsidP="004F74A6">
            <w:pPr>
              <w:jc w:val="center"/>
            </w:pPr>
            <w:r w:rsidRPr="00D02D05">
              <w:t>9:03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B99447" w14:textId="4FE8CFBE" w:rsidR="004F74A6" w:rsidRPr="00D02D05" w:rsidRDefault="004F74A6" w:rsidP="004F74A6">
            <w:pPr>
              <w:jc w:val="center"/>
            </w:pPr>
            <w:r w:rsidRPr="00D02D05">
              <w:t>9:43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17A21B6" w14:textId="5BB252E1" w:rsidR="004F74A6" w:rsidRPr="00D02D05" w:rsidRDefault="004F74A6" w:rsidP="004F74A6">
            <w:pPr>
              <w:jc w:val="center"/>
            </w:pPr>
            <w:r w:rsidRPr="00D02D05">
              <w:t>11:13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C3CC8" w14:textId="32FF8547" w:rsidR="004F74A6" w:rsidRPr="00D02D05" w:rsidRDefault="004F74A6" w:rsidP="004F74A6">
            <w:pPr>
              <w:jc w:val="center"/>
            </w:pPr>
            <w:r w:rsidRPr="00D02D05">
              <w:t>12:33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879A6" w14:textId="6F425322" w:rsidR="004F74A6" w:rsidRPr="00D02D05" w:rsidRDefault="004F74A6" w:rsidP="004F74A6">
            <w:pPr>
              <w:jc w:val="center"/>
            </w:pPr>
            <w:r w:rsidRPr="00D02D05">
              <w:t>13:43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5F9D63" w14:textId="4EB3B67E" w:rsidR="004F74A6" w:rsidRPr="00D02D05" w:rsidRDefault="004F74A6" w:rsidP="004F74A6">
            <w:pPr>
              <w:jc w:val="center"/>
            </w:pPr>
            <w:r w:rsidRPr="00D02D05">
              <w:t>16:13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25AEC4" w14:textId="528DD25D" w:rsidR="004F74A6" w:rsidRPr="00D02D05" w:rsidRDefault="004F74A6" w:rsidP="004F74A6">
            <w:pPr>
              <w:jc w:val="center"/>
            </w:pPr>
            <w:r w:rsidRPr="00D02D05">
              <w:t>Jaros parduotuvė</w:t>
            </w:r>
          </w:p>
        </w:tc>
      </w:tr>
      <w:tr w:rsidR="00D02D05" w:rsidRPr="00D02D05" w14:paraId="1F14FF1E" w14:textId="77777777" w:rsidTr="00DE78D0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25D1C2" w14:textId="238EDA4F" w:rsidR="004F74A6" w:rsidRPr="00D02D05" w:rsidRDefault="004F74A6" w:rsidP="004F74A6">
            <w:pPr>
              <w:jc w:val="center"/>
            </w:pPr>
            <w:r w:rsidRPr="00D02D05">
              <w:t>7,7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ECE3BC" w14:textId="29A10B87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0DD6DDF7" w14:textId="73FA5CBD" w:rsidR="004F74A6" w:rsidRPr="00D02D05" w:rsidRDefault="004F74A6" w:rsidP="004F74A6">
            <w:pPr>
              <w:jc w:val="center"/>
            </w:pPr>
            <w:r w:rsidRPr="00D02D05">
              <w:t>8:15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2217B" w14:textId="2BC6389B" w:rsidR="004F74A6" w:rsidRPr="00D02D05" w:rsidRDefault="004F74A6" w:rsidP="004F74A6">
            <w:pPr>
              <w:jc w:val="center"/>
            </w:pPr>
            <w:r w:rsidRPr="00D02D05">
              <w:t>9:05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CEC3903" w14:textId="29A71038" w:rsidR="004F74A6" w:rsidRPr="00D02D05" w:rsidRDefault="004F74A6" w:rsidP="004F74A6">
            <w:pPr>
              <w:jc w:val="center"/>
            </w:pPr>
            <w:r w:rsidRPr="00D02D05">
              <w:t>9:45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D542225" w14:textId="60A1AA65" w:rsidR="004F74A6" w:rsidRPr="00D02D05" w:rsidRDefault="004F74A6" w:rsidP="004F74A6">
            <w:pPr>
              <w:jc w:val="center"/>
            </w:pPr>
            <w:r w:rsidRPr="00D02D05">
              <w:t>11:15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8BB28" w14:textId="5E5BEC3A" w:rsidR="004F74A6" w:rsidRPr="00D02D05" w:rsidRDefault="004F74A6" w:rsidP="004F74A6">
            <w:pPr>
              <w:jc w:val="center"/>
            </w:pPr>
            <w:r w:rsidRPr="00D02D05">
              <w:t>12:35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EA3BB" w14:textId="5F34A131" w:rsidR="004F74A6" w:rsidRPr="00D02D05" w:rsidRDefault="004F74A6" w:rsidP="004F74A6">
            <w:pPr>
              <w:jc w:val="center"/>
            </w:pPr>
            <w:r w:rsidRPr="00D02D05">
              <w:t>13:45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ABEC70" w14:textId="6C69BEC7" w:rsidR="004F74A6" w:rsidRPr="00D02D05" w:rsidRDefault="004F74A6" w:rsidP="004F74A6">
            <w:pPr>
              <w:jc w:val="center"/>
            </w:pPr>
            <w:r w:rsidRPr="00D02D05">
              <w:t>16:15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9A64AC" w14:textId="332F114E" w:rsidR="004F74A6" w:rsidRPr="00D02D05" w:rsidRDefault="004F74A6" w:rsidP="004F74A6">
            <w:pPr>
              <w:jc w:val="center"/>
            </w:pPr>
            <w:r w:rsidRPr="00D02D05">
              <w:t>Gegužės g. pabaiga</w:t>
            </w:r>
          </w:p>
        </w:tc>
      </w:tr>
      <w:tr w:rsidR="00D02D05" w:rsidRPr="00D02D05" w14:paraId="35FE0314" w14:textId="77777777" w:rsidTr="00DE78D0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C9BF63" w14:textId="57AC83B6" w:rsidR="004F74A6" w:rsidRPr="00D02D05" w:rsidRDefault="004F74A6" w:rsidP="004F74A6">
            <w:pPr>
              <w:jc w:val="center"/>
            </w:pPr>
            <w:r w:rsidRPr="00D02D05">
              <w:t>8,6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C00F6F" w14:textId="10B1BD96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4094F2A2" w14:textId="66C4ABD4" w:rsidR="004F74A6" w:rsidRPr="00D02D05" w:rsidRDefault="004F74A6" w:rsidP="004F74A6">
            <w:pPr>
              <w:jc w:val="center"/>
            </w:pPr>
            <w:r w:rsidRPr="00D02D05">
              <w:t>8:16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3E7B9" w14:textId="6E766DDF" w:rsidR="004F74A6" w:rsidRPr="00D02D05" w:rsidRDefault="004F74A6" w:rsidP="004F74A6">
            <w:pPr>
              <w:jc w:val="center"/>
            </w:pPr>
            <w:r w:rsidRPr="00D02D05">
              <w:t>9:06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1D6C989" w14:textId="120C88FE" w:rsidR="004F74A6" w:rsidRPr="00D02D05" w:rsidRDefault="004F74A6" w:rsidP="004F74A6">
            <w:pPr>
              <w:jc w:val="center"/>
            </w:pPr>
            <w:r w:rsidRPr="00D02D05">
              <w:t>9:46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7FE7080" w14:textId="71294C8C" w:rsidR="004F74A6" w:rsidRPr="00D02D05" w:rsidRDefault="004F74A6" w:rsidP="004F74A6">
            <w:pPr>
              <w:jc w:val="center"/>
            </w:pPr>
            <w:r w:rsidRPr="00D02D05">
              <w:t>11:16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FD361" w14:textId="0670B335" w:rsidR="004F74A6" w:rsidRPr="00D02D05" w:rsidRDefault="004F74A6" w:rsidP="004F74A6">
            <w:pPr>
              <w:jc w:val="center"/>
            </w:pPr>
            <w:r w:rsidRPr="00D02D05">
              <w:t>12:36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6E2EE" w14:textId="2CD0A5A7" w:rsidR="004F74A6" w:rsidRPr="00D02D05" w:rsidRDefault="004F74A6" w:rsidP="004F74A6">
            <w:pPr>
              <w:jc w:val="center"/>
            </w:pPr>
            <w:r w:rsidRPr="00D02D05">
              <w:t>13:46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3C776A" w14:textId="425DC8FA" w:rsidR="004F74A6" w:rsidRPr="00D02D05" w:rsidRDefault="004F74A6" w:rsidP="004F74A6">
            <w:pPr>
              <w:jc w:val="center"/>
            </w:pPr>
            <w:r w:rsidRPr="00D02D05">
              <w:t>16:16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BDE4C3" w14:textId="7DDD48C4" w:rsidR="004F74A6" w:rsidRPr="00D02D05" w:rsidRDefault="004F74A6" w:rsidP="004F74A6">
            <w:pPr>
              <w:jc w:val="center"/>
            </w:pPr>
            <w:r w:rsidRPr="00D02D05">
              <w:t>Jaros parduotuvė</w:t>
            </w:r>
          </w:p>
        </w:tc>
      </w:tr>
      <w:tr w:rsidR="00D02D05" w:rsidRPr="00D02D05" w14:paraId="5CB3EDEE" w14:textId="77777777" w:rsidTr="00DE78D0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16D3F4" w14:textId="33C983EE" w:rsidR="004F74A6" w:rsidRPr="00D02D05" w:rsidRDefault="004F74A6" w:rsidP="004F74A6">
            <w:pPr>
              <w:jc w:val="center"/>
            </w:pPr>
            <w:r w:rsidRPr="00D02D05">
              <w:t>9,1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CE05DE" w14:textId="3FAC872F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30DB1E2F" w14:textId="2200D6E2" w:rsidR="004F74A6" w:rsidRPr="00D02D05" w:rsidRDefault="004F74A6" w:rsidP="004F74A6">
            <w:pPr>
              <w:jc w:val="center"/>
            </w:pPr>
            <w:r w:rsidRPr="00D02D05">
              <w:t>8:18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B1B62" w14:textId="5061EAE3" w:rsidR="004F74A6" w:rsidRPr="00D02D05" w:rsidRDefault="004F74A6" w:rsidP="004F74A6">
            <w:pPr>
              <w:jc w:val="center"/>
            </w:pPr>
            <w:r w:rsidRPr="00D02D05">
              <w:t>9:08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AAF865" w14:textId="6C7757A4" w:rsidR="004F74A6" w:rsidRPr="00D02D05" w:rsidRDefault="004F74A6" w:rsidP="004F74A6">
            <w:pPr>
              <w:jc w:val="center"/>
            </w:pPr>
            <w:r w:rsidRPr="00D02D05">
              <w:t>9:48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081BB9" w14:textId="53388560" w:rsidR="004F74A6" w:rsidRPr="00D02D05" w:rsidRDefault="004F74A6" w:rsidP="004F74A6">
            <w:pPr>
              <w:jc w:val="center"/>
            </w:pPr>
            <w:r w:rsidRPr="00D02D05">
              <w:t>11:18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49965" w14:textId="5C46944C" w:rsidR="004F74A6" w:rsidRPr="00D02D05" w:rsidRDefault="004F74A6" w:rsidP="004F74A6">
            <w:pPr>
              <w:jc w:val="center"/>
            </w:pPr>
            <w:r w:rsidRPr="00D02D05">
              <w:t>12:38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4C928" w14:textId="6C0D222A" w:rsidR="004F74A6" w:rsidRPr="00D02D05" w:rsidRDefault="004F74A6" w:rsidP="004F74A6">
            <w:pPr>
              <w:jc w:val="center"/>
            </w:pPr>
            <w:r w:rsidRPr="00D02D05">
              <w:t>13:48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15F5B8" w14:textId="2DC5BF2E" w:rsidR="004F74A6" w:rsidRPr="00D02D05" w:rsidRDefault="004F74A6" w:rsidP="004F74A6">
            <w:pPr>
              <w:jc w:val="center"/>
            </w:pPr>
            <w:r w:rsidRPr="00D02D05">
              <w:t>16:18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808D28" w14:textId="3D9712C3" w:rsidR="004F74A6" w:rsidRPr="00D02D05" w:rsidRDefault="004F74A6" w:rsidP="004F74A6">
            <w:pPr>
              <w:jc w:val="center"/>
            </w:pPr>
            <w:r w:rsidRPr="00D02D05">
              <w:t>Geležinkelio stotis</w:t>
            </w:r>
          </w:p>
        </w:tc>
      </w:tr>
      <w:tr w:rsidR="00D02D05" w:rsidRPr="00D02D05" w14:paraId="51793BEB" w14:textId="77777777" w:rsidTr="00DE78D0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00DBF8" w14:textId="63E00114" w:rsidR="004F74A6" w:rsidRPr="00D02D05" w:rsidRDefault="004F74A6" w:rsidP="004F74A6">
            <w:pPr>
              <w:jc w:val="center"/>
            </w:pPr>
            <w:r w:rsidRPr="00D02D05">
              <w:t>10,9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03630E" w14:textId="633C3722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1,8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68D40048" w14:textId="1540610A" w:rsidR="004F74A6" w:rsidRPr="00D02D05" w:rsidRDefault="004F74A6" w:rsidP="004F74A6">
            <w:pPr>
              <w:jc w:val="center"/>
            </w:pPr>
            <w:r w:rsidRPr="00D02D05">
              <w:t>8:21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7FB0C" w14:textId="577CEF70" w:rsidR="004F74A6" w:rsidRPr="00D02D05" w:rsidRDefault="004F74A6" w:rsidP="004F74A6">
            <w:pPr>
              <w:jc w:val="center"/>
            </w:pPr>
            <w:r w:rsidRPr="00D02D05">
              <w:t>9:11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4AC0D64" w14:textId="363EA6AF" w:rsidR="004F74A6" w:rsidRPr="00D02D05" w:rsidRDefault="004F74A6" w:rsidP="004F74A6">
            <w:pPr>
              <w:jc w:val="center"/>
            </w:pPr>
            <w:r w:rsidRPr="00D02D05">
              <w:t>9:51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78AA0B4" w14:textId="402D231B" w:rsidR="004F74A6" w:rsidRPr="00D02D05" w:rsidRDefault="004F74A6" w:rsidP="004F74A6">
            <w:pPr>
              <w:jc w:val="center"/>
            </w:pPr>
            <w:r w:rsidRPr="00D02D05">
              <w:t>11:21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9BBDD" w14:textId="19098297" w:rsidR="004F74A6" w:rsidRPr="00D02D05" w:rsidRDefault="004F74A6" w:rsidP="004F74A6">
            <w:pPr>
              <w:jc w:val="center"/>
            </w:pPr>
            <w:r w:rsidRPr="00D02D05">
              <w:t>12:41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37F0E" w14:textId="32DDA683" w:rsidR="004F74A6" w:rsidRPr="00D02D05" w:rsidRDefault="004F74A6" w:rsidP="004F74A6">
            <w:pPr>
              <w:jc w:val="center"/>
            </w:pPr>
            <w:r w:rsidRPr="00D02D05">
              <w:t>13:51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EDEEE4" w14:textId="0432A199" w:rsidR="004F74A6" w:rsidRPr="00D02D05" w:rsidRDefault="004F74A6" w:rsidP="004F74A6">
            <w:pPr>
              <w:jc w:val="center"/>
            </w:pPr>
            <w:r w:rsidRPr="00D02D05">
              <w:t>16:21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F25A26" w14:textId="6DB1D246" w:rsidR="004F74A6" w:rsidRPr="00D02D05" w:rsidRDefault="004F74A6" w:rsidP="004F74A6">
            <w:pPr>
              <w:jc w:val="center"/>
            </w:pPr>
            <w:r w:rsidRPr="00D02D05">
              <w:t>Gedimino g. parduotuvė</w:t>
            </w:r>
          </w:p>
        </w:tc>
      </w:tr>
      <w:tr w:rsidR="00D02D05" w:rsidRPr="00D02D05" w14:paraId="1BFAF5FB" w14:textId="77777777" w:rsidTr="00DE78D0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3C335F" w14:textId="2FDA402D" w:rsidR="004F74A6" w:rsidRPr="00D02D05" w:rsidRDefault="004F74A6" w:rsidP="004F74A6">
            <w:pPr>
              <w:jc w:val="center"/>
            </w:pPr>
            <w:r w:rsidRPr="00D02D05">
              <w:t>11,8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8B9CE6" w14:textId="6E51C910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495DA910" w14:textId="61D7744E" w:rsidR="004F74A6" w:rsidRPr="00D02D05" w:rsidRDefault="004F74A6" w:rsidP="004F74A6">
            <w:pPr>
              <w:jc w:val="center"/>
            </w:pPr>
            <w:r w:rsidRPr="00D02D05">
              <w:t>8:23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A9A3C" w14:textId="6EFA87E2" w:rsidR="004F74A6" w:rsidRPr="00D02D05" w:rsidRDefault="004F74A6" w:rsidP="004F74A6">
            <w:pPr>
              <w:jc w:val="center"/>
            </w:pPr>
            <w:r w:rsidRPr="00D02D05">
              <w:t>9:13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1E0F31" w14:textId="76AE1360" w:rsidR="004F74A6" w:rsidRPr="00D02D05" w:rsidRDefault="004F74A6" w:rsidP="004F74A6">
            <w:pPr>
              <w:jc w:val="center"/>
            </w:pPr>
            <w:r w:rsidRPr="00D02D05">
              <w:t>9:53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539BD25" w14:textId="14A46358" w:rsidR="004F74A6" w:rsidRPr="00D02D05" w:rsidRDefault="004F74A6" w:rsidP="004F74A6">
            <w:pPr>
              <w:jc w:val="center"/>
            </w:pPr>
            <w:r w:rsidRPr="00D02D05">
              <w:t>11:23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30C1B" w14:textId="33A72DC5" w:rsidR="004F74A6" w:rsidRPr="00D02D05" w:rsidRDefault="004F74A6" w:rsidP="004F74A6">
            <w:pPr>
              <w:jc w:val="center"/>
            </w:pPr>
            <w:r w:rsidRPr="00D02D05">
              <w:t>12:43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6E7A0" w14:textId="33B90A0B" w:rsidR="004F74A6" w:rsidRPr="00D02D05" w:rsidRDefault="004F74A6" w:rsidP="004F74A6">
            <w:pPr>
              <w:jc w:val="center"/>
            </w:pPr>
            <w:r w:rsidRPr="00D02D05">
              <w:t>13:53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20D8E3" w14:textId="0B1127CF" w:rsidR="004F74A6" w:rsidRPr="00D02D05" w:rsidRDefault="004F74A6" w:rsidP="004F74A6">
            <w:pPr>
              <w:jc w:val="center"/>
            </w:pPr>
            <w:r w:rsidRPr="00D02D05">
              <w:t>16:23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2D6EA7" w14:textId="4BA2CD9F" w:rsidR="004F74A6" w:rsidRPr="00D02D05" w:rsidRDefault="004F74A6" w:rsidP="004F74A6">
            <w:pPr>
              <w:jc w:val="center"/>
            </w:pPr>
            <w:r w:rsidRPr="00D02D05">
              <w:t>Anykščių AS</w:t>
            </w:r>
          </w:p>
        </w:tc>
      </w:tr>
      <w:tr w:rsidR="00D02D05" w:rsidRPr="00D02D05" w14:paraId="1DDB36BA" w14:textId="77777777" w:rsidTr="00DE78D0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3F6BA6" w14:textId="3931A517" w:rsidR="004F74A6" w:rsidRPr="00D02D05" w:rsidRDefault="004F74A6" w:rsidP="004F74A6">
            <w:pPr>
              <w:jc w:val="center"/>
            </w:pPr>
            <w:r w:rsidRPr="00D02D05">
              <w:t>12,2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119F10" w14:textId="72671AE0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0D498A76" w14:textId="2195AC9B" w:rsidR="004F74A6" w:rsidRPr="00D02D05" w:rsidRDefault="004F74A6" w:rsidP="004F74A6">
            <w:pPr>
              <w:jc w:val="center"/>
            </w:pPr>
            <w:r w:rsidRPr="00D02D05">
              <w:t>8:26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28731" w14:textId="1C3BCE08" w:rsidR="004F74A6" w:rsidRPr="00D02D05" w:rsidRDefault="004F74A6" w:rsidP="004F74A6">
            <w:pPr>
              <w:jc w:val="center"/>
            </w:pPr>
            <w:r w:rsidRPr="00D02D05">
              <w:t>9:16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30BC94A" w14:textId="63579F39" w:rsidR="004F74A6" w:rsidRPr="00D02D05" w:rsidRDefault="004F74A6" w:rsidP="004F74A6">
            <w:pPr>
              <w:jc w:val="center"/>
            </w:pPr>
            <w:r w:rsidRPr="00D02D05">
              <w:t>9:56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635E158" w14:textId="75D84E54" w:rsidR="004F74A6" w:rsidRPr="00D02D05" w:rsidRDefault="004F74A6" w:rsidP="004F74A6">
            <w:pPr>
              <w:jc w:val="center"/>
            </w:pPr>
            <w:r w:rsidRPr="00D02D05">
              <w:t>11:26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B279B" w14:textId="65861ACE" w:rsidR="004F74A6" w:rsidRPr="00D02D05" w:rsidRDefault="004F74A6" w:rsidP="004F74A6">
            <w:pPr>
              <w:jc w:val="center"/>
            </w:pPr>
            <w:r w:rsidRPr="00D02D05">
              <w:t>12:46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28DDE" w14:textId="41B445EB" w:rsidR="004F74A6" w:rsidRPr="00D02D05" w:rsidRDefault="004F74A6" w:rsidP="004F74A6">
            <w:pPr>
              <w:jc w:val="center"/>
            </w:pPr>
            <w:r w:rsidRPr="00D02D05">
              <w:t>13:56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995910" w14:textId="69B81FBC" w:rsidR="004F74A6" w:rsidRPr="00D02D05" w:rsidRDefault="004F74A6" w:rsidP="004F74A6">
            <w:pPr>
              <w:jc w:val="center"/>
            </w:pPr>
            <w:r w:rsidRPr="00D02D05">
              <w:t>16:26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FA855D" w14:textId="091F6C9C" w:rsidR="004F74A6" w:rsidRPr="00D02D05" w:rsidRDefault="004F74A6" w:rsidP="004F74A6">
            <w:pPr>
              <w:jc w:val="center"/>
            </w:pPr>
            <w:proofErr w:type="spellStart"/>
            <w:r w:rsidRPr="00D02D05">
              <w:t>A.Baranausko</w:t>
            </w:r>
            <w:proofErr w:type="spellEnd"/>
            <w:r w:rsidRPr="00D02D05">
              <w:t xml:space="preserve"> a</w:t>
            </w:r>
            <w:r w:rsidR="00BB26F4" w:rsidRPr="00D02D05">
              <w:t>ikštė</w:t>
            </w:r>
          </w:p>
        </w:tc>
      </w:tr>
      <w:tr w:rsidR="00D02D05" w:rsidRPr="00D02D05" w14:paraId="5E3A1E6A" w14:textId="77777777" w:rsidTr="00DE78D0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4B4270" w14:textId="627FC49E" w:rsidR="00DB0A40" w:rsidRPr="00D02D05" w:rsidRDefault="009E5780" w:rsidP="004F74A6">
            <w:pPr>
              <w:jc w:val="center"/>
            </w:pPr>
            <w:r w:rsidRPr="00D02D05">
              <w:t>12,6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408B71" w14:textId="5B26A4F9" w:rsidR="00DB0A40" w:rsidRPr="00D02D05" w:rsidRDefault="009E5780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02325635" w14:textId="302A5E7B" w:rsidR="00DB0A40" w:rsidRPr="00D02D05" w:rsidRDefault="009E5780" w:rsidP="004F74A6">
            <w:pPr>
              <w:jc w:val="center"/>
            </w:pPr>
            <w:r w:rsidRPr="00D02D05">
              <w:t>8:27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1CEF2" w14:textId="614103EC" w:rsidR="00DB0A40" w:rsidRPr="00D02D05" w:rsidRDefault="009E5780" w:rsidP="004F74A6">
            <w:pPr>
              <w:jc w:val="center"/>
            </w:pPr>
            <w:r w:rsidRPr="00D02D05">
              <w:t>9:17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0D13C1" w14:textId="0F981ADA" w:rsidR="00DB0A40" w:rsidRPr="00D02D05" w:rsidRDefault="009E5780" w:rsidP="004F74A6">
            <w:pPr>
              <w:jc w:val="center"/>
            </w:pPr>
            <w:r w:rsidRPr="00D02D05">
              <w:t>9:57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CBB8490" w14:textId="09FC087F" w:rsidR="00DB0A40" w:rsidRPr="00D02D05" w:rsidRDefault="009E5780" w:rsidP="004F74A6">
            <w:pPr>
              <w:jc w:val="center"/>
            </w:pPr>
            <w:r w:rsidRPr="00D02D05">
              <w:t>11:27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98404" w14:textId="079C9934" w:rsidR="00DB0A40" w:rsidRPr="00D02D05" w:rsidRDefault="009E5780" w:rsidP="004F74A6">
            <w:pPr>
              <w:jc w:val="center"/>
            </w:pPr>
            <w:r w:rsidRPr="00D02D05">
              <w:t>12:47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A8975" w14:textId="16D62D83" w:rsidR="00DB0A40" w:rsidRPr="00D02D05" w:rsidRDefault="009E5780" w:rsidP="004F74A6">
            <w:pPr>
              <w:jc w:val="center"/>
            </w:pPr>
            <w:r w:rsidRPr="00D02D05">
              <w:t>13:57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683F06" w14:textId="04E98FD7" w:rsidR="00DB0A40" w:rsidRPr="00D02D05" w:rsidRDefault="009E5780" w:rsidP="004F74A6">
            <w:pPr>
              <w:jc w:val="center"/>
            </w:pPr>
            <w:r w:rsidRPr="00D02D05">
              <w:t>16:27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4683C6" w14:textId="63CDECB1" w:rsidR="00DB0A40" w:rsidRPr="00D02D05" w:rsidRDefault="009E5780" w:rsidP="004F74A6">
            <w:pPr>
              <w:jc w:val="center"/>
            </w:pPr>
            <w:r w:rsidRPr="00D02D05">
              <w:t>Turgus</w:t>
            </w:r>
          </w:p>
        </w:tc>
      </w:tr>
      <w:tr w:rsidR="00D02D05" w:rsidRPr="00D02D05" w14:paraId="6D711FF6" w14:textId="77777777" w:rsidTr="00DE78D0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975E46" w14:textId="4F0949BE" w:rsidR="004F74A6" w:rsidRPr="00D02D05" w:rsidRDefault="004F74A6" w:rsidP="004F74A6">
            <w:pPr>
              <w:jc w:val="center"/>
            </w:pPr>
            <w:r w:rsidRPr="00D02D05">
              <w:t>13,4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084EE4" w14:textId="4C646F52" w:rsidR="004F74A6" w:rsidRPr="00D02D05" w:rsidRDefault="009E5780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2668FFFD" w14:textId="060B68BD" w:rsidR="004F74A6" w:rsidRPr="00D02D05" w:rsidRDefault="004F74A6" w:rsidP="004F74A6">
            <w:pPr>
              <w:jc w:val="center"/>
            </w:pPr>
            <w:r w:rsidRPr="00D02D05">
              <w:t>8:29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6FC6E" w14:textId="3D5BD628" w:rsidR="004F74A6" w:rsidRPr="00D02D05" w:rsidRDefault="004F74A6" w:rsidP="004F74A6">
            <w:pPr>
              <w:jc w:val="center"/>
            </w:pPr>
            <w:r w:rsidRPr="00D02D05">
              <w:t>9:19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533CEBB" w14:textId="710A8ABA" w:rsidR="004F74A6" w:rsidRPr="00D02D05" w:rsidRDefault="004F74A6" w:rsidP="004F74A6">
            <w:pPr>
              <w:jc w:val="center"/>
            </w:pPr>
            <w:r w:rsidRPr="00D02D05">
              <w:t>9:59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8EA86F" w14:textId="6F7C89F3" w:rsidR="004F74A6" w:rsidRPr="00D02D05" w:rsidRDefault="004F74A6" w:rsidP="004F74A6">
            <w:pPr>
              <w:jc w:val="center"/>
            </w:pPr>
            <w:r w:rsidRPr="00D02D05">
              <w:t>11:29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C0F67" w14:textId="501C86C4" w:rsidR="004F74A6" w:rsidRPr="00D02D05" w:rsidRDefault="004F74A6" w:rsidP="004F74A6">
            <w:pPr>
              <w:jc w:val="center"/>
            </w:pPr>
            <w:r w:rsidRPr="00D02D05">
              <w:t>12:49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8D2CD" w14:textId="475B39FA" w:rsidR="004F74A6" w:rsidRPr="00D02D05" w:rsidRDefault="004F74A6" w:rsidP="004F74A6">
            <w:pPr>
              <w:jc w:val="center"/>
            </w:pPr>
            <w:r w:rsidRPr="00D02D05">
              <w:t>13:59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1BB460" w14:textId="240B15F6" w:rsidR="004F74A6" w:rsidRPr="00D02D05" w:rsidRDefault="004F74A6" w:rsidP="004F74A6">
            <w:pPr>
              <w:jc w:val="center"/>
            </w:pPr>
            <w:r w:rsidRPr="00D02D05">
              <w:t>16:29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E39FAB" w14:textId="1B8D3A26" w:rsidR="004F74A6" w:rsidRPr="00D02D05" w:rsidRDefault="004F74A6" w:rsidP="004F74A6">
            <w:pPr>
              <w:jc w:val="center"/>
            </w:pPr>
            <w:r w:rsidRPr="00D02D05">
              <w:t>Pušyno mikrorajonas</w:t>
            </w:r>
          </w:p>
        </w:tc>
      </w:tr>
      <w:tr w:rsidR="00D02D05" w:rsidRPr="00D02D05" w14:paraId="2263C3D6" w14:textId="77777777" w:rsidTr="00DE78D0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CF2D4C" w14:textId="04E727F9" w:rsidR="004F74A6" w:rsidRPr="00D02D05" w:rsidRDefault="004F74A6" w:rsidP="004F74A6">
            <w:pPr>
              <w:jc w:val="center"/>
            </w:pPr>
            <w:r w:rsidRPr="00D02D05">
              <w:t>14,9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09B180" w14:textId="720E7DFE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1,5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70D88118" w14:textId="7EBDD780" w:rsidR="004F74A6" w:rsidRPr="00D02D05" w:rsidRDefault="004F74A6" w:rsidP="004F74A6">
            <w:pPr>
              <w:jc w:val="center"/>
            </w:pPr>
            <w:r w:rsidRPr="00D02D05">
              <w:t>8:33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5FB73" w14:textId="0733A0CA" w:rsidR="004F74A6" w:rsidRPr="00D02D05" w:rsidRDefault="004F74A6" w:rsidP="004F74A6">
            <w:pPr>
              <w:jc w:val="center"/>
            </w:pPr>
            <w:r w:rsidRPr="00D02D05">
              <w:t>9:23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186E6B3" w14:textId="058E656A" w:rsidR="004F74A6" w:rsidRPr="00D02D05" w:rsidRDefault="004F74A6" w:rsidP="004F74A6">
            <w:pPr>
              <w:jc w:val="center"/>
            </w:pPr>
            <w:r w:rsidRPr="00D02D05">
              <w:t>10:03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4D1D0C" w14:textId="7F8510E6" w:rsidR="004F74A6" w:rsidRPr="00D02D05" w:rsidRDefault="004F74A6" w:rsidP="004F74A6">
            <w:pPr>
              <w:jc w:val="center"/>
            </w:pPr>
            <w:r w:rsidRPr="00D02D05">
              <w:t>11:33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B8959" w14:textId="1BC76238" w:rsidR="004F74A6" w:rsidRPr="00D02D05" w:rsidRDefault="004F74A6" w:rsidP="004F74A6">
            <w:pPr>
              <w:jc w:val="center"/>
            </w:pPr>
            <w:r w:rsidRPr="00D02D05">
              <w:t>12:53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71632" w14:textId="5C77A541" w:rsidR="004F74A6" w:rsidRPr="00D02D05" w:rsidRDefault="004F74A6" w:rsidP="004F74A6">
            <w:pPr>
              <w:jc w:val="center"/>
            </w:pPr>
            <w:r w:rsidRPr="00D02D05">
              <w:t>14:03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BB5D6B" w14:textId="71DEE0AC" w:rsidR="004F74A6" w:rsidRPr="00D02D05" w:rsidRDefault="004F74A6" w:rsidP="004F74A6">
            <w:pPr>
              <w:jc w:val="center"/>
            </w:pPr>
            <w:r w:rsidRPr="00D02D05">
              <w:t>16:33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FBC93B" w14:textId="6FA47878" w:rsidR="004F74A6" w:rsidRPr="00D02D05" w:rsidRDefault="004F74A6" w:rsidP="004F74A6">
            <w:pPr>
              <w:jc w:val="center"/>
            </w:pPr>
            <w:r w:rsidRPr="00D02D05">
              <w:t>Poliklinika</w:t>
            </w:r>
          </w:p>
        </w:tc>
      </w:tr>
      <w:tr w:rsidR="00394B52" w:rsidRPr="00D02D05" w14:paraId="0679FED2" w14:textId="77777777" w:rsidTr="00DE78D0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995DC8" w14:textId="1E0336B3" w:rsidR="00394B52" w:rsidRPr="00D02D05" w:rsidRDefault="002D343C" w:rsidP="004F74A6">
            <w:pPr>
              <w:jc w:val="center"/>
            </w:pPr>
            <w:r>
              <w:t>15,6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AFC9A7" w14:textId="6B42D50E" w:rsidR="00394B52" w:rsidRPr="00D02D05" w:rsidRDefault="002D343C" w:rsidP="004F74A6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0,7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28D7D938" w14:textId="687F5008" w:rsidR="00394B52" w:rsidRPr="00D02D05" w:rsidRDefault="002D343C" w:rsidP="004F74A6">
            <w:pPr>
              <w:jc w:val="center"/>
            </w:pPr>
            <w:r>
              <w:t>8:35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5131B" w14:textId="029144C6" w:rsidR="00394B52" w:rsidRPr="00D02D05" w:rsidRDefault="002D343C" w:rsidP="004F74A6">
            <w:pPr>
              <w:jc w:val="center"/>
            </w:pPr>
            <w:r>
              <w:t>9:25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CAAE3DF" w14:textId="73E053C8" w:rsidR="00394B52" w:rsidRPr="00D02D05" w:rsidRDefault="002D343C" w:rsidP="004F74A6">
            <w:pPr>
              <w:jc w:val="center"/>
            </w:pPr>
            <w:r>
              <w:t>10:05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2F4E5F5" w14:textId="4F8D0268" w:rsidR="00394B52" w:rsidRPr="00D02D05" w:rsidRDefault="002D343C" w:rsidP="004F74A6">
            <w:pPr>
              <w:jc w:val="center"/>
            </w:pPr>
            <w:r>
              <w:t>11:35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6E343" w14:textId="32489C58" w:rsidR="00394B52" w:rsidRPr="00D02D05" w:rsidRDefault="002D343C" w:rsidP="004F74A6">
            <w:pPr>
              <w:jc w:val="center"/>
            </w:pPr>
            <w:r>
              <w:t>12:55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95389" w14:textId="0F1DA44F" w:rsidR="00394B52" w:rsidRPr="00D02D05" w:rsidRDefault="002D343C" w:rsidP="004F74A6">
            <w:pPr>
              <w:jc w:val="center"/>
            </w:pPr>
            <w:r>
              <w:t>14:05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369294" w14:textId="2F1DEBF0" w:rsidR="00394B52" w:rsidRPr="00D02D05" w:rsidRDefault="002D343C" w:rsidP="004F74A6">
            <w:pPr>
              <w:jc w:val="center"/>
            </w:pPr>
            <w:r>
              <w:t>16:35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A1E925" w14:textId="1188C79A" w:rsidR="00394B52" w:rsidRPr="00D02D05" w:rsidRDefault="002D343C" w:rsidP="004F74A6">
            <w:pPr>
              <w:jc w:val="center"/>
            </w:pPr>
            <w:r>
              <w:t>Miško g.</w:t>
            </w:r>
          </w:p>
        </w:tc>
      </w:tr>
      <w:tr w:rsidR="00D02D05" w:rsidRPr="00D02D05" w14:paraId="1F0C4508" w14:textId="77777777" w:rsidTr="00DE78D0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5CB5B1" w14:textId="5E6127FC" w:rsidR="004F74A6" w:rsidRPr="00D02D05" w:rsidRDefault="004F74A6" w:rsidP="004F74A6">
            <w:pPr>
              <w:jc w:val="center"/>
            </w:pPr>
            <w:r w:rsidRPr="00D02D05">
              <w:t>16,5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B3360B" w14:textId="3DB4AF1C" w:rsidR="004F74A6" w:rsidRPr="00D02D05" w:rsidRDefault="002D343C" w:rsidP="004F74A6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0,9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16DF3209" w14:textId="54013638" w:rsidR="004F74A6" w:rsidRPr="00D02D05" w:rsidRDefault="004F74A6" w:rsidP="004F74A6">
            <w:pPr>
              <w:jc w:val="center"/>
            </w:pPr>
            <w:r w:rsidRPr="00D02D05">
              <w:t>8:37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99CC4" w14:textId="62AC1A35" w:rsidR="004F74A6" w:rsidRPr="00D02D05" w:rsidRDefault="004F74A6" w:rsidP="004F74A6">
            <w:pPr>
              <w:jc w:val="center"/>
            </w:pPr>
            <w:r w:rsidRPr="00D02D05">
              <w:t>9:27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8A8DA2" w14:textId="0873415B" w:rsidR="004F74A6" w:rsidRPr="00D02D05" w:rsidRDefault="004F74A6" w:rsidP="004F74A6">
            <w:pPr>
              <w:jc w:val="center"/>
            </w:pPr>
            <w:r w:rsidRPr="00D02D05">
              <w:t>10:07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6869E0" w14:textId="13626B6D" w:rsidR="004F74A6" w:rsidRPr="00D02D05" w:rsidRDefault="004F74A6" w:rsidP="004F74A6">
            <w:pPr>
              <w:jc w:val="center"/>
            </w:pPr>
            <w:r w:rsidRPr="00D02D05">
              <w:t>11:37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94AC9" w14:textId="6FAE0B3E" w:rsidR="004F74A6" w:rsidRPr="00D02D05" w:rsidRDefault="004F74A6" w:rsidP="004F74A6">
            <w:pPr>
              <w:jc w:val="center"/>
            </w:pPr>
            <w:r w:rsidRPr="00D02D05">
              <w:t>12:57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5DE19" w14:textId="56A11A42" w:rsidR="004F74A6" w:rsidRPr="00D02D05" w:rsidRDefault="004F74A6" w:rsidP="004F74A6">
            <w:pPr>
              <w:jc w:val="center"/>
            </w:pPr>
            <w:r w:rsidRPr="00D02D05">
              <w:t>14:07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D659BF" w14:textId="6BEB826E" w:rsidR="004F74A6" w:rsidRPr="00D02D05" w:rsidRDefault="004F74A6" w:rsidP="004F74A6">
            <w:pPr>
              <w:jc w:val="center"/>
            </w:pPr>
            <w:r w:rsidRPr="00D02D05">
              <w:t>16:37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3DC71C" w14:textId="200DBDC3" w:rsidR="004F74A6" w:rsidRPr="00D02D05" w:rsidRDefault="004F74A6" w:rsidP="004F74A6">
            <w:pPr>
              <w:jc w:val="center"/>
            </w:pPr>
            <w:r w:rsidRPr="00D02D05">
              <w:t>Mindaugo g.</w:t>
            </w:r>
          </w:p>
        </w:tc>
      </w:tr>
      <w:tr w:rsidR="00394B52" w:rsidRPr="00D02D05" w14:paraId="3F1CBA02" w14:textId="77777777" w:rsidTr="00DE78D0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B06B10" w14:textId="33C4E3A8" w:rsidR="00394B52" w:rsidRPr="00D02D05" w:rsidRDefault="002D343C" w:rsidP="004F74A6">
            <w:pPr>
              <w:jc w:val="center"/>
            </w:pPr>
            <w:r>
              <w:t>17,4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080E8B" w14:textId="7F9B8662" w:rsidR="00394B52" w:rsidRPr="00D02D05" w:rsidRDefault="002D343C" w:rsidP="004F74A6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0,9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4B22BA25" w14:textId="13E858BE" w:rsidR="00394B52" w:rsidRPr="00D02D05" w:rsidRDefault="002D343C" w:rsidP="004F74A6">
            <w:pPr>
              <w:jc w:val="center"/>
            </w:pPr>
            <w:r>
              <w:t>8:39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BFA81" w14:textId="1DD73CA5" w:rsidR="00394B52" w:rsidRPr="00D02D05" w:rsidRDefault="002D343C" w:rsidP="004F74A6">
            <w:pPr>
              <w:jc w:val="center"/>
            </w:pPr>
            <w:r>
              <w:t>9:29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D5F145" w14:textId="208D666A" w:rsidR="00394B52" w:rsidRPr="00D02D05" w:rsidRDefault="002D343C" w:rsidP="004F74A6">
            <w:pPr>
              <w:jc w:val="center"/>
            </w:pPr>
            <w:r>
              <w:t>10:09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195A5B5" w14:textId="6F660240" w:rsidR="00394B52" w:rsidRPr="00D02D05" w:rsidRDefault="002D343C" w:rsidP="004F74A6">
            <w:pPr>
              <w:jc w:val="center"/>
            </w:pPr>
            <w:r>
              <w:t>11:39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2C8BA" w14:textId="10452CB6" w:rsidR="00394B52" w:rsidRPr="00D02D05" w:rsidRDefault="002D343C" w:rsidP="004F74A6">
            <w:pPr>
              <w:jc w:val="center"/>
            </w:pPr>
            <w:r>
              <w:t>12:59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B5559" w14:textId="346B053D" w:rsidR="00394B52" w:rsidRPr="00D02D05" w:rsidRDefault="002D343C" w:rsidP="004F74A6">
            <w:pPr>
              <w:jc w:val="center"/>
            </w:pPr>
            <w:r>
              <w:t>14:09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65FFA3" w14:textId="5C1BE480" w:rsidR="00394B52" w:rsidRPr="00D02D05" w:rsidRDefault="002D343C" w:rsidP="004F74A6">
            <w:pPr>
              <w:jc w:val="center"/>
            </w:pPr>
            <w:r>
              <w:t>16:39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0CF4EB" w14:textId="4A936F2D" w:rsidR="00394B52" w:rsidRPr="00D02D05" w:rsidRDefault="002D343C" w:rsidP="004F74A6">
            <w:pPr>
              <w:jc w:val="center"/>
            </w:pPr>
            <w:r>
              <w:t>Miško g.</w:t>
            </w:r>
          </w:p>
        </w:tc>
      </w:tr>
      <w:tr w:rsidR="00D02D05" w:rsidRPr="00D02D05" w14:paraId="5DEF6297" w14:textId="77777777" w:rsidTr="00DE78D0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C0FECD" w14:textId="4DA705B8" w:rsidR="004F74A6" w:rsidRPr="00D02D05" w:rsidRDefault="004F74A6" w:rsidP="004F74A6">
            <w:pPr>
              <w:jc w:val="center"/>
            </w:pPr>
            <w:r w:rsidRPr="00D02D05">
              <w:t>18,1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FBCF78" w14:textId="0C6DE664" w:rsidR="004F74A6" w:rsidRPr="00D02D05" w:rsidRDefault="002D343C" w:rsidP="004F74A6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0,7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12D790AC" w14:textId="4D89F1C3" w:rsidR="004F74A6" w:rsidRPr="00D02D05" w:rsidRDefault="004F74A6" w:rsidP="004F74A6">
            <w:pPr>
              <w:jc w:val="center"/>
            </w:pPr>
            <w:r w:rsidRPr="00D02D05">
              <w:t>8:41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483A0" w14:textId="1003945E" w:rsidR="004F74A6" w:rsidRPr="00D02D05" w:rsidRDefault="004F74A6" w:rsidP="004F74A6">
            <w:pPr>
              <w:jc w:val="center"/>
            </w:pPr>
            <w:r w:rsidRPr="00D02D05">
              <w:t>9:31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7FA496" w14:textId="150B7F48" w:rsidR="004F74A6" w:rsidRPr="00D02D05" w:rsidRDefault="004F74A6" w:rsidP="004F74A6">
            <w:pPr>
              <w:jc w:val="center"/>
            </w:pPr>
            <w:r w:rsidRPr="00D02D05">
              <w:t>10:11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2D9FD3D" w14:textId="21E3A1DB" w:rsidR="004F74A6" w:rsidRPr="00D02D05" w:rsidRDefault="004F74A6" w:rsidP="004F74A6">
            <w:pPr>
              <w:jc w:val="center"/>
            </w:pPr>
            <w:r w:rsidRPr="00D02D05">
              <w:t>11:41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C4DC3" w14:textId="7A249991" w:rsidR="004F74A6" w:rsidRPr="00D02D05" w:rsidRDefault="004F74A6" w:rsidP="004F74A6">
            <w:pPr>
              <w:jc w:val="center"/>
            </w:pPr>
            <w:r w:rsidRPr="00D02D05">
              <w:t>13:01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B201B" w14:textId="3137080B" w:rsidR="004F74A6" w:rsidRPr="00D02D05" w:rsidRDefault="004F74A6" w:rsidP="004F74A6">
            <w:pPr>
              <w:jc w:val="center"/>
            </w:pPr>
            <w:r w:rsidRPr="00D02D05">
              <w:t>14:11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2B95D6" w14:textId="51A8D3D7" w:rsidR="004F74A6" w:rsidRPr="00D02D05" w:rsidRDefault="004F74A6" w:rsidP="004F74A6">
            <w:pPr>
              <w:jc w:val="center"/>
            </w:pPr>
            <w:r w:rsidRPr="00D02D05">
              <w:t>16:41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1FE70B" w14:textId="2A26D958" w:rsidR="004F74A6" w:rsidRPr="00D02D05" w:rsidRDefault="004F74A6" w:rsidP="004F74A6">
            <w:pPr>
              <w:jc w:val="center"/>
            </w:pPr>
            <w:r w:rsidRPr="00D02D05">
              <w:t>Poliklinika</w:t>
            </w:r>
          </w:p>
        </w:tc>
      </w:tr>
      <w:tr w:rsidR="00D02D05" w:rsidRPr="00D02D05" w14:paraId="2A64E451" w14:textId="77777777" w:rsidTr="00DE78D0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01D3BE" w14:textId="7FF8D9CB" w:rsidR="004F74A6" w:rsidRPr="00D02D05" w:rsidRDefault="004F74A6" w:rsidP="004F74A6">
            <w:pPr>
              <w:jc w:val="center"/>
              <w:rPr>
                <w:color w:val="000000" w:themeColor="text1"/>
              </w:rPr>
            </w:pPr>
            <w:r w:rsidRPr="00D02D05">
              <w:rPr>
                <w:color w:val="000000" w:themeColor="text1"/>
              </w:rPr>
              <w:t>18,4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251762" w14:textId="59F610C9" w:rsidR="004F74A6" w:rsidRPr="00D02D05" w:rsidRDefault="004F74A6" w:rsidP="004F74A6">
            <w:pPr>
              <w:jc w:val="center"/>
              <w:rPr>
                <w:color w:val="000000" w:themeColor="text1"/>
              </w:rPr>
            </w:pPr>
            <w:r w:rsidRPr="00D02D05">
              <w:rPr>
                <w:color w:val="000000" w:themeColor="text1"/>
              </w:rPr>
              <w:t>0,3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</w:tcPr>
          <w:p w14:paraId="0D3924FC" w14:textId="400CA380" w:rsidR="004F74A6" w:rsidRPr="00D02D05" w:rsidRDefault="004F74A6" w:rsidP="004F74A6">
            <w:pPr>
              <w:jc w:val="center"/>
              <w:rPr>
                <w:color w:val="000000" w:themeColor="text1"/>
              </w:rPr>
            </w:pPr>
            <w:r w:rsidRPr="00D02D05">
              <w:rPr>
                <w:color w:val="000000" w:themeColor="text1"/>
              </w:rPr>
              <w:t>8:42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A66BD3A" w14:textId="7665EFA3" w:rsidR="004F74A6" w:rsidRPr="00D02D05" w:rsidRDefault="004F74A6" w:rsidP="004F74A6">
            <w:pPr>
              <w:jc w:val="center"/>
              <w:rPr>
                <w:color w:val="000000" w:themeColor="text1"/>
              </w:rPr>
            </w:pPr>
            <w:r w:rsidRPr="00D02D05">
              <w:rPr>
                <w:color w:val="000000" w:themeColor="text1"/>
              </w:rPr>
              <w:t>9:32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E99BD42" w14:textId="3324D71A" w:rsidR="004F74A6" w:rsidRPr="00D02D05" w:rsidRDefault="004F74A6" w:rsidP="004F74A6">
            <w:pPr>
              <w:jc w:val="center"/>
              <w:rPr>
                <w:color w:val="000000" w:themeColor="text1"/>
              </w:rPr>
            </w:pPr>
            <w:r w:rsidRPr="00D02D05">
              <w:rPr>
                <w:color w:val="000000" w:themeColor="text1"/>
              </w:rPr>
              <w:t>10:12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AFE7EA4" w14:textId="4C47C353" w:rsidR="004F74A6" w:rsidRPr="00D02D05" w:rsidRDefault="004F74A6" w:rsidP="004F74A6">
            <w:pPr>
              <w:jc w:val="center"/>
              <w:rPr>
                <w:color w:val="000000" w:themeColor="text1"/>
              </w:rPr>
            </w:pPr>
            <w:r w:rsidRPr="00D02D05">
              <w:rPr>
                <w:color w:val="000000" w:themeColor="text1"/>
              </w:rPr>
              <w:t>11:42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BDD1FF1" w14:textId="4D902D8F" w:rsidR="004F74A6" w:rsidRPr="00D02D05" w:rsidRDefault="004F74A6" w:rsidP="004F74A6">
            <w:pPr>
              <w:jc w:val="center"/>
              <w:rPr>
                <w:color w:val="000000" w:themeColor="text1"/>
              </w:rPr>
            </w:pPr>
            <w:r w:rsidRPr="00D02D05">
              <w:rPr>
                <w:color w:val="000000" w:themeColor="text1"/>
              </w:rPr>
              <w:t>13:02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FE4FD25" w14:textId="4F7FFB6B" w:rsidR="004F74A6" w:rsidRPr="00D02D05" w:rsidRDefault="004F74A6" w:rsidP="004F74A6">
            <w:pPr>
              <w:jc w:val="center"/>
              <w:rPr>
                <w:color w:val="000000" w:themeColor="text1"/>
              </w:rPr>
            </w:pPr>
            <w:r w:rsidRPr="00D02D05">
              <w:rPr>
                <w:color w:val="000000" w:themeColor="text1"/>
              </w:rPr>
              <w:t>14:12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D06FEC" w14:textId="0F53A6B0" w:rsidR="004F74A6" w:rsidRPr="00D02D05" w:rsidRDefault="004F74A6" w:rsidP="004F74A6">
            <w:pPr>
              <w:jc w:val="center"/>
              <w:rPr>
                <w:color w:val="000000" w:themeColor="text1"/>
              </w:rPr>
            </w:pPr>
            <w:r w:rsidRPr="00D02D05">
              <w:rPr>
                <w:color w:val="000000" w:themeColor="text1"/>
              </w:rPr>
              <w:t>16:42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6297C2" w14:textId="41AA655F" w:rsidR="004F74A6" w:rsidRPr="00D02D05" w:rsidRDefault="004F74A6" w:rsidP="004F74A6">
            <w:pPr>
              <w:jc w:val="center"/>
              <w:rPr>
                <w:color w:val="FF0000"/>
              </w:rPr>
            </w:pPr>
            <w:r w:rsidRPr="00D02D05">
              <w:rPr>
                <w:color w:val="auto"/>
              </w:rPr>
              <w:t xml:space="preserve"> Teismas</w:t>
            </w:r>
          </w:p>
        </w:tc>
      </w:tr>
      <w:tr w:rsidR="00D02D05" w:rsidRPr="00D02D05" w14:paraId="3A8B5023" w14:textId="77777777" w:rsidTr="00DE78D0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A633A4" w14:textId="223F2A24" w:rsidR="004F74A6" w:rsidRPr="00D02D05" w:rsidRDefault="004F74A6" w:rsidP="004F74A6">
            <w:pPr>
              <w:jc w:val="center"/>
            </w:pPr>
            <w:r w:rsidRPr="00D02D05">
              <w:t>19,1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17ECEC" w14:textId="1A42A791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A32B6" w14:textId="3FE9414A" w:rsidR="004F74A6" w:rsidRPr="00D02D05" w:rsidRDefault="004F74A6" w:rsidP="004F74A6">
            <w:pPr>
              <w:jc w:val="center"/>
            </w:pPr>
            <w:r w:rsidRPr="00D02D05">
              <w:t>8:44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84986" w14:textId="3FA73B9F" w:rsidR="004F74A6" w:rsidRPr="00D02D05" w:rsidRDefault="004F74A6" w:rsidP="004F74A6">
            <w:pPr>
              <w:jc w:val="center"/>
            </w:pPr>
            <w:r w:rsidRPr="00D02D05">
              <w:t>9:34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6A16D2" w14:textId="2F1540DE" w:rsidR="004F74A6" w:rsidRPr="00D02D05" w:rsidRDefault="004F74A6" w:rsidP="004F74A6">
            <w:pPr>
              <w:jc w:val="center"/>
            </w:pPr>
            <w:r w:rsidRPr="00D02D05">
              <w:t>10:14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FA4569" w14:textId="013DAFA5" w:rsidR="004F74A6" w:rsidRPr="00D02D05" w:rsidRDefault="004F74A6" w:rsidP="004F74A6">
            <w:pPr>
              <w:jc w:val="center"/>
            </w:pPr>
            <w:r w:rsidRPr="00D02D05">
              <w:t>11:44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769FF" w14:textId="36BFCFAF" w:rsidR="004F74A6" w:rsidRPr="00D02D05" w:rsidRDefault="004F74A6" w:rsidP="004F74A6">
            <w:pPr>
              <w:jc w:val="center"/>
            </w:pPr>
            <w:r w:rsidRPr="00D02D05">
              <w:t>13:04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FAD7E" w14:textId="6D1F6C37" w:rsidR="004F74A6" w:rsidRPr="00D02D05" w:rsidRDefault="004F74A6" w:rsidP="004F74A6">
            <w:pPr>
              <w:jc w:val="center"/>
            </w:pPr>
            <w:r w:rsidRPr="00D02D05">
              <w:t>14:14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3FA71F" w14:textId="61599339" w:rsidR="004F74A6" w:rsidRPr="00D02D05" w:rsidRDefault="004F74A6" w:rsidP="004F74A6">
            <w:pPr>
              <w:jc w:val="center"/>
            </w:pPr>
            <w:r w:rsidRPr="00D02D05">
              <w:t>16:44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FB1CC4" w14:textId="2B749908" w:rsidR="004F74A6" w:rsidRPr="00D02D05" w:rsidRDefault="004F74A6" w:rsidP="004F74A6">
            <w:pPr>
              <w:jc w:val="center"/>
            </w:pPr>
            <w:proofErr w:type="spellStart"/>
            <w:r w:rsidRPr="00D02D05">
              <w:t>A.Vienuolio</w:t>
            </w:r>
            <w:proofErr w:type="spellEnd"/>
            <w:r w:rsidR="00D25D35">
              <w:t xml:space="preserve"> </w:t>
            </w:r>
            <w:r w:rsidRPr="00D02D05">
              <w:t>progimnazija</w:t>
            </w:r>
          </w:p>
        </w:tc>
      </w:tr>
      <w:tr w:rsidR="00D02D05" w:rsidRPr="00D02D05" w14:paraId="3DCA4861" w14:textId="77777777" w:rsidTr="00DE78D0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D6DC86" w14:textId="31301A1C" w:rsidR="004F74A6" w:rsidRPr="00D02D05" w:rsidRDefault="004F74A6" w:rsidP="004F74A6">
            <w:pPr>
              <w:jc w:val="center"/>
            </w:pPr>
            <w:r w:rsidRPr="00D02D05">
              <w:t>19,5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D6EB75" w14:textId="1272AB2B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4A934" w14:textId="73862D1D" w:rsidR="004F74A6" w:rsidRPr="00D02D05" w:rsidRDefault="004F74A6" w:rsidP="004F74A6">
            <w:pPr>
              <w:jc w:val="center"/>
            </w:pPr>
            <w:r w:rsidRPr="00D02D05">
              <w:t>8:45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63D6C" w14:textId="0DA722E6" w:rsidR="004F74A6" w:rsidRPr="00D02D05" w:rsidRDefault="004F74A6" w:rsidP="004F74A6">
            <w:pPr>
              <w:jc w:val="center"/>
            </w:pPr>
            <w:r w:rsidRPr="00D02D05">
              <w:t>9:35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3ECB97" w14:textId="387AD328" w:rsidR="004F74A6" w:rsidRPr="00D02D05" w:rsidRDefault="004F74A6" w:rsidP="004F74A6">
            <w:pPr>
              <w:jc w:val="center"/>
            </w:pPr>
            <w:r w:rsidRPr="00D02D05">
              <w:t>10:15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153606" w14:textId="2637FC99" w:rsidR="004F74A6" w:rsidRPr="00D02D05" w:rsidRDefault="004F74A6" w:rsidP="004F74A6">
            <w:pPr>
              <w:jc w:val="center"/>
            </w:pPr>
            <w:r w:rsidRPr="00D02D05">
              <w:t>11:45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2B644" w14:textId="401B2892" w:rsidR="004F74A6" w:rsidRPr="00D02D05" w:rsidRDefault="004F74A6" w:rsidP="004F74A6">
            <w:pPr>
              <w:jc w:val="center"/>
            </w:pPr>
            <w:r w:rsidRPr="00D02D05">
              <w:t>13:05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AFEFD" w14:textId="0AFA4AC2" w:rsidR="004F74A6" w:rsidRPr="00D02D05" w:rsidRDefault="004F74A6" w:rsidP="004F74A6">
            <w:pPr>
              <w:jc w:val="center"/>
            </w:pPr>
            <w:r w:rsidRPr="00D02D05">
              <w:t>14:15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C51225" w14:textId="42588273" w:rsidR="004F74A6" w:rsidRPr="00D02D05" w:rsidRDefault="004F74A6" w:rsidP="004F74A6">
            <w:pPr>
              <w:jc w:val="center"/>
            </w:pPr>
            <w:r w:rsidRPr="00D02D05">
              <w:t>16:45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55CDEF" w14:textId="2244200A" w:rsidR="004F74A6" w:rsidRPr="00D02D05" w:rsidRDefault="004F74A6" w:rsidP="004F74A6">
            <w:pPr>
              <w:jc w:val="center"/>
            </w:pPr>
            <w:r w:rsidRPr="00D02D05">
              <w:t>Žiburio g.</w:t>
            </w:r>
          </w:p>
        </w:tc>
      </w:tr>
      <w:tr w:rsidR="00D02D05" w:rsidRPr="00D02D05" w14:paraId="5D385434" w14:textId="77777777" w:rsidTr="00DE78D0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8E2CC1" w14:textId="7EF05AB0" w:rsidR="004F74A6" w:rsidRPr="00D02D05" w:rsidRDefault="004F74A6" w:rsidP="004F74A6">
            <w:pPr>
              <w:jc w:val="center"/>
            </w:pPr>
            <w:r w:rsidRPr="00D02D05">
              <w:t>20,1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579A05" w14:textId="36802AA7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D6E90" w14:textId="7D7DAAB1" w:rsidR="004F74A6" w:rsidRPr="00D02D05" w:rsidRDefault="004F74A6" w:rsidP="004F74A6">
            <w:pPr>
              <w:jc w:val="center"/>
            </w:pPr>
            <w:r w:rsidRPr="00D02D05">
              <w:t>8:50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A9435" w14:textId="5FF286C1" w:rsidR="004F74A6" w:rsidRPr="00D02D05" w:rsidRDefault="004F74A6" w:rsidP="004F74A6">
            <w:pPr>
              <w:jc w:val="center"/>
            </w:pPr>
            <w:r w:rsidRPr="00D02D05">
              <w:t>9:40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5E81BA" w14:textId="2E1809C2" w:rsidR="004F74A6" w:rsidRPr="00D02D05" w:rsidRDefault="004F74A6" w:rsidP="004F74A6">
            <w:pPr>
              <w:jc w:val="center"/>
            </w:pPr>
            <w:r w:rsidRPr="00D02D05">
              <w:t>10:20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FA3A94A" w14:textId="7592EE04" w:rsidR="004F74A6" w:rsidRPr="00D02D05" w:rsidRDefault="004F74A6" w:rsidP="004F74A6">
            <w:pPr>
              <w:jc w:val="center"/>
            </w:pPr>
            <w:r w:rsidRPr="00D02D05">
              <w:t>11:50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E9091" w14:textId="7D5C83B9" w:rsidR="004F74A6" w:rsidRPr="00D02D05" w:rsidRDefault="004F74A6" w:rsidP="004F74A6">
            <w:pPr>
              <w:jc w:val="center"/>
            </w:pPr>
            <w:r w:rsidRPr="00D02D05">
              <w:t>13:10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B46B6" w14:textId="4BE7149C" w:rsidR="004F74A6" w:rsidRPr="00D02D05" w:rsidRDefault="004F74A6" w:rsidP="004F74A6">
            <w:pPr>
              <w:jc w:val="center"/>
            </w:pPr>
            <w:r w:rsidRPr="00D02D05">
              <w:t>14:20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D47083" w14:textId="6980FDC7" w:rsidR="004F74A6" w:rsidRPr="00D02D05" w:rsidRDefault="004F74A6" w:rsidP="004F74A6">
            <w:pPr>
              <w:jc w:val="center"/>
            </w:pPr>
            <w:r w:rsidRPr="00D02D05">
              <w:t>16:50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ED147F" w14:textId="7A14D1C3" w:rsidR="004F74A6" w:rsidRPr="00D02D05" w:rsidRDefault="004F74A6" w:rsidP="004F74A6">
            <w:pPr>
              <w:jc w:val="center"/>
            </w:pPr>
            <w:r w:rsidRPr="00D02D05">
              <w:t>Ligoninė</w:t>
            </w:r>
          </w:p>
        </w:tc>
      </w:tr>
      <w:tr w:rsidR="00D02D05" w:rsidRPr="00D02D05" w14:paraId="6C048B98" w14:textId="77777777" w:rsidTr="00DE78D0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0349B2" w14:textId="612791DC" w:rsidR="004F74A6" w:rsidRPr="00D02D05" w:rsidRDefault="004F74A6" w:rsidP="004F74A6">
            <w:pPr>
              <w:jc w:val="center"/>
            </w:pPr>
            <w:r w:rsidRPr="00D02D05">
              <w:t>20,5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2F26B3" w14:textId="13591DE1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E140C84" w14:textId="590A3D90" w:rsidR="004F74A6" w:rsidRPr="00D02D05" w:rsidRDefault="004F74A6" w:rsidP="004F74A6">
            <w:pPr>
              <w:jc w:val="center"/>
            </w:pPr>
            <w:r w:rsidRPr="00D02D05">
              <w:t>8:53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CA9F3" w14:textId="7628729A" w:rsidR="004F74A6" w:rsidRPr="00D02D05" w:rsidRDefault="004F74A6" w:rsidP="004F74A6">
            <w:pPr>
              <w:jc w:val="center"/>
            </w:pPr>
            <w:r w:rsidRPr="00D02D05">
              <w:t>9:43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859F88B" w14:textId="556A69EE" w:rsidR="004F74A6" w:rsidRPr="00D02D05" w:rsidRDefault="004F74A6" w:rsidP="004F74A6">
            <w:pPr>
              <w:jc w:val="center"/>
            </w:pPr>
            <w:r w:rsidRPr="00D02D05">
              <w:t>10:23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A0D6AC" w14:textId="0639A046" w:rsidR="004F74A6" w:rsidRPr="00D02D05" w:rsidRDefault="004F74A6" w:rsidP="004F74A6">
            <w:pPr>
              <w:jc w:val="center"/>
            </w:pPr>
            <w:r w:rsidRPr="00D02D05">
              <w:t>11:53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34874" w14:textId="15AF93F9" w:rsidR="004F74A6" w:rsidRPr="00D02D05" w:rsidRDefault="004F74A6" w:rsidP="004F74A6">
            <w:pPr>
              <w:jc w:val="center"/>
            </w:pPr>
            <w:r w:rsidRPr="00D02D05">
              <w:t>13:13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0D06F" w14:textId="78CCFA17" w:rsidR="004F74A6" w:rsidRPr="00D02D05" w:rsidRDefault="004F74A6" w:rsidP="004F74A6">
            <w:pPr>
              <w:jc w:val="center"/>
            </w:pPr>
            <w:r w:rsidRPr="00D02D05">
              <w:t>14:23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690160" w14:textId="4353B3AE" w:rsidR="004F74A6" w:rsidRPr="00D02D05" w:rsidRDefault="004F74A6" w:rsidP="004F74A6">
            <w:pPr>
              <w:jc w:val="center"/>
            </w:pPr>
            <w:r w:rsidRPr="00D02D05">
              <w:t>16:53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668B8E" w14:textId="2F1DADC9" w:rsidR="004F74A6" w:rsidRPr="00D02D05" w:rsidRDefault="004F74A6" w:rsidP="004F74A6">
            <w:pPr>
              <w:jc w:val="center"/>
            </w:pPr>
            <w:r w:rsidRPr="00D02D05">
              <w:t>Žiburio parduotuvė</w:t>
            </w:r>
          </w:p>
        </w:tc>
      </w:tr>
      <w:tr w:rsidR="00D02D05" w:rsidRPr="00D02D05" w14:paraId="5F22357A" w14:textId="77777777" w:rsidTr="00DE78D0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8E4289" w14:textId="759B71E2" w:rsidR="004F74A6" w:rsidRPr="00D02D05" w:rsidRDefault="004F74A6" w:rsidP="004F74A6">
            <w:pPr>
              <w:jc w:val="center"/>
              <w:rPr>
                <w:color w:val="000000" w:themeColor="text1"/>
              </w:rPr>
            </w:pPr>
            <w:r w:rsidRPr="00D02D05">
              <w:rPr>
                <w:color w:val="000000" w:themeColor="text1"/>
              </w:rPr>
              <w:t>21,8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9B3ACA" w14:textId="2451BBBD" w:rsidR="004F74A6" w:rsidRPr="00D02D05" w:rsidRDefault="004F74A6" w:rsidP="004F74A6">
            <w:pPr>
              <w:jc w:val="center"/>
              <w:rPr>
                <w:color w:val="000000" w:themeColor="text1"/>
              </w:rPr>
            </w:pPr>
            <w:r w:rsidRPr="00D02D05">
              <w:rPr>
                <w:color w:val="000000" w:themeColor="text1"/>
              </w:rPr>
              <w:t>1,3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178BBFB6" w14:textId="78E8A17D" w:rsidR="004F74A6" w:rsidRPr="00D02D05" w:rsidRDefault="004F74A6" w:rsidP="004F74A6">
            <w:pPr>
              <w:jc w:val="center"/>
              <w:rPr>
                <w:color w:val="000000" w:themeColor="text1"/>
              </w:rPr>
            </w:pPr>
            <w:r w:rsidRPr="00D02D05">
              <w:rPr>
                <w:color w:val="000000" w:themeColor="text1"/>
              </w:rPr>
              <w:t>8:58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D4F1C" w14:textId="08C16BA5" w:rsidR="004F74A6" w:rsidRPr="00D02D05" w:rsidRDefault="004F74A6" w:rsidP="004F74A6">
            <w:pPr>
              <w:jc w:val="center"/>
              <w:rPr>
                <w:color w:val="000000" w:themeColor="text1"/>
              </w:rPr>
            </w:pPr>
            <w:r w:rsidRPr="00D02D05">
              <w:rPr>
                <w:color w:val="000000" w:themeColor="text1"/>
              </w:rPr>
              <w:t>9:48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6CEF28B" w14:textId="26D4BB79" w:rsidR="004F74A6" w:rsidRPr="00D02D05" w:rsidRDefault="004F74A6" w:rsidP="004F74A6">
            <w:pPr>
              <w:jc w:val="center"/>
              <w:rPr>
                <w:color w:val="000000" w:themeColor="text1"/>
              </w:rPr>
            </w:pPr>
            <w:r w:rsidRPr="00D02D05">
              <w:rPr>
                <w:color w:val="000000" w:themeColor="text1"/>
              </w:rPr>
              <w:t>10:28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C3BA945" w14:textId="2A3A5BBF" w:rsidR="004F74A6" w:rsidRPr="00D02D05" w:rsidRDefault="004F74A6" w:rsidP="004F74A6">
            <w:pPr>
              <w:jc w:val="center"/>
              <w:rPr>
                <w:color w:val="000000" w:themeColor="text1"/>
              </w:rPr>
            </w:pPr>
            <w:r w:rsidRPr="00D02D05">
              <w:rPr>
                <w:color w:val="000000" w:themeColor="text1"/>
              </w:rPr>
              <w:t>11:58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45655" w14:textId="2A8F2B35" w:rsidR="004F74A6" w:rsidRPr="00D02D05" w:rsidRDefault="004F74A6" w:rsidP="004F74A6">
            <w:pPr>
              <w:jc w:val="center"/>
              <w:rPr>
                <w:color w:val="000000" w:themeColor="text1"/>
              </w:rPr>
            </w:pPr>
            <w:r w:rsidRPr="00D02D05">
              <w:rPr>
                <w:color w:val="000000" w:themeColor="text1"/>
              </w:rPr>
              <w:t>13:18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A21B0" w14:textId="151F6CF9" w:rsidR="004F74A6" w:rsidRPr="00D02D05" w:rsidRDefault="004F74A6" w:rsidP="004F74A6">
            <w:pPr>
              <w:jc w:val="center"/>
              <w:rPr>
                <w:color w:val="000000" w:themeColor="text1"/>
              </w:rPr>
            </w:pPr>
            <w:r w:rsidRPr="00D02D05">
              <w:rPr>
                <w:color w:val="000000" w:themeColor="text1"/>
              </w:rPr>
              <w:t>14:28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9B331B" w14:textId="625539BC" w:rsidR="004F74A6" w:rsidRPr="00D02D05" w:rsidRDefault="004F74A6" w:rsidP="004F74A6">
            <w:pPr>
              <w:jc w:val="center"/>
              <w:rPr>
                <w:color w:val="000000" w:themeColor="text1"/>
              </w:rPr>
            </w:pPr>
            <w:r w:rsidRPr="00D02D05">
              <w:rPr>
                <w:color w:val="000000" w:themeColor="text1"/>
              </w:rPr>
              <w:t>16:58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04684D" w14:textId="3E35374F" w:rsidR="004F74A6" w:rsidRPr="00D02D05" w:rsidRDefault="004F74A6" w:rsidP="004F74A6">
            <w:pPr>
              <w:jc w:val="center"/>
            </w:pPr>
            <w:r w:rsidRPr="00D02D05">
              <w:rPr>
                <w:color w:val="auto"/>
              </w:rPr>
              <w:t>Teismas</w:t>
            </w:r>
          </w:p>
        </w:tc>
      </w:tr>
      <w:tr w:rsidR="00D02D05" w:rsidRPr="00D02D05" w14:paraId="1B01B1AF" w14:textId="77777777" w:rsidTr="00DE78D0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305BF8" w14:textId="6648F851" w:rsidR="004F74A6" w:rsidRPr="00D02D05" w:rsidRDefault="004F74A6" w:rsidP="004F74A6">
            <w:pPr>
              <w:jc w:val="center"/>
            </w:pPr>
            <w:r w:rsidRPr="00D02D05">
              <w:lastRenderedPageBreak/>
              <w:t>22,1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452F55" w14:textId="467318EB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14AAFEBE" w14:textId="0F8832FF" w:rsidR="004F74A6" w:rsidRPr="00D02D05" w:rsidRDefault="004F74A6" w:rsidP="004F74A6">
            <w:pPr>
              <w:jc w:val="center"/>
            </w:pPr>
            <w:r w:rsidRPr="00D02D05">
              <w:t>8:59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5BF81" w14:textId="7F4B496B" w:rsidR="004F74A6" w:rsidRPr="00D02D05" w:rsidRDefault="004F74A6" w:rsidP="004F74A6">
            <w:pPr>
              <w:jc w:val="center"/>
            </w:pPr>
            <w:r w:rsidRPr="00D02D05">
              <w:t>9:49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09AA216" w14:textId="1D03F9F5" w:rsidR="004F74A6" w:rsidRPr="00D02D05" w:rsidRDefault="004F74A6" w:rsidP="004F74A6">
            <w:pPr>
              <w:jc w:val="center"/>
            </w:pPr>
            <w:r w:rsidRPr="00D02D05">
              <w:t>10:29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490F1D" w14:textId="20497BF6" w:rsidR="004F74A6" w:rsidRPr="00D02D05" w:rsidRDefault="004F74A6" w:rsidP="004F74A6">
            <w:pPr>
              <w:jc w:val="center"/>
            </w:pPr>
            <w:r w:rsidRPr="00D02D05">
              <w:t>11:59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CDFE8" w14:textId="58819F02" w:rsidR="004F74A6" w:rsidRPr="00D02D05" w:rsidRDefault="004F74A6" w:rsidP="004F74A6">
            <w:pPr>
              <w:jc w:val="center"/>
            </w:pPr>
            <w:r w:rsidRPr="00D02D05">
              <w:t>13:19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FEDC1" w14:textId="4890FED4" w:rsidR="004F74A6" w:rsidRPr="00D02D05" w:rsidRDefault="004F74A6" w:rsidP="004F74A6">
            <w:pPr>
              <w:jc w:val="center"/>
            </w:pPr>
            <w:r w:rsidRPr="00D02D05">
              <w:t>14:29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20D5E3" w14:textId="64CEA418" w:rsidR="004F74A6" w:rsidRPr="00D02D05" w:rsidRDefault="004F74A6" w:rsidP="004F74A6">
            <w:pPr>
              <w:jc w:val="center"/>
            </w:pPr>
            <w:r w:rsidRPr="00D02D05">
              <w:t>16:59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BA37F5" w14:textId="33B60909" w:rsidR="004F74A6" w:rsidRPr="00D02D05" w:rsidRDefault="004F74A6" w:rsidP="004F74A6">
            <w:pPr>
              <w:jc w:val="center"/>
            </w:pPr>
            <w:r w:rsidRPr="00D02D05">
              <w:t>Poliklinika</w:t>
            </w:r>
          </w:p>
        </w:tc>
      </w:tr>
      <w:tr w:rsidR="00394B52" w:rsidRPr="00D02D05" w14:paraId="776B49EA" w14:textId="77777777" w:rsidTr="00DE78D0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B6BA34" w14:textId="5674427C" w:rsidR="00394B52" w:rsidRPr="00D02D05" w:rsidRDefault="002D343C" w:rsidP="004F74A6">
            <w:pPr>
              <w:jc w:val="center"/>
            </w:pPr>
            <w:r>
              <w:t>22,8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122ABF" w14:textId="3ABD10A6" w:rsidR="00394B52" w:rsidRPr="00D02D05" w:rsidRDefault="002D343C" w:rsidP="004F74A6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0,7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23FE8A4D" w14:textId="4F6A6EFD" w:rsidR="00394B52" w:rsidRPr="00D02D05" w:rsidRDefault="002D343C" w:rsidP="004F74A6">
            <w:pPr>
              <w:jc w:val="center"/>
            </w:pPr>
            <w:r>
              <w:t>9:00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C6630" w14:textId="0BC1709D" w:rsidR="00394B52" w:rsidRPr="00D02D05" w:rsidRDefault="002D343C" w:rsidP="004F74A6">
            <w:pPr>
              <w:jc w:val="center"/>
            </w:pPr>
            <w:r>
              <w:t>9:50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1B944D0" w14:textId="5DCE2FAB" w:rsidR="00394B52" w:rsidRPr="00D02D05" w:rsidRDefault="002D343C" w:rsidP="004F74A6">
            <w:pPr>
              <w:jc w:val="center"/>
            </w:pPr>
            <w:r>
              <w:t>10:30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B919F54" w14:textId="4198832A" w:rsidR="00394B52" w:rsidRPr="00D02D05" w:rsidRDefault="002D343C" w:rsidP="004F74A6">
            <w:pPr>
              <w:jc w:val="center"/>
            </w:pPr>
            <w:r>
              <w:t>12:00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A2319" w14:textId="2E63E128" w:rsidR="00394B52" w:rsidRPr="00D02D05" w:rsidRDefault="002D343C" w:rsidP="004F74A6">
            <w:pPr>
              <w:jc w:val="center"/>
            </w:pPr>
            <w:r>
              <w:t>13:20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137CC" w14:textId="63CB442D" w:rsidR="00394B52" w:rsidRPr="00D02D05" w:rsidRDefault="002D343C" w:rsidP="004F74A6">
            <w:pPr>
              <w:jc w:val="center"/>
            </w:pPr>
            <w:r>
              <w:t>14:30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064C0D" w14:textId="728AEB4C" w:rsidR="00394B52" w:rsidRPr="00D02D05" w:rsidRDefault="002D343C" w:rsidP="004F74A6">
            <w:pPr>
              <w:jc w:val="center"/>
            </w:pPr>
            <w:r>
              <w:t>17:00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A05860" w14:textId="7A972201" w:rsidR="00394B52" w:rsidRPr="00D02D05" w:rsidRDefault="002D343C" w:rsidP="004F74A6">
            <w:pPr>
              <w:jc w:val="center"/>
            </w:pPr>
            <w:r>
              <w:t>Miško g.</w:t>
            </w:r>
          </w:p>
        </w:tc>
      </w:tr>
      <w:tr w:rsidR="00D02D05" w:rsidRPr="00D02D05" w14:paraId="5E407975" w14:textId="77777777" w:rsidTr="00DE78D0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9BA586" w14:textId="2F82F4A2" w:rsidR="004F74A6" w:rsidRPr="00D02D05" w:rsidRDefault="004F74A6" w:rsidP="004F74A6">
            <w:pPr>
              <w:jc w:val="center"/>
            </w:pPr>
            <w:r w:rsidRPr="00D02D05">
              <w:t>23,1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29E968" w14:textId="7DB9EDD4" w:rsidR="004F74A6" w:rsidRPr="00D02D05" w:rsidRDefault="002D343C" w:rsidP="004F74A6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0,3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111C3663" w14:textId="77191A67" w:rsidR="004F74A6" w:rsidRPr="00D02D05" w:rsidRDefault="004F74A6" w:rsidP="004F74A6">
            <w:pPr>
              <w:jc w:val="center"/>
            </w:pPr>
            <w:r w:rsidRPr="00D02D05">
              <w:t>9:01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94744" w14:textId="064C7BB8" w:rsidR="004F74A6" w:rsidRPr="00D02D05" w:rsidRDefault="004F74A6" w:rsidP="004F74A6">
            <w:pPr>
              <w:jc w:val="center"/>
            </w:pPr>
            <w:r w:rsidRPr="00D02D05">
              <w:t>9:51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46B6D0" w14:textId="540C51F4" w:rsidR="004F74A6" w:rsidRPr="00D02D05" w:rsidRDefault="004F74A6" w:rsidP="004F74A6">
            <w:pPr>
              <w:jc w:val="center"/>
            </w:pPr>
            <w:r w:rsidRPr="00D02D05">
              <w:t>10:31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E025BA" w14:textId="223FA3E2" w:rsidR="004F74A6" w:rsidRPr="00D02D05" w:rsidRDefault="004F74A6" w:rsidP="004F74A6">
            <w:pPr>
              <w:jc w:val="center"/>
            </w:pPr>
            <w:r w:rsidRPr="00D02D05">
              <w:t>12:01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79F0B" w14:textId="19153015" w:rsidR="004F74A6" w:rsidRPr="00D02D05" w:rsidRDefault="004F74A6" w:rsidP="004F74A6">
            <w:pPr>
              <w:jc w:val="center"/>
            </w:pPr>
            <w:r w:rsidRPr="00D02D05">
              <w:t>13:21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3365B" w14:textId="2076BFC5" w:rsidR="004F74A6" w:rsidRPr="00D02D05" w:rsidRDefault="004F74A6" w:rsidP="004F74A6">
            <w:pPr>
              <w:jc w:val="center"/>
            </w:pPr>
            <w:r w:rsidRPr="00D02D05">
              <w:t>14:31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591AE6" w14:textId="7B8CD20D" w:rsidR="004F74A6" w:rsidRPr="00D02D05" w:rsidRDefault="004F74A6" w:rsidP="004F74A6">
            <w:pPr>
              <w:jc w:val="center"/>
            </w:pPr>
            <w:r w:rsidRPr="00D02D05">
              <w:t>17:01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69BB39" w14:textId="57E9FC3D" w:rsidR="004F74A6" w:rsidRPr="00D02D05" w:rsidRDefault="004F74A6" w:rsidP="004F74A6">
            <w:pPr>
              <w:jc w:val="center"/>
            </w:pPr>
            <w:r w:rsidRPr="00D02D05">
              <w:t xml:space="preserve">Senosios kapinės </w:t>
            </w:r>
          </w:p>
        </w:tc>
      </w:tr>
      <w:tr w:rsidR="00D02D05" w:rsidRPr="00D02D05" w14:paraId="13F9F844" w14:textId="77777777" w:rsidTr="00DE78D0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A4FA0D" w14:textId="18A9CAE1" w:rsidR="004F74A6" w:rsidRPr="00D02D05" w:rsidRDefault="004F74A6" w:rsidP="004F74A6">
            <w:pPr>
              <w:jc w:val="center"/>
            </w:pPr>
            <w:r w:rsidRPr="00D02D05">
              <w:t>24,1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19C561" w14:textId="195B9512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1,0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</w:tcPr>
          <w:p w14:paraId="1AA946FF" w14:textId="1916E359" w:rsidR="004F74A6" w:rsidRPr="00D02D05" w:rsidRDefault="004F74A6" w:rsidP="004F74A6">
            <w:pPr>
              <w:jc w:val="center"/>
            </w:pPr>
            <w:r w:rsidRPr="00D02D05">
              <w:t>9:04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2CA2665" w14:textId="3F330069" w:rsidR="004F74A6" w:rsidRPr="00D02D05" w:rsidRDefault="004F74A6" w:rsidP="004F74A6">
            <w:pPr>
              <w:jc w:val="center"/>
            </w:pPr>
            <w:r w:rsidRPr="00D02D05">
              <w:t>9:54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FEC9F4E" w14:textId="56025E75" w:rsidR="004F74A6" w:rsidRPr="00D02D05" w:rsidRDefault="004F74A6" w:rsidP="004F74A6">
            <w:pPr>
              <w:jc w:val="center"/>
            </w:pPr>
            <w:r w:rsidRPr="00D02D05">
              <w:t>10:34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3A81D73" w14:textId="5B0F5E6E" w:rsidR="004F74A6" w:rsidRPr="00D02D05" w:rsidRDefault="004F74A6" w:rsidP="004F74A6">
            <w:pPr>
              <w:jc w:val="center"/>
            </w:pPr>
            <w:r w:rsidRPr="00D02D05">
              <w:t>12:04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BD7BC23" w14:textId="61D87ECE" w:rsidR="004F74A6" w:rsidRPr="00D02D05" w:rsidRDefault="004F74A6" w:rsidP="004F74A6">
            <w:pPr>
              <w:jc w:val="center"/>
            </w:pPr>
            <w:r w:rsidRPr="00D02D05">
              <w:t>13:24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650E1DB" w14:textId="678D1E7E" w:rsidR="004F74A6" w:rsidRPr="00D02D05" w:rsidRDefault="004F74A6" w:rsidP="004F74A6">
            <w:pPr>
              <w:jc w:val="center"/>
            </w:pPr>
            <w:r w:rsidRPr="00D02D05">
              <w:t>14:34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F55451" w14:textId="522CF9D9" w:rsidR="004F74A6" w:rsidRPr="00D02D05" w:rsidRDefault="004F74A6" w:rsidP="004F74A6">
            <w:pPr>
              <w:jc w:val="center"/>
            </w:pPr>
            <w:r w:rsidRPr="00D02D05">
              <w:t>17:04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B08563" w14:textId="4615E76C" w:rsidR="004F74A6" w:rsidRPr="00D02D05" w:rsidRDefault="004F74A6" w:rsidP="004F74A6">
            <w:pPr>
              <w:jc w:val="center"/>
            </w:pPr>
            <w:r w:rsidRPr="00D02D05">
              <w:t>Naujosios kapinės</w:t>
            </w:r>
          </w:p>
        </w:tc>
      </w:tr>
      <w:tr w:rsidR="00D02D05" w:rsidRPr="00D02D05" w14:paraId="512B8B10" w14:textId="77777777" w:rsidTr="00DE78D0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F4403D" w14:textId="4118CD2D" w:rsidR="004F74A6" w:rsidRPr="00D02D05" w:rsidRDefault="004F74A6" w:rsidP="004F74A6">
            <w:pPr>
              <w:jc w:val="center"/>
            </w:pPr>
            <w:r w:rsidRPr="00D02D05">
              <w:t>25,1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512F04" w14:textId="1DB28FCA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55966" w14:textId="1E1C7F9C" w:rsidR="004F74A6" w:rsidRPr="00D02D05" w:rsidRDefault="004F74A6" w:rsidP="004F74A6">
            <w:pPr>
              <w:jc w:val="center"/>
            </w:pPr>
            <w:r w:rsidRPr="00D02D05">
              <w:t>9:06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2DC94" w14:textId="22A38953" w:rsidR="004F74A6" w:rsidRPr="00D02D05" w:rsidRDefault="004F74A6" w:rsidP="004F74A6">
            <w:pPr>
              <w:jc w:val="center"/>
            </w:pPr>
            <w:r w:rsidRPr="00D02D05">
              <w:t>9:56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E6180BD" w14:textId="6438C3E0" w:rsidR="004F74A6" w:rsidRPr="00D02D05" w:rsidRDefault="004F74A6" w:rsidP="004F74A6">
            <w:pPr>
              <w:jc w:val="center"/>
            </w:pPr>
            <w:r w:rsidRPr="00D02D05">
              <w:t>10:36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94C90B" w14:textId="4CCE813B" w:rsidR="004F74A6" w:rsidRPr="00D02D05" w:rsidRDefault="004F74A6" w:rsidP="004F74A6">
            <w:pPr>
              <w:jc w:val="center"/>
            </w:pPr>
            <w:r w:rsidRPr="00D02D05">
              <w:t>12:06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4C771" w14:textId="3CEA9F6A" w:rsidR="004F74A6" w:rsidRPr="00D02D05" w:rsidRDefault="004F74A6" w:rsidP="004F74A6">
            <w:pPr>
              <w:jc w:val="center"/>
            </w:pPr>
            <w:r w:rsidRPr="00D02D05">
              <w:t>13:26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615CC" w14:textId="0E5967EE" w:rsidR="004F74A6" w:rsidRPr="00D02D05" w:rsidRDefault="004F74A6" w:rsidP="004F74A6">
            <w:pPr>
              <w:jc w:val="center"/>
            </w:pPr>
            <w:r w:rsidRPr="00D02D05">
              <w:t>14:36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EED73B" w14:textId="5DC7C063" w:rsidR="004F74A6" w:rsidRPr="00D02D05" w:rsidRDefault="004F74A6" w:rsidP="004F74A6">
            <w:pPr>
              <w:jc w:val="center"/>
            </w:pPr>
            <w:r w:rsidRPr="00D02D05">
              <w:t>17:06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394AE" w14:textId="6B605729" w:rsidR="004F74A6" w:rsidRPr="00D02D05" w:rsidRDefault="004F74A6" w:rsidP="004F74A6">
            <w:pPr>
              <w:jc w:val="center"/>
            </w:pPr>
            <w:r w:rsidRPr="00D02D05">
              <w:t>Senosios kapinės</w:t>
            </w:r>
          </w:p>
        </w:tc>
      </w:tr>
      <w:tr w:rsidR="00394B52" w:rsidRPr="00D02D05" w14:paraId="6DA6263B" w14:textId="77777777" w:rsidTr="00DE78D0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41DF6E" w14:textId="142022BB" w:rsidR="00394B52" w:rsidRPr="00D02D05" w:rsidRDefault="002D343C" w:rsidP="004F74A6">
            <w:pPr>
              <w:jc w:val="center"/>
            </w:pPr>
            <w:r>
              <w:t>25,4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256829" w14:textId="2CFEFF05" w:rsidR="00394B52" w:rsidRPr="00D02D05" w:rsidRDefault="002D343C" w:rsidP="004F74A6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9C7A2" w14:textId="1EEBC304" w:rsidR="00394B52" w:rsidRPr="00D02D05" w:rsidRDefault="002D343C" w:rsidP="004F74A6">
            <w:pPr>
              <w:jc w:val="center"/>
            </w:pPr>
            <w:r>
              <w:t>9:07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C6A6A" w14:textId="776DD64D" w:rsidR="00394B52" w:rsidRPr="00D02D05" w:rsidRDefault="002D343C" w:rsidP="004F74A6">
            <w:pPr>
              <w:jc w:val="center"/>
            </w:pPr>
            <w:r>
              <w:t>9:57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F5B592C" w14:textId="1BB251F5" w:rsidR="00394B52" w:rsidRPr="00D02D05" w:rsidRDefault="002D343C" w:rsidP="004F74A6">
            <w:pPr>
              <w:jc w:val="center"/>
            </w:pPr>
            <w:r>
              <w:t>10:37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78BFB5" w14:textId="6323D3C7" w:rsidR="00394B52" w:rsidRPr="00D02D05" w:rsidRDefault="002D343C" w:rsidP="004F74A6">
            <w:pPr>
              <w:jc w:val="center"/>
            </w:pPr>
            <w:r>
              <w:t>12:07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F4A9C" w14:textId="1C62B840" w:rsidR="00394B52" w:rsidRPr="00D02D05" w:rsidRDefault="002D343C" w:rsidP="004F74A6">
            <w:pPr>
              <w:jc w:val="center"/>
            </w:pPr>
            <w:r>
              <w:t>13:27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E23EF" w14:textId="4A9305A5" w:rsidR="00394B52" w:rsidRPr="00D02D05" w:rsidRDefault="002D343C" w:rsidP="004F74A6">
            <w:pPr>
              <w:jc w:val="center"/>
            </w:pPr>
            <w:r>
              <w:t>14:37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753276" w14:textId="20F366E1" w:rsidR="00394B52" w:rsidRPr="00D02D05" w:rsidRDefault="002D343C" w:rsidP="004F74A6">
            <w:pPr>
              <w:jc w:val="center"/>
            </w:pPr>
            <w:r>
              <w:t>17:07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1D99E8" w14:textId="009CD576" w:rsidR="00394B52" w:rsidRPr="00D02D05" w:rsidRDefault="002D343C" w:rsidP="004F74A6">
            <w:pPr>
              <w:jc w:val="center"/>
            </w:pPr>
            <w:r>
              <w:t>Miško g.</w:t>
            </w:r>
          </w:p>
        </w:tc>
      </w:tr>
      <w:tr w:rsidR="00D02D05" w:rsidRPr="00D02D05" w14:paraId="28C5E6D7" w14:textId="77777777" w:rsidTr="00DE78D0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6C2B3A" w14:textId="39F00076" w:rsidR="004F74A6" w:rsidRPr="00D02D05" w:rsidRDefault="004F74A6" w:rsidP="004F74A6">
            <w:pPr>
              <w:jc w:val="center"/>
            </w:pPr>
            <w:r w:rsidRPr="00D02D05">
              <w:t>26,1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C2FDDB" w14:textId="69186B36" w:rsidR="004F74A6" w:rsidRPr="00D02D05" w:rsidRDefault="002D343C" w:rsidP="004F74A6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E8A5B" w14:textId="465858F1" w:rsidR="004F74A6" w:rsidRPr="00D02D05" w:rsidRDefault="004F74A6" w:rsidP="004F74A6">
            <w:pPr>
              <w:jc w:val="center"/>
            </w:pPr>
            <w:r w:rsidRPr="00D02D05">
              <w:t>9:08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4447F" w14:textId="76D7EC12" w:rsidR="004F74A6" w:rsidRPr="00D02D05" w:rsidRDefault="004F74A6" w:rsidP="004F74A6">
            <w:pPr>
              <w:jc w:val="center"/>
            </w:pPr>
            <w:r w:rsidRPr="00D02D05">
              <w:t>9:58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61D421A" w14:textId="77EE2086" w:rsidR="004F74A6" w:rsidRPr="00D02D05" w:rsidRDefault="004F74A6" w:rsidP="004F74A6">
            <w:pPr>
              <w:jc w:val="center"/>
            </w:pPr>
            <w:r w:rsidRPr="00D02D05">
              <w:t>10:38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B7DDDEC" w14:textId="0C3D694E" w:rsidR="004F74A6" w:rsidRPr="00D02D05" w:rsidRDefault="004F74A6" w:rsidP="004F74A6">
            <w:pPr>
              <w:jc w:val="center"/>
            </w:pPr>
            <w:r w:rsidRPr="00D02D05">
              <w:t>12:08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F3B80" w14:textId="24370FAD" w:rsidR="004F74A6" w:rsidRPr="00D02D05" w:rsidRDefault="004F74A6" w:rsidP="004F74A6">
            <w:pPr>
              <w:jc w:val="center"/>
            </w:pPr>
            <w:r w:rsidRPr="00D02D05">
              <w:t>13:28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D30B9" w14:textId="4793F372" w:rsidR="004F74A6" w:rsidRPr="00D02D05" w:rsidRDefault="004F74A6" w:rsidP="004F74A6">
            <w:pPr>
              <w:jc w:val="center"/>
            </w:pPr>
            <w:r w:rsidRPr="00D02D05">
              <w:t>14:38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53152E" w14:textId="3FDF5104" w:rsidR="004F74A6" w:rsidRPr="00D02D05" w:rsidRDefault="004F74A6" w:rsidP="004F74A6">
            <w:r w:rsidRPr="00D02D05">
              <w:t xml:space="preserve">  </w:t>
            </w:r>
            <w:r w:rsidR="00124BB2">
              <w:t xml:space="preserve">    </w:t>
            </w:r>
            <w:r w:rsidRPr="00D02D05">
              <w:t>17:08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6055BC" w14:textId="3DE8182B" w:rsidR="004F74A6" w:rsidRPr="00D02D05" w:rsidRDefault="004F74A6" w:rsidP="004F74A6">
            <w:pPr>
              <w:jc w:val="center"/>
            </w:pPr>
            <w:r w:rsidRPr="00D02D05">
              <w:t>Poliklinika</w:t>
            </w:r>
          </w:p>
        </w:tc>
      </w:tr>
      <w:tr w:rsidR="00D02D05" w:rsidRPr="00D02D05" w14:paraId="152FED2C" w14:textId="77777777" w:rsidTr="00DE78D0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357BE7" w14:textId="4BE264F2" w:rsidR="004F74A6" w:rsidRPr="00D02D05" w:rsidRDefault="004F74A6" w:rsidP="004F74A6">
            <w:pPr>
              <w:jc w:val="center"/>
            </w:pPr>
            <w:r w:rsidRPr="00D02D05">
              <w:t>26,8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DF36CA" w14:textId="4FEE2CBD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6027510" w14:textId="4658E427" w:rsidR="004F74A6" w:rsidRPr="00D02D05" w:rsidRDefault="004F74A6" w:rsidP="004F74A6">
            <w:pPr>
              <w:jc w:val="center"/>
            </w:pPr>
            <w:r w:rsidRPr="00D02D05">
              <w:t>9:11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B2C56" w14:textId="54887436" w:rsidR="004F74A6" w:rsidRPr="00D02D05" w:rsidRDefault="004F74A6" w:rsidP="004F74A6">
            <w:pPr>
              <w:jc w:val="center"/>
            </w:pPr>
            <w:r w:rsidRPr="00D02D05">
              <w:t>10:01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41B9CC" w14:textId="35C51F3B" w:rsidR="004F74A6" w:rsidRPr="00D02D05" w:rsidRDefault="004F74A6" w:rsidP="004F74A6">
            <w:pPr>
              <w:jc w:val="center"/>
            </w:pPr>
            <w:r w:rsidRPr="00D02D05">
              <w:t>10:41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8198C8" w14:textId="3198D24B" w:rsidR="004F74A6" w:rsidRPr="00D02D05" w:rsidRDefault="004F74A6" w:rsidP="004F74A6">
            <w:pPr>
              <w:jc w:val="center"/>
            </w:pPr>
            <w:r w:rsidRPr="00D02D05">
              <w:t>12:11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41741" w14:textId="0CF4B8FB" w:rsidR="004F74A6" w:rsidRPr="00D02D05" w:rsidRDefault="004F74A6" w:rsidP="004F74A6">
            <w:pPr>
              <w:jc w:val="center"/>
            </w:pPr>
            <w:r w:rsidRPr="00D02D05">
              <w:t>13:31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13C96" w14:textId="21CA643C" w:rsidR="004F74A6" w:rsidRPr="00D02D05" w:rsidRDefault="004F74A6" w:rsidP="004F74A6">
            <w:pPr>
              <w:jc w:val="center"/>
            </w:pPr>
            <w:r w:rsidRPr="00D02D05">
              <w:t>14:41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3E123F" w14:textId="10B65CDB" w:rsidR="004F74A6" w:rsidRPr="00D02D05" w:rsidRDefault="004F74A6" w:rsidP="004F74A6">
            <w:pPr>
              <w:jc w:val="center"/>
            </w:pPr>
            <w:r w:rsidRPr="00D02D05">
              <w:t>17:11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4EC6DE" w14:textId="44477948" w:rsidR="004F74A6" w:rsidRPr="00D02D05" w:rsidRDefault="004F74A6" w:rsidP="004F74A6">
            <w:pPr>
              <w:jc w:val="center"/>
            </w:pPr>
            <w:proofErr w:type="spellStart"/>
            <w:r w:rsidRPr="00D02D05">
              <w:t>A.Baranausko</w:t>
            </w:r>
            <w:proofErr w:type="spellEnd"/>
            <w:r w:rsidRPr="00D02D05">
              <w:t xml:space="preserve"> a</w:t>
            </w:r>
            <w:r w:rsidR="00BB26F4" w:rsidRPr="00D02D05">
              <w:t>ikštė</w:t>
            </w:r>
          </w:p>
        </w:tc>
      </w:tr>
      <w:tr w:rsidR="00D02D05" w:rsidRPr="00D02D05" w14:paraId="23C1BBD4" w14:textId="77777777" w:rsidTr="00DE78D0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ADDE7C" w14:textId="71D26F3D" w:rsidR="004F74A6" w:rsidRPr="00D02D05" w:rsidRDefault="004F74A6" w:rsidP="004F74A6">
            <w:pPr>
              <w:jc w:val="center"/>
            </w:pPr>
            <w:r w:rsidRPr="00D02D05">
              <w:t>28,5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D11BE" w14:textId="0C5DD9C3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1,7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787ABFD7" w14:textId="5B357466" w:rsidR="004F74A6" w:rsidRPr="00D02D05" w:rsidRDefault="004F74A6" w:rsidP="004F74A6">
            <w:pPr>
              <w:jc w:val="center"/>
            </w:pPr>
            <w:r w:rsidRPr="00D02D05">
              <w:t>9:13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E9506" w14:textId="11DF1742" w:rsidR="004F74A6" w:rsidRPr="00D02D05" w:rsidRDefault="004F74A6" w:rsidP="004F74A6">
            <w:pPr>
              <w:jc w:val="center"/>
            </w:pPr>
            <w:r w:rsidRPr="00D02D05">
              <w:t>10:03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052AB3" w14:textId="08BC2C11" w:rsidR="004F74A6" w:rsidRPr="00D02D05" w:rsidRDefault="004F74A6" w:rsidP="004F74A6">
            <w:pPr>
              <w:jc w:val="center"/>
            </w:pPr>
            <w:r w:rsidRPr="00D02D05">
              <w:t>10:43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943D385" w14:textId="2F5C3C8A" w:rsidR="004F74A6" w:rsidRPr="00D02D05" w:rsidRDefault="004F74A6" w:rsidP="004F74A6">
            <w:pPr>
              <w:jc w:val="center"/>
            </w:pPr>
            <w:r w:rsidRPr="00D02D05">
              <w:t>12:13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EA4BE" w14:textId="31E8B775" w:rsidR="004F74A6" w:rsidRPr="00D02D05" w:rsidRDefault="004F74A6" w:rsidP="004F74A6">
            <w:pPr>
              <w:jc w:val="center"/>
            </w:pPr>
            <w:r w:rsidRPr="00D02D05">
              <w:t>13:33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20517" w14:textId="3CAD0110" w:rsidR="004F74A6" w:rsidRPr="00D02D05" w:rsidRDefault="004F74A6" w:rsidP="004F74A6">
            <w:pPr>
              <w:jc w:val="center"/>
            </w:pPr>
            <w:r w:rsidRPr="00D02D05">
              <w:t>14:43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49FBEC" w14:textId="0CEDC157" w:rsidR="004F74A6" w:rsidRPr="00D02D05" w:rsidRDefault="004F74A6" w:rsidP="004F74A6">
            <w:pPr>
              <w:jc w:val="center"/>
            </w:pPr>
            <w:r w:rsidRPr="00D02D05">
              <w:t>17:13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29242" w14:textId="0817FB0C" w:rsidR="004F74A6" w:rsidRPr="00D02D05" w:rsidRDefault="004F74A6" w:rsidP="004F74A6">
            <w:pPr>
              <w:jc w:val="center"/>
            </w:pPr>
            <w:r w:rsidRPr="00D02D05">
              <w:t>Geležinkelio stotis</w:t>
            </w:r>
          </w:p>
        </w:tc>
      </w:tr>
      <w:tr w:rsidR="00D02D05" w:rsidRPr="00D02D05" w14:paraId="7A2D52AA" w14:textId="77777777" w:rsidTr="00DE78D0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4E5DD" w14:textId="6E4E76BD" w:rsidR="004F74A6" w:rsidRPr="00D02D05" w:rsidRDefault="004F74A6" w:rsidP="004F74A6">
            <w:pPr>
              <w:jc w:val="center"/>
            </w:pPr>
            <w:r w:rsidRPr="00D02D05">
              <w:t>29,0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630A53" w14:textId="5C2FAA14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67D76747" w14:textId="2CBF4ACB" w:rsidR="004F74A6" w:rsidRPr="00D02D05" w:rsidRDefault="004F74A6" w:rsidP="004F74A6">
            <w:pPr>
              <w:jc w:val="center"/>
            </w:pPr>
            <w:r w:rsidRPr="00D02D05">
              <w:t>9:14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66540" w14:textId="368BF813" w:rsidR="004F74A6" w:rsidRPr="00D02D05" w:rsidRDefault="004F74A6" w:rsidP="004F74A6">
            <w:pPr>
              <w:jc w:val="center"/>
            </w:pPr>
            <w:r w:rsidRPr="00D02D05">
              <w:t>10:04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DE07603" w14:textId="4DA939D5" w:rsidR="004F74A6" w:rsidRPr="00D02D05" w:rsidRDefault="004F74A6" w:rsidP="004F74A6">
            <w:pPr>
              <w:jc w:val="center"/>
            </w:pPr>
            <w:r w:rsidRPr="00D02D05">
              <w:t>10:44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1C25C2" w14:textId="5F63AEDD" w:rsidR="004F74A6" w:rsidRPr="00D02D05" w:rsidRDefault="004F74A6" w:rsidP="004F74A6">
            <w:pPr>
              <w:jc w:val="center"/>
            </w:pPr>
            <w:r w:rsidRPr="00D02D05">
              <w:t>12:14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28330" w14:textId="3EDBC2F7" w:rsidR="004F74A6" w:rsidRPr="00D02D05" w:rsidRDefault="004F74A6" w:rsidP="004F74A6">
            <w:pPr>
              <w:jc w:val="center"/>
            </w:pPr>
            <w:r w:rsidRPr="00D02D05">
              <w:t>13:34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B6D48" w14:textId="50D2F65F" w:rsidR="004F74A6" w:rsidRPr="00D02D05" w:rsidRDefault="004F74A6" w:rsidP="004F74A6">
            <w:pPr>
              <w:jc w:val="center"/>
            </w:pPr>
            <w:r w:rsidRPr="00D02D05">
              <w:t>14:44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DC6442" w14:textId="219F9521" w:rsidR="004F74A6" w:rsidRPr="00D02D05" w:rsidRDefault="004F74A6" w:rsidP="004F74A6">
            <w:pPr>
              <w:jc w:val="center"/>
            </w:pPr>
            <w:r w:rsidRPr="00D02D05">
              <w:t>17:14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FF109D" w14:textId="65AD6500" w:rsidR="004F74A6" w:rsidRPr="00D02D05" w:rsidRDefault="004F74A6" w:rsidP="004F74A6">
            <w:pPr>
              <w:jc w:val="center"/>
            </w:pPr>
            <w:r w:rsidRPr="00D02D05">
              <w:t>Jaros parduotuvė</w:t>
            </w:r>
          </w:p>
        </w:tc>
      </w:tr>
      <w:tr w:rsidR="00D02D05" w:rsidRPr="00D02D05" w14:paraId="44F68F71" w14:textId="77777777" w:rsidTr="00DE78D0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72DA37" w14:textId="7AC4F6B5" w:rsidR="004F74A6" w:rsidRPr="00D02D05" w:rsidRDefault="004F74A6" w:rsidP="004F74A6">
            <w:pPr>
              <w:jc w:val="center"/>
            </w:pPr>
            <w:r w:rsidRPr="00D02D05">
              <w:t>29,9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2A4DB7" w14:textId="2C24C400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588E7334" w14:textId="41A50A23" w:rsidR="004F74A6" w:rsidRPr="00D02D05" w:rsidRDefault="004F74A6" w:rsidP="004F74A6">
            <w:pPr>
              <w:jc w:val="center"/>
            </w:pPr>
            <w:r w:rsidRPr="00D02D05">
              <w:t>9:16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E24C2" w14:textId="32B8B41D" w:rsidR="004F74A6" w:rsidRPr="00D02D05" w:rsidRDefault="004F74A6" w:rsidP="004F74A6">
            <w:pPr>
              <w:jc w:val="center"/>
            </w:pPr>
            <w:r w:rsidRPr="00D02D05">
              <w:t>10:06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840F38" w14:textId="118C10DF" w:rsidR="004F74A6" w:rsidRPr="00D02D05" w:rsidRDefault="004F74A6" w:rsidP="004F74A6">
            <w:pPr>
              <w:jc w:val="center"/>
            </w:pPr>
            <w:r w:rsidRPr="00D02D05">
              <w:t>10:46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D48C6FC" w14:textId="3305432B" w:rsidR="004F74A6" w:rsidRPr="00D02D05" w:rsidRDefault="004F74A6" w:rsidP="004F74A6">
            <w:pPr>
              <w:jc w:val="center"/>
            </w:pPr>
            <w:r w:rsidRPr="00D02D05">
              <w:t>12:16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43FE3" w14:textId="08640D9A" w:rsidR="004F74A6" w:rsidRPr="00D02D05" w:rsidRDefault="004F74A6" w:rsidP="004F74A6">
            <w:pPr>
              <w:jc w:val="center"/>
            </w:pPr>
            <w:r w:rsidRPr="00D02D05">
              <w:t>13:36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2BBF6" w14:textId="3AAF98C3" w:rsidR="004F74A6" w:rsidRPr="00D02D05" w:rsidRDefault="004F74A6" w:rsidP="004F74A6">
            <w:pPr>
              <w:jc w:val="center"/>
            </w:pPr>
            <w:r w:rsidRPr="00D02D05">
              <w:t>14:46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819485" w14:textId="4E1A30BC" w:rsidR="004F74A6" w:rsidRPr="00D02D05" w:rsidRDefault="004F74A6" w:rsidP="004F74A6">
            <w:pPr>
              <w:jc w:val="center"/>
            </w:pPr>
            <w:r w:rsidRPr="00D02D05">
              <w:t>17:16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2BAF73" w14:textId="1ED76F43" w:rsidR="004F74A6" w:rsidRPr="00D02D05" w:rsidRDefault="004F74A6" w:rsidP="004F74A6">
            <w:pPr>
              <w:jc w:val="center"/>
            </w:pPr>
            <w:r w:rsidRPr="00D02D05">
              <w:t>Gegužės g. pabaiga</w:t>
            </w:r>
          </w:p>
        </w:tc>
      </w:tr>
      <w:tr w:rsidR="00D02D05" w:rsidRPr="00D02D05" w14:paraId="09865A27" w14:textId="77777777" w:rsidTr="00DE78D0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63AA48" w14:textId="5F2CA6C5" w:rsidR="004F74A6" w:rsidRPr="00D02D05" w:rsidRDefault="004F74A6" w:rsidP="004F74A6">
            <w:pPr>
              <w:jc w:val="center"/>
            </w:pPr>
            <w:r w:rsidRPr="00D02D05">
              <w:t>30,8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88524A" w14:textId="282DF591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014F9BA7" w14:textId="7382C9FC" w:rsidR="004F74A6" w:rsidRPr="00D02D05" w:rsidRDefault="004F74A6" w:rsidP="004F74A6">
            <w:pPr>
              <w:jc w:val="center"/>
            </w:pPr>
            <w:r w:rsidRPr="00D02D05">
              <w:t>9:17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D5340" w14:textId="72E293C0" w:rsidR="004F74A6" w:rsidRPr="00D02D05" w:rsidRDefault="004F74A6" w:rsidP="004F74A6">
            <w:pPr>
              <w:jc w:val="center"/>
            </w:pPr>
            <w:r w:rsidRPr="00D02D05">
              <w:t>10:07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241BD7" w14:textId="70BE52DB" w:rsidR="004F74A6" w:rsidRPr="00D02D05" w:rsidRDefault="004F74A6" w:rsidP="004F74A6">
            <w:pPr>
              <w:jc w:val="center"/>
            </w:pPr>
            <w:r w:rsidRPr="00D02D05">
              <w:t>10:47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74D0C67" w14:textId="3E4230A1" w:rsidR="004F74A6" w:rsidRPr="00D02D05" w:rsidRDefault="004F74A6" w:rsidP="004F74A6">
            <w:pPr>
              <w:jc w:val="center"/>
            </w:pPr>
            <w:r w:rsidRPr="00D02D05">
              <w:t>12:17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C1563" w14:textId="7722A061" w:rsidR="004F74A6" w:rsidRPr="00D02D05" w:rsidRDefault="004F74A6" w:rsidP="004F74A6">
            <w:pPr>
              <w:jc w:val="center"/>
            </w:pPr>
            <w:r w:rsidRPr="00D02D05">
              <w:t>13:37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C9D57" w14:textId="5593D981" w:rsidR="004F74A6" w:rsidRPr="00D02D05" w:rsidRDefault="004F74A6" w:rsidP="004F74A6">
            <w:pPr>
              <w:jc w:val="center"/>
            </w:pPr>
            <w:r w:rsidRPr="00D02D05">
              <w:t>14:47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0CCFD2" w14:textId="2184575A" w:rsidR="004F74A6" w:rsidRPr="00D02D05" w:rsidRDefault="004F74A6" w:rsidP="004F74A6">
            <w:pPr>
              <w:jc w:val="center"/>
            </w:pPr>
            <w:r w:rsidRPr="00D02D05">
              <w:t>17:17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8D947E" w14:textId="6D5BC149" w:rsidR="004F74A6" w:rsidRPr="00D02D05" w:rsidRDefault="004F74A6" w:rsidP="004F74A6">
            <w:pPr>
              <w:jc w:val="center"/>
            </w:pPr>
            <w:r w:rsidRPr="00D02D05">
              <w:t>Jaros parduotuvė</w:t>
            </w:r>
          </w:p>
        </w:tc>
      </w:tr>
      <w:tr w:rsidR="00D02D05" w:rsidRPr="00D02D05" w14:paraId="45D2EA38" w14:textId="77777777" w:rsidTr="00DE78D0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86AACE" w14:textId="25D47B2E" w:rsidR="004F74A6" w:rsidRPr="00D02D05" w:rsidRDefault="004F74A6" w:rsidP="004F74A6">
            <w:pPr>
              <w:jc w:val="center"/>
            </w:pPr>
            <w:r w:rsidRPr="00D02D05">
              <w:t>31,3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539679" w14:textId="698C1D2D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045B1638" w14:textId="7B8BD09D" w:rsidR="004F74A6" w:rsidRPr="00D02D05" w:rsidRDefault="004F74A6" w:rsidP="004F74A6">
            <w:pPr>
              <w:jc w:val="center"/>
            </w:pPr>
            <w:r w:rsidRPr="00D02D05">
              <w:t>9:18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47192" w14:textId="794B1712" w:rsidR="004F74A6" w:rsidRPr="00D02D05" w:rsidRDefault="004F74A6" w:rsidP="004F74A6">
            <w:pPr>
              <w:jc w:val="center"/>
            </w:pPr>
            <w:r w:rsidRPr="00D02D05">
              <w:t>10:08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D100D25" w14:textId="7E575360" w:rsidR="004F74A6" w:rsidRPr="00D02D05" w:rsidRDefault="004F74A6" w:rsidP="004F74A6">
            <w:pPr>
              <w:jc w:val="center"/>
            </w:pPr>
            <w:r w:rsidRPr="00D02D05">
              <w:t>10:48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BD50435" w14:textId="3B4D190B" w:rsidR="004F74A6" w:rsidRPr="00D02D05" w:rsidRDefault="004F74A6" w:rsidP="004F74A6">
            <w:pPr>
              <w:jc w:val="center"/>
            </w:pPr>
            <w:r w:rsidRPr="00D02D05">
              <w:t>12:18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4F765" w14:textId="476DCB08" w:rsidR="004F74A6" w:rsidRPr="00D02D05" w:rsidRDefault="004F74A6" w:rsidP="004F74A6">
            <w:pPr>
              <w:jc w:val="center"/>
            </w:pPr>
            <w:r w:rsidRPr="00D02D05">
              <w:t>13:38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48975" w14:textId="7E9D438A" w:rsidR="004F74A6" w:rsidRPr="00D02D05" w:rsidRDefault="004F74A6" w:rsidP="004F74A6">
            <w:pPr>
              <w:jc w:val="center"/>
            </w:pPr>
            <w:r w:rsidRPr="00D02D05">
              <w:t>14:48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9A0C71" w14:textId="3B0B1D3B" w:rsidR="004F74A6" w:rsidRPr="00D02D05" w:rsidRDefault="004F74A6" w:rsidP="004F74A6">
            <w:pPr>
              <w:jc w:val="center"/>
            </w:pPr>
            <w:r w:rsidRPr="00D02D05">
              <w:t>17:18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DC3B12" w14:textId="139EAF66" w:rsidR="004F74A6" w:rsidRPr="00D02D05" w:rsidRDefault="004F74A6" w:rsidP="004F74A6">
            <w:pPr>
              <w:jc w:val="center"/>
            </w:pPr>
            <w:r w:rsidRPr="00D02D05">
              <w:t>Geležinkelio stotis</w:t>
            </w:r>
          </w:p>
        </w:tc>
      </w:tr>
      <w:tr w:rsidR="00D02D05" w:rsidRPr="00D02D05" w14:paraId="4A5F595E" w14:textId="77777777" w:rsidTr="00DE78D0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90C4C3" w14:textId="013B180D" w:rsidR="004F74A6" w:rsidRPr="00D02D05" w:rsidRDefault="004F74A6" w:rsidP="004F74A6">
            <w:pPr>
              <w:jc w:val="center"/>
            </w:pPr>
            <w:r w:rsidRPr="00D02D05">
              <w:t>33,1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D95943" w14:textId="4611E06B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1,8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2A54F031" w14:textId="3DCF11D8" w:rsidR="004F74A6" w:rsidRPr="00D02D05" w:rsidRDefault="004F74A6" w:rsidP="004F74A6">
            <w:pPr>
              <w:jc w:val="center"/>
            </w:pPr>
            <w:r w:rsidRPr="00D02D05">
              <w:t>9:20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8781B" w14:textId="50C10426" w:rsidR="004F74A6" w:rsidRPr="00D02D05" w:rsidRDefault="004F74A6" w:rsidP="004F74A6">
            <w:pPr>
              <w:jc w:val="center"/>
            </w:pPr>
            <w:r w:rsidRPr="00D02D05">
              <w:t>10:10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A41661" w14:textId="1CA0122F" w:rsidR="004F74A6" w:rsidRPr="00D02D05" w:rsidRDefault="004F74A6" w:rsidP="004F74A6">
            <w:pPr>
              <w:jc w:val="center"/>
            </w:pPr>
            <w:r w:rsidRPr="00D02D05">
              <w:t>10:50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DFB3F4A" w14:textId="33C7C425" w:rsidR="004F74A6" w:rsidRPr="00D02D05" w:rsidRDefault="004F74A6" w:rsidP="004F74A6">
            <w:pPr>
              <w:jc w:val="center"/>
            </w:pPr>
            <w:r w:rsidRPr="00D02D05">
              <w:t>12:20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A2BAE" w14:textId="678EF25E" w:rsidR="004F74A6" w:rsidRPr="00D02D05" w:rsidRDefault="004F74A6" w:rsidP="004F74A6">
            <w:pPr>
              <w:jc w:val="center"/>
            </w:pPr>
            <w:r w:rsidRPr="00D02D05">
              <w:t>13:40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EFCE3" w14:textId="7503DE0A" w:rsidR="004F74A6" w:rsidRPr="00D02D05" w:rsidRDefault="004F74A6" w:rsidP="004F74A6">
            <w:pPr>
              <w:jc w:val="center"/>
            </w:pPr>
            <w:r w:rsidRPr="00D02D05">
              <w:t>14:50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F875B2" w14:textId="2D33922D" w:rsidR="004F74A6" w:rsidRPr="00D02D05" w:rsidRDefault="004F74A6" w:rsidP="004F74A6">
            <w:pPr>
              <w:jc w:val="center"/>
            </w:pPr>
            <w:r w:rsidRPr="00D02D05">
              <w:t>17:20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C7F06E" w14:textId="268D48FA" w:rsidR="004F74A6" w:rsidRPr="00D02D05" w:rsidRDefault="004F74A6" w:rsidP="004F74A6">
            <w:pPr>
              <w:jc w:val="center"/>
            </w:pPr>
            <w:r w:rsidRPr="00D02D05">
              <w:t>Gedimino g. parduotuvė</w:t>
            </w:r>
          </w:p>
        </w:tc>
      </w:tr>
      <w:tr w:rsidR="00D02D05" w:rsidRPr="00D02D05" w14:paraId="5FB57D4F" w14:textId="77777777" w:rsidTr="00DE78D0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4240C0" w14:textId="747AD8B1" w:rsidR="004F74A6" w:rsidRPr="00D02D05" w:rsidRDefault="004F74A6" w:rsidP="004F74A6">
            <w:pPr>
              <w:jc w:val="center"/>
            </w:pPr>
            <w:r w:rsidRPr="00D02D05">
              <w:t>35,6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BAD734" w14:textId="330DFABE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2,5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713492AC" w14:textId="4BEC5A38" w:rsidR="004F74A6" w:rsidRPr="00D02D05" w:rsidRDefault="004F74A6" w:rsidP="004F74A6">
            <w:pPr>
              <w:jc w:val="center"/>
            </w:pPr>
            <w:r w:rsidRPr="00D02D05">
              <w:t>9:23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E7309" w14:textId="17C91454" w:rsidR="004F74A6" w:rsidRPr="00D02D05" w:rsidRDefault="004F74A6" w:rsidP="004F74A6">
            <w:pPr>
              <w:jc w:val="center"/>
            </w:pPr>
            <w:r w:rsidRPr="00D02D05">
              <w:t>10:13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7B41AF" w14:textId="77EF730F" w:rsidR="004F74A6" w:rsidRPr="00D02D05" w:rsidRDefault="004F74A6" w:rsidP="004F74A6">
            <w:pPr>
              <w:jc w:val="center"/>
            </w:pPr>
            <w:r w:rsidRPr="00D02D05">
              <w:t>10:53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9391D8" w14:textId="6DCCF523" w:rsidR="004F74A6" w:rsidRPr="00D02D05" w:rsidRDefault="004F74A6" w:rsidP="004F74A6">
            <w:pPr>
              <w:jc w:val="center"/>
            </w:pPr>
            <w:r w:rsidRPr="00D02D05">
              <w:t>12:23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C633E" w14:textId="6951E88C" w:rsidR="004F74A6" w:rsidRPr="00D02D05" w:rsidRDefault="004F74A6" w:rsidP="004F74A6">
            <w:pPr>
              <w:jc w:val="center"/>
            </w:pPr>
            <w:r w:rsidRPr="00D02D05">
              <w:t>13:43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58EB6" w14:textId="3440DA7C" w:rsidR="004F74A6" w:rsidRPr="00D02D05" w:rsidRDefault="004F74A6" w:rsidP="004F74A6">
            <w:pPr>
              <w:jc w:val="center"/>
            </w:pPr>
            <w:r w:rsidRPr="00D02D05">
              <w:t>14:53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A0AAF1" w14:textId="122FA412" w:rsidR="004F74A6" w:rsidRPr="00D02D05" w:rsidRDefault="004F74A6" w:rsidP="004F74A6">
            <w:pPr>
              <w:jc w:val="center"/>
            </w:pPr>
            <w:r w:rsidRPr="00D02D05">
              <w:t>17:23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CABCB0" w14:textId="10B26B6B" w:rsidR="004F74A6" w:rsidRPr="00D02D05" w:rsidRDefault="004F74A6" w:rsidP="004F74A6">
            <w:pPr>
              <w:jc w:val="center"/>
            </w:pPr>
            <w:r w:rsidRPr="00D02D05">
              <w:t>Troškūnų g.</w:t>
            </w:r>
          </w:p>
        </w:tc>
      </w:tr>
      <w:tr w:rsidR="00D02D05" w:rsidRPr="00D02D05" w14:paraId="298A3D4D" w14:textId="77777777" w:rsidTr="00DE78D0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224344" w14:textId="6939FAAB" w:rsidR="004F74A6" w:rsidRPr="00D02D05" w:rsidRDefault="004F74A6" w:rsidP="004F74A6">
            <w:pPr>
              <w:jc w:val="center"/>
            </w:pPr>
            <w:r w:rsidRPr="00D02D05">
              <w:t>36,2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7B3D0E" w14:textId="29ECB185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57927A33" w14:textId="454DEC83" w:rsidR="004F74A6" w:rsidRPr="00D02D05" w:rsidRDefault="004F74A6" w:rsidP="004F74A6">
            <w:pPr>
              <w:jc w:val="center"/>
            </w:pPr>
            <w:r w:rsidRPr="00D02D05">
              <w:t>9:24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D1A21" w14:textId="181D8AEC" w:rsidR="004F74A6" w:rsidRPr="00D02D05" w:rsidRDefault="004F74A6" w:rsidP="004F74A6">
            <w:pPr>
              <w:jc w:val="center"/>
            </w:pPr>
            <w:r w:rsidRPr="00D02D05">
              <w:t>10:14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795143" w14:textId="72624CE1" w:rsidR="004F74A6" w:rsidRPr="00D02D05" w:rsidRDefault="004F74A6" w:rsidP="004F74A6">
            <w:pPr>
              <w:jc w:val="center"/>
            </w:pPr>
            <w:r w:rsidRPr="00D02D05">
              <w:t>10:54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62F2891" w14:textId="12870BFF" w:rsidR="004F74A6" w:rsidRPr="00D02D05" w:rsidRDefault="004F74A6" w:rsidP="004F74A6">
            <w:pPr>
              <w:jc w:val="center"/>
            </w:pPr>
            <w:r w:rsidRPr="00D02D05">
              <w:t>12:24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43B65" w14:textId="1E80B2D0" w:rsidR="004F74A6" w:rsidRPr="00D02D05" w:rsidRDefault="004F74A6" w:rsidP="004F74A6">
            <w:pPr>
              <w:jc w:val="center"/>
            </w:pPr>
            <w:r w:rsidRPr="00D02D05">
              <w:t>13:44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80F40" w14:textId="5CB8027C" w:rsidR="004F74A6" w:rsidRPr="00D02D05" w:rsidRDefault="004F74A6" w:rsidP="004F74A6">
            <w:pPr>
              <w:jc w:val="center"/>
            </w:pPr>
            <w:r w:rsidRPr="00D02D05">
              <w:t>14:54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DDF399" w14:textId="40B8766B" w:rsidR="004F74A6" w:rsidRPr="00D02D05" w:rsidRDefault="004F74A6" w:rsidP="004F74A6">
            <w:pPr>
              <w:jc w:val="center"/>
            </w:pPr>
            <w:r w:rsidRPr="00D02D05">
              <w:t>17:24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D71D41" w14:textId="070A986D" w:rsidR="004F74A6" w:rsidRPr="00D02D05" w:rsidRDefault="004F74A6" w:rsidP="004F74A6">
            <w:pPr>
              <w:jc w:val="center"/>
            </w:pPr>
            <w:r w:rsidRPr="00D02D05">
              <w:t>Technologij</w:t>
            </w:r>
            <w:r w:rsidR="00BB26F4" w:rsidRPr="00D02D05">
              <w:t>os</w:t>
            </w:r>
            <w:r w:rsidRPr="00D02D05">
              <w:t xml:space="preserve"> m</w:t>
            </w:r>
            <w:r w:rsidR="00BB26F4" w:rsidRPr="00D02D05">
              <w:t>o</w:t>
            </w:r>
            <w:r w:rsidRPr="00D02D05">
              <w:t>k</w:t>
            </w:r>
            <w:r w:rsidR="00BB26F4" w:rsidRPr="00D02D05">
              <w:t>yk</w:t>
            </w:r>
            <w:r w:rsidRPr="00D02D05">
              <w:t>la</w:t>
            </w:r>
          </w:p>
        </w:tc>
      </w:tr>
      <w:tr w:rsidR="00D02D05" w:rsidRPr="00D02D05" w14:paraId="079EE9E7" w14:textId="77777777" w:rsidTr="00DE78D0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36723A" w14:textId="5034942D" w:rsidR="004F74A6" w:rsidRPr="00D02D05" w:rsidRDefault="004F74A6" w:rsidP="004F74A6">
            <w:pPr>
              <w:jc w:val="center"/>
            </w:pPr>
            <w:r w:rsidRPr="00D02D05">
              <w:t>37,4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C8E613" w14:textId="6DBCA0FF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1,2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6C176C7E" w14:textId="59773315" w:rsidR="004F74A6" w:rsidRPr="00D02D05" w:rsidRDefault="004F74A6" w:rsidP="004F74A6">
            <w:pPr>
              <w:jc w:val="center"/>
            </w:pPr>
            <w:r w:rsidRPr="00D02D05">
              <w:t>9:25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19317" w14:textId="4067403F" w:rsidR="004F74A6" w:rsidRPr="00D02D05" w:rsidRDefault="004F74A6" w:rsidP="004F74A6">
            <w:pPr>
              <w:jc w:val="center"/>
            </w:pPr>
            <w:r w:rsidRPr="00D02D05">
              <w:t>10:15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CDF678" w14:textId="7CF9949C" w:rsidR="004F74A6" w:rsidRPr="00D02D05" w:rsidRDefault="004F74A6" w:rsidP="004F74A6">
            <w:pPr>
              <w:jc w:val="center"/>
            </w:pPr>
            <w:r w:rsidRPr="00D02D05">
              <w:t>10:55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750414" w14:textId="1EEF0D94" w:rsidR="004F74A6" w:rsidRPr="00D02D05" w:rsidRDefault="004F74A6" w:rsidP="004F74A6">
            <w:pPr>
              <w:jc w:val="center"/>
            </w:pPr>
            <w:r w:rsidRPr="00D02D05">
              <w:t>12:25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5691A" w14:textId="4D5D2F5D" w:rsidR="004F74A6" w:rsidRPr="00D02D05" w:rsidRDefault="004F74A6" w:rsidP="004F74A6">
            <w:pPr>
              <w:jc w:val="center"/>
            </w:pPr>
            <w:r w:rsidRPr="00D02D05">
              <w:t>13:45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E7720" w14:textId="46A75E31" w:rsidR="004F74A6" w:rsidRPr="00D02D05" w:rsidRDefault="004F74A6" w:rsidP="004F74A6">
            <w:pPr>
              <w:jc w:val="center"/>
            </w:pPr>
            <w:r w:rsidRPr="00D02D05">
              <w:t>14:55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BCF4A0" w14:textId="6B1BB47F" w:rsidR="004F74A6" w:rsidRPr="00D02D05" w:rsidRDefault="004F74A6" w:rsidP="004F74A6">
            <w:pPr>
              <w:jc w:val="center"/>
            </w:pPr>
            <w:r w:rsidRPr="00D02D05">
              <w:t>17:25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01441C" w14:textId="48E6FC9D" w:rsidR="004F74A6" w:rsidRPr="00D02D05" w:rsidRDefault="004F74A6" w:rsidP="004F74A6">
            <w:pPr>
              <w:jc w:val="center"/>
            </w:pPr>
            <w:proofErr w:type="spellStart"/>
            <w:r w:rsidRPr="00D02D05">
              <w:t>Pašventupys</w:t>
            </w:r>
            <w:proofErr w:type="spellEnd"/>
          </w:p>
        </w:tc>
      </w:tr>
      <w:tr w:rsidR="00D02D05" w:rsidRPr="00D02D05" w14:paraId="5C6BF30C" w14:textId="77777777" w:rsidTr="00DE78D0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E2353A" w14:textId="2B4F6F90" w:rsidR="004F74A6" w:rsidRPr="00D02D05" w:rsidRDefault="004F74A6" w:rsidP="004F74A6">
            <w:pPr>
              <w:jc w:val="center"/>
            </w:pPr>
            <w:r w:rsidRPr="00D02D05">
              <w:t>38,0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20E35D" w14:textId="0040C80A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0,6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6E4FB15C" w14:textId="4CEF9022" w:rsidR="004F74A6" w:rsidRPr="00D02D05" w:rsidRDefault="004F74A6" w:rsidP="004F74A6">
            <w:pPr>
              <w:jc w:val="center"/>
            </w:pPr>
            <w:r w:rsidRPr="00D02D05">
              <w:t>9:26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11253" w14:textId="541899C9" w:rsidR="004F74A6" w:rsidRPr="00D02D05" w:rsidRDefault="004F74A6" w:rsidP="004F74A6">
            <w:pPr>
              <w:jc w:val="center"/>
            </w:pPr>
            <w:r w:rsidRPr="00D02D05">
              <w:t>10:16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0E2397" w14:textId="2D3487CF" w:rsidR="004F74A6" w:rsidRPr="00D02D05" w:rsidRDefault="004F74A6" w:rsidP="004F74A6">
            <w:pPr>
              <w:jc w:val="center"/>
            </w:pPr>
            <w:r w:rsidRPr="00D02D05">
              <w:t>10:56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B784EC4" w14:textId="14FF5C32" w:rsidR="004F74A6" w:rsidRPr="00D02D05" w:rsidRDefault="004F74A6" w:rsidP="004F74A6">
            <w:pPr>
              <w:jc w:val="center"/>
            </w:pPr>
            <w:r w:rsidRPr="00D02D05">
              <w:t>12:26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CD12A" w14:textId="36D17455" w:rsidR="004F74A6" w:rsidRPr="00D02D05" w:rsidRDefault="004F74A6" w:rsidP="004F74A6">
            <w:pPr>
              <w:jc w:val="center"/>
            </w:pPr>
            <w:r w:rsidRPr="00D02D05">
              <w:t>13:46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A795C" w14:textId="1F2DC21F" w:rsidR="004F74A6" w:rsidRPr="00D02D05" w:rsidRDefault="004F74A6" w:rsidP="004F74A6">
            <w:pPr>
              <w:jc w:val="center"/>
            </w:pPr>
            <w:r w:rsidRPr="00D02D05">
              <w:t>14:56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BE927F" w14:textId="69478C2F" w:rsidR="004F74A6" w:rsidRPr="00D02D05" w:rsidRDefault="004F74A6" w:rsidP="004F74A6">
            <w:pPr>
              <w:jc w:val="center"/>
            </w:pPr>
            <w:r w:rsidRPr="00D02D05">
              <w:t>17:26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06C978" w14:textId="2451CC09" w:rsidR="004F74A6" w:rsidRPr="00D02D05" w:rsidRDefault="004F74A6" w:rsidP="004F74A6">
            <w:pPr>
              <w:jc w:val="center"/>
            </w:pPr>
            <w:r w:rsidRPr="00D02D05">
              <w:t>Technologijų m</w:t>
            </w:r>
            <w:r w:rsidR="00BB26F4" w:rsidRPr="00D02D05">
              <w:t>o</w:t>
            </w:r>
            <w:r w:rsidRPr="00D02D05">
              <w:t>k</w:t>
            </w:r>
            <w:r w:rsidR="00BB26F4" w:rsidRPr="00D02D05">
              <w:t>yk</w:t>
            </w:r>
            <w:r w:rsidRPr="00D02D05">
              <w:t>la</w:t>
            </w:r>
          </w:p>
        </w:tc>
      </w:tr>
      <w:tr w:rsidR="00D02D05" w:rsidRPr="00D02D05" w14:paraId="774F63F3" w14:textId="77777777" w:rsidTr="00DE78D0">
        <w:trPr>
          <w:jc w:val="center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94BE8F" w14:textId="0440DED7" w:rsidR="004F74A6" w:rsidRPr="00D02D05" w:rsidRDefault="004F74A6" w:rsidP="004F74A6">
            <w:pPr>
              <w:jc w:val="center"/>
            </w:pPr>
            <w:r w:rsidRPr="00D02D05">
              <w:t>39,3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5F41A6" w14:textId="45545AC8" w:rsidR="004F74A6" w:rsidRPr="00D02D05" w:rsidRDefault="004F74A6" w:rsidP="004F74A6">
            <w:pPr>
              <w:jc w:val="center"/>
              <w:rPr>
                <w:color w:val="auto"/>
              </w:rPr>
            </w:pPr>
            <w:r w:rsidRPr="00D02D05">
              <w:rPr>
                <w:color w:val="auto"/>
              </w:rPr>
              <w:t>1,3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6E4571D5" w14:textId="1D794A96" w:rsidR="004F74A6" w:rsidRPr="00D02D05" w:rsidRDefault="004F74A6" w:rsidP="004F74A6">
            <w:pPr>
              <w:jc w:val="center"/>
            </w:pPr>
            <w:r w:rsidRPr="00D02D05">
              <w:t>9:30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F6E0B" w14:textId="4ED0993F" w:rsidR="004F74A6" w:rsidRPr="00D02D05" w:rsidRDefault="004F74A6" w:rsidP="004F74A6">
            <w:pPr>
              <w:jc w:val="center"/>
            </w:pPr>
            <w:r w:rsidRPr="00D02D05">
              <w:t>10:20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03DC02F" w14:textId="79860FE2" w:rsidR="004F74A6" w:rsidRPr="00D02D05" w:rsidRDefault="004F74A6" w:rsidP="004F74A6">
            <w:pPr>
              <w:jc w:val="center"/>
            </w:pPr>
            <w:r w:rsidRPr="00D02D05">
              <w:t>11:00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02CFB3" w14:textId="6AA88B6A" w:rsidR="004F74A6" w:rsidRPr="00D02D05" w:rsidRDefault="004F74A6" w:rsidP="004F74A6">
            <w:pPr>
              <w:jc w:val="center"/>
            </w:pPr>
            <w:r w:rsidRPr="00D02D05">
              <w:t>12:30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7DC92" w14:textId="581133A3" w:rsidR="004F74A6" w:rsidRPr="00D02D05" w:rsidRDefault="004F74A6" w:rsidP="004F74A6">
            <w:pPr>
              <w:jc w:val="center"/>
            </w:pPr>
            <w:r w:rsidRPr="00D02D05">
              <w:t>13:50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2B9E9" w14:textId="0471110D" w:rsidR="004F74A6" w:rsidRPr="00D02D05" w:rsidRDefault="004F74A6" w:rsidP="004F74A6">
            <w:pPr>
              <w:jc w:val="center"/>
            </w:pPr>
            <w:r w:rsidRPr="00D02D05">
              <w:t>15:00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B2FBBB" w14:textId="2CCEBD55" w:rsidR="004F74A6" w:rsidRPr="00D02D05" w:rsidRDefault="004F74A6" w:rsidP="004F74A6">
            <w:pPr>
              <w:jc w:val="center"/>
            </w:pPr>
            <w:r w:rsidRPr="00D02D05">
              <w:t>17:30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7017D7" w14:textId="4303B1B4" w:rsidR="004F74A6" w:rsidRPr="00AB5C1A" w:rsidRDefault="004F74A6" w:rsidP="004F74A6">
            <w:pPr>
              <w:jc w:val="center"/>
              <w:rPr>
                <w:b/>
                <w:bCs/>
              </w:rPr>
            </w:pPr>
            <w:r w:rsidRPr="00AB5C1A">
              <w:rPr>
                <w:b/>
                <w:bCs/>
              </w:rPr>
              <w:t>Anykščių AS</w:t>
            </w:r>
          </w:p>
        </w:tc>
      </w:tr>
    </w:tbl>
    <w:p w14:paraId="5486B47D" w14:textId="13150EE1" w:rsidR="00D82B44" w:rsidRDefault="00D82B44" w:rsidP="00D82B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</w:pPr>
    </w:p>
    <w:p w14:paraId="6F8147EC" w14:textId="77777777" w:rsidR="009B5616" w:rsidRPr="009B5616" w:rsidRDefault="009B5616" w:rsidP="009B5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</w:pPr>
      <w:r w:rsidRPr="009B5616">
        <w:t xml:space="preserve">Autobusas važiuoja lapkričio 1-2 d. </w:t>
      </w:r>
    </w:p>
    <w:p w14:paraId="4DB128F0" w14:textId="77777777" w:rsidR="009B5616" w:rsidRPr="009B5616" w:rsidRDefault="009B5616" w:rsidP="009B5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</w:pPr>
    </w:p>
    <w:tbl>
      <w:tblPr>
        <w:tblW w:w="13941" w:type="dxa"/>
        <w:jc w:val="center"/>
        <w:tblLayout w:type="fixed"/>
        <w:tblLook w:val="0000" w:firstRow="0" w:lastRow="0" w:firstColumn="0" w:lastColumn="0" w:noHBand="0" w:noVBand="0"/>
      </w:tblPr>
      <w:tblGrid>
        <w:gridCol w:w="1276"/>
        <w:gridCol w:w="1701"/>
        <w:gridCol w:w="1701"/>
        <w:gridCol w:w="1701"/>
        <w:gridCol w:w="1559"/>
        <w:gridCol w:w="1560"/>
        <w:gridCol w:w="1417"/>
        <w:gridCol w:w="3026"/>
      </w:tblGrid>
      <w:tr w:rsidR="009B5616" w:rsidRPr="009B5616" w14:paraId="35DF0045" w14:textId="77777777" w:rsidTr="00DE78D0">
        <w:trPr>
          <w:trHeight w:val="840"/>
          <w:jc w:val="center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7C50F0" w14:textId="06B4E8CC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rPr>
                <w:b/>
              </w:rPr>
              <w:t>Atstumas</w:t>
            </w:r>
          </w:p>
          <w:p w14:paraId="5C39C12E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rPr>
                <w:b/>
              </w:rPr>
              <w:t>km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B4F22E" w14:textId="55A241AD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bCs/>
                <w:color w:val="auto"/>
              </w:rPr>
            </w:pPr>
            <w:r w:rsidRPr="009B5616">
              <w:rPr>
                <w:b/>
                <w:bCs/>
                <w:color w:val="auto"/>
              </w:rPr>
              <w:t>Atstumas</w:t>
            </w:r>
          </w:p>
          <w:p w14:paraId="6EBB9AD6" w14:textId="4CBE6EC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bCs/>
                <w:color w:val="auto"/>
              </w:rPr>
            </w:pPr>
            <w:r w:rsidRPr="009B5616">
              <w:rPr>
                <w:b/>
                <w:bCs/>
                <w:color w:val="auto"/>
              </w:rPr>
              <w:t>tarp stotelių</w:t>
            </w:r>
          </w:p>
          <w:p w14:paraId="2E2FF290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b/>
                <w:bCs/>
                <w:color w:val="auto"/>
              </w:rPr>
              <w:t xml:space="preserve">km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794AAB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rPr>
                <w:b/>
              </w:rPr>
              <w:t>Išvyk.</w:t>
            </w:r>
          </w:p>
          <w:p w14:paraId="4832391E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rPr>
                <w:b/>
              </w:rPr>
              <w:t>laikas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C61A2D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</w:rPr>
            </w:pPr>
            <w:r w:rsidRPr="009B5616">
              <w:rPr>
                <w:b/>
              </w:rPr>
              <w:t>Išvyk.</w:t>
            </w:r>
          </w:p>
          <w:p w14:paraId="4FE7135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rPr>
                <w:b/>
              </w:rPr>
              <w:t>laikas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DD555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</w:rPr>
            </w:pPr>
            <w:r w:rsidRPr="009B5616">
              <w:rPr>
                <w:b/>
              </w:rPr>
              <w:t>Išvyk.</w:t>
            </w:r>
          </w:p>
          <w:p w14:paraId="3C1F7339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</w:rPr>
            </w:pPr>
            <w:r w:rsidRPr="009B5616">
              <w:rPr>
                <w:b/>
              </w:rPr>
              <w:t>laikas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4275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rPr>
                <w:b/>
              </w:rPr>
              <w:t>Išvyk.</w:t>
            </w:r>
          </w:p>
          <w:p w14:paraId="57B672C6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</w:rPr>
            </w:pPr>
            <w:r w:rsidRPr="009B5616">
              <w:rPr>
                <w:b/>
              </w:rPr>
              <w:t>laikas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5DEFEC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rPr>
                <w:b/>
              </w:rPr>
              <w:t>Išvyk.</w:t>
            </w:r>
          </w:p>
          <w:p w14:paraId="67C9E9F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rPr>
                <w:b/>
              </w:rPr>
              <w:t>laikas</w:t>
            </w: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22135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rPr>
                <w:b/>
              </w:rPr>
              <w:t>Stotelės</w:t>
            </w:r>
          </w:p>
          <w:p w14:paraId="5E4C72D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rPr>
                <w:b/>
              </w:rPr>
              <w:t>pavadinimas</w:t>
            </w:r>
          </w:p>
        </w:tc>
      </w:tr>
      <w:tr w:rsidR="009B5616" w:rsidRPr="009B5616" w14:paraId="28704C74" w14:textId="77777777" w:rsidTr="00DE78D0">
        <w:trPr>
          <w:jc w:val="center"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1A2032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bCs/>
              </w:rPr>
            </w:pPr>
            <w:r w:rsidRPr="009B5616">
              <w:rPr>
                <w:b/>
                <w:bCs/>
              </w:rPr>
              <w:lastRenderedPageBreak/>
              <w:t>0,0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5202CB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bCs/>
                <w:color w:val="auto"/>
              </w:rPr>
            </w:pPr>
            <w:r w:rsidRPr="009B5616">
              <w:rPr>
                <w:b/>
                <w:bCs/>
                <w:color w:val="auto"/>
              </w:rPr>
              <w:t>0,0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41FD69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bCs/>
              </w:rPr>
            </w:pPr>
            <w:r w:rsidRPr="009B5616">
              <w:rPr>
                <w:b/>
                <w:bCs/>
              </w:rPr>
              <w:t>8:00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FA392E9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bCs/>
              </w:rPr>
            </w:pPr>
            <w:r w:rsidRPr="009B5616">
              <w:rPr>
                <w:b/>
                <w:bCs/>
              </w:rPr>
              <w:t>9:30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147F8E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bCs/>
              </w:rPr>
            </w:pPr>
            <w:r w:rsidRPr="009B5616">
              <w:rPr>
                <w:b/>
                <w:bCs/>
              </w:rPr>
              <w:t>11:00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43399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bCs/>
              </w:rPr>
            </w:pPr>
            <w:r w:rsidRPr="009B5616">
              <w:rPr>
                <w:b/>
                <w:bCs/>
              </w:rPr>
              <w:t>13:30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DC3638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bCs/>
              </w:rPr>
            </w:pPr>
            <w:r w:rsidRPr="009B5616">
              <w:rPr>
                <w:b/>
                <w:bCs/>
              </w:rPr>
              <w:t>16:00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18E0AD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Anykščių AS</w:t>
            </w:r>
          </w:p>
        </w:tc>
      </w:tr>
      <w:tr w:rsidR="009B5616" w:rsidRPr="009B5616" w14:paraId="27E49C7B" w14:textId="77777777" w:rsidTr="00DE78D0">
        <w:trPr>
          <w:jc w:val="center"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31BE80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1,6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6635D3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1,6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2BCD46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8:03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16EC64F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9:33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1BA69F1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11:03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F0098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13:33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46957C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16:03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E1722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Troškūnų g.</w:t>
            </w:r>
          </w:p>
        </w:tc>
      </w:tr>
      <w:tr w:rsidR="009B5616" w:rsidRPr="009B5616" w14:paraId="59F809C6" w14:textId="77777777" w:rsidTr="00DE78D0">
        <w:trPr>
          <w:jc w:val="center"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53E68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2,2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BF028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0,6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D11E88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8:04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8D1C4E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9:34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0838818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11:04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8DD8F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13:34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2877E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16:04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8D11FD" w14:textId="60B9AD82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Technologij</w:t>
            </w:r>
            <w:r w:rsidR="00662586">
              <w:t>os</w:t>
            </w:r>
            <w:r w:rsidRPr="009B5616">
              <w:t xml:space="preserve"> m</w:t>
            </w:r>
            <w:r w:rsidR="00662586">
              <w:t>okykla</w:t>
            </w:r>
          </w:p>
        </w:tc>
      </w:tr>
      <w:tr w:rsidR="009B5616" w:rsidRPr="009B5616" w14:paraId="4425A937" w14:textId="77777777" w:rsidTr="00DE78D0">
        <w:trPr>
          <w:jc w:val="center"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9BDC3B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3,4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5C7B1B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1,2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EB931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8:07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37618B1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9:37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49E2182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11:07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83E96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13:37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05C979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16:07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0EFDA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proofErr w:type="spellStart"/>
            <w:r w:rsidRPr="009B5616">
              <w:t>Pašventupys</w:t>
            </w:r>
            <w:proofErr w:type="spellEnd"/>
          </w:p>
        </w:tc>
      </w:tr>
      <w:tr w:rsidR="009B5616" w:rsidRPr="009B5616" w14:paraId="06680BE0" w14:textId="77777777" w:rsidTr="00DE78D0">
        <w:trPr>
          <w:jc w:val="center"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D969A3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4,0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B67711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0,6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02B3E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8:09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BC479B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9:39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5140956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11:09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6DDD2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13:39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686FE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16:09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997D47" w14:textId="00BDA601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Technologij</w:t>
            </w:r>
            <w:r w:rsidR="00E103B4" w:rsidRPr="00E103B4">
              <w:t>os moky</w:t>
            </w:r>
            <w:r w:rsidRPr="009B5616">
              <w:t>kla</w:t>
            </w:r>
          </w:p>
        </w:tc>
      </w:tr>
      <w:tr w:rsidR="009B5616" w:rsidRPr="009B5616" w14:paraId="11F81A0F" w14:textId="77777777" w:rsidTr="00DE78D0">
        <w:trPr>
          <w:jc w:val="center"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9C463F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6,3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3FCFB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2,3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11018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8:12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C74E558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9:42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B8F557C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11:12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F3AD6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13:42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10CD7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16:12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A7A1D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Geležinkelio stotis</w:t>
            </w:r>
          </w:p>
        </w:tc>
      </w:tr>
      <w:tr w:rsidR="009B5616" w:rsidRPr="009B5616" w14:paraId="40429B4C" w14:textId="77777777" w:rsidTr="00DE78D0">
        <w:trPr>
          <w:jc w:val="center"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0C755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6,8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FE2D72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0,5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225A1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8.13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0E6D881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9:43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0CB6E3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11:13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0FD33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13:43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8E8C7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16:13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AF32F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Jaros parduotuvė</w:t>
            </w:r>
          </w:p>
        </w:tc>
      </w:tr>
      <w:tr w:rsidR="009B5616" w:rsidRPr="009B5616" w14:paraId="03B91A9C" w14:textId="77777777" w:rsidTr="00DE78D0">
        <w:trPr>
          <w:jc w:val="center"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4C9896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7,7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86947F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0,9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FBBC7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8:15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7992B3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9:45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2FD878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11:15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4860D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13:45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D79C48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16:15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933DDD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Gegužės g. pabaiga</w:t>
            </w:r>
          </w:p>
        </w:tc>
      </w:tr>
      <w:tr w:rsidR="009B5616" w:rsidRPr="009B5616" w14:paraId="16058440" w14:textId="77777777" w:rsidTr="00DE78D0">
        <w:trPr>
          <w:jc w:val="center"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3E858C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8,6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963283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0,9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1C9FBC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8:16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A28C877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9:46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99F368D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11:16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C9756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13:46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46AF76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16:16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C606F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Jaros parduotuvė</w:t>
            </w:r>
          </w:p>
        </w:tc>
      </w:tr>
      <w:tr w:rsidR="009B5616" w:rsidRPr="009B5616" w14:paraId="372EE887" w14:textId="77777777" w:rsidTr="00DE78D0">
        <w:trPr>
          <w:jc w:val="center"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AF5B4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9,1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4D65F9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0,5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4DB75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8:18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27F025C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9:48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8A4C07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11:18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382C2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13:48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0C1AA1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16:18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66574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Geležinkelio stotis</w:t>
            </w:r>
          </w:p>
        </w:tc>
      </w:tr>
      <w:tr w:rsidR="009B5616" w:rsidRPr="009B5616" w14:paraId="24BFEB58" w14:textId="77777777" w:rsidTr="00DE78D0">
        <w:trPr>
          <w:jc w:val="center"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9B63A1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10,9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49D022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1,8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C28E7B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8:21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9E0CE57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9:51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058A849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11:21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CD9B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13:51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78986B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16:21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7C2C6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Gedimino g. parduotuvė</w:t>
            </w:r>
          </w:p>
        </w:tc>
      </w:tr>
      <w:tr w:rsidR="009B5616" w:rsidRPr="009B5616" w14:paraId="27C86F59" w14:textId="77777777" w:rsidTr="00DE78D0">
        <w:trPr>
          <w:jc w:val="center"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B461D6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11,8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1A4AE6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0,9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B832A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8:23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47BBCA8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9:53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A01554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11:23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1028C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13:53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3B7D9E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16:23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4ED82F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Anykščių AS</w:t>
            </w:r>
          </w:p>
        </w:tc>
      </w:tr>
      <w:tr w:rsidR="009B5616" w:rsidRPr="009B5616" w14:paraId="694B2E25" w14:textId="77777777" w:rsidTr="00DE78D0">
        <w:trPr>
          <w:jc w:val="center"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646EF1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12,2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00E393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0,4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2757F1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8:26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C6594B7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9:56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06F3FF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11:26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B2400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13:56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30EDD6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16:26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21306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proofErr w:type="spellStart"/>
            <w:r w:rsidRPr="009B5616">
              <w:t>A.Baranausko</w:t>
            </w:r>
            <w:proofErr w:type="spellEnd"/>
            <w:r w:rsidRPr="009B5616">
              <w:t xml:space="preserve"> a.</w:t>
            </w:r>
          </w:p>
        </w:tc>
      </w:tr>
      <w:tr w:rsidR="007A4D77" w:rsidRPr="009B5616" w14:paraId="3300AA7A" w14:textId="77777777" w:rsidTr="00DE78D0">
        <w:trPr>
          <w:jc w:val="center"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9A7CA0" w14:textId="2E88319D" w:rsidR="007A4D77" w:rsidRPr="009B5616" w:rsidRDefault="007A4D77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>
              <w:t>12,6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ABFE28" w14:textId="52BCB8D0" w:rsidR="007A4D77" w:rsidRPr="009B5616" w:rsidRDefault="007A4D77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>
              <w:rPr>
                <w:color w:val="auto"/>
              </w:rPr>
              <w:t>0,4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424449" w14:textId="17DFAF2B" w:rsidR="007A4D77" w:rsidRPr="009B5616" w:rsidRDefault="007A4D77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>
              <w:rPr>
                <w:bCs/>
              </w:rPr>
              <w:t>8:27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44272D2" w14:textId="3CEBF838" w:rsidR="007A4D77" w:rsidRPr="009B5616" w:rsidRDefault="007A4D77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>
              <w:rPr>
                <w:bCs/>
              </w:rPr>
              <w:t>9:57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3BB502" w14:textId="142138BD" w:rsidR="007A4D77" w:rsidRPr="009B5616" w:rsidRDefault="007A4D77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>
              <w:rPr>
                <w:bCs/>
              </w:rPr>
              <w:t>11:27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BFBF3" w14:textId="014AA4B3" w:rsidR="007A4D77" w:rsidRPr="009B5616" w:rsidRDefault="007A4D77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>
              <w:rPr>
                <w:bCs/>
              </w:rPr>
              <w:t>13:57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1D543F" w14:textId="4084D79E" w:rsidR="007A4D77" w:rsidRPr="009B5616" w:rsidRDefault="007A4D77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>
              <w:t>16:27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35CCDB" w14:textId="702A795D" w:rsidR="007A4D77" w:rsidRPr="009B5616" w:rsidRDefault="007A4D77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>
              <w:t>Turgus</w:t>
            </w:r>
          </w:p>
        </w:tc>
      </w:tr>
      <w:tr w:rsidR="009B5616" w:rsidRPr="009B5616" w14:paraId="1255FF8C" w14:textId="77777777" w:rsidTr="00DE78D0">
        <w:trPr>
          <w:jc w:val="center"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3620E7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13,4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990121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1,2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CD263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8:29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43F8338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9:59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99A528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11:29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1B0A6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13:59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C27DDD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16:29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634B8C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Pušyno mikrorajonas</w:t>
            </w:r>
          </w:p>
        </w:tc>
      </w:tr>
      <w:tr w:rsidR="009B5616" w:rsidRPr="009B5616" w14:paraId="09D63F11" w14:textId="77777777" w:rsidTr="00DE78D0">
        <w:trPr>
          <w:jc w:val="center"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394E7E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14,9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84E6D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1,5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982F8E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8:33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B651A93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10:03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0B957E3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11:33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D7B2D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14:03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1B53C7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16:33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69B876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Poliklinika</w:t>
            </w:r>
          </w:p>
        </w:tc>
      </w:tr>
      <w:tr w:rsidR="00394B52" w:rsidRPr="009B5616" w14:paraId="18C7B576" w14:textId="77777777" w:rsidTr="00DE78D0">
        <w:trPr>
          <w:jc w:val="center"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ED14C7" w14:textId="0718E81A" w:rsidR="00394B52" w:rsidRPr="009B5616" w:rsidRDefault="002D343C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>
              <w:t>15,6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42FE4A" w14:textId="5D3C0C05" w:rsidR="00394B52" w:rsidRPr="009B5616" w:rsidRDefault="002D343C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>
              <w:rPr>
                <w:color w:val="auto"/>
              </w:rPr>
              <w:t>0,7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226195" w14:textId="64AB999C" w:rsidR="00394B52" w:rsidRPr="009B5616" w:rsidRDefault="002D343C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>
              <w:rPr>
                <w:bCs/>
              </w:rPr>
              <w:t>8:35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4065EFB" w14:textId="090065EB" w:rsidR="00394B52" w:rsidRPr="009B5616" w:rsidRDefault="002D343C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>
              <w:rPr>
                <w:bCs/>
              </w:rPr>
              <w:t>10:05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3769274" w14:textId="094EEF71" w:rsidR="00394B52" w:rsidRPr="009B5616" w:rsidRDefault="002D343C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>
              <w:rPr>
                <w:bCs/>
              </w:rPr>
              <w:t>11:35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D7317" w14:textId="15E75E90" w:rsidR="00394B52" w:rsidRPr="009B5616" w:rsidRDefault="002D343C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>
              <w:rPr>
                <w:bCs/>
              </w:rPr>
              <w:t>14:05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94F214" w14:textId="0D44851F" w:rsidR="00394B52" w:rsidRPr="009B5616" w:rsidRDefault="002D343C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>
              <w:t>16:35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7B000" w14:textId="43D5D794" w:rsidR="00394B52" w:rsidRPr="009B5616" w:rsidRDefault="002D343C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>
              <w:t>Miško g.</w:t>
            </w:r>
          </w:p>
        </w:tc>
      </w:tr>
      <w:tr w:rsidR="009B5616" w:rsidRPr="009B5616" w14:paraId="6A80F234" w14:textId="77777777" w:rsidTr="00DE78D0">
        <w:trPr>
          <w:jc w:val="center"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3E2B7D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16,5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176315" w14:textId="6E610815" w:rsidR="009B5616" w:rsidRPr="009B5616" w:rsidRDefault="002D343C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>
              <w:rPr>
                <w:color w:val="auto"/>
              </w:rPr>
              <w:t>0,9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40DC17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8:37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24858C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10:07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C830FBB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11:37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F444F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14:07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EC808F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16:37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0CE383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Mindaugo g.</w:t>
            </w:r>
          </w:p>
        </w:tc>
      </w:tr>
      <w:tr w:rsidR="00394B52" w:rsidRPr="009B5616" w14:paraId="50E4D86E" w14:textId="77777777" w:rsidTr="00DE78D0">
        <w:trPr>
          <w:jc w:val="center"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8C929E" w14:textId="20A7D549" w:rsidR="00394B52" w:rsidRPr="009B5616" w:rsidRDefault="00FE6CB8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>
              <w:t>17,4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E18660" w14:textId="71492A9B" w:rsidR="00394B52" w:rsidRPr="009B5616" w:rsidRDefault="00FE6CB8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>
              <w:rPr>
                <w:color w:val="auto"/>
              </w:rPr>
              <w:t>0,9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ECD596" w14:textId="5876FBE2" w:rsidR="00394B52" w:rsidRPr="009B5616" w:rsidRDefault="00FE6CB8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>
              <w:rPr>
                <w:bCs/>
              </w:rPr>
              <w:t>8:39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CAA4A0" w14:textId="5FD10566" w:rsidR="00394B52" w:rsidRPr="009B5616" w:rsidRDefault="00FE6CB8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>
              <w:rPr>
                <w:bCs/>
              </w:rPr>
              <w:t>10:09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01A4C64" w14:textId="64F3653D" w:rsidR="00394B52" w:rsidRPr="009B5616" w:rsidRDefault="00FE6CB8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>
              <w:rPr>
                <w:bCs/>
              </w:rPr>
              <w:t>11:39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16FFE" w14:textId="42AF469F" w:rsidR="00394B52" w:rsidRPr="009B5616" w:rsidRDefault="00FE6CB8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>
              <w:rPr>
                <w:bCs/>
              </w:rPr>
              <w:t>14:09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62510C" w14:textId="1DDB0149" w:rsidR="00394B52" w:rsidRPr="009B5616" w:rsidRDefault="00FE6CB8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>
              <w:t>16:39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CBF0E1" w14:textId="6BE9D923" w:rsidR="00394B52" w:rsidRPr="009B5616" w:rsidRDefault="00FE6CB8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>
              <w:t>Miško g.</w:t>
            </w:r>
          </w:p>
        </w:tc>
      </w:tr>
      <w:tr w:rsidR="009B5616" w:rsidRPr="009B5616" w14:paraId="04D61F46" w14:textId="77777777" w:rsidTr="00DE78D0">
        <w:trPr>
          <w:jc w:val="center"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D8980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18,1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4CDD91" w14:textId="63E1AEBF" w:rsidR="009B5616" w:rsidRPr="009B5616" w:rsidRDefault="00FE6CB8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>
              <w:rPr>
                <w:color w:val="auto"/>
              </w:rPr>
              <w:t>0,7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DCF74B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8:41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607B623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10:11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0E337E7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11:41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474EF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14:11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66AA6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16:41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A3E007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Poliklinika</w:t>
            </w:r>
          </w:p>
        </w:tc>
      </w:tr>
      <w:tr w:rsidR="009B5616" w:rsidRPr="009B5616" w14:paraId="4815B21B" w14:textId="77777777" w:rsidTr="00DE78D0">
        <w:trPr>
          <w:jc w:val="center"/>
        </w:trPr>
        <w:tc>
          <w:tcPr>
            <w:tcW w:w="1276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7A72C9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 w:themeColor="text1"/>
              </w:rPr>
            </w:pPr>
            <w:r w:rsidRPr="009B5616">
              <w:rPr>
                <w:color w:val="000000" w:themeColor="text1"/>
              </w:rPr>
              <w:t>18,4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923EE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 w:themeColor="text1"/>
              </w:rPr>
            </w:pPr>
            <w:r w:rsidRPr="009B5616">
              <w:rPr>
                <w:color w:val="000000" w:themeColor="text1"/>
              </w:rPr>
              <w:t>0,3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83A1AC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  <w:color w:val="000000" w:themeColor="text1"/>
              </w:rPr>
            </w:pPr>
            <w:r w:rsidRPr="009B5616">
              <w:rPr>
                <w:bCs/>
                <w:color w:val="000000" w:themeColor="text1"/>
              </w:rPr>
              <w:t>8:42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2DE0C16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  <w:color w:val="000000" w:themeColor="text1"/>
              </w:rPr>
            </w:pPr>
            <w:r w:rsidRPr="009B5616">
              <w:rPr>
                <w:bCs/>
                <w:color w:val="000000" w:themeColor="text1"/>
              </w:rPr>
              <w:t>10:12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B82A892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  <w:color w:val="000000" w:themeColor="text1"/>
              </w:rPr>
            </w:pPr>
            <w:r w:rsidRPr="009B5616">
              <w:rPr>
                <w:bCs/>
                <w:color w:val="000000" w:themeColor="text1"/>
              </w:rPr>
              <w:t>11:42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E89B730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  <w:color w:val="000000" w:themeColor="text1"/>
              </w:rPr>
            </w:pPr>
            <w:r w:rsidRPr="009B5616">
              <w:rPr>
                <w:bCs/>
                <w:color w:val="000000" w:themeColor="text1"/>
              </w:rPr>
              <w:t>14:12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459796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 w:themeColor="text1"/>
              </w:rPr>
            </w:pPr>
            <w:r w:rsidRPr="009B5616">
              <w:rPr>
                <w:color w:val="000000" w:themeColor="text1"/>
              </w:rPr>
              <w:t>16:42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D525BD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FF0000"/>
              </w:rPr>
            </w:pPr>
            <w:r w:rsidRPr="009B5616">
              <w:rPr>
                <w:color w:val="auto"/>
              </w:rPr>
              <w:t xml:space="preserve"> Teismas</w:t>
            </w:r>
          </w:p>
        </w:tc>
      </w:tr>
      <w:tr w:rsidR="009B5616" w:rsidRPr="009B5616" w14:paraId="5086AE82" w14:textId="77777777" w:rsidTr="00DE78D0">
        <w:trPr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5E85C3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19,1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3E360C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0,7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AC4AA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8:44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1B85F1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10:14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245283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11:44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E5A08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14:14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50DB11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16:44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F1062D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proofErr w:type="spellStart"/>
            <w:r w:rsidRPr="009B5616">
              <w:t>A.Vienuolio</w:t>
            </w:r>
            <w:proofErr w:type="spellEnd"/>
            <w:r w:rsidRPr="009B5616">
              <w:t xml:space="preserve"> progimnazija</w:t>
            </w:r>
          </w:p>
        </w:tc>
      </w:tr>
      <w:tr w:rsidR="009B5616" w:rsidRPr="009B5616" w14:paraId="1A5933E3" w14:textId="77777777" w:rsidTr="00DE78D0">
        <w:trPr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E199F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19,5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DCE31D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0,4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019A77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8:45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8F9348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10:15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A121901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11:45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63220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14:15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CDCBA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16:45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0A407F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Žiburio g.</w:t>
            </w:r>
          </w:p>
        </w:tc>
      </w:tr>
      <w:tr w:rsidR="009B5616" w:rsidRPr="009B5616" w14:paraId="2707D38F" w14:textId="77777777" w:rsidTr="00DE78D0">
        <w:trPr>
          <w:jc w:val="center"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2846BB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20,1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2E67C7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0,6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4FE9E1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8:50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2CC1323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10:20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A07119C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11:50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B7D18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14:20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3AB90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16:50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D8AA3E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Ligoninė</w:t>
            </w:r>
          </w:p>
        </w:tc>
      </w:tr>
      <w:tr w:rsidR="009B5616" w:rsidRPr="009B5616" w14:paraId="1C280D12" w14:textId="77777777" w:rsidTr="00DE78D0">
        <w:trPr>
          <w:jc w:val="center"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4BCFE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20,5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744256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0,4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21C0AC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8:53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DE961BF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10:23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D57BF5E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11:53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550F8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14:23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0FE91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16:53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6D5379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Žiburio parduotuvė</w:t>
            </w:r>
          </w:p>
        </w:tc>
      </w:tr>
      <w:tr w:rsidR="009B5616" w:rsidRPr="009B5616" w14:paraId="2726D06B" w14:textId="77777777" w:rsidTr="00DE78D0">
        <w:trPr>
          <w:jc w:val="center"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8A2349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 w:themeColor="text1"/>
              </w:rPr>
            </w:pPr>
            <w:r w:rsidRPr="009B5616">
              <w:rPr>
                <w:color w:val="000000" w:themeColor="text1"/>
              </w:rPr>
              <w:lastRenderedPageBreak/>
              <w:t>21,8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7886C2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 w:themeColor="text1"/>
              </w:rPr>
            </w:pPr>
            <w:r w:rsidRPr="009B5616">
              <w:rPr>
                <w:color w:val="000000" w:themeColor="text1"/>
              </w:rPr>
              <w:t>1,3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D66EC8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  <w:color w:val="000000" w:themeColor="text1"/>
              </w:rPr>
            </w:pPr>
            <w:r w:rsidRPr="009B5616">
              <w:rPr>
                <w:bCs/>
                <w:color w:val="000000" w:themeColor="text1"/>
              </w:rPr>
              <w:t>8:58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064D23D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  <w:color w:val="000000" w:themeColor="text1"/>
              </w:rPr>
            </w:pPr>
            <w:r w:rsidRPr="009B5616">
              <w:rPr>
                <w:bCs/>
                <w:color w:val="000000" w:themeColor="text1"/>
              </w:rPr>
              <w:t>10:28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6E230FF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  <w:color w:val="000000" w:themeColor="text1"/>
              </w:rPr>
            </w:pPr>
            <w:r w:rsidRPr="009B5616">
              <w:rPr>
                <w:bCs/>
                <w:color w:val="000000" w:themeColor="text1"/>
              </w:rPr>
              <w:t>11:58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E8160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  <w:color w:val="000000" w:themeColor="text1"/>
              </w:rPr>
            </w:pPr>
            <w:r w:rsidRPr="009B5616">
              <w:rPr>
                <w:bCs/>
                <w:color w:val="000000" w:themeColor="text1"/>
              </w:rPr>
              <w:t>14:28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361871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 w:themeColor="text1"/>
              </w:rPr>
            </w:pPr>
            <w:r w:rsidRPr="009B5616">
              <w:rPr>
                <w:color w:val="000000" w:themeColor="text1"/>
              </w:rPr>
              <w:t>16:58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54755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rPr>
                <w:color w:val="auto"/>
              </w:rPr>
              <w:t>Teismas</w:t>
            </w:r>
          </w:p>
        </w:tc>
      </w:tr>
      <w:tr w:rsidR="009B5616" w:rsidRPr="009B5616" w14:paraId="78210967" w14:textId="77777777" w:rsidTr="00DE78D0">
        <w:trPr>
          <w:jc w:val="center"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1660BB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22,1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89A0D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0,3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EBB603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8:59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B2787E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10:29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C546B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11:59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715F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14:29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51F6F2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16:59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7BA2C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Poliklinika</w:t>
            </w:r>
          </w:p>
        </w:tc>
      </w:tr>
      <w:tr w:rsidR="00394B52" w:rsidRPr="009B5616" w14:paraId="2B50B3DB" w14:textId="77777777" w:rsidTr="00DE78D0">
        <w:trPr>
          <w:jc w:val="center"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23BA8F" w14:textId="056F858C" w:rsidR="00394B52" w:rsidRPr="009B5616" w:rsidRDefault="00FE6CB8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>
              <w:t>22,8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B90027" w14:textId="7825B07F" w:rsidR="00394B52" w:rsidRPr="009B5616" w:rsidRDefault="00FE6CB8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>
              <w:rPr>
                <w:color w:val="auto"/>
              </w:rPr>
              <w:t>0,7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47A9EB" w14:textId="7DB54B3E" w:rsidR="00394B52" w:rsidRPr="009B5616" w:rsidRDefault="00FE6CB8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>
              <w:rPr>
                <w:bCs/>
              </w:rPr>
              <w:t>9:00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84E565D" w14:textId="1E22D042" w:rsidR="00394B52" w:rsidRPr="009B5616" w:rsidRDefault="00FE6CB8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>
              <w:rPr>
                <w:bCs/>
              </w:rPr>
              <w:t>10:30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0541E40" w14:textId="1E3DA64F" w:rsidR="00394B52" w:rsidRPr="009B5616" w:rsidRDefault="00FE6CB8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>
              <w:rPr>
                <w:bCs/>
              </w:rPr>
              <w:t>12:00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96FD0" w14:textId="64833FEC" w:rsidR="00394B52" w:rsidRPr="009B5616" w:rsidRDefault="00FE6CB8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>
              <w:rPr>
                <w:bCs/>
              </w:rPr>
              <w:t>14:30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E3746C" w14:textId="4670D987" w:rsidR="00394B52" w:rsidRPr="009B5616" w:rsidRDefault="00FE6CB8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>
              <w:t>17:00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F648B9" w14:textId="5E14C721" w:rsidR="00394B52" w:rsidRPr="009B5616" w:rsidRDefault="00FE6CB8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>
              <w:t>Miško g.</w:t>
            </w:r>
          </w:p>
        </w:tc>
      </w:tr>
      <w:tr w:rsidR="009B5616" w:rsidRPr="009B5616" w14:paraId="12FE7DCA" w14:textId="77777777" w:rsidTr="00DE78D0">
        <w:trPr>
          <w:jc w:val="center"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72B572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23,1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A7A82A" w14:textId="6D3B81E5" w:rsidR="009B5616" w:rsidRPr="009B5616" w:rsidRDefault="00FE6CB8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>
              <w:rPr>
                <w:color w:val="auto"/>
              </w:rPr>
              <w:t>0,3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EB0D40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9:01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76840B9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10:31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5879EF9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12:01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A7EE9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14:31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13A34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17:01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6BFE0F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 xml:space="preserve">Senosios kapinės </w:t>
            </w:r>
          </w:p>
        </w:tc>
      </w:tr>
      <w:tr w:rsidR="009B5616" w:rsidRPr="009B5616" w14:paraId="4777DDBC" w14:textId="77777777" w:rsidTr="00DE78D0">
        <w:trPr>
          <w:jc w:val="center"/>
        </w:trPr>
        <w:tc>
          <w:tcPr>
            <w:tcW w:w="1276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2C56EB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24,1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0F5979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1,0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E86A93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9:04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4D474C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10:34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9B4E36E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12:04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B85F556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14:34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21D72F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17:04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48F1F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Naujosios kapinės</w:t>
            </w:r>
          </w:p>
        </w:tc>
      </w:tr>
      <w:tr w:rsidR="009B5616" w:rsidRPr="009B5616" w14:paraId="3DA4E2EC" w14:textId="77777777" w:rsidTr="00DE78D0">
        <w:trPr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824DF0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25,1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F4C576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1,0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47E81C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9:06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BA01C0B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10:36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860895E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12:06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2D4E8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14:36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2EA87D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17:06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02A5F0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Senosios kapinės</w:t>
            </w:r>
          </w:p>
        </w:tc>
      </w:tr>
      <w:tr w:rsidR="00394B52" w:rsidRPr="009B5616" w14:paraId="7B699FE6" w14:textId="77777777" w:rsidTr="00DE78D0">
        <w:trPr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B01BE5" w14:textId="18688A8E" w:rsidR="00394B52" w:rsidRPr="009B5616" w:rsidRDefault="00FE6CB8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>
              <w:t>25,4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2B062C" w14:textId="7D576528" w:rsidR="00394B52" w:rsidRPr="009B5616" w:rsidRDefault="00FE6CB8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>
              <w:rPr>
                <w:color w:val="auto"/>
              </w:rPr>
              <w:t>0,3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9881A1" w14:textId="67960382" w:rsidR="00394B52" w:rsidRPr="009B5616" w:rsidRDefault="00FE6CB8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>
              <w:rPr>
                <w:bCs/>
              </w:rPr>
              <w:t>9:07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0B1C771" w14:textId="672EC1D8" w:rsidR="00394B52" w:rsidRPr="009B5616" w:rsidRDefault="00FE6CB8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>
              <w:rPr>
                <w:bCs/>
              </w:rPr>
              <w:t>10:37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3D1E9A" w14:textId="5527F800" w:rsidR="00394B52" w:rsidRPr="009B5616" w:rsidRDefault="00FE6CB8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>
              <w:rPr>
                <w:bCs/>
              </w:rPr>
              <w:t>12:07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BF129" w14:textId="66A2AF3D" w:rsidR="00394B52" w:rsidRPr="009B5616" w:rsidRDefault="00FE6CB8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>
              <w:rPr>
                <w:bCs/>
              </w:rPr>
              <w:t>14:37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EF6513" w14:textId="3DEF602A" w:rsidR="00394B52" w:rsidRPr="009B5616" w:rsidRDefault="00FE6CB8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>
              <w:t>17:07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053FB4" w14:textId="635F248F" w:rsidR="00394B52" w:rsidRPr="009B5616" w:rsidRDefault="00FE6CB8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>
              <w:t>Miško g.</w:t>
            </w:r>
          </w:p>
        </w:tc>
      </w:tr>
      <w:tr w:rsidR="009B5616" w:rsidRPr="009B5616" w14:paraId="033DEA4E" w14:textId="77777777" w:rsidTr="00DE78D0">
        <w:trPr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A23F70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26,1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68A55F" w14:textId="2E5BDC99" w:rsidR="009B5616" w:rsidRPr="009B5616" w:rsidRDefault="00FE6CB8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>
              <w:rPr>
                <w:color w:val="auto"/>
              </w:rPr>
              <w:t>0,7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9D06C1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9:08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18DA68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10:38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C7F756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12:08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82EBD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14:38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B5CA3A" w14:textId="2348F98F" w:rsidR="009B5616" w:rsidRPr="009B5616" w:rsidRDefault="009B5616" w:rsidP="00FE6CB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17:08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1BC413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Poliklinika</w:t>
            </w:r>
          </w:p>
        </w:tc>
      </w:tr>
      <w:tr w:rsidR="009B5616" w:rsidRPr="009B5616" w14:paraId="585C30BC" w14:textId="77777777" w:rsidTr="00DE78D0">
        <w:trPr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526296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26,8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9D13CC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0,7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0D5AE3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9:11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464B83E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10:41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6FCED1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12:11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FE7D8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14:41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0DF932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17:11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1DE80E" w14:textId="306828EC" w:rsidR="009B5616" w:rsidRPr="009B5616" w:rsidRDefault="009B5616" w:rsidP="00E103B4">
            <w:pPr>
              <w:pStyle w:val="Sraopastraipa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Baranausko a</w:t>
            </w:r>
            <w:r w:rsidR="00E103B4">
              <w:t>ikštė</w:t>
            </w:r>
          </w:p>
        </w:tc>
      </w:tr>
      <w:tr w:rsidR="009B5616" w:rsidRPr="009B5616" w14:paraId="084E31BF" w14:textId="77777777" w:rsidTr="00DE78D0">
        <w:trPr>
          <w:jc w:val="center"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C6795B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28,5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2A88D3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1,7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CFEEA8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9:13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6035B00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10:43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9C7032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12:13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04462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14:43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DC484F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17:13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CEB6F9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Geležinkelio stotis</w:t>
            </w:r>
          </w:p>
        </w:tc>
      </w:tr>
      <w:tr w:rsidR="009B5616" w:rsidRPr="009B5616" w14:paraId="5EAD155E" w14:textId="77777777" w:rsidTr="00DE78D0">
        <w:trPr>
          <w:jc w:val="center"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D7243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29,0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94EB7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0,5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19B80D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9:14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BB6AEAD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10:44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5808AD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12:14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1A8FD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14:44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CCF171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17:14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57358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Jaros parduotuvė</w:t>
            </w:r>
          </w:p>
        </w:tc>
      </w:tr>
      <w:tr w:rsidR="009B5616" w:rsidRPr="009B5616" w14:paraId="25B6D5B4" w14:textId="77777777" w:rsidTr="00DE78D0">
        <w:trPr>
          <w:jc w:val="center"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19A020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29,9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20B17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0,9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44BA6E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9:16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BB10180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10:46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9368C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12:16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7C65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14:46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F06027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17:16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A597A2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Gegužės g. pabaiga</w:t>
            </w:r>
          </w:p>
        </w:tc>
      </w:tr>
      <w:tr w:rsidR="009B5616" w:rsidRPr="009B5616" w14:paraId="36D67C9E" w14:textId="77777777" w:rsidTr="00DE78D0">
        <w:trPr>
          <w:jc w:val="center"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31288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30,8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ED3848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0,9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950FA0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9:17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E85556E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10:47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C2B0A72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12:17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C74B6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14:47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560D8F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17:17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52FD92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Jaros parduotuvė</w:t>
            </w:r>
          </w:p>
        </w:tc>
      </w:tr>
      <w:tr w:rsidR="009B5616" w:rsidRPr="009B5616" w14:paraId="13621FAB" w14:textId="77777777" w:rsidTr="00DE78D0">
        <w:trPr>
          <w:jc w:val="center"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77842D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31,3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1696D3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0,5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A50CBE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9:18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4E6CB09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10:48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507F569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12:18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E6827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14:48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CE840C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17:18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AC9F2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Geležinkelio stotis</w:t>
            </w:r>
          </w:p>
        </w:tc>
      </w:tr>
      <w:tr w:rsidR="009B5616" w:rsidRPr="009B5616" w14:paraId="1958FF70" w14:textId="77777777" w:rsidTr="00DE78D0">
        <w:trPr>
          <w:jc w:val="center"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6592B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33,1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B9C3F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1,8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A03DAF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9:20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46B6A1E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10:50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7D2F15F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12:20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26F47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14:50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F3BF40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17:20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FCC687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Gedimino g. parduotuvė</w:t>
            </w:r>
          </w:p>
        </w:tc>
      </w:tr>
      <w:tr w:rsidR="009B5616" w:rsidRPr="009B5616" w14:paraId="1207EEE7" w14:textId="77777777" w:rsidTr="00DE78D0">
        <w:trPr>
          <w:jc w:val="center"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4C2FB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35,6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CFA35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2,5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BA70B0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9:23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81E43B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10:53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1D928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12:23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B693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14:53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50157C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17:23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54FA01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Troškūnų g.</w:t>
            </w:r>
          </w:p>
        </w:tc>
      </w:tr>
      <w:tr w:rsidR="009B5616" w:rsidRPr="009B5616" w14:paraId="3A8B8DBF" w14:textId="77777777" w:rsidTr="00DE78D0">
        <w:trPr>
          <w:jc w:val="center"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64D52E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36,2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532792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0,6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21C80E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9:24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004ADE2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10:54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8F870D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12:24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CD04C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14:54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0FAD87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17:24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80FD8B" w14:textId="74F1B67C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Technologij</w:t>
            </w:r>
            <w:r w:rsidR="00662586">
              <w:t>os</w:t>
            </w:r>
            <w:r w:rsidRPr="009B5616">
              <w:t xml:space="preserve"> m</w:t>
            </w:r>
            <w:r w:rsidR="00662586">
              <w:t>oky</w:t>
            </w:r>
            <w:r w:rsidRPr="009B5616">
              <w:t>kla</w:t>
            </w:r>
          </w:p>
        </w:tc>
      </w:tr>
      <w:tr w:rsidR="009B5616" w:rsidRPr="009B5616" w14:paraId="660C6CF6" w14:textId="77777777" w:rsidTr="00DE78D0">
        <w:trPr>
          <w:jc w:val="center"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C9A078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37,4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1DEB6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1,2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DC465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9:25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B82C6AD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10:55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0CC39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12:25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89C0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14:55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466B0C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17:25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856F52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proofErr w:type="spellStart"/>
            <w:r w:rsidRPr="009B5616">
              <w:t>Pašventupys</w:t>
            </w:r>
            <w:proofErr w:type="spellEnd"/>
          </w:p>
        </w:tc>
      </w:tr>
      <w:tr w:rsidR="009B5616" w:rsidRPr="009B5616" w14:paraId="418CCFF6" w14:textId="77777777" w:rsidTr="00DE78D0">
        <w:trPr>
          <w:jc w:val="center"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BD00D9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38,0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D6326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</w:rPr>
            </w:pPr>
            <w:r w:rsidRPr="009B5616">
              <w:rPr>
                <w:color w:val="auto"/>
              </w:rPr>
              <w:t>0,6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57EA97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9:26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CF688A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10:56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4EA4D21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Cs/>
              </w:rPr>
            </w:pPr>
            <w:r w:rsidRPr="009B5616">
              <w:rPr>
                <w:bCs/>
              </w:rPr>
              <w:t>12:26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D9A0B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14:56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2B7488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17:26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226BC3" w14:textId="0E8A2EBF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</w:pPr>
            <w:r w:rsidRPr="009B5616">
              <w:t>Technologij</w:t>
            </w:r>
            <w:r w:rsidR="00662586">
              <w:t>os</w:t>
            </w:r>
            <w:r w:rsidRPr="009B5616">
              <w:t xml:space="preserve"> m</w:t>
            </w:r>
            <w:r w:rsidR="00215039">
              <w:t>o</w:t>
            </w:r>
            <w:r w:rsidR="00662586">
              <w:t>ky</w:t>
            </w:r>
            <w:r w:rsidRPr="009B5616">
              <w:t>kla</w:t>
            </w:r>
          </w:p>
        </w:tc>
      </w:tr>
      <w:tr w:rsidR="009B5616" w:rsidRPr="009B5616" w14:paraId="3A11F885" w14:textId="77777777" w:rsidTr="00DE78D0">
        <w:trPr>
          <w:jc w:val="center"/>
        </w:trPr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12EC14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bCs/>
              </w:rPr>
            </w:pPr>
            <w:r w:rsidRPr="009B5616">
              <w:rPr>
                <w:b/>
                <w:bCs/>
              </w:rPr>
              <w:t>39,3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F7A1B1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bCs/>
                <w:color w:val="auto"/>
              </w:rPr>
            </w:pPr>
            <w:r w:rsidRPr="009B5616">
              <w:rPr>
                <w:b/>
                <w:bCs/>
                <w:color w:val="auto"/>
              </w:rPr>
              <w:t>1,3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02E8C1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bCs/>
              </w:rPr>
            </w:pPr>
            <w:r w:rsidRPr="009B5616">
              <w:rPr>
                <w:b/>
                <w:bCs/>
              </w:rPr>
              <w:t>9:30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FA80BB5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bCs/>
              </w:rPr>
            </w:pPr>
            <w:r w:rsidRPr="009B5616">
              <w:rPr>
                <w:b/>
                <w:bCs/>
              </w:rPr>
              <w:t>11:00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CD5DF31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bCs/>
              </w:rPr>
            </w:pPr>
            <w:r w:rsidRPr="009B5616">
              <w:rPr>
                <w:b/>
                <w:bCs/>
              </w:rPr>
              <w:t>12:30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03CBB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bCs/>
              </w:rPr>
            </w:pPr>
            <w:r w:rsidRPr="009B5616">
              <w:rPr>
                <w:b/>
                <w:bCs/>
              </w:rPr>
              <w:t>15:00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86BB48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bCs/>
              </w:rPr>
            </w:pPr>
            <w:r w:rsidRPr="009B5616">
              <w:rPr>
                <w:b/>
                <w:bCs/>
              </w:rPr>
              <w:t>17:30</w:t>
            </w:r>
          </w:p>
        </w:tc>
        <w:tc>
          <w:tcPr>
            <w:tcW w:w="3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CBA1FB" w14:textId="77777777" w:rsidR="009B5616" w:rsidRPr="009B5616" w:rsidRDefault="009B5616" w:rsidP="009B5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b/>
                <w:bCs/>
              </w:rPr>
            </w:pPr>
            <w:r w:rsidRPr="009B5616">
              <w:rPr>
                <w:b/>
                <w:bCs/>
              </w:rPr>
              <w:t>Anykščių AS</w:t>
            </w:r>
          </w:p>
        </w:tc>
      </w:tr>
    </w:tbl>
    <w:p w14:paraId="29E87E71" w14:textId="23911D1D" w:rsidR="009B5616" w:rsidRDefault="00326F56" w:rsidP="00326F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</w:pPr>
      <w:r>
        <w:t>___________________________</w:t>
      </w:r>
    </w:p>
    <w:sectPr w:rsidR="009B5616" w:rsidSect="00DE78D0">
      <w:pgSz w:w="16837" w:h="11905" w:orient="landscape"/>
      <w:pgMar w:top="1135" w:right="1134" w:bottom="993" w:left="1276" w:header="567" w:footer="567" w:gutter="0"/>
      <w:pgNumType w:start="1"/>
      <w:cols w:space="1296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E20DB7"/>
    <w:multiLevelType w:val="hybridMultilevel"/>
    <w:tmpl w:val="4AE4883A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87069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8E5"/>
    <w:rsid w:val="00012D5D"/>
    <w:rsid w:val="0001453B"/>
    <w:rsid w:val="000145DB"/>
    <w:rsid w:val="0002347D"/>
    <w:rsid w:val="0002467F"/>
    <w:rsid w:val="0003304A"/>
    <w:rsid w:val="000667A2"/>
    <w:rsid w:val="0008686D"/>
    <w:rsid w:val="000D6FDA"/>
    <w:rsid w:val="00121E35"/>
    <w:rsid w:val="00124BB2"/>
    <w:rsid w:val="001611C0"/>
    <w:rsid w:val="00215039"/>
    <w:rsid w:val="002209B1"/>
    <w:rsid w:val="00240F19"/>
    <w:rsid w:val="00243558"/>
    <w:rsid w:val="0026568E"/>
    <w:rsid w:val="00285530"/>
    <w:rsid w:val="002939CE"/>
    <w:rsid w:val="002D343C"/>
    <w:rsid w:val="002E58E7"/>
    <w:rsid w:val="003009B5"/>
    <w:rsid w:val="00316773"/>
    <w:rsid w:val="00321EC4"/>
    <w:rsid w:val="0032546A"/>
    <w:rsid w:val="00326982"/>
    <w:rsid w:val="00326F56"/>
    <w:rsid w:val="0034520D"/>
    <w:rsid w:val="00382F36"/>
    <w:rsid w:val="00394B52"/>
    <w:rsid w:val="003A1E6C"/>
    <w:rsid w:val="003C139C"/>
    <w:rsid w:val="003E519A"/>
    <w:rsid w:val="00404629"/>
    <w:rsid w:val="00426A7D"/>
    <w:rsid w:val="004304C7"/>
    <w:rsid w:val="004538E1"/>
    <w:rsid w:val="00481F0E"/>
    <w:rsid w:val="00487C36"/>
    <w:rsid w:val="00497500"/>
    <w:rsid w:val="00497DCC"/>
    <w:rsid w:val="004A1733"/>
    <w:rsid w:val="004A5427"/>
    <w:rsid w:val="004A695D"/>
    <w:rsid w:val="004B71E5"/>
    <w:rsid w:val="004C5AD3"/>
    <w:rsid w:val="004C7C04"/>
    <w:rsid w:val="004E6487"/>
    <w:rsid w:val="004F59D1"/>
    <w:rsid w:val="004F74A6"/>
    <w:rsid w:val="00521EEB"/>
    <w:rsid w:val="00526FE7"/>
    <w:rsid w:val="00542AC8"/>
    <w:rsid w:val="005524FF"/>
    <w:rsid w:val="00554E61"/>
    <w:rsid w:val="005842D3"/>
    <w:rsid w:val="005B38E5"/>
    <w:rsid w:val="005C63B8"/>
    <w:rsid w:val="005D56AC"/>
    <w:rsid w:val="005F17BD"/>
    <w:rsid w:val="005F439F"/>
    <w:rsid w:val="00627C7F"/>
    <w:rsid w:val="00630165"/>
    <w:rsid w:val="00646525"/>
    <w:rsid w:val="00662586"/>
    <w:rsid w:val="00663F7C"/>
    <w:rsid w:val="006E3E5E"/>
    <w:rsid w:val="00700760"/>
    <w:rsid w:val="007008CE"/>
    <w:rsid w:val="00702865"/>
    <w:rsid w:val="00730045"/>
    <w:rsid w:val="00756313"/>
    <w:rsid w:val="0077190C"/>
    <w:rsid w:val="00772CCB"/>
    <w:rsid w:val="00786EC3"/>
    <w:rsid w:val="007A4D77"/>
    <w:rsid w:val="007C43DF"/>
    <w:rsid w:val="007D7EBC"/>
    <w:rsid w:val="008247C0"/>
    <w:rsid w:val="008253B1"/>
    <w:rsid w:val="00842FBC"/>
    <w:rsid w:val="00862C5F"/>
    <w:rsid w:val="008708F5"/>
    <w:rsid w:val="00884959"/>
    <w:rsid w:val="008854CE"/>
    <w:rsid w:val="0088664D"/>
    <w:rsid w:val="00893FEA"/>
    <w:rsid w:val="008D1584"/>
    <w:rsid w:val="008D5616"/>
    <w:rsid w:val="008D64E0"/>
    <w:rsid w:val="008F4C72"/>
    <w:rsid w:val="0093755E"/>
    <w:rsid w:val="00975694"/>
    <w:rsid w:val="0099176E"/>
    <w:rsid w:val="009A0DCB"/>
    <w:rsid w:val="009B5616"/>
    <w:rsid w:val="009D68AA"/>
    <w:rsid w:val="009D7FE6"/>
    <w:rsid w:val="009E2DE0"/>
    <w:rsid w:val="009E5780"/>
    <w:rsid w:val="009F5BDD"/>
    <w:rsid w:val="00A0027D"/>
    <w:rsid w:val="00A26360"/>
    <w:rsid w:val="00A26F68"/>
    <w:rsid w:val="00A27D1D"/>
    <w:rsid w:val="00A339F9"/>
    <w:rsid w:val="00A469A9"/>
    <w:rsid w:val="00A72C9F"/>
    <w:rsid w:val="00A97EFC"/>
    <w:rsid w:val="00AB5C1A"/>
    <w:rsid w:val="00AC2535"/>
    <w:rsid w:val="00AC5BEB"/>
    <w:rsid w:val="00AD76A0"/>
    <w:rsid w:val="00AE2C0C"/>
    <w:rsid w:val="00AE68A0"/>
    <w:rsid w:val="00B2174C"/>
    <w:rsid w:val="00B6605D"/>
    <w:rsid w:val="00B72198"/>
    <w:rsid w:val="00B83E6A"/>
    <w:rsid w:val="00BA04A2"/>
    <w:rsid w:val="00BB2428"/>
    <w:rsid w:val="00BB26F4"/>
    <w:rsid w:val="00BB31F6"/>
    <w:rsid w:val="00BC6CC3"/>
    <w:rsid w:val="00BD1126"/>
    <w:rsid w:val="00BE6F9B"/>
    <w:rsid w:val="00C03111"/>
    <w:rsid w:val="00C118D5"/>
    <w:rsid w:val="00C41B0E"/>
    <w:rsid w:val="00C75F8D"/>
    <w:rsid w:val="00C85A56"/>
    <w:rsid w:val="00C964D1"/>
    <w:rsid w:val="00CD4F30"/>
    <w:rsid w:val="00CF2AFF"/>
    <w:rsid w:val="00D02D05"/>
    <w:rsid w:val="00D25D35"/>
    <w:rsid w:val="00D328C5"/>
    <w:rsid w:val="00D46E64"/>
    <w:rsid w:val="00D82B44"/>
    <w:rsid w:val="00D918F3"/>
    <w:rsid w:val="00DA28B0"/>
    <w:rsid w:val="00DB0A40"/>
    <w:rsid w:val="00DC729F"/>
    <w:rsid w:val="00DE1A49"/>
    <w:rsid w:val="00DE5119"/>
    <w:rsid w:val="00DE78D0"/>
    <w:rsid w:val="00DF2FAA"/>
    <w:rsid w:val="00E06064"/>
    <w:rsid w:val="00E103B4"/>
    <w:rsid w:val="00E139D2"/>
    <w:rsid w:val="00E30E8F"/>
    <w:rsid w:val="00E432D6"/>
    <w:rsid w:val="00E639A4"/>
    <w:rsid w:val="00E76A41"/>
    <w:rsid w:val="00EA04A6"/>
    <w:rsid w:val="00EE6393"/>
    <w:rsid w:val="00EF000C"/>
    <w:rsid w:val="00F61D2B"/>
    <w:rsid w:val="00F753F0"/>
    <w:rsid w:val="00FC4C0C"/>
    <w:rsid w:val="00FE07F9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9B0DE"/>
  <w15:docId w15:val="{20082718-F0CF-4139-98C0-6D6592D3B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lt-LT" w:eastAsia="lt-LT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</w:style>
  <w:style w:type="paragraph" w:styleId="Antrat1">
    <w:name w:val="heading 1"/>
    <w:basedOn w:val="prastasis"/>
    <w:next w:val="prastasis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Antrat2">
    <w:name w:val="heading 2"/>
    <w:basedOn w:val="prastasis"/>
    <w:next w:val="prastasis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Antrat3">
    <w:name w:val="heading 3"/>
    <w:basedOn w:val="prastasis"/>
    <w:next w:val="prastasis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Antrat4">
    <w:name w:val="heading 4"/>
    <w:basedOn w:val="prastasis"/>
    <w:next w:val="prastasis"/>
    <w:pPr>
      <w:keepNext/>
      <w:keepLines/>
      <w:spacing w:before="240" w:after="40"/>
      <w:outlineLvl w:val="3"/>
    </w:pPr>
    <w:rPr>
      <w:b/>
    </w:rPr>
  </w:style>
  <w:style w:type="paragraph" w:styleId="Antrat5">
    <w:name w:val="heading 5"/>
    <w:basedOn w:val="prastasis"/>
    <w:next w:val="prastasis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Antrat6">
    <w:name w:val="heading 6"/>
    <w:basedOn w:val="prastasis"/>
    <w:next w:val="prastasis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vadinimas">
    <w:name w:val="Title"/>
    <w:basedOn w:val="prastasis"/>
    <w:next w:val="prastasis"/>
    <w:pPr>
      <w:keepNext/>
      <w:keepLines/>
      <w:spacing w:before="480" w:after="120"/>
    </w:pPr>
    <w:rPr>
      <w:b/>
      <w:sz w:val="72"/>
      <w:szCs w:val="72"/>
    </w:rPr>
  </w:style>
  <w:style w:type="paragraph" w:styleId="Paantrat">
    <w:name w:val="Subtitle"/>
    <w:basedOn w:val="prastasis"/>
    <w:next w:val="prastasis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0" w:type="dxa"/>
        <w:right w:w="10" w:type="dxa"/>
      </w:tblCellMar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81F0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81F0E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BB26F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autoSpaceDN w:val="0"/>
      <w:textAlignment w:val="baseline"/>
    </w:pPr>
    <w:rPr>
      <w:rFonts w:eastAsia="Lucida Sans Unicode" w:cs="Tahoma"/>
      <w:color w:val="auto"/>
      <w:kern w:val="3"/>
    </w:rPr>
  </w:style>
  <w:style w:type="paragraph" w:styleId="Sraopastraipa">
    <w:name w:val="List Paragraph"/>
    <w:basedOn w:val="prastasis"/>
    <w:uiPriority w:val="34"/>
    <w:qFormat/>
    <w:rsid w:val="00E103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e626db58d92745cc904711bc62956447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e626db58d92745cc904711bc62956447</Template>
  <TotalTime>1</TotalTime>
  <Pages>5</Pages>
  <Words>953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Manager>2024-12-17</Manager>
  <Company/>
  <LinksUpToDate>false</LinksUpToDate>
  <CharactersWithSpaces>6374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leidimų vežti keleivius vietinio reguliaraus susisiekimo autobusų maršrutais išdavimo ir maršrutų bei jų tvarkaraščių patvirtinimo</dc:title>
  <dc:subject>1-MP-626</dc:subject>
  <dc:creator>ANYKŠČIŲ RAJONO SAVIVALDYBĖS MERAS</dc:creator>
  <cp:lastModifiedBy>Diana Kviecinskienė</cp:lastModifiedBy>
  <cp:revision>3</cp:revision>
  <cp:lastPrinted>2024-11-25T08:42:00Z</cp:lastPrinted>
  <dcterms:created xsi:type="dcterms:W3CDTF">2026-10-26T09:12:00Z</dcterms:created>
  <dcterms:modified xsi:type="dcterms:W3CDTF">2026-10-26T09:19:00Z</dcterms:modified>
  <cp:category>PRIEDAS</cp:category>
</cp:coreProperties>
</file>