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29D1D" w14:textId="77777777" w:rsidR="00BC12E1" w:rsidRPr="00BC12E1" w:rsidRDefault="00BC12E1" w:rsidP="00BC12E1">
      <w:pPr>
        <w:tabs>
          <w:tab w:val="left" w:pos="1134"/>
        </w:tabs>
        <w:jc w:val="right"/>
        <w:rPr>
          <w:color w:val="000000"/>
          <w:sz w:val="24"/>
          <w:szCs w:val="24"/>
          <w:lang w:val="lt-LT"/>
        </w:rPr>
      </w:pPr>
      <w:r w:rsidRPr="00BC12E1">
        <w:rPr>
          <w:bCs/>
          <w:color w:val="000000"/>
          <w:sz w:val="24"/>
          <w:szCs w:val="24"/>
          <w:lang w:val="lt-LT"/>
        </w:rPr>
        <w:t>Aprašo 1 priedas</w:t>
      </w:r>
    </w:p>
    <w:p w14:paraId="4F921875" w14:textId="77777777" w:rsidR="00BC12E1" w:rsidRPr="00BC12E1" w:rsidRDefault="00BC12E1" w:rsidP="00BC12E1">
      <w:pPr>
        <w:pStyle w:val="Title"/>
        <w:jc w:val="left"/>
        <w:rPr>
          <w:b w:val="0"/>
          <w:color w:val="000000"/>
          <w:sz w:val="24"/>
          <w:szCs w:val="24"/>
          <w:lang w:val="lt-LT"/>
        </w:rPr>
      </w:pPr>
    </w:p>
    <w:p w14:paraId="32C12D78" w14:textId="77777777" w:rsidR="00BC12E1" w:rsidRPr="00A8022D" w:rsidRDefault="00BC12E1" w:rsidP="00BC12E1">
      <w:pPr>
        <w:tabs>
          <w:tab w:val="left" w:pos="1134"/>
        </w:tabs>
        <w:jc w:val="center"/>
        <w:rPr>
          <w:b/>
          <w:sz w:val="24"/>
          <w:szCs w:val="24"/>
          <w:lang w:val="lt-LT"/>
        </w:rPr>
      </w:pPr>
      <w:r w:rsidRPr="00A8022D">
        <w:rPr>
          <w:b/>
          <w:sz w:val="24"/>
          <w:szCs w:val="24"/>
          <w:lang w:val="lt-LT"/>
        </w:rPr>
        <w:t>PARAIŠKA</w:t>
      </w:r>
    </w:p>
    <w:p w14:paraId="37FA2A9D" w14:textId="77777777" w:rsidR="00BC12E1" w:rsidRPr="00A8022D" w:rsidRDefault="00BC12E1" w:rsidP="00BC12E1">
      <w:pPr>
        <w:tabs>
          <w:tab w:val="left" w:pos="1134"/>
        </w:tabs>
        <w:jc w:val="center"/>
        <w:rPr>
          <w:b/>
          <w:bCs/>
          <w:sz w:val="24"/>
          <w:szCs w:val="24"/>
          <w:lang w:val="lt-LT"/>
        </w:rPr>
      </w:pPr>
      <w:r w:rsidRPr="00A8022D">
        <w:rPr>
          <w:b/>
          <w:bCs/>
          <w:sz w:val="24"/>
          <w:szCs w:val="24"/>
          <w:lang w:val="lt-LT"/>
        </w:rPr>
        <w:t xml:space="preserve">DALYVAUTI VISUOMENĖS SVEIKATOS PROJEKTŲ VYKDYMO FINANSAVIMO </w:t>
      </w:r>
    </w:p>
    <w:p w14:paraId="13419098" w14:textId="77777777" w:rsidR="00BC12E1" w:rsidRPr="00A8022D" w:rsidRDefault="00BC12E1" w:rsidP="00BC12E1">
      <w:pPr>
        <w:tabs>
          <w:tab w:val="left" w:pos="1134"/>
        </w:tabs>
        <w:jc w:val="center"/>
        <w:rPr>
          <w:b/>
          <w:bCs/>
          <w:sz w:val="24"/>
          <w:szCs w:val="24"/>
          <w:lang w:val="lt-LT"/>
        </w:rPr>
      </w:pPr>
      <w:r w:rsidRPr="00A8022D">
        <w:rPr>
          <w:b/>
          <w:bCs/>
          <w:sz w:val="24"/>
          <w:szCs w:val="24"/>
          <w:lang w:val="lt-LT"/>
        </w:rPr>
        <w:t>20</w:t>
      </w:r>
      <w:r w:rsidRPr="00A8022D">
        <w:rPr>
          <w:b/>
          <w:bCs/>
          <w:sz w:val="24"/>
          <w:szCs w:val="24"/>
          <w:lang w:val="lt-LT"/>
        </w:rPr>
        <w:softHyphen/>
        <w:t>_ METAIS KONKURSE</w:t>
      </w:r>
    </w:p>
    <w:p w14:paraId="5554DC9A" w14:textId="77777777" w:rsidR="00BC12E1" w:rsidRPr="00A8022D" w:rsidRDefault="00BC12E1" w:rsidP="00BC12E1">
      <w:pPr>
        <w:jc w:val="center"/>
        <w:rPr>
          <w:b/>
          <w:bCs/>
          <w:sz w:val="24"/>
          <w:szCs w:val="24"/>
          <w:lang w:val="lt-LT"/>
        </w:rPr>
      </w:pPr>
    </w:p>
    <w:p w14:paraId="339FE16E" w14:textId="77777777" w:rsidR="00BC12E1" w:rsidRPr="00616638" w:rsidRDefault="00BC12E1" w:rsidP="00BC12E1">
      <w:pPr>
        <w:jc w:val="center"/>
        <w:rPr>
          <w:b/>
          <w:bCs/>
          <w:sz w:val="24"/>
          <w:szCs w:val="24"/>
          <w:lang w:val="lt-LT"/>
        </w:rPr>
      </w:pPr>
      <w:r w:rsidRPr="00A8022D">
        <w:rPr>
          <w:b/>
          <w:bCs/>
          <w:sz w:val="24"/>
          <w:szCs w:val="24"/>
          <w:lang w:val="lt-LT"/>
        </w:rPr>
        <w:t>Anykščių rajono savivaldybės administracij</w:t>
      </w:r>
      <w:r>
        <w:rPr>
          <w:b/>
          <w:bCs/>
          <w:sz w:val="24"/>
          <w:szCs w:val="24"/>
          <w:lang w:val="lt-LT"/>
        </w:rPr>
        <w:t>ai</w:t>
      </w:r>
    </w:p>
    <w:p w14:paraId="1797F881" w14:textId="77777777" w:rsidR="00BC12E1" w:rsidRPr="00A8022D" w:rsidRDefault="00BC12E1" w:rsidP="00BC12E1">
      <w:pPr>
        <w:jc w:val="center"/>
        <w:rPr>
          <w:sz w:val="24"/>
          <w:szCs w:val="24"/>
          <w:lang w:val="lt-LT"/>
        </w:rPr>
      </w:pPr>
    </w:p>
    <w:p w14:paraId="3C25218A" w14:textId="77777777" w:rsidR="00BC12E1" w:rsidRPr="00A8022D" w:rsidRDefault="00BC12E1" w:rsidP="00BC12E1">
      <w:pPr>
        <w:ind w:left="2880" w:firstLine="720"/>
        <w:rPr>
          <w:sz w:val="24"/>
          <w:szCs w:val="24"/>
          <w:lang w:val="lt-LT"/>
        </w:rPr>
      </w:pPr>
      <w:r w:rsidRPr="00A8022D">
        <w:rPr>
          <w:sz w:val="24"/>
          <w:szCs w:val="24"/>
          <w:lang w:val="lt-LT"/>
        </w:rPr>
        <w:t xml:space="preserve">      20__ m. ____ d.</w:t>
      </w:r>
    </w:p>
    <w:p w14:paraId="77847934" w14:textId="77777777" w:rsidR="00BC12E1" w:rsidRPr="00A8022D" w:rsidRDefault="00BC12E1" w:rsidP="00BC12E1">
      <w:pPr>
        <w:jc w:val="center"/>
        <w:rPr>
          <w:sz w:val="24"/>
          <w:szCs w:val="24"/>
          <w:lang w:val="lt-LT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8"/>
        <w:gridCol w:w="5569"/>
        <w:gridCol w:w="851"/>
      </w:tblGrid>
      <w:tr w:rsidR="00BC12E1" w:rsidRPr="00A8022D" w14:paraId="564761F1" w14:textId="77777777" w:rsidTr="00821307">
        <w:trPr>
          <w:trHeight w:val="287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02ACA6F" w14:textId="77777777" w:rsidR="00BC12E1" w:rsidRPr="00A8022D" w:rsidRDefault="00BC12E1" w:rsidP="00821307">
            <w:pPr>
              <w:tabs>
                <w:tab w:val="left" w:pos="447"/>
                <w:tab w:val="left" w:pos="627"/>
              </w:tabs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Pareiškėjas</w:t>
            </w:r>
            <w:r>
              <w:rPr>
                <w:sz w:val="24"/>
                <w:szCs w:val="24"/>
                <w:lang w:val="lt-LT"/>
              </w:rPr>
              <w:t xml:space="preserve"> </w:t>
            </w:r>
          </w:p>
          <w:p w14:paraId="74A4D89E" w14:textId="77777777" w:rsidR="00BC12E1" w:rsidRPr="00A8022D" w:rsidRDefault="00BC12E1" w:rsidP="00821307">
            <w:pPr>
              <w:tabs>
                <w:tab w:val="left" w:pos="447"/>
                <w:tab w:val="left" w:pos="627"/>
              </w:tabs>
              <w:rPr>
                <w:sz w:val="24"/>
                <w:szCs w:val="24"/>
                <w:lang w:val="lt-LT"/>
              </w:rPr>
            </w:pPr>
          </w:p>
        </w:tc>
        <w:tc>
          <w:tcPr>
            <w:tcW w:w="6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70C7F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578D9F1E" w14:textId="77777777" w:rsidTr="00821307"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B85337F" w14:textId="77777777" w:rsidR="00BC12E1" w:rsidRPr="00A8022D" w:rsidRDefault="00BC12E1" w:rsidP="00821307">
            <w:pPr>
              <w:tabs>
                <w:tab w:val="left" w:pos="447"/>
                <w:tab w:val="left" w:pos="627"/>
              </w:tabs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Projekto pavadinimas</w:t>
            </w:r>
          </w:p>
          <w:p w14:paraId="1015338E" w14:textId="77777777" w:rsidR="00BC12E1" w:rsidRPr="00A8022D" w:rsidRDefault="00BC12E1" w:rsidP="00821307">
            <w:pPr>
              <w:tabs>
                <w:tab w:val="left" w:pos="447"/>
                <w:tab w:val="left" w:pos="627"/>
              </w:tabs>
              <w:rPr>
                <w:sz w:val="24"/>
                <w:szCs w:val="24"/>
                <w:lang w:val="lt-LT"/>
              </w:rPr>
            </w:pPr>
          </w:p>
        </w:tc>
        <w:tc>
          <w:tcPr>
            <w:tcW w:w="6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678CB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7553C2B4" w14:textId="77777777" w:rsidTr="00821307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F1E37E8" w14:textId="77777777" w:rsidR="00BC12E1" w:rsidRPr="00A8022D" w:rsidRDefault="00BC12E1" w:rsidP="00821307">
            <w:pPr>
              <w:tabs>
                <w:tab w:val="left" w:pos="447"/>
                <w:tab w:val="left" w:pos="627"/>
              </w:tabs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Projekto finansavimo sritis (pažymėkite sritį (X):</w:t>
            </w:r>
          </w:p>
        </w:tc>
      </w:tr>
      <w:tr w:rsidR="00BC12E1" w:rsidRPr="00A8022D" w14:paraId="1BFE0565" w14:textId="77777777" w:rsidTr="00821307"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61644F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 w:eastAsia="lt-LT"/>
              </w:rPr>
              <w:t>1.</w:t>
            </w:r>
            <w:r w:rsidRPr="00A8022D">
              <w:rPr>
                <w:sz w:val="24"/>
                <w:szCs w:val="24"/>
                <w:lang w:val="lt-LT"/>
              </w:rPr>
              <w:t xml:space="preserve"> Vaikų ir jaunimo sveikatos išsaugojimas ir gerinimas, formuojant sveiko gyvenimo įgūdžius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1FA5A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3BEB1F2E" w14:textId="77777777" w:rsidTr="00821307"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B21BE18" w14:textId="77777777" w:rsidR="00BC12E1" w:rsidRPr="00A8022D" w:rsidRDefault="00BC12E1" w:rsidP="00821307">
            <w:pPr>
              <w:tabs>
                <w:tab w:val="left" w:pos="993"/>
              </w:tabs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 w:eastAsia="lt-LT"/>
              </w:rPr>
              <w:t>2. </w:t>
            </w:r>
            <w:r w:rsidRPr="00A8022D">
              <w:rPr>
                <w:sz w:val="24"/>
                <w:szCs w:val="24"/>
                <w:lang w:val="lt-LT"/>
              </w:rPr>
              <w:t>Lėtinių neinfekcinių  (širdies ir kraujagyslių, onkologinių) ligų bei  traumų prevencija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686B8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26BD4530" w14:textId="77777777" w:rsidTr="00821307"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617F57D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3. Psichikos sveikatos stiprinimas, savižudybių ir smurto prevencija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184B8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353EDC9B" w14:textId="77777777" w:rsidTr="00821307"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613FAB5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4. Alkoholio, tabako, narkotikų ir kitų psichotropinių medžiagų vartojimo prevencija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5DB68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0F0B30A7" w14:textId="77777777" w:rsidTr="00821307"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A1E626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 w:eastAsia="lt-LT"/>
              </w:rPr>
              <w:t xml:space="preserve">5. </w:t>
            </w:r>
            <w:r w:rsidRPr="00A8022D">
              <w:rPr>
                <w:sz w:val="24"/>
                <w:szCs w:val="24"/>
                <w:lang w:val="lt-LT"/>
              </w:rPr>
              <w:t>Sveikatingumo renginių organizavimas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105B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43A94FA6" w14:textId="77777777" w:rsidTr="00821307"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B5635FC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6</w:t>
            </w:r>
            <w:r w:rsidRPr="00763ABE">
              <w:rPr>
                <w:sz w:val="24"/>
                <w:szCs w:val="24"/>
                <w:lang w:val="lt-LT"/>
              </w:rPr>
              <w:t>. G</w:t>
            </w:r>
            <w:r w:rsidRPr="00A8022D">
              <w:rPr>
                <w:sz w:val="24"/>
                <w:szCs w:val="24"/>
                <w:lang w:val="lt-LT"/>
              </w:rPr>
              <w:t>yventojų  sveikos mitybos skatinimas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1CAAD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3A9DDA5E" w14:textId="77777777" w:rsidTr="00821307"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161766F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7. </w:t>
            </w:r>
            <w:r w:rsidRPr="00F15387">
              <w:rPr>
                <w:rFonts w:eastAsia="Calibri"/>
                <w:sz w:val="24"/>
                <w:szCs w:val="24"/>
                <w:lang w:val="lt-LT"/>
              </w:rPr>
              <w:t>Saugios aplinkos kūrimui reikalingų tyrimų atlikimas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9661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54CF1E77" w14:textId="77777777" w:rsidR="00BC12E1" w:rsidRPr="00A8022D" w:rsidRDefault="00BC12E1" w:rsidP="00BC12E1">
      <w:pPr>
        <w:jc w:val="center"/>
        <w:rPr>
          <w:sz w:val="24"/>
          <w:szCs w:val="24"/>
          <w:lang w:val="lt-LT"/>
        </w:rPr>
      </w:pPr>
    </w:p>
    <w:p w14:paraId="28D09EA9" w14:textId="77777777" w:rsidR="00BC12E1" w:rsidRPr="00A8022D" w:rsidRDefault="00BC12E1" w:rsidP="00BC12E1">
      <w:pPr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520"/>
      </w:tblGrid>
      <w:tr w:rsidR="00BC12E1" w:rsidRPr="00A8022D" w14:paraId="154AD404" w14:textId="77777777" w:rsidTr="00BC12E1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6394A8" w14:textId="77777777" w:rsidR="00BC12E1" w:rsidRPr="00A8022D" w:rsidRDefault="00BC12E1" w:rsidP="00821307">
            <w:pPr>
              <w:shd w:val="clear" w:color="auto" w:fill="E0E0E0"/>
              <w:jc w:val="center"/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I. PAREIŠKĖJO DUOMENYS</w:t>
            </w:r>
          </w:p>
        </w:tc>
      </w:tr>
    </w:tbl>
    <w:p w14:paraId="72B44EE7" w14:textId="77777777" w:rsidR="00BC12E1" w:rsidRPr="00A8022D" w:rsidRDefault="00BC12E1" w:rsidP="00BC12E1">
      <w:pPr>
        <w:jc w:val="center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1"/>
        <w:gridCol w:w="4709"/>
      </w:tblGrid>
      <w:tr w:rsidR="00BC12E1" w:rsidRPr="00A8022D" w14:paraId="760D2AA4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43EFA1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Teisinis statusas, įregistravimo data ir numeris, įstaigos kodas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A2C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7CD69669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29D61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Adresas ir pašto indeksas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AAE3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0891B21A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55331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Telefono Nr.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66B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461CAA36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6A5773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Elektroninio pašto adresas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C5FA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2A2F4E27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BAC1C5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Banko pavadinimas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7F7B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0FB235D0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D5F80B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Banko kodas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C1F1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703BE5E0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C71865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Sąskaitos Nr.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BE7E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51929791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EEB730" w14:textId="77777777" w:rsidR="00BC12E1" w:rsidRPr="00522BAF" w:rsidRDefault="00BC12E1" w:rsidP="00821307">
            <w:pPr>
              <w:rPr>
                <w:bCs/>
                <w:sz w:val="24"/>
                <w:szCs w:val="24"/>
                <w:lang w:val="lt-LT"/>
              </w:rPr>
            </w:pPr>
            <w:r w:rsidRPr="00522BAF">
              <w:rPr>
                <w:bCs/>
                <w:sz w:val="24"/>
                <w:szCs w:val="24"/>
                <w:lang w:val="lt-LT"/>
              </w:rPr>
              <w:t>Pareiškėjo vadovo vardas, pavardė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8D2C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63CBE59C" w14:textId="77777777" w:rsidTr="00BC12E1"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CD738F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Projekto vykdytojo vardas, pavardė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5A5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20347421" w14:textId="77777777" w:rsidR="00BC12E1" w:rsidRPr="00A8022D" w:rsidRDefault="00BC12E1" w:rsidP="00BC12E1">
      <w:pPr>
        <w:ind w:left="360"/>
        <w:rPr>
          <w:sz w:val="24"/>
          <w:szCs w:val="24"/>
          <w:lang w:val="lt-LT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85"/>
      </w:tblGrid>
      <w:tr w:rsidR="00BC12E1" w:rsidRPr="00A8022D" w14:paraId="21BB3F28" w14:textId="77777777" w:rsidTr="00821307"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757E364" w14:textId="77777777" w:rsidR="00BC12E1" w:rsidRPr="00A8022D" w:rsidRDefault="00BC12E1" w:rsidP="00821307">
            <w:pPr>
              <w:tabs>
                <w:tab w:val="left" w:pos="-180"/>
                <w:tab w:val="left" w:pos="720"/>
              </w:tabs>
              <w:jc w:val="center"/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II. PROJEKTO APRAŠYMAS</w:t>
            </w:r>
          </w:p>
        </w:tc>
      </w:tr>
    </w:tbl>
    <w:p w14:paraId="2772B47B" w14:textId="77777777" w:rsidR="00BC12E1" w:rsidRPr="00A8022D" w:rsidRDefault="00BC12E1" w:rsidP="00BC12E1">
      <w:pPr>
        <w:jc w:val="center"/>
        <w:rPr>
          <w:sz w:val="24"/>
          <w:szCs w:val="24"/>
          <w:lang w:val="lt-LT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0"/>
        <w:gridCol w:w="6777"/>
        <w:gridCol w:w="1418"/>
      </w:tblGrid>
      <w:tr w:rsidR="00BC12E1" w:rsidRPr="00A8022D" w14:paraId="71AD49E0" w14:textId="77777777" w:rsidTr="00BC12E1">
        <w:trPr>
          <w:trHeight w:val="395"/>
        </w:trPr>
        <w:tc>
          <w:tcPr>
            <w:tcW w:w="7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6828914" w14:textId="77777777" w:rsidR="00BC12E1" w:rsidRPr="00A8022D" w:rsidRDefault="00BC12E1" w:rsidP="00821307">
            <w:pPr>
              <w:rPr>
                <w:b/>
                <w:bCs/>
                <w:sz w:val="24"/>
                <w:szCs w:val="24"/>
                <w:lang w:val="lt-LT"/>
              </w:rPr>
            </w:pPr>
            <w:r w:rsidRPr="00A8022D">
              <w:rPr>
                <w:b/>
                <w:bCs/>
                <w:sz w:val="24"/>
                <w:szCs w:val="24"/>
                <w:lang w:val="lt-LT"/>
              </w:rPr>
              <w:t>Projekto finansavimo prioritetai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D1BF87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Pažymėkite tinkamą prioritetą (X)</w:t>
            </w:r>
          </w:p>
        </w:tc>
      </w:tr>
      <w:tr w:rsidR="00BC12E1" w:rsidRPr="00A8022D" w14:paraId="71AA8FA4" w14:textId="77777777" w:rsidTr="00821307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FF7FA2F" w14:textId="77777777" w:rsidR="00BC12E1" w:rsidRPr="00A8022D" w:rsidRDefault="00BC12E1" w:rsidP="00821307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I prioritetas</w:t>
            </w:r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8E75" w14:textId="77777777" w:rsidR="00BC12E1" w:rsidRPr="00AD61CC" w:rsidRDefault="00BC12E1" w:rsidP="00821307">
            <w:pPr>
              <w:outlineLvl w:val="0"/>
              <w:rPr>
                <w:sz w:val="24"/>
                <w:szCs w:val="24"/>
                <w:lang w:val="lt-LT"/>
              </w:rPr>
            </w:pPr>
            <w:r w:rsidRPr="00AD61CC">
              <w:rPr>
                <w:sz w:val="24"/>
                <w:szCs w:val="24"/>
                <w:lang w:val="lt-LT"/>
              </w:rPr>
              <w:t>Projektai, kurio vykdytojai turi kitų (pareiškėjo, rėmėjų) finansavimo šaltinių lėšų (ne mažiau kaip 20 proc. nuo visos projekto vertės)</w:t>
            </w:r>
            <w:r w:rsidRPr="00AD61CC">
              <w:rPr>
                <w:sz w:val="24"/>
                <w:szCs w:val="24"/>
                <w:lang w:val="lt-LT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76C685" w14:textId="77777777" w:rsidR="00BC12E1" w:rsidRPr="00AD61CC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1009A221" w14:textId="77777777" w:rsidTr="00821307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75570AD" w14:textId="77777777" w:rsidR="00BC12E1" w:rsidRPr="00A8022D" w:rsidRDefault="00BC12E1" w:rsidP="00821307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II prioritetas</w:t>
            </w:r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7E7A" w14:textId="77777777" w:rsidR="00BC12E1" w:rsidRPr="00BC12E1" w:rsidRDefault="00BC12E1" w:rsidP="00821307">
            <w:pPr>
              <w:rPr>
                <w:color w:val="000000"/>
                <w:sz w:val="24"/>
                <w:szCs w:val="24"/>
                <w:lang w:val="lt-LT"/>
              </w:rPr>
            </w:pPr>
            <w:r w:rsidRPr="003071AA">
              <w:rPr>
                <w:sz w:val="24"/>
                <w:szCs w:val="24"/>
                <w:lang w:val="lt-LT"/>
              </w:rPr>
              <w:t>Projektai, kurie atitinka</w:t>
            </w:r>
            <w:r>
              <w:rPr>
                <w:sz w:val="24"/>
                <w:szCs w:val="24"/>
                <w:lang w:val="lt-LT"/>
              </w:rPr>
              <w:t xml:space="preserve"> vieną (žymėti X) arba abi (žymėti XX)  iš dviejų prioritetinių sričių</w:t>
            </w:r>
            <w:r w:rsidRPr="003071AA">
              <w:rPr>
                <w:sz w:val="24"/>
                <w:szCs w:val="24"/>
                <w:lang w:val="lt-LT"/>
              </w:rPr>
              <w:t>, kurias</w:t>
            </w:r>
            <w:r>
              <w:rPr>
                <w:sz w:val="24"/>
                <w:szCs w:val="24"/>
                <w:lang w:val="lt-LT"/>
              </w:rPr>
              <w:t xml:space="preserve"> iš</w:t>
            </w:r>
            <w:r w:rsidRPr="003071AA">
              <w:rPr>
                <w:sz w:val="24"/>
                <w:szCs w:val="24"/>
                <w:lang w:val="lt-LT"/>
              </w:rPr>
              <w:t xml:space="preserve"> </w:t>
            </w:r>
            <w:r>
              <w:rPr>
                <w:sz w:val="24"/>
                <w:szCs w:val="24"/>
                <w:lang w:val="lt-LT"/>
              </w:rPr>
              <w:t xml:space="preserve">nurodytų finansavimo sričių </w:t>
            </w:r>
            <w:r w:rsidRPr="003071AA">
              <w:rPr>
                <w:sz w:val="24"/>
                <w:szCs w:val="24"/>
                <w:lang w:val="lt-LT"/>
              </w:rPr>
              <w:t>nustato Anykščių rajono savivaldybės bendruomenės sveikatos taryba, sudaryta Anykščių rajono savivaldybės tary</w:t>
            </w:r>
            <w:r>
              <w:rPr>
                <w:sz w:val="24"/>
                <w:szCs w:val="24"/>
                <w:lang w:val="lt-LT"/>
              </w:rPr>
              <w:t>bos</w:t>
            </w:r>
            <w:r w:rsidRPr="003071AA">
              <w:rPr>
                <w:sz w:val="24"/>
                <w:szCs w:val="24"/>
                <w:lang w:val="lt-LT"/>
              </w:rPr>
              <w:t xml:space="preserve"> sprendimu</w:t>
            </w:r>
          </w:p>
          <w:p w14:paraId="50910229" w14:textId="77777777" w:rsidR="00BC12E1" w:rsidRPr="00A8022D" w:rsidRDefault="00BC12E1" w:rsidP="00821307">
            <w:pPr>
              <w:pStyle w:val="Hyperlink1"/>
              <w:tabs>
                <w:tab w:val="left" w:pos="709"/>
              </w:tabs>
              <w:ind w:firstLine="0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0CB1B0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5C9D82C2" w14:textId="77777777" w:rsidR="00BC12E1" w:rsidRPr="00A8022D" w:rsidRDefault="00BC12E1" w:rsidP="00BC12E1">
      <w:pPr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6"/>
        <w:gridCol w:w="3964"/>
      </w:tblGrid>
      <w:tr w:rsidR="00BC12E1" w:rsidRPr="00A8022D" w14:paraId="11374417" w14:textId="77777777" w:rsidTr="00BC12E1"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AE4437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1. Ar projektas planuojamas įgyvendinti kartu su partneriu (-</w:t>
            </w:r>
            <w:proofErr w:type="spellStart"/>
            <w:r w:rsidRPr="00A8022D">
              <w:rPr>
                <w:b/>
                <w:sz w:val="24"/>
                <w:szCs w:val="24"/>
                <w:lang w:val="lt-LT"/>
              </w:rPr>
              <w:t>iais</w:t>
            </w:r>
            <w:proofErr w:type="spellEnd"/>
            <w:r w:rsidRPr="00A8022D">
              <w:rPr>
                <w:b/>
                <w:sz w:val="24"/>
                <w:szCs w:val="24"/>
                <w:lang w:val="lt-LT"/>
              </w:rPr>
              <w:t>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AF7F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 xml:space="preserve">Taip               </w:t>
            </w:r>
            <w:r w:rsidRPr="00A8022D">
              <w:rPr>
                <w:sz w:val="24"/>
                <w:szCs w:val="24"/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8022D">
              <w:rPr>
                <w:sz w:val="24"/>
                <w:szCs w:val="24"/>
                <w:lang w:val="lt-LT"/>
              </w:rPr>
              <w:instrText xml:space="preserve"> FORMCHECKBOX </w:instrText>
            </w:r>
            <w:r>
              <w:rPr>
                <w:sz w:val="24"/>
                <w:szCs w:val="24"/>
                <w:lang w:val="lt-LT"/>
              </w:rPr>
            </w:r>
            <w:r>
              <w:rPr>
                <w:sz w:val="24"/>
                <w:szCs w:val="24"/>
                <w:lang w:val="lt-LT"/>
              </w:rPr>
              <w:fldChar w:fldCharType="separate"/>
            </w:r>
            <w:r w:rsidRPr="00A8022D">
              <w:rPr>
                <w:sz w:val="24"/>
                <w:szCs w:val="24"/>
                <w:lang w:val="lt-LT"/>
              </w:rPr>
              <w:fldChar w:fldCharType="end"/>
            </w:r>
            <w:r w:rsidRPr="00A8022D">
              <w:rPr>
                <w:sz w:val="24"/>
                <w:szCs w:val="24"/>
                <w:lang w:val="lt-LT"/>
              </w:rPr>
              <w:t xml:space="preserve">                    Ne      </w:t>
            </w:r>
            <w:r w:rsidRPr="00A8022D">
              <w:rPr>
                <w:sz w:val="24"/>
                <w:szCs w:val="24"/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8022D">
              <w:rPr>
                <w:sz w:val="24"/>
                <w:szCs w:val="24"/>
                <w:lang w:val="lt-LT"/>
              </w:rPr>
              <w:instrText xml:space="preserve"> FORMCHECKBOX </w:instrText>
            </w:r>
            <w:r>
              <w:rPr>
                <w:sz w:val="24"/>
                <w:szCs w:val="24"/>
                <w:lang w:val="lt-LT"/>
              </w:rPr>
            </w:r>
            <w:r>
              <w:rPr>
                <w:sz w:val="24"/>
                <w:szCs w:val="24"/>
                <w:lang w:val="lt-LT"/>
              </w:rPr>
              <w:fldChar w:fldCharType="separate"/>
            </w:r>
            <w:r w:rsidRPr="00A8022D">
              <w:rPr>
                <w:sz w:val="24"/>
                <w:szCs w:val="24"/>
                <w:lang w:val="lt-LT"/>
              </w:rPr>
              <w:fldChar w:fldCharType="end"/>
            </w:r>
          </w:p>
          <w:p w14:paraId="650879D8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79FAD55E" w14:textId="77777777" w:rsidTr="00BC12E1"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3BDA0F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 xml:space="preserve">Jei 1. pažymėjome taip: </w:t>
            </w:r>
          </w:p>
          <w:p w14:paraId="632931A9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įrašykite partnerio pavadinimą, kontaktinius duomenis; trumpai aprašykite jo vaidmenį projekte, bei su paraiška pateikite bendradarbiavimą įrodančius dokumentus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13C9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6C4DA16D" w14:textId="77777777" w:rsidTr="00BC12E1"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D85EB4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2. Ar projektas turi rėmėją  (-</w:t>
            </w:r>
            <w:proofErr w:type="spellStart"/>
            <w:r w:rsidRPr="00A8022D">
              <w:rPr>
                <w:b/>
                <w:sz w:val="24"/>
                <w:szCs w:val="24"/>
                <w:lang w:val="lt-LT"/>
              </w:rPr>
              <w:t>us</w:t>
            </w:r>
            <w:proofErr w:type="spellEnd"/>
            <w:r w:rsidRPr="00A8022D">
              <w:rPr>
                <w:b/>
                <w:sz w:val="24"/>
                <w:szCs w:val="24"/>
                <w:lang w:val="lt-LT"/>
              </w:rPr>
              <w:t>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D410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 xml:space="preserve">Taip               </w:t>
            </w:r>
            <w:r w:rsidRPr="00A8022D">
              <w:rPr>
                <w:sz w:val="24"/>
                <w:szCs w:val="24"/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8022D">
              <w:rPr>
                <w:sz w:val="24"/>
                <w:szCs w:val="24"/>
                <w:lang w:val="lt-LT"/>
              </w:rPr>
              <w:instrText xml:space="preserve"> FORMCHECKBOX </w:instrText>
            </w:r>
            <w:r>
              <w:rPr>
                <w:sz w:val="24"/>
                <w:szCs w:val="24"/>
                <w:lang w:val="lt-LT"/>
              </w:rPr>
            </w:r>
            <w:r>
              <w:rPr>
                <w:sz w:val="24"/>
                <w:szCs w:val="24"/>
                <w:lang w:val="lt-LT"/>
              </w:rPr>
              <w:fldChar w:fldCharType="separate"/>
            </w:r>
            <w:r w:rsidRPr="00A8022D">
              <w:rPr>
                <w:sz w:val="24"/>
                <w:szCs w:val="24"/>
                <w:lang w:val="lt-LT"/>
              </w:rPr>
              <w:fldChar w:fldCharType="end"/>
            </w:r>
            <w:r w:rsidRPr="00A8022D">
              <w:rPr>
                <w:sz w:val="24"/>
                <w:szCs w:val="24"/>
                <w:lang w:val="lt-LT"/>
              </w:rPr>
              <w:t xml:space="preserve">                    Ne      </w:t>
            </w:r>
            <w:r w:rsidRPr="00A8022D">
              <w:rPr>
                <w:sz w:val="24"/>
                <w:szCs w:val="24"/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8022D">
              <w:rPr>
                <w:sz w:val="24"/>
                <w:szCs w:val="24"/>
                <w:lang w:val="lt-LT"/>
              </w:rPr>
              <w:instrText xml:space="preserve"> FORMCHECKBOX </w:instrText>
            </w:r>
            <w:r>
              <w:rPr>
                <w:sz w:val="24"/>
                <w:szCs w:val="24"/>
                <w:lang w:val="lt-LT"/>
              </w:rPr>
            </w:r>
            <w:r>
              <w:rPr>
                <w:sz w:val="24"/>
                <w:szCs w:val="24"/>
                <w:lang w:val="lt-LT"/>
              </w:rPr>
              <w:fldChar w:fldCharType="separate"/>
            </w:r>
            <w:r w:rsidRPr="00A8022D">
              <w:rPr>
                <w:sz w:val="24"/>
                <w:szCs w:val="24"/>
                <w:lang w:val="lt-LT"/>
              </w:rPr>
              <w:fldChar w:fldCharType="end"/>
            </w:r>
          </w:p>
          <w:p w14:paraId="3B955E40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6C8DE244" w14:textId="77777777" w:rsidTr="00BC12E1"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36CD2D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 xml:space="preserve">Jei 2. pažymėjome taip: </w:t>
            </w:r>
          </w:p>
          <w:p w14:paraId="466A3DD8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įrašykite rėmėjo (-ų) pavadinimą, kontaktinius duomenis; trumpai aprašykite jo vaidmenį projekte; su paraiška pateikite rėmimą patvirtinančius dokumentus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631A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31AA5F58" w14:textId="77777777" w:rsidTr="00BC12E1"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2E346E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3. Projekto tikslas</w:t>
            </w:r>
          </w:p>
          <w:p w14:paraId="799E1ED3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(aiškiai apibrėžti pagrindinę projekto idėją, t. y., ko siekiama įgyvendinant projektą)</w:t>
            </w:r>
            <w:r w:rsidRPr="00A8022D">
              <w:rPr>
                <w:color w:val="000000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6DB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76D49457" w14:textId="77777777" w:rsidTr="00BC12E1"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187B59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 xml:space="preserve">4. Projekto uždaviniai    </w:t>
            </w:r>
          </w:p>
          <w:p w14:paraId="7640F100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(</w:t>
            </w:r>
            <w:r w:rsidRPr="00A8022D">
              <w:rPr>
                <w:color w:val="000000"/>
                <w:sz w:val="24"/>
                <w:szCs w:val="24"/>
                <w:lang w:val="lt-LT"/>
              </w:rPr>
              <w:t>formuluoti ne daugiau kaip 3 konkrečius uždavinius, nurodančius tikslo įgyvendinimo rezultatą. U</w:t>
            </w:r>
            <w:r w:rsidRPr="00A8022D">
              <w:rPr>
                <w:sz w:val="24"/>
                <w:szCs w:val="24"/>
                <w:lang w:val="lt-LT"/>
              </w:rPr>
              <w:t>ždavinys turi atsakyti į klausimą, ką reikia padaryti, kad tikslas būtų pasiektas)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A8DF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2BAA52BB" w14:textId="77777777" w:rsidTr="00BC12E1">
        <w:trPr>
          <w:trHeight w:val="1230"/>
        </w:trPr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4BD17A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 xml:space="preserve">5. Projekto aktualumas </w:t>
            </w:r>
          </w:p>
          <w:p w14:paraId="7BB02988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(aprašyti kokią problemą(</w:t>
            </w:r>
            <w:r w:rsidRPr="00763ABE">
              <w:rPr>
                <w:sz w:val="24"/>
                <w:szCs w:val="24"/>
                <w:lang w:val="lt-LT"/>
              </w:rPr>
              <w:t>-</w:t>
            </w:r>
            <w:proofErr w:type="spellStart"/>
            <w:r w:rsidRPr="00A8022D">
              <w:rPr>
                <w:sz w:val="24"/>
                <w:szCs w:val="24"/>
                <w:lang w:val="lt-LT"/>
              </w:rPr>
              <w:t>as</w:t>
            </w:r>
            <w:proofErr w:type="spellEnd"/>
            <w:r w:rsidRPr="00A8022D">
              <w:rPr>
                <w:sz w:val="24"/>
                <w:szCs w:val="24"/>
                <w:lang w:val="lt-LT"/>
              </w:rPr>
              <w:t xml:space="preserve">) sprendžia šis projektas, kodėl projekto veiklos yra efektyvi priemonė spręsti paminėtas problemas) 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3C0C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748EB96E" w14:textId="77777777" w:rsidTr="00BC12E1">
        <w:trPr>
          <w:trHeight w:val="705"/>
        </w:trPr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349684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6. Laukiami rezultatai</w:t>
            </w:r>
            <w:r w:rsidRPr="00A8022D">
              <w:rPr>
                <w:sz w:val="24"/>
                <w:szCs w:val="24"/>
                <w:lang w:val="lt-LT"/>
              </w:rPr>
              <w:t xml:space="preserve"> (aprašyti, kas bus pasiekta ir kokią naudą gaus projekto dalyviai)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23D7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1537FEC8" w14:textId="77777777" w:rsidTr="00BC12E1">
        <w:trPr>
          <w:trHeight w:val="885"/>
        </w:trPr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6CB85C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7. Tikslinė projekto grupė ir projekto dalyviai</w:t>
            </w:r>
          </w:p>
          <w:p w14:paraId="3FE95D97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(nurodyti t</w:t>
            </w:r>
            <w:r w:rsidRPr="00A8022D">
              <w:rPr>
                <w:bCs/>
                <w:sz w:val="24"/>
                <w:szCs w:val="24"/>
                <w:lang w:val="lt-LT"/>
              </w:rPr>
              <w:t>ikslinę projekto grupę ir</w:t>
            </w:r>
            <w:r w:rsidRPr="00A8022D">
              <w:rPr>
                <w:b/>
                <w:sz w:val="24"/>
                <w:szCs w:val="24"/>
                <w:lang w:val="lt-LT"/>
              </w:rPr>
              <w:t xml:space="preserve"> </w:t>
            </w:r>
            <w:r w:rsidRPr="00A8022D">
              <w:rPr>
                <w:sz w:val="24"/>
                <w:szCs w:val="24"/>
                <w:lang w:val="lt-LT"/>
              </w:rPr>
              <w:t>dalyvių skaičių)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3E39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2AC894D4" w14:textId="77777777" w:rsidTr="00BC12E1">
        <w:trPr>
          <w:trHeight w:val="885"/>
        </w:trPr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35EBB1" w14:textId="77777777" w:rsidR="00BC12E1" w:rsidRPr="00A8022D" w:rsidRDefault="00BC12E1" w:rsidP="00821307">
            <w:pPr>
              <w:rPr>
                <w:b/>
                <w:bCs/>
                <w:iCs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8. Projekto įgyvendinimo trukmė</w:t>
            </w:r>
            <w:r w:rsidRPr="00A8022D">
              <w:rPr>
                <w:sz w:val="24"/>
                <w:szCs w:val="24"/>
                <w:lang w:val="lt-LT"/>
              </w:rPr>
              <w:t xml:space="preserve"> </w:t>
            </w:r>
            <w:r w:rsidRPr="00A8022D">
              <w:rPr>
                <w:b/>
                <w:bCs/>
                <w:iCs/>
                <w:sz w:val="24"/>
                <w:szCs w:val="24"/>
                <w:lang w:val="lt-LT"/>
              </w:rPr>
              <w:t>(mėn.), projekto pradžia ir pabaiga</w:t>
            </w:r>
          </w:p>
          <w:p w14:paraId="4F9F9F25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iCs/>
                <w:sz w:val="24"/>
                <w:szCs w:val="24"/>
                <w:lang w:val="lt-LT"/>
              </w:rPr>
              <w:t>(nurodyti, kiek mėn. truks projektas, kokį mėn. prasidės, kokį baigsis)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30F9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6FD170CE" w14:textId="77777777" w:rsidTr="00BC12E1"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0250B8" w14:textId="77777777" w:rsidR="00BC12E1" w:rsidRPr="00A8022D" w:rsidRDefault="00BC12E1" w:rsidP="00821307">
            <w:pPr>
              <w:tabs>
                <w:tab w:val="left" w:pos="318"/>
              </w:tabs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 xml:space="preserve">9. Projekto viešinimas </w:t>
            </w:r>
          </w:p>
          <w:p w14:paraId="2FDF9C87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(trumpai aprašyti, kaip ir kokiais būdais projektas bus viešinamas)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4C049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50E18931" w14:textId="77777777" w:rsidR="00BC12E1" w:rsidRPr="00A8022D" w:rsidRDefault="00BC12E1" w:rsidP="00BC12E1">
      <w:pPr>
        <w:rPr>
          <w:sz w:val="24"/>
          <w:szCs w:val="24"/>
          <w:lang w:val="lt-LT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10"/>
        <w:gridCol w:w="3998"/>
        <w:gridCol w:w="1843"/>
      </w:tblGrid>
      <w:tr w:rsidR="00BC12E1" w:rsidRPr="00A8022D" w14:paraId="2E8CDA20" w14:textId="77777777" w:rsidTr="00BC12E1"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590E77" w14:textId="77777777" w:rsidR="00BC12E1" w:rsidRPr="00A8022D" w:rsidRDefault="00BC12E1" w:rsidP="00821307">
            <w:pPr>
              <w:jc w:val="center"/>
              <w:rPr>
                <w:b/>
                <w:bCs/>
                <w:sz w:val="24"/>
                <w:szCs w:val="24"/>
                <w:lang w:val="lt-LT"/>
              </w:rPr>
            </w:pPr>
            <w:r w:rsidRPr="00A8022D">
              <w:rPr>
                <w:b/>
                <w:bCs/>
                <w:sz w:val="24"/>
                <w:szCs w:val="24"/>
                <w:lang w:val="lt-LT"/>
              </w:rPr>
              <w:t>Projekto įgyvendinimo planas</w:t>
            </w:r>
          </w:p>
        </w:tc>
      </w:tr>
      <w:tr w:rsidR="00BC12E1" w:rsidRPr="00A8022D" w14:paraId="726A72CF" w14:textId="77777777" w:rsidTr="00BC12E1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98D0DE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Data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91CD49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Veiklos pavadinimas, vykdymo vieta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7D2E15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Veiklos aprašymas</w:t>
            </w:r>
          </w:p>
          <w:p w14:paraId="665D96D2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6FE329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Planuojamos  išlaidos (Eur)</w:t>
            </w:r>
          </w:p>
        </w:tc>
      </w:tr>
      <w:tr w:rsidR="00BC12E1" w:rsidRPr="00A8022D" w14:paraId="242A6CAB" w14:textId="77777777" w:rsidTr="008213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6402" w14:textId="77777777" w:rsidR="00BC12E1" w:rsidRPr="00A8022D" w:rsidRDefault="00BC12E1" w:rsidP="00821307">
            <w:pPr>
              <w:spacing w:line="360" w:lineRule="auto"/>
              <w:rPr>
                <w:strike/>
                <w:sz w:val="24"/>
                <w:szCs w:val="24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A7D2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1050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8BA0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</w:tr>
      <w:tr w:rsidR="00BC12E1" w:rsidRPr="00A8022D" w14:paraId="16A25B31" w14:textId="77777777" w:rsidTr="008213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9332" w14:textId="77777777" w:rsidR="00BC12E1" w:rsidRPr="00A8022D" w:rsidRDefault="00BC12E1" w:rsidP="00821307">
            <w:pPr>
              <w:spacing w:line="360" w:lineRule="auto"/>
              <w:rPr>
                <w:strike/>
                <w:sz w:val="24"/>
                <w:szCs w:val="24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AC0B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1BC1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9B66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</w:tr>
      <w:tr w:rsidR="00BC12E1" w:rsidRPr="00A8022D" w14:paraId="57901502" w14:textId="77777777" w:rsidTr="008213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370C" w14:textId="77777777" w:rsidR="00BC12E1" w:rsidRPr="00A8022D" w:rsidRDefault="00BC12E1" w:rsidP="00821307">
            <w:pPr>
              <w:spacing w:line="360" w:lineRule="auto"/>
              <w:rPr>
                <w:strike/>
                <w:sz w:val="24"/>
                <w:szCs w:val="24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B5CD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6FC8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44AA" w14:textId="77777777" w:rsidR="00BC12E1" w:rsidRPr="00A8022D" w:rsidRDefault="00BC12E1" w:rsidP="00821307">
            <w:pPr>
              <w:spacing w:line="360" w:lineRule="auto"/>
              <w:rPr>
                <w:b/>
                <w:sz w:val="24"/>
                <w:szCs w:val="24"/>
                <w:lang w:val="lt-LT"/>
              </w:rPr>
            </w:pPr>
          </w:p>
        </w:tc>
      </w:tr>
    </w:tbl>
    <w:p w14:paraId="4D82D31B" w14:textId="77777777" w:rsidR="00BC12E1" w:rsidRPr="00A8022D" w:rsidRDefault="00BC12E1" w:rsidP="00BC12E1">
      <w:pPr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385"/>
      </w:tblGrid>
      <w:tr w:rsidR="00BC12E1" w:rsidRPr="00A8022D" w14:paraId="4F63FDE2" w14:textId="77777777" w:rsidTr="00821307"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EE9836F" w14:textId="77777777" w:rsidR="00BC12E1" w:rsidRPr="00A8022D" w:rsidRDefault="00BC12E1" w:rsidP="00821307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III. PROJEKTO SĄMATA</w:t>
            </w:r>
          </w:p>
        </w:tc>
      </w:tr>
    </w:tbl>
    <w:p w14:paraId="4A0FA8A8" w14:textId="77777777" w:rsidR="00BC12E1" w:rsidRPr="00A8022D" w:rsidRDefault="00BC12E1" w:rsidP="00BC12E1">
      <w:pPr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1"/>
        <w:gridCol w:w="3544"/>
      </w:tblGrid>
      <w:tr w:rsidR="00BC12E1" w:rsidRPr="00A8022D" w14:paraId="448EED31" w14:textId="77777777" w:rsidTr="00821307"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5C621E7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lastRenderedPageBreak/>
              <w:t>Projektui įgyvendinti reikalinga suma (Eur)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71D6" w14:textId="77777777" w:rsidR="00BC12E1" w:rsidRPr="00A8022D" w:rsidRDefault="00BC12E1" w:rsidP="00821307">
            <w:pPr>
              <w:rPr>
                <w:sz w:val="24"/>
                <w:szCs w:val="24"/>
                <w:u w:val="single"/>
                <w:lang w:val="lt-LT"/>
              </w:rPr>
            </w:pPr>
          </w:p>
        </w:tc>
      </w:tr>
      <w:tr w:rsidR="00BC12E1" w:rsidRPr="00A8022D" w14:paraId="48ABDFB1" w14:textId="77777777" w:rsidTr="00821307"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A2E5175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Kitų finansavimo šaltinių (</w:t>
            </w:r>
            <w:r>
              <w:rPr>
                <w:sz w:val="24"/>
                <w:szCs w:val="24"/>
                <w:lang w:val="lt-LT"/>
              </w:rPr>
              <w:t xml:space="preserve">pareiškėjo, </w:t>
            </w:r>
            <w:r w:rsidRPr="00A8022D">
              <w:rPr>
                <w:sz w:val="24"/>
                <w:szCs w:val="24"/>
                <w:lang w:val="lt-LT"/>
              </w:rPr>
              <w:t xml:space="preserve">rėmėjų) suma (Eur)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DB7C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54D94751" w14:textId="77777777" w:rsidTr="00821307"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4B15342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Iš Savivaldybės prašoma suma (Eur)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C92B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</w:tr>
    </w:tbl>
    <w:p w14:paraId="2E91E051" w14:textId="77777777" w:rsidR="00BC12E1" w:rsidRPr="00A8022D" w:rsidRDefault="00BC12E1" w:rsidP="00BC12E1">
      <w:pPr>
        <w:ind w:left="360"/>
        <w:rPr>
          <w:sz w:val="24"/>
          <w:szCs w:val="24"/>
          <w:lang w:val="lt-LT"/>
        </w:rPr>
      </w:pPr>
    </w:p>
    <w:tbl>
      <w:tblPr>
        <w:tblpPr w:leftFromText="180" w:rightFromText="180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126"/>
        <w:gridCol w:w="1134"/>
        <w:gridCol w:w="993"/>
        <w:gridCol w:w="845"/>
        <w:gridCol w:w="1276"/>
        <w:gridCol w:w="1417"/>
        <w:gridCol w:w="993"/>
      </w:tblGrid>
      <w:tr w:rsidR="00BC12E1" w:rsidRPr="00A8022D" w14:paraId="0C2BC52C" w14:textId="77777777" w:rsidTr="00BC12E1">
        <w:trPr>
          <w:trHeight w:val="415"/>
        </w:trPr>
        <w:tc>
          <w:tcPr>
            <w:tcW w:w="94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5760DD" w14:textId="77777777" w:rsidR="00BC12E1" w:rsidRPr="00F84B7E" w:rsidRDefault="00BC12E1" w:rsidP="00821307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763ABE">
              <w:rPr>
                <w:b/>
                <w:sz w:val="24"/>
                <w:szCs w:val="24"/>
                <w:lang w:val="lt-LT"/>
              </w:rPr>
              <w:t>Projekto biudžetas</w:t>
            </w:r>
          </w:p>
        </w:tc>
      </w:tr>
      <w:tr w:rsidR="00BC12E1" w:rsidRPr="00A8022D" w14:paraId="3105D056" w14:textId="77777777" w:rsidTr="00BC12E1">
        <w:trPr>
          <w:trHeight w:val="10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37D605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Eil.</w:t>
            </w:r>
          </w:p>
          <w:p w14:paraId="271A37AA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D630ED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Išlaidų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1FC878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Mato vienetai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5A6B4D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Kaina</w:t>
            </w:r>
          </w:p>
          <w:p w14:paraId="20D33C4C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(Eur)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BCE27C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Kiekis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4995B4" w14:textId="77777777" w:rsidR="00BC12E1" w:rsidRPr="00A8022D" w:rsidRDefault="00BC12E1" w:rsidP="00821307">
            <w:pPr>
              <w:jc w:val="center"/>
              <w:rPr>
                <w:strike/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 xml:space="preserve">Projektui įgyvendinti reikalinga suma   </w:t>
            </w:r>
          </w:p>
          <w:p w14:paraId="3900C806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(Eur)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065968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 xml:space="preserve">Finansuojama iš kitų finansavimo šaltinių </w:t>
            </w:r>
          </w:p>
          <w:p w14:paraId="04A0E9B7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i/>
                <w:iCs/>
                <w:sz w:val="24"/>
                <w:szCs w:val="24"/>
                <w:lang w:val="lt-LT"/>
              </w:rPr>
              <w:t>(</w:t>
            </w:r>
            <w:r w:rsidRPr="00A8022D">
              <w:rPr>
                <w:i/>
                <w:sz w:val="24"/>
                <w:szCs w:val="24"/>
                <w:lang w:val="lt-LT"/>
              </w:rPr>
              <w:t>pareiškėjo, rėmėjų</w:t>
            </w:r>
            <w:r w:rsidRPr="00A8022D">
              <w:rPr>
                <w:i/>
                <w:iCs/>
                <w:sz w:val="24"/>
                <w:szCs w:val="24"/>
                <w:lang w:val="lt-LT"/>
              </w:rPr>
              <w:t>)</w:t>
            </w:r>
            <w:r w:rsidRPr="00A8022D">
              <w:rPr>
                <w:sz w:val="24"/>
                <w:szCs w:val="24"/>
                <w:lang w:val="lt-LT"/>
              </w:rPr>
              <w:t xml:space="preserve"> (Eur)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32B992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Iš Savivaldybės prašoma suma (Eur)</w:t>
            </w:r>
          </w:p>
        </w:tc>
      </w:tr>
      <w:tr w:rsidR="00BC12E1" w:rsidRPr="00A8022D" w14:paraId="7C65C963" w14:textId="77777777" w:rsidTr="00BC12E1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1632DB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A9DD91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A5CDA1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CE7E0B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C63CB2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34431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2BE93D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9F900B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  <w:r w:rsidRPr="00A8022D">
              <w:rPr>
                <w:sz w:val="24"/>
                <w:szCs w:val="24"/>
                <w:lang w:val="lt-LT"/>
              </w:rPr>
              <w:t>8</w:t>
            </w:r>
          </w:p>
        </w:tc>
      </w:tr>
      <w:tr w:rsidR="00BC12E1" w:rsidRPr="00A8022D" w14:paraId="48172F5C" w14:textId="77777777" w:rsidTr="00821307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E189" w14:textId="77777777" w:rsidR="00BC12E1" w:rsidRPr="00A8022D" w:rsidRDefault="00BC12E1" w:rsidP="00821307">
            <w:pPr>
              <w:jc w:val="center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274C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8958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BCAC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0C2C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A6DD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2C92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D766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13435102" w14:textId="77777777" w:rsidTr="00821307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4F4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F7E3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91BD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C411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BA2A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85A4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E11C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C4D1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2069CC77" w14:textId="77777777" w:rsidTr="00821307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6D5B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F54E" w14:textId="77777777" w:rsidR="00BC12E1" w:rsidRPr="00A8022D" w:rsidRDefault="00BC12E1" w:rsidP="00821307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827B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9E06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110A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83B4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466B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28ED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  <w:tr w:rsidR="00BC12E1" w:rsidRPr="00A8022D" w14:paraId="07BE893A" w14:textId="77777777" w:rsidTr="00821307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A5D5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A37C" w14:textId="77777777" w:rsidR="00BC12E1" w:rsidRPr="00A8022D" w:rsidRDefault="00BC12E1" w:rsidP="00821307">
            <w:pPr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B45A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8E2E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3801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482C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703C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AD19" w14:textId="77777777" w:rsidR="00BC12E1" w:rsidRPr="00A8022D" w:rsidRDefault="00BC12E1" w:rsidP="00821307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</w:tbl>
    <w:p w14:paraId="33A33430" w14:textId="77777777" w:rsidR="00BC12E1" w:rsidRPr="00A8022D" w:rsidRDefault="00BC12E1" w:rsidP="00BC12E1">
      <w:pPr>
        <w:rPr>
          <w:b/>
          <w:sz w:val="24"/>
          <w:szCs w:val="24"/>
          <w:highlight w:val="yellow"/>
          <w:u w:val="single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493"/>
      </w:tblGrid>
      <w:tr w:rsidR="00BC12E1" w:rsidRPr="00A8022D" w14:paraId="3D1F4445" w14:textId="77777777" w:rsidTr="00821307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715DF2B" w14:textId="77777777" w:rsidR="00BC12E1" w:rsidRPr="00A8022D" w:rsidRDefault="00BC12E1" w:rsidP="00821307">
            <w:pPr>
              <w:ind w:left="360"/>
              <w:jc w:val="center"/>
              <w:rPr>
                <w:b/>
                <w:sz w:val="24"/>
                <w:szCs w:val="24"/>
                <w:lang w:val="lt-LT"/>
              </w:rPr>
            </w:pPr>
            <w:r w:rsidRPr="00A8022D">
              <w:rPr>
                <w:b/>
                <w:sz w:val="24"/>
                <w:szCs w:val="24"/>
                <w:lang w:val="lt-LT"/>
              </w:rPr>
              <w:t>IV. PAPILDOMA INFORMACIJA</w:t>
            </w:r>
          </w:p>
        </w:tc>
      </w:tr>
    </w:tbl>
    <w:p w14:paraId="738AE820" w14:textId="77777777" w:rsidR="00BC12E1" w:rsidRPr="00A8022D" w:rsidRDefault="00BC12E1" w:rsidP="00BC12E1">
      <w:pPr>
        <w:rPr>
          <w:b/>
          <w:sz w:val="24"/>
          <w:szCs w:val="24"/>
          <w:lang w:val="lt-LT"/>
        </w:rPr>
      </w:pPr>
    </w:p>
    <w:p w14:paraId="32F80465" w14:textId="77777777" w:rsidR="00BC12E1" w:rsidRPr="00A8022D" w:rsidRDefault="00BC12E1" w:rsidP="00BC12E1">
      <w:pPr>
        <w:rPr>
          <w:sz w:val="24"/>
          <w:szCs w:val="24"/>
          <w:lang w:val="lt-LT"/>
        </w:rPr>
      </w:pPr>
      <w:r w:rsidRPr="00A8022D">
        <w:rPr>
          <w:b/>
          <w:sz w:val="24"/>
          <w:szCs w:val="24"/>
          <w:lang w:val="lt-LT"/>
        </w:rPr>
        <w:t xml:space="preserve">Pridedami šie dokumentai (įrašyti) </w:t>
      </w:r>
      <w:r w:rsidRPr="00A8022D">
        <w:rPr>
          <w:sz w:val="24"/>
          <w:szCs w:val="24"/>
          <w:lang w:val="lt-LT"/>
        </w:rPr>
        <w:t>(bendradarbiavimo sutarties kopija, jei projektas vykdomas su partneriais</w:t>
      </w:r>
      <w:r w:rsidRPr="00A8022D">
        <w:rPr>
          <w:bCs/>
          <w:sz w:val="24"/>
          <w:szCs w:val="24"/>
          <w:lang w:val="lt-LT"/>
        </w:rPr>
        <w:t xml:space="preserve">, </w:t>
      </w:r>
      <w:r w:rsidRPr="00A8022D">
        <w:rPr>
          <w:sz w:val="24"/>
          <w:szCs w:val="24"/>
          <w:lang w:val="lt-LT"/>
        </w:rPr>
        <w:t xml:space="preserve">patvirtinta dokumento kopija, įrodanti projekto papildomą finansavimą (jei yra papildomas finansavimas), </w:t>
      </w:r>
      <w:r w:rsidRPr="00A8022D">
        <w:rPr>
          <w:bCs/>
          <w:sz w:val="24"/>
          <w:szCs w:val="24"/>
          <w:lang w:val="lt-LT"/>
        </w:rPr>
        <w:t>p</w:t>
      </w:r>
      <w:r w:rsidRPr="00A8022D">
        <w:rPr>
          <w:sz w:val="24"/>
          <w:szCs w:val="24"/>
          <w:lang w:val="lt-LT"/>
        </w:rPr>
        <w:t>rojekto biudžeto pagrindimo dokumentai (pareiškėjui rekomenduojama pridėti papildomą, su paraiška susijusią medžiagą, kurią paraiškos teikėjas mano esant reikalinga pateikti):</w:t>
      </w:r>
    </w:p>
    <w:p w14:paraId="6FCD5867" w14:textId="77777777" w:rsidR="00BC12E1" w:rsidRPr="00A8022D" w:rsidRDefault="00BC12E1" w:rsidP="00BC12E1">
      <w:pPr>
        <w:rPr>
          <w:sz w:val="24"/>
          <w:szCs w:val="24"/>
          <w:lang w:val="lt-LT"/>
        </w:rPr>
      </w:pPr>
      <w:r w:rsidRPr="00A8022D">
        <w:rPr>
          <w:sz w:val="24"/>
          <w:szCs w:val="24"/>
          <w:lang w:val="lt-LT"/>
        </w:rPr>
        <w:t>1.</w:t>
      </w:r>
    </w:p>
    <w:p w14:paraId="33C54CB9" w14:textId="77777777" w:rsidR="00BC12E1" w:rsidRPr="00A8022D" w:rsidRDefault="00BC12E1" w:rsidP="00BC12E1">
      <w:pPr>
        <w:rPr>
          <w:sz w:val="24"/>
          <w:szCs w:val="24"/>
          <w:lang w:val="lt-LT"/>
        </w:rPr>
      </w:pPr>
      <w:r w:rsidRPr="00A8022D">
        <w:rPr>
          <w:sz w:val="24"/>
          <w:szCs w:val="24"/>
          <w:lang w:val="lt-LT"/>
        </w:rPr>
        <w:t>2.</w:t>
      </w:r>
    </w:p>
    <w:p w14:paraId="331D1EDD" w14:textId="77777777" w:rsidR="00BC12E1" w:rsidRDefault="00BC12E1" w:rsidP="00BC12E1">
      <w:pPr>
        <w:rPr>
          <w:sz w:val="24"/>
          <w:szCs w:val="24"/>
          <w:lang w:val="lt-LT"/>
        </w:rPr>
      </w:pPr>
    </w:p>
    <w:p w14:paraId="7F35CCF6" w14:textId="77777777" w:rsidR="00BC12E1" w:rsidRDefault="00BC12E1" w:rsidP="00BC12E1">
      <w:pPr>
        <w:rPr>
          <w:sz w:val="24"/>
          <w:szCs w:val="24"/>
          <w:lang w:val="lt-LT"/>
        </w:rPr>
      </w:pPr>
    </w:p>
    <w:p w14:paraId="4E0500E9" w14:textId="77777777" w:rsidR="00BC12E1" w:rsidRDefault="00BC12E1" w:rsidP="00BC12E1">
      <w:pPr>
        <w:rPr>
          <w:sz w:val="24"/>
          <w:szCs w:val="24"/>
          <w:lang w:val="lt-LT"/>
        </w:rPr>
      </w:pPr>
    </w:p>
    <w:p w14:paraId="3100DB1D" w14:textId="77777777" w:rsidR="00BC12E1" w:rsidRPr="00A51C65" w:rsidRDefault="00BC12E1" w:rsidP="00BC12E1">
      <w:pPr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>P</w:t>
      </w:r>
      <w:r>
        <w:rPr>
          <w:sz w:val="24"/>
          <w:szCs w:val="24"/>
          <w:lang w:val="lt-LT"/>
        </w:rPr>
        <w:t>areiškėj</w:t>
      </w:r>
      <w:r w:rsidRPr="00A51C65">
        <w:rPr>
          <w:sz w:val="24"/>
          <w:szCs w:val="24"/>
          <w:lang w:val="lt-LT"/>
        </w:rPr>
        <w:t>o  vadovas                ___________         _______________________       __________________</w:t>
      </w:r>
    </w:p>
    <w:p w14:paraId="08E2B3AA" w14:textId="77777777" w:rsidR="00BC12E1" w:rsidRPr="00A51C65" w:rsidRDefault="00BC12E1" w:rsidP="00BC12E1">
      <w:pPr>
        <w:tabs>
          <w:tab w:val="left" w:pos="8054"/>
        </w:tabs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 xml:space="preserve">                                                  (parašas)                    (vardas ir pavardė)       </w:t>
      </w:r>
      <w:r w:rsidRPr="00A51C65">
        <w:rPr>
          <w:sz w:val="24"/>
          <w:szCs w:val="24"/>
          <w:lang w:val="lt-LT"/>
        </w:rPr>
        <w:tab/>
        <w:t xml:space="preserve">      (data)</w:t>
      </w:r>
    </w:p>
    <w:p w14:paraId="7C134936" w14:textId="77777777" w:rsidR="00BC12E1" w:rsidRPr="00E32D95" w:rsidRDefault="00BC12E1" w:rsidP="00BC12E1">
      <w:pPr>
        <w:numPr>
          <w:ilvl w:val="0"/>
          <w:numId w:val="1"/>
        </w:numPr>
        <w:tabs>
          <w:tab w:val="left" w:pos="7365"/>
        </w:tabs>
        <w:autoSpaceDE w:val="0"/>
        <w:autoSpaceDN w:val="0"/>
        <w:adjustRightInd w:val="0"/>
        <w:spacing w:after="160" w:line="259" w:lineRule="auto"/>
        <w:jc w:val="right"/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>V.</w:t>
      </w:r>
    </w:p>
    <w:p w14:paraId="0AEC8F43" w14:textId="77777777" w:rsidR="00BC12E1" w:rsidRDefault="00BC12E1" w:rsidP="00BC12E1">
      <w:pPr>
        <w:tabs>
          <w:tab w:val="left" w:pos="5425"/>
        </w:tabs>
        <w:jc w:val="right"/>
        <w:rPr>
          <w:bCs/>
          <w:sz w:val="24"/>
          <w:szCs w:val="24"/>
          <w:lang w:val="lt-LT"/>
        </w:rPr>
      </w:pPr>
      <w:r>
        <w:rPr>
          <w:rFonts w:eastAsia="Calibri"/>
          <w:sz w:val="24"/>
          <w:szCs w:val="24"/>
          <w:lang w:val="lt-LT"/>
        </w:rPr>
        <w:t xml:space="preserve">                                                                                        (</w:t>
      </w:r>
      <w:r w:rsidRPr="00C00DF5">
        <w:rPr>
          <w:iCs/>
          <w:sz w:val="24"/>
          <w:szCs w:val="24"/>
          <w:lang w:val="lt-LT"/>
        </w:rPr>
        <w:t xml:space="preserve">kai pareiga turėti antspaudą nustatyta </w:t>
      </w:r>
      <w:r>
        <w:rPr>
          <w:iCs/>
          <w:sz w:val="24"/>
          <w:szCs w:val="24"/>
          <w:lang w:val="lt-LT"/>
        </w:rPr>
        <w:t xml:space="preserve">    </w:t>
      </w:r>
      <w:r w:rsidRPr="00C00DF5">
        <w:rPr>
          <w:iCs/>
          <w:sz w:val="24"/>
          <w:szCs w:val="24"/>
          <w:lang w:val="lt-LT"/>
        </w:rPr>
        <w:t>juridinio asmens steigimo dokumentuose arba įstatymuose</w:t>
      </w:r>
      <w:r>
        <w:rPr>
          <w:iCs/>
          <w:sz w:val="24"/>
          <w:szCs w:val="24"/>
          <w:lang w:val="lt-LT"/>
        </w:rPr>
        <w:t>)</w:t>
      </w:r>
    </w:p>
    <w:p w14:paraId="3040AD85" w14:textId="77777777" w:rsidR="00BC12E1" w:rsidRDefault="00BC12E1" w:rsidP="00BC12E1">
      <w:pPr>
        <w:tabs>
          <w:tab w:val="left" w:pos="5425"/>
        </w:tabs>
        <w:rPr>
          <w:bCs/>
          <w:sz w:val="24"/>
          <w:szCs w:val="24"/>
          <w:lang w:val="lt-LT"/>
        </w:rPr>
      </w:pPr>
    </w:p>
    <w:p w14:paraId="3C4D994A" w14:textId="77777777" w:rsidR="00BC12E1" w:rsidRDefault="00BC12E1" w:rsidP="00BC12E1">
      <w:pPr>
        <w:tabs>
          <w:tab w:val="left" w:pos="5425"/>
        </w:tabs>
        <w:rPr>
          <w:bCs/>
          <w:sz w:val="24"/>
          <w:szCs w:val="24"/>
          <w:lang w:val="lt-LT"/>
        </w:rPr>
      </w:pPr>
    </w:p>
    <w:p w14:paraId="07FE7AC9" w14:textId="77777777" w:rsidR="00BC12E1" w:rsidRPr="00A51C65" w:rsidRDefault="00BC12E1" w:rsidP="00BC12E1">
      <w:pPr>
        <w:tabs>
          <w:tab w:val="left" w:pos="5425"/>
        </w:tabs>
        <w:rPr>
          <w:b/>
          <w:sz w:val="24"/>
          <w:szCs w:val="24"/>
          <w:lang w:val="lt-LT"/>
        </w:rPr>
      </w:pPr>
      <w:r w:rsidRPr="00A51C65">
        <w:rPr>
          <w:bCs/>
          <w:sz w:val="24"/>
          <w:szCs w:val="24"/>
          <w:lang w:val="lt-LT"/>
        </w:rPr>
        <w:t xml:space="preserve">Finansininkas                     </w:t>
      </w:r>
      <w:r w:rsidRPr="00A51C65">
        <w:rPr>
          <w:b/>
          <w:sz w:val="24"/>
          <w:szCs w:val="24"/>
          <w:lang w:val="lt-LT"/>
        </w:rPr>
        <w:t xml:space="preserve"> </w:t>
      </w:r>
      <w:r w:rsidRPr="00A51C65">
        <w:rPr>
          <w:sz w:val="24"/>
          <w:szCs w:val="24"/>
          <w:lang w:val="lt-LT"/>
        </w:rPr>
        <w:t>____________         _______________________      __________________</w:t>
      </w:r>
    </w:p>
    <w:p w14:paraId="48B92EC3" w14:textId="77777777" w:rsidR="00BC12E1" w:rsidRPr="00A51C65" w:rsidRDefault="00BC12E1" w:rsidP="00BC12E1">
      <w:pPr>
        <w:tabs>
          <w:tab w:val="left" w:pos="8439"/>
        </w:tabs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 xml:space="preserve">                                                 (parašas)                    (vardas ir pavardė)</w:t>
      </w:r>
      <w:r w:rsidRPr="00A51C65">
        <w:rPr>
          <w:sz w:val="24"/>
          <w:szCs w:val="24"/>
          <w:lang w:val="lt-LT"/>
        </w:rPr>
        <w:tab/>
        <w:t>(data)</w:t>
      </w:r>
    </w:p>
    <w:p w14:paraId="0343BC18" w14:textId="77777777" w:rsidR="00BC12E1" w:rsidRPr="00A51C65" w:rsidRDefault="00BC12E1" w:rsidP="00BC12E1">
      <w:pPr>
        <w:rPr>
          <w:b/>
          <w:sz w:val="24"/>
          <w:szCs w:val="24"/>
          <w:lang w:val="lt-LT"/>
        </w:rPr>
      </w:pPr>
    </w:p>
    <w:p w14:paraId="5893A29C" w14:textId="77777777" w:rsidR="00BC12E1" w:rsidRPr="00A51C65" w:rsidRDefault="00BC12E1" w:rsidP="00BC12E1">
      <w:pPr>
        <w:jc w:val="center"/>
        <w:rPr>
          <w:b/>
          <w:sz w:val="24"/>
          <w:szCs w:val="24"/>
          <w:lang w:val="lt-LT"/>
        </w:rPr>
      </w:pPr>
    </w:p>
    <w:p w14:paraId="32D215DD" w14:textId="77777777" w:rsidR="00BC12E1" w:rsidRDefault="00BC12E1" w:rsidP="00BC12E1">
      <w:pPr>
        <w:jc w:val="center"/>
        <w:rPr>
          <w:b/>
          <w:sz w:val="24"/>
          <w:szCs w:val="24"/>
          <w:lang w:val="lt-LT"/>
        </w:rPr>
      </w:pPr>
    </w:p>
    <w:p w14:paraId="409D8BF0" w14:textId="77777777" w:rsidR="00BC12E1" w:rsidRDefault="00BC12E1" w:rsidP="00BC12E1">
      <w:pPr>
        <w:jc w:val="center"/>
        <w:rPr>
          <w:b/>
          <w:sz w:val="24"/>
          <w:szCs w:val="24"/>
          <w:lang w:val="lt-LT"/>
        </w:rPr>
      </w:pPr>
    </w:p>
    <w:p w14:paraId="770E490E" w14:textId="77777777" w:rsidR="00BC12E1" w:rsidRDefault="00BC12E1" w:rsidP="00BC12E1">
      <w:pPr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br w:type="page"/>
      </w:r>
    </w:p>
    <w:p w14:paraId="7A159A3D" w14:textId="77777777" w:rsidR="00BC12E1" w:rsidRPr="00A51C65" w:rsidRDefault="00BC12E1" w:rsidP="00BC12E1">
      <w:pPr>
        <w:jc w:val="center"/>
        <w:rPr>
          <w:b/>
          <w:sz w:val="24"/>
          <w:szCs w:val="24"/>
          <w:lang w:val="lt-LT"/>
        </w:rPr>
      </w:pPr>
      <w:r w:rsidRPr="00A51C65">
        <w:rPr>
          <w:b/>
          <w:sz w:val="24"/>
          <w:szCs w:val="24"/>
          <w:lang w:val="lt-LT"/>
        </w:rPr>
        <w:t>PAREIŠKĖJO DEKLARACIJA</w:t>
      </w:r>
    </w:p>
    <w:p w14:paraId="29CB159D" w14:textId="77777777" w:rsidR="00BC12E1" w:rsidRPr="00A51C65" w:rsidRDefault="00BC12E1" w:rsidP="00BC12E1">
      <w:pPr>
        <w:jc w:val="center"/>
        <w:rPr>
          <w:b/>
          <w:sz w:val="24"/>
          <w:szCs w:val="24"/>
          <w:lang w:val="lt-LT"/>
        </w:rPr>
      </w:pPr>
    </w:p>
    <w:p w14:paraId="6F0900D3" w14:textId="77777777" w:rsidR="00BC12E1" w:rsidRPr="00A51C65" w:rsidRDefault="00BC12E1" w:rsidP="00BC12E1">
      <w:pPr>
        <w:spacing w:line="360" w:lineRule="auto"/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 xml:space="preserve">Tvirtinu, kad: </w:t>
      </w:r>
    </w:p>
    <w:p w14:paraId="477181DB" w14:textId="77777777" w:rsidR="00BC12E1" w:rsidRPr="00A51C65" w:rsidRDefault="00BC12E1" w:rsidP="00BC12E1">
      <w:pPr>
        <w:spacing w:line="360" w:lineRule="auto"/>
        <w:rPr>
          <w:b/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 xml:space="preserve">paraiškoje pateikta informacija yra tiksli ir teisinga. Gavęs finansavimą, įsipareigoju viešinant projektą nurodyti, kad projektą </w:t>
      </w:r>
      <w:r w:rsidRPr="001C5639">
        <w:rPr>
          <w:sz w:val="24"/>
          <w:szCs w:val="24"/>
          <w:lang w:val="lt-LT"/>
        </w:rPr>
        <w:t>remia Any</w:t>
      </w:r>
      <w:r w:rsidRPr="00A51C65">
        <w:rPr>
          <w:sz w:val="24"/>
          <w:szCs w:val="24"/>
          <w:lang w:val="lt-LT"/>
        </w:rPr>
        <w:t>kščių rajono savivaldybė, informuoti  Anykščių rajono savivaldybės administraciją, kaip vykdomas projektas, ir nustatytais terminais pateikti pagal patvirtintas formas  lėšų naudojimo ir dalykines ataskaitas.</w:t>
      </w:r>
    </w:p>
    <w:p w14:paraId="688F9B47" w14:textId="77777777" w:rsidR="00BC12E1" w:rsidRPr="00A51C65" w:rsidRDefault="00BC12E1" w:rsidP="00BC12E1">
      <w:pPr>
        <w:autoSpaceDE w:val="0"/>
        <w:autoSpaceDN w:val="0"/>
        <w:adjustRightInd w:val="0"/>
        <w:rPr>
          <w:sz w:val="24"/>
          <w:szCs w:val="24"/>
          <w:lang w:val="lt-LT"/>
        </w:rPr>
      </w:pPr>
    </w:p>
    <w:p w14:paraId="6844E222" w14:textId="77777777" w:rsidR="00BC12E1" w:rsidRPr="00A51C65" w:rsidRDefault="00BC12E1" w:rsidP="00BC12E1">
      <w:pPr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>Pareiškėjo vardu</w:t>
      </w:r>
    </w:p>
    <w:p w14:paraId="35A42F68" w14:textId="77777777" w:rsidR="00BC12E1" w:rsidRPr="00A51C65" w:rsidRDefault="00BC12E1" w:rsidP="00BC12E1">
      <w:pPr>
        <w:rPr>
          <w:sz w:val="24"/>
          <w:szCs w:val="24"/>
          <w:lang w:val="lt-LT"/>
        </w:rPr>
      </w:pPr>
    </w:p>
    <w:p w14:paraId="76BB88B0" w14:textId="77777777" w:rsidR="00BC12E1" w:rsidRPr="00A51C65" w:rsidRDefault="00BC12E1" w:rsidP="00BC12E1">
      <w:pPr>
        <w:tabs>
          <w:tab w:val="left" w:pos="8054"/>
        </w:tabs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 xml:space="preserve">  ____________           _______________                     ___________             ______                   </w:t>
      </w:r>
    </w:p>
    <w:p w14:paraId="1377B4F6" w14:textId="77777777" w:rsidR="00BC12E1" w:rsidRPr="00A51C65" w:rsidRDefault="00BC12E1" w:rsidP="00BC12E1">
      <w:pPr>
        <w:tabs>
          <w:tab w:val="left" w:pos="8054"/>
        </w:tabs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 xml:space="preserve"> (pareigos)                    (vardas ir pavardė)                       (parašas)                   (data)</w:t>
      </w:r>
    </w:p>
    <w:p w14:paraId="7265FFEE" w14:textId="77777777" w:rsidR="00BC12E1" w:rsidRPr="00A51C65" w:rsidRDefault="00BC12E1" w:rsidP="00BC12E1">
      <w:pPr>
        <w:jc w:val="center"/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>_____________________</w:t>
      </w:r>
    </w:p>
    <w:p w14:paraId="4E184100" w14:textId="77777777" w:rsidR="00BC12E1" w:rsidRPr="00A51C65" w:rsidRDefault="00BC12E1" w:rsidP="00BC12E1">
      <w:pPr>
        <w:tabs>
          <w:tab w:val="left" w:pos="7365"/>
        </w:tabs>
        <w:autoSpaceDE w:val="0"/>
        <w:autoSpaceDN w:val="0"/>
        <w:adjustRightInd w:val="0"/>
        <w:rPr>
          <w:sz w:val="24"/>
          <w:szCs w:val="24"/>
          <w:lang w:val="lt-LT"/>
        </w:rPr>
      </w:pPr>
      <w:r w:rsidRPr="00A51C65">
        <w:rPr>
          <w:sz w:val="24"/>
          <w:szCs w:val="24"/>
          <w:lang w:val="lt-LT"/>
        </w:rPr>
        <w:tab/>
      </w:r>
    </w:p>
    <w:p w14:paraId="13827A70" w14:textId="77777777" w:rsidR="00BC12E1" w:rsidRPr="00A51C65" w:rsidRDefault="00BC12E1" w:rsidP="00BC12E1">
      <w:pPr>
        <w:jc w:val="center"/>
        <w:rPr>
          <w:b/>
          <w:sz w:val="24"/>
          <w:szCs w:val="24"/>
          <w:lang w:val="lt-LT"/>
        </w:rPr>
      </w:pPr>
    </w:p>
    <w:p w14:paraId="0F9FE193" w14:textId="77777777" w:rsidR="00BC12E1" w:rsidRPr="00A51C65" w:rsidRDefault="00BC12E1" w:rsidP="00BC12E1">
      <w:pPr>
        <w:jc w:val="center"/>
        <w:rPr>
          <w:b/>
          <w:sz w:val="24"/>
          <w:szCs w:val="24"/>
          <w:lang w:val="lt-LT"/>
        </w:rPr>
      </w:pPr>
    </w:p>
    <w:p w14:paraId="039D7170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4A158F88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383036F0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2CB8698F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39B65AA8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23C0B25B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3286FFF0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00155A7B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4E3CCE50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0DC3C4A9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2A5C303B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2DB3210D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4C07AC7D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5D711D29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5778A15C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49D31CBD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43026217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4D79E79E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58B77B61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1205100F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6745BE6D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79A75787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23D5C085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5A476623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002632EC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547C31EB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3B93E854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3444AC38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498FA1AE" w14:textId="77777777" w:rsidR="00BC12E1" w:rsidRDefault="00BC12E1" w:rsidP="00BC12E1">
      <w:pPr>
        <w:tabs>
          <w:tab w:val="left" w:pos="1134"/>
        </w:tabs>
        <w:rPr>
          <w:b/>
          <w:sz w:val="24"/>
          <w:szCs w:val="24"/>
          <w:lang w:val="lt-LT"/>
        </w:rPr>
      </w:pPr>
    </w:p>
    <w:p w14:paraId="6D22D622" w14:textId="19CB9633" w:rsidR="00ED1198" w:rsidRPr="00BC12E1" w:rsidRDefault="00ED1198">
      <w:pPr>
        <w:rPr>
          <w:bCs/>
          <w:color w:val="000000"/>
          <w:sz w:val="24"/>
          <w:szCs w:val="24"/>
          <w:lang w:val="lt-LT"/>
        </w:rPr>
      </w:pPr>
    </w:p>
    <w:sectPr w:rsidR="00ED1198" w:rsidRPr="00BC12E1" w:rsidSect="003D647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AA7E04"/>
    <w:multiLevelType w:val="hybridMultilevel"/>
    <w:tmpl w:val="99EC8758"/>
    <w:lvl w:ilvl="0" w:tplc="7B249452">
      <w:start w:val="1"/>
      <w:numFmt w:val="upperLetter"/>
      <w:lvlText w:val="%1."/>
      <w:lvlJc w:val="left"/>
      <w:pPr>
        <w:ind w:left="77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8445" w:hanging="360"/>
      </w:pPr>
    </w:lvl>
    <w:lvl w:ilvl="2" w:tplc="0427001B" w:tentative="1">
      <w:start w:val="1"/>
      <w:numFmt w:val="lowerRoman"/>
      <w:lvlText w:val="%3."/>
      <w:lvlJc w:val="right"/>
      <w:pPr>
        <w:ind w:left="9165" w:hanging="180"/>
      </w:pPr>
    </w:lvl>
    <w:lvl w:ilvl="3" w:tplc="0427000F" w:tentative="1">
      <w:start w:val="1"/>
      <w:numFmt w:val="decimal"/>
      <w:lvlText w:val="%4."/>
      <w:lvlJc w:val="left"/>
      <w:pPr>
        <w:ind w:left="9885" w:hanging="360"/>
      </w:pPr>
    </w:lvl>
    <w:lvl w:ilvl="4" w:tplc="04270019" w:tentative="1">
      <w:start w:val="1"/>
      <w:numFmt w:val="lowerLetter"/>
      <w:lvlText w:val="%5."/>
      <w:lvlJc w:val="left"/>
      <w:pPr>
        <w:ind w:left="10605" w:hanging="360"/>
      </w:pPr>
    </w:lvl>
    <w:lvl w:ilvl="5" w:tplc="0427001B" w:tentative="1">
      <w:start w:val="1"/>
      <w:numFmt w:val="lowerRoman"/>
      <w:lvlText w:val="%6."/>
      <w:lvlJc w:val="right"/>
      <w:pPr>
        <w:ind w:left="11325" w:hanging="180"/>
      </w:pPr>
    </w:lvl>
    <w:lvl w:ilvl="6" w:tplc="0427000F" w:tentative="1">
      <w:start w:val="1"/>
      <w:numFmt w:val="decimal"/>
      <w:lvlText w:val="%7."/>
      <w:lvlJc w:val="left"/>
      <w:pPr>
        <w:ind w:left="12045" w:hanging="360"/>
      </w:pPr>
    </w:lvl>
    <w:lvl w:ilvl="7" w:tplc="04270019" w:tentative="1">
      <w:start w:val="1"/>
      <w:numFmt w:val="lowerLetter"/>
      <w:lvlText w:val="%8."/>
      <w:lvlJc w:val="left"/>
      <w:pPr>
        <w:ind w:left="12765" w:hanging="360"/>
      </w:pPr>
    </w:lvl>
    <w:lvl w:ilvl="8" w:tplc="0427001B" w:tentative="1">
      <w:start w:val="1"/>
      <w:numFmt w:val="lowerRoman"/>
      <w:lvlText w:val="%9."/>
      <w:lvlJc w:val="right"/>
      <w:pPr>
        <w:ind w:left="13485" w:hanging="180"/>
      </w:pPr>
    </w:lvl>
  </w:abstractNum>
  <w:num w:numId="1" w16cid:durableId="1390031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2E1"/>
    <w:rsid w:val="003D6476"/>
    <w:rsid w:val="0059370B"/>
    <w:rsid w:val="008639C1"/>
    <w:rsid w:val="0097425B"/>
    <w:rsid w:val="00BC12E1"/>
    <w:rsid w:val="00ED1198"/>
    <w:rsid w:val="00F7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8ACC4"/>
  <w15:chartTrackingRefBased/>
  <w15:docId w15:val="{89918823-E4C8-4353-AADB-C54CBCBE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12E1"/>
    <w:pPr>
      <w:jc w:val="both"/>
    </w:pPr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customStyle="1" w:styleId="TableStyle1">
    <w:name w:val="Table Style1"/>
    <w:basedOn w:val="TableNormal"/>
    <w:rsid w:val="0059370B"/>
    <w:tblPr/>
  </w:style>
  <w:style w:type="paragraph" w:styleId="Title">
    <w:name w:val="Title"/>
    <w:basedOn w:val="Normal"/>
    <w:link w:val="TitleChar"/>
    <w:qFormat/>
    <w:rsid w:val="00BC12E1"/>
    <w:pPr>
      <w:jc w:val="center"/>
    </w:pPr>
    <w:rPr>
      <w:b/>
      <w:sz w:val="28"/>
      <w:lang w:val="en-GB" w:eastAsia="lt-LT"/>
    </w:rPr>
  </w:style>
  <w:style w:type="character" w:customStyle="1" w:styleId="TitleChar">
    <w:name w:val="Title Char"/>
    <w:basedOn w:val="DefaultParagraphFont"/>
    <w:link w:val="Title"/>
    <w:rsid w:val="00BC12E1"/>
    <w:rPr>
      <w:b/>
      <w:sz w:val="28"/>
      <w:lang w:val="en-GB"/>
    </w:rPr>
  </w:style>
  <w:style w:type="paragraph" w:customStyle="1" w:styleId="Hyperlink1">
    <w:name w:val="Hyperlink1"/>
    <w:rsid w:val="00BC12E1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ikata\Desktop\tu&#353;&#269;i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tuščias.dot</Template>
  <TotalTime>1</TotalTime>
  <Pages>4</Pages>
  <Words>3484</Words>
  <Characters>1986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savivaldybės administracija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Sveikata</dc:creator>
  <cp:keywords/>
  <dc:description/>
  <cp:lastModifiedBy>a a</cp:lastModifiedBy>
  <cp:revision>1</cp:revision>
  <dcterms:created xsi:type="dcterms:W3CDTF">2024-03-20T09:04:00Z</dcterms:created>
  <dcterms:modified xsi:type="dcterms:W3CDTF">2024-03-20T09:05:00Z</dcterms:modified>
</cp:coreProperties>
</file>