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7A02F" w14:textId="2C6DC707" w:rsidR="008116BF" w:rsidRPr="00CD25EE" w:rsidRDefault="008116BF" w:rsidP="008A6BA9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szCs w:val="20"/>
        </w:rPr>
      </w:pPr>
    </w:p>
    <w:p w14:paraId="35E0EAC8" w14:textId="36E7EBC7" w:rsidR="000A08FE" w:rsidRPr="00CD25EE" w:rsidRDefault="000A08FE" w:rsidP="0087161A">
      <w:pPr>
        <w:ind w:right="278" w:firstLine="709"/>
        <w:jc w:val="center"/>
        <w:rPr>
          <w:rFonts w:ascii="Times New Roman" w:hAnsi="Times New Roman"/>
          <w:bCs/>
          <w:lang w:val="pt-BR"/>
        </w:rPr>
      </w:pPr>
      <w:r w:rsidRPr="00CD25EE">
        <w:rPr>
          <w:rFonts w:ascii="Times New Roman" w:hAnsi="Times New Roman"/>
          <w:szCs w:val="22"/>
          <w:lang w:val="pt-BR"/>
        </w:rPr>
        <w:t>Anykščių rajono savivaldybės neformaliojo suaugusiųjų švietimo</w:t>
      </w:r>
      <w:r w:rsidRPr="00CD25EE">
        <w:rPr>
          <w:rFonts w:ascii="Times New Roman" w:hAnsi="Times New Roman"/>
          <w:bCs/>
          <w:lang w:val="pt-BR"/>
        </w:rPr>
        <w:t xml:space="preserve"> </w:t>
      </w:r>
    </w:p>
    <w:p w14:paraId="109BD313" w14:textId="16BE28ED" w:rsidR="000A08FE" w:rsidRPr="00CD25EE" w:rsidRDefault="000A08FE" w:rsidP="0087161A">
      <w:pPr>
        <w:ind w:right="278" w:firstLine="1843"/>
        <w:jc w:val="center"/>
        <w:rPr>
          <w:rFonts w:ascii="Times New Roman" w:hAnsi="Times New Roman"/>
          <w:bCs/>
          <w:lang w:val="pt-BR"/>
        </w:rPr>
      </w:pPr>
      <w:r w:rsidRPr="00CD25EE">
        <w:rPr>
          <w:rFonts w:ascii="Times New Roman" w:hAnsi="Times New Roman"/>
          <w:bCs/>
          <w:lang w:val="pt-BR"/>
        </w:rPr>
        <w:t xml:space="preserve">ir tęstinio mokymosi programų, finansuojamų savivaldybės biudžeto lėšomis, </w:t>
      </w:r>
    </w:p>
    <w:p w14:paraId="47B241DB" w14:textId="7AB122F3" w:rsidR="000A08FE" w:rsidRPr="00CD25EE" w:rsidRDefault="000A08FE" w:rsidP="0087161A">
      <w:pPr>
        <w:ind w:right="278" w:firstLine="1843"/>
        <w:rPr>
          <w:rFonts w:ascii="Times New Roman" w:hAnsi="Times New Roman"/>
          <w:bCs/>
          <w:lang w:val="pt-BR"/>
        </w:rPr>
      </w:pPr>
      <w:r w:rsidRPr="00CD25EE">
        <w:rPr>
          <w:rFonts w:ascii="Times New Roman" w:hAnsi="Times New Roman"/>
          <w:bCs/>
          <w:lang w:val="lt-LT"/>
        </w:rPr>
        <w:t>finansavimo</w:t>
      </w:r>
      <w:r w:rsidRPr="00CD25EE">
        <w:rPr>
          <w:rFonts w:ascii="Times New Roman" w:hAnsi="Times New Roman"/>
          <w:bCs/>
          <w:lang w:val="pt-BR"/>
        </w:rPr>
        <w:t xml:space="preserve"> tvarkos aprašo </w:t>
      </w:r>
    </w:p>
    <w:p w14:paraId="1084E045" w14:textId="6DB58960" w:rsidR="001013B4" w:rsidRPr="00CD25EE" w:rsidRDefault="007D4FB0" w:rsidP="0087161A">
      <w:pPr>
        <w:ind w:right="278" w:firstLine="1843"/>
        <w:rPr>
          <w:rFonts w:ascii="Times New Roman" w:hAnsi="Times New Roman"/>
          <w:bCs/>
          <w:lang w:val="pt-BR"/>
        </w:rPr>
      </w:pPr>
      <w:r w:rsidRPr="00CD25EE">
        <w:rPr>
          <w:rFonts w:ascii="Times New Roman" w:hAnsi="Times New Roman"/>
          <w:bCs/>
          <w:szCs w:val="22"/>
          <w:lang w:val="pt-BR"/>
        </w:rPr>
        <w:t>4</w:t>
      </w:r>
      <w:r w:rsidR="00C853F9" w:rsidRPr="00CD25EE">
        <w:rPr>
          <w:rFonts w:ascii="Times New Roman" w:hAnsi="Times New Roman"/>
          <w:bCs/>
          <w:szCs w:val="22"/>
          <w:lang w:val="pt-BR"/>
        </w:rPr>
        <w:t xml:space="preserve"> priedas</w:t>
      </w:r>
    </w:p>
    <w:p w14:paraId="549C7841" w14:textId="77777777" w:rsidR="001013B4" w:rsidRPr="00CD25EE" w:rsidRDefault="001013B4" w:rsidP="001013B4">
      <w:pPr>
        <w:jc w:val="center"/>
        <w:rPr>
          <w:rFonts w:ascii="Times New Roman" w:hAnsi="Times New Roman"/>
          <w:b/>
          <w:lang w:val="pt-BR"/>
        </w:rPr>
      </w:pPr>
    </w:p>
    <w:p w14:paraId="11BE3081" w14:textId="77777777" w:rsidR="00C853F9" w:rsidRPr="00CD25EE" w:rsidRDefault="00C853F9" w:rsidP="001013B4">
      <w:pPr>
        <w:jc w:val="center"/>
        <w:rPr>
          <w:rFonts w:ascii="Times New Roman" w:hAnsi="Times New Roman"/>
          <w:b/>
          <w:lang w:val="pt-BR"/>
        </w:rPr>
      </w:pPr>
    </w:p>
    <w:p w14:paraId="48578500" w14:textId="77777777" w:rsidR="001013B4" w:rsidRPr="00CD25EE" w:rsidRDefault="001013B4" w:rsidP="001013B4">
      <w:pPr>
        <w:jc w:val="center"/>
        <w:rPr>
          <w:rFonts w:ascii="Times New Roman" w:hAnsi="Times New Roman"/>
          <w:b/>
          <w:lang w:val="pt-BR"/>
        </w:rPr>
      </w:pPr>
      <w:bookmarkStart w:id="0" w:name="_Hlk134086146"/>
      <w:r w:rsidRPr="00CD25EE">
        <w:rPr>
          <w:rFonts w:ascii="Times New Roman" w:hAnsi="Times New Roman"/>
          <w:b/>
          <w:lang w:val="pt-BR"/>
        </w:rPr>
        <w:t>BIUDŽETO LĖŠŲ NAUDOJIMO SUTARTIS Nr. 1-SU-</w:t>
      </w:r>
    </w:p>
    <w:p w14:paraId="1FD78281" w14:textId="77777777" w:rsidR="004741F2" w:rsidRPr="00CD25EE" w:rsidRDefault="004741F2" w:rsidP="0011530C">
      <w:pPr>
        <w:ind w:left="2880" w:firstLine="720"/>
        <w:rPr>
          <w:rFonts w:ascii="Times New Roman" w:hAnsi="Times New Roman"/>
          <w:lang w:val="pt-BR"/>
        </w:rPr>
      </w:pPr>
    </w:p>
    <w:p w14:paraId="4882193D" w14:textId="77777777" w:rsidR="0011530C" w:rsidRPr="00CD25EE" w:rsidRDefault="0011530C" w:rsidP="0011530C">
      <w:pPr>
        <w:ind w:left="2880" w:firstLine="720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20__ m._____________</w:t>
      </w:r>
    </w:p>
    <w:p w14:paraId="60963D6B" w14:textId="6EB649DB" w:rsidR="001013B4" w:rsidRPr="00CD25EE" w:rsidRDefault="001013B4" w:rsidP="001013B4">
      <w:pPr>
        <w:jc w:val="center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 xml:space="preserve"> </w:t>
      </w:r>
    </w:p>
    <w:p w14:paraId="7EBF2BB3" w14:textId="77777777" w:rsidR="001013B4" w:rsidRPr="00CD25EE" w:rsidRDefault="001013B4" w:rsidP="001013B4">
      <w:pPr>
        <w:jc w:val="center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Anykščiai</w:t>
      </w:r>
    </w:p>
    <w:p w14:paraId="06FC7F92" w14:textId="77777777" w:rsidR="001013B4" w:rsidRPr="00CD25EE" w:rsidRDefault="001013B4" w:rsidP="001013B4">
      <w:pPr>
        <w:jc w:val="center"/>
        <w:rPr>
          <w:rFonts w:ascii="Times New Roman" w:hAnsi="Times New Roman"/>
          <w:lang w:val="pt-BR"/>
        </w:rPr>
      </w:pPr>
    </w:p>
    <w:p w14:paraId="1FB6BC2A" w14:textId="649BDD48" w:rsidR="001013B4" w:rsidRPr="00CD25EE" w:rsidRDefault="001013B4" w:rsidP="00F41B33">
      <w:pPr>
        <w:tabs>
          <w:tab w:val="left" w:pos="0"/>
        </w:tabs>
        <w:ind w:firstLine="720"/>
        <w:jc w:val="both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Anykščių rajono savivaldybės administracija (toliau vadinama – Asignavimų valdytojas), kodas 188774637, atstovaujama administracijos direktoriaus</w:t>
      </w:r>
      <w:r w:rsidR="001E01C5" w:rsidRPr="00CD25EE">
        <w:rPr>
          <w:rFonts w:ascii="Times New Roman" w:hAnsi="Times New Roman"/>
          <w:lang w:val="pt-BR"/>
        </w:rPr>
        <w:t xml:space="preserve"> </w:t>
      </w:r>
      <w:r w:rsidR="0083695C" w:rsidRPr="00CD25EE">
        <w:rPr>
          <w:rFonts w:ascii="Times New Roman" w:hAnsi="Times New Roman"/>
          <w:lang w:val="pt-BR"/>
        </w:rPr>
        <w:t>(-ės)</w:t>
      </w:r>
      <w:r w:rsidRPr="00CD25EE">
        <w:rPr>
          <w:rFonts w:ascii="Times New Roman" w:hAnsi="Times New Roman"/>
          <w:lang w:val="pt-BR"/>
        </w:rPr>
        <w:t xml:space="preserve"> ..............................................., veikiančio</w:t>
      </w:r>
      <w:r w:rsidR="001E01C5" w:rsidRPr="00CD25EE">
        <w:rPr>
          <w:rFonts w:ascii="Times New Roman" w:hAnsi="Times New Roman"/>
          <w:lang w:val="pt-BR"/>
        </w:rPr>
        <w:t xml:space="preserve"> (-ios)</w:t>
      </w:r>
      <w:r w:rsidRPr="00CD25EE">
        <w:rPr>
          <w:rFonts w:ascii="Times New Roman" w:hAnsi="Times New Roman"/>
          <w:lang w:val="pt-BR"/>
        </w:rPr>
        <w:t xml:space="preserve"> pagal ............................................................................................................... ir...........................(toliau vadinama – Lėšų gavėjas), kodas .........., atstovaujamas (-a)......................., veikiančio (-ios) pagal.............., sudarė šią biudžeto lėšų naudojimo sutartį (toliau vadinama – Sutartis):</w:t>
      </w:r>
    </w:p>
    <w:p w14:paraId="405D4C9B" w14:textId="77777777" w:rsidR="001013B4" w:rsidRPr="00CD25EE" w:rsidRDefault="001013B4" w:rsidP="001013B4">
      <w:pPr>
        <w:ind w:firstLine="720"/>
        <w:rPr>
          <w:rFonts w:ascii="Times New Roman" w:hAnsi="Times New Roman"/>
          <w:strike/>
          <w:lang w:val="pt-BR"/>
        </w:rPr>
      </w:pPr>
    </w:p>
    <w:p w14:paraId="5650BCBC" w14:textId="77777777" w:rsidR="001013B4" w:rsidRPr="00CD25EE" w:rsidRDefault="001013B4" w:rsidP="001013B4">
      <w:pPr>
        <w:jc w:val="center"/>
        <w:rPr>
          <w:rFonts w:ascii="Times New Roman" w:hAnsi="Times New Roman"/>
          <w:b/>
          <w:lang w:val="pt-BR"/>
        </w:rPr>
      </w:pPr>
      <w:r w:rsidRPr="00CD25EE">
        <w:rPr>
          <w:rFonts w:ascii="Times New Roman" w:hAnsi="Times New Roman"/>
          <w:b/>
          <w:lang w:val="pt-BR"/>
        </w:rPr>
        <w:t>I SKYRIUS</w:t>
      </w:r>
    </w:p>
    <w:p w14:paraId="72655DBF" w14:textId="77777777" w:rsidR="001013B4" w:rsidRPr="00CD25EE" w:rsidRDefault="001013B4" w:rsidP="001013B4">
      <w:pPr>
        <w:jc w:val="center"/>
        <w:rPr>
          <w:rFonts w:ascii="Times New Roman" w:hAnsi="Times New Roman"/>
          <w:b/>
          <w:lang w:val="pt-BR"/>
        </w:rPr>
      </w:pPr>
      <w:r w:rsidRPr="00CD25EE">
        <w:rPr>
          <w:rFonts w:ascii="Times New Roman" w:hAnsi="Times New Roman"/>
          <w:b/>
          <w:lang w:val="pt-BR"/>
        </w:rPr>
        <w:t>SUTARTIES OBJEKTAS</w:t>
      </w:r>
    </w:p>
    <w:p w14:paraId="35CA6658" w14:textId="77777777" w:rsidR="001013B4" w:rsidRPr="00CD25EE" w:rsidRDefault="001013B4" w:rsidP="001013B4">
      <w:pPr>
        <w:tabs>
          <w:tab w:val="left" w:pos="0"/>
          <w:tab w:val="left" w:pos="1440"/>
          <w:tab w:val="left" w:pos="1870"/>
        </w:tabs>
        <w:ind w:firstLine="1080"/>
        <w:rPr>
          <w:rFonts w:ascii="Times New Roman" w:hAnsi="Times New Roman"/>
          <w:b/>
          <w:lang w:val="pt-BR"/>
        </w:rPr>
      </w:pPr>
    </w:p>
    <w:p w14:paraId="30C4FE7C" w14:textId="4422BF37" w:rsidR="001013B4" w:rsidRPr="00CD25EE" w:rsidRDefault="001013B4" w:rsidP="00F41B3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Cs/>
          <w:iCs/>
          <w:lang w:val="pt-BR"/>
        </w:rPr>
      </w:pPr>
      <w:bookmarkStart w:id="1" w:name="_Hlk160088026"/>
      <w:r w:rsidRPr="00CD25EE">
        <w:rPr>
          <w:rFonts w:ascii="Times New Roman" w:hAnsi="Times New Roman"/>
          <w:lang w:val="pt-BR"/>
        </w:rPr>
        <w:t>1.1. Asignavimų valdytojas, vadovaudamasis Anykščių rajono savivaldybės</w:t>
      </w:r>
      <w:r w:rsidR="00CF1C48" w:rsidRPr="00CD25EE">
        <w:rPr>
          <w:rFonts w:ascii="Times New Roman" w:hAnsi="Times New Roman"/>
          <w:lang w:val="pt-BR"/>
        </w:rPr>
        <w:t xml:space="preserve"> </w:t>
      </w:r>
      <w:r w:rsidR="007205C9" w:rsidRPr="00CD25EE">
        <w:rPr>
          <w:rFonts w:ascii="Times New Roman" w:hAnsi="Times New Roman"/>
          <w:lang w:val="pt-BR"/>
        </w:rPr>
        <w:t xml:space="preserve">Mero </w:t>
      </w:r>
      <w:r w:rsidR="00CF1C48" w:rsidRPr="00CD25EE">
        <w:rPr>
          <w:rFonts w:ascii="Times New Roman" w:hAnsi="Times New Roman"/>
          <w:lang w:val="pt-BR"/>
        </w:rPr>
        <w:t>20..</w:t>
      </w:r>
      <w:r w:rsidR="000B06AB" w:rsidRPr="00CD25EE">
        <w:rPr>
          <w:rFonts w:ascii="Times New Roman" w:hAnsi="Times New Roman"/>
          <w:lang w:val="pt-BR"/>
        </w:rPr>
        <w:t>............</w:t>
      </w:r>
      <w:r w:rsidR="00CF1C48" w:rsidRPr="00CD25EE">
        <w:rPr>
          <w:rFonts w:ascii="Times New Roman" w:hAnsi="Times New Roman"/>
          <w:lang w:val="pt-BR"/>
        </w:rPr>
        <w:t xml:space="preserve"> </w:t>
      </w:r>
      <w:r w:rsidR="007205C9" w:rsidRPr="00CD25EE">
        <w:rPr>
          <w:rFonts w:ascii="Times New Roman" w:hAnsi="Times New Roman"/>
          <w:lang w:val="pt-BR"/>
        </w:rPr>
        <w:t xml:space="preserve"> potvarkiu</w:t>
      </w:r>
      <w:r w:rsidR="00CF1C48" w:rsidRPr="00CD25EE">
        <w:rPr>
          <w:rFonts w:ascii="Times New Roman" w:hAnsi="Times New Roman"/>
          <w:lang w:val="pt-BR"/>
        </w:rPr>
        <w:t xml:space="preserve"> Nr.</w:t>
      </w:r>
      <w:r w:rsidR="000B06AB" w:rsidRPr="00CD25EE">
        <w:rPr>
          <w:rFonts w:ascii="Times New Roman" w:hAnsi="Times New Roman"/>
          <w:lang w:val="pt-BR"/>
        </w:rPr>
        <w:t xml:space="preserve"> .....</w:t>
      </w:r>
      <w:r w:rsidR="00CF1C48" w:rsidRPr="00CD25EE">
        <w:rPr>
          <w:rFonts w:ascii="Times New Roman" w:hAnsi="Times New Roman"/>
          <w:lang w:val="pt-BR"/>
        </w:rPr>
        <w:t xml:space="preserve"> „Dėl</w:t>
      </w:r>
      <w:r w:rsidR="000B06AB" w:rsidRPr="00CD25EE">
        <w:rPr>
          <w:rFonts w:ascii="Times New Roman" w:hAnsi="Times New Roman"/>
          <w:lang w:val="pt-BR"/>
        </w:rPr>
        <w:t xml:space="preserve"> ..............................................................................</w:t>
      </w:r>
      <w:r w:rsidR="00CF1C48" w:rsidRPr="00CD25EE">
        <w:rPr>
          <w:rFonts w:ascii="Times New Roman" w:hAnsi="Times New Roman"/>
          <w:lang w:val="pt-BR"/>
        </w:rPr>
        <w:t>“</w:t>
      </w:r>
      <w:r w:rsidRPr="00CD25EE">
        <w:rPr>
          <w:rFonts w:ascii="Times New Roman" w:hAnsi="Times New Roman"/>
          <w:lang w:val="pt-BR"/>
        </w:rPr>
        <w:t>, šioje Sutartyje nustatyta tvarka ir sąlygomis įsipareigoja skirti ........Eur (</w:t>
      </w:r>
      <w:r w:rsidRPr="00CD25EE">
        <w:rPr>
          <w:rFonts w:ascii="Times New Roman" w:hAnsi="Times New Roman"/>
          <w:i/>
          <w:lang w:val="pt-BR"/>
        </w:rPr>
        <w:t>suma žodžiais</w:t>
      </w:r>
      <w:r w:rsidRPr="00CD25EE">
        <w:rPr>
          <w:rFonts w:ascii="Times New Roman" w:hAnsi="Times New Roman"/>
          <w:lang w:val="pt-BR"/>
        </w:rPr>
        <w:t xml:space="preserve">) Lėšų gavėjui iš 6 programos „Kokybiškos švietimo sistemos kūrimo, sporto skatinimo ir jaunimo užimtumo programa” </w:t>
      </w:r>
      <w:r w:rsidR="000A08FE" w:rsidRPr="00CD25EE">
        <w:rPr>
          <w:rFonts w:ascii="Times New Roman" w:hAnsi="Times New Roman"/>
          <w:lang w:val="lt-LT"/>
        </w:rPr>
        <w:t>6.1.2.22 priemonės „Neformalus suaugusiųjų švietimas“</w:t>
      </w:r>
      <w:r w:rsidR="00132960" w:rsidRPr="00CD25EE">
        <w:rPr>
          <w:rFonts w:ascii="Times New Roman" w:hAnsi="Times New Roman"/>
          <w:lang w:val="lt-LT"/>
        </w:rPr>
        <w:t xml:space="preserve"> </w:t>
      </w:r>
      <w:r w:rsidRPr="00CD25EE">
        <w:rPr>
          <w:rFonts w:ascii="Times New Roman" w:hAnsi="Times New Roman"/>
          <w:bCs/>
          <w:lang w:val="pt-BR"/>
        </w:rPr>
        <w:t xml:space="preserve">priemonės </w:t>
      </w:r>
      <w:r w:rsidR="000A08FE" w:rsidRPr="00CD25EE">
        <w:rPr>
          <w:rFonts w:ascii="Times New Roman" w:hAnsi="Times New Roman"/>
          <w:bCs/>
          <w:lang w:val="pt-BR"/>
        </w:rPr>
        <w:t>program</w:t>
      </w:r>
      <w:r w:rsidR="002A1467" w:rsidRPr="00CD25EE">
        <w:rPr>
          <w:rFonts w:ascii="Times New Roman" w:hAnsi="Times New Roman"/>
          <w:bCs/>
          <w:lang w:val="pt-BR"/>
        </w:rPr>
        <w:t>ai</w:t>
      </w:r>
      <w:r w:rsidRPr="00CD25EE">
        <w:rPr>
          <w:rFonts w:ascii="Times New Roman" w:hAnsi="Times New Roman"/>
          <w:bCs/>
          <w:lang w:val="pt-BR"/>
        </w:rPr>
        <w:t xml:space="preserve"> .............................</w:t>
      </w:r>
      <w:r w:rsidRPr="00CD25EE">
        <w:rPr>
          <w:rFonts w:ascii="Times New Roman" w:hAnsi="Times New Roman"/>
          <w:bCs/>
          <w:iCs/>
          <w:lang w:val="pt-BR"/>
        </w:rPr>
        <w:t xml:space="preserve"> (toliau – Pro</w:t>
      </w:r>
      <w:r w:rsidR="002A1467" w:rsidRPr="00CD25EE">
        <w:rPr>
          <w:rFonts w:ascii="Times New Roman" w:hAnsi="Times New Roman"/>
          <w:bCs/>
          <w:iCs/>
          <w:lang w:val="pt-BR"/>
        </w:rPr>
        <w:t>grama</w:t>
      </w:r>
      <w:r w:rsidRPr="00CD25EE">
        <w:rPr>
          <w:rFonts w:ascii="Times New Roman" w:hAnsi="Times New Roman"/>
          <w:bCs/>
          <w:iCs/>
          <w:lang w:val="pt-BR"/>
        </w:rPr>
        <w:t>) įgyvendin</w:t>
      </w:r>
      <w:r w:rsidR="00CF1C48" w:rsidRPr="00CD25EE">
        <w:rPr>
          <w:rFonts w:ascii="Times New Roman" w:hAnsi="Times New Roman"/>
          <w:bCs/>
          <w:iCs/>
          <w:lang w:val="pt-BR"/>
        </w:rPr>
        <w:t>ti</w:t>
      </w:r>
      <w:r w:rsidRPr="00CD25EE">
        <w:rPr>
          <w:rFonts w:ascii="Times New Roman" w:hAnsi="Times New Roman"/>
          <w:bCs/>
          <w:iCs/>
          <w:lang w:val="pt-BR"/>
        </w:rPr>
        <w:t>.</w:t>
      </w:r>
    </w:p>
    <w:bookmarkEnd w:id="1"/>
    <w:p w14:paraId="10639D96" w14:textId="2A1E2094" w:rsidR="001013B4" w:rsidRPr="00CD25EE" w:rsidRDefault="001013B4" w:rsidP="00F41B33">
      <w:pPr>
        <w:tabs>
          <w:tab w:val="left" w:pos="1134"/>
        </w:tabs>
        <w:ind w:firstLine="720"/>
        <w:jc w:val="both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1.2. Lėšų gavėjas įsipareigoja naudoti lėšas pagal Pro</w:t>
      </w:r>
      <w:r w:rsidR="002A1467" w:rsidRPr="00CD25EE">
        <w:rPr>
          <w:rFonts w:ascii="Times New Roman" w:hAnsi="Times New Roman"/>
          <w:lang w:val="pt-BR"/>
        </w:rPr>
        <w:t>gramos</w:t>
      </w:r>
      <w:r w:rsidRPr="00CD25EE">
        <w:rPr>
          <w:rFonts w:ascii="Times New Roman" w:hAnsi="Times New Roman"/>
          <w:lang w:val="pt-BR"/>
        </w:rPr>
        <w:t xml:space="preserve"> biudžetą (Sutarties 6 priedas) ir sąmatą, Forma B-1 (Sutarties 1 priedas), kuri yra neatsiejama šios sutarties dalis. </w:t>
      </w:r>
    </w:p>
    <w:p w14:paraId="58A1425B" w14:textId="77777777" w:rsidR="001013B4" w:rsidRPr="00CD25EE" w:rsidRDefault="001013B4" w:rsidP="001013B4">
      <w:pPr>
        <w:tabs>
          <w:tab w:val="left" w:pos="1560"/>
        </w:tabs>
        <w:jc w:val="both"/>
        <w:rPr>
          <w:rFonts w:ascii="Times New Roman" w:hAnsi="Times New Roman"/>
          <w:lang w:val="pt-BR"/>
        </w:rPr>
      </w:pPr>
    </w:p>
    <w:p w14:paraId="3D7B861C" w14:textId="77777777" w:rsidR="001013B4" w:rsidRPr="00CD25EE" w:rsidRDefault="001013B4" w:rsidP="001013B4">
      <w:pPr>
        <w:jc w:val="center"/>
        <w:rPr>
          <w:rFonts w:ascii="Times New Roman" w:hAnsi="Times New Roman"/>
          <w:b/>
          <w:lang w:val="pt-BR"/>
        </w:rPr>
      </w:pPr>
      <w:r w:rsidRPr="00CD25EE">
        <w:rPr>
          <w:rFonts w:ascii="Times New Roman" w:hAnsi="Times New Roman"/>
          <w:b/>
          <w:lang w:val="pt-BR"/>
        </w:rPr>
        <w:t>II SKYRIUS</w:t>
      </w:r>
    </w:p>
    <w:p w14:paraId="46D4ACF9" w14:textId="77777777" w:rsidR="001013B4" w:rsidRPr="00CD25EE" w:rsidRDefault="001013B4" w:rsidP="001013B4">
      <w:pPr>
        <w:jc w:val="center"/>
        <w:rPr>
          <w:rFonts w:ascii="Times New Roman" w:hAnsi="Times New Roman"/>
          <w:b/>
          <w:lang w:val="pt-BR"/>
        </w:rPr>
      </w:pPr>
      <w:r w:rsidRPr="00CD25EE">
        <w:rPr>
          <w:rFonts w:ascii="Times New Roman" w:hAnsi="Times New Roman"/>
          <w:b/>
          <w:lang w:val="pt-BR"/>
        </w:rPr>
        <w:t>ŠALIŲ ĮSIPAREIGOJIMAI IR TEISĖS</w:t>
      </w:r>
    </w:p>
    <w:p w14:paraId="67FCAD43" w14:textId="77777777" w:rsidR="001013B4" w:rsidRPr="00CD25EE" w:rsidRDefault="001013B4" w:rsidP="001013B4">
      <w:pPr>
        <w:tabs>
          <w:tab w:val="left" w:pos="709"/>
          <w:tab w:val="left" w:pos="1701"/>
        </w:tabs>
        <w:rPr>
          <w:rFonts w:ascii="Times New Roman" w:hAnsi="Times New Roman"/>
          <w:lang w:val="pt-BR"/>
        </w:rPr>
      </w:pPr>
    </w:p>
    <w:p w14:paraId="638FD741" w14:textId="3675023E" w:rsidR="001013B4" w:rsidRPr="00CD25EE" w:rsidRDefault="001013B4" w:rsidP="00691012">
      <w:pPr>
        <w:tabs>
          <w:tab w:val="left" w:pos="709"/>
          <w:tab w:val="left" w:pos="1701"/>
        </w:tabs>
        <w:ind w:firstLine="720"/>
        <w:jc w:val="both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2.1. Lėšų gavėjas įsipareigoja:</w:t>
      </w:r>
    </w:p>
    <w:p w14:paraId="2041B261" w14:textId="41E3D080" w:rsidR="001013B4" w:rsidRPr="00CD25EE" w:rsidRDefault="001013B4" w:rsidP="00691012">
      <w:pPr>
        <w:tabs>
          <w:tab w:val="left" w:pos="709"/>
        </w:tabs>
        <w:ind w:firstLine="720"/>
        <w:jc w:val="both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2.1.1. Laikytis detalaus biudžeto lėšų paskirstymo pagal paraiškos 6 punkto lentelę „Pro</w:t>
      </w:r>
      <w:r w:rsidR="002A1467" w:rsidRPr="00CD25EE">
        <w:rPr>
          <w:rFonts w:ascii="Times New Roman" w:hAnsi="Times New Roman"/>
          <w:lang w:val="pt-BR"/>
        </w:rPr>
        <w:t>gramos</w:t>
      </w:r>
      <w:r w:rsidRPr="00CD25EE">
        <w:rPr>
          <w:rFonts w:ascii="Times New Roman" w:hAnsi="Times New Roman"/>
          <w:lang w:val="pt-BR"/>
        </w:rPr>
        <w:t xml:space="preserve"> biudžetas“ (lentelėje galimas lėšų perskirstymas pagal ekonominę klasifikaciją); </w:t>
      </w:r>
    </w:p>
    <w:p w14:paraId="1364FDF2" w14:textId="5BC29F62" w:rsidR="001013B4" w:rsidRPr="00CD25EE" w:rsidRDefault="001013B4" w:rsidP="00691012">
      <w:pPr>
        <w:tabs>
          <w:tab w:val="left" w:pos="709"/>
          <w:tab w:val="left" w:pos="1701"/>
        </w:tabs>
        <w:ind w:firstLine="720"/>
        <w:contextualSpacing/>
        <w:jc w:val="both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2.1.2. Gautas lėšas įtraukti į apskaitą ir apskaityti Lietuvos Respublikos teisės aktų nustatyta tvarka;</w:t>
      </w:r>
    </w:p>
    <w:p w14:paraId="246EE410" w14:textId="5469471F" w:rsidR="001013B4" w:rsidRPr="00CD25EE" w:rsidRDefault="001013B4" w:rsidP="00691012">
      <w:pPr>
        <w:tabs>
          <w:tab w:val="left" w:pos="709"/>
          <w:tab w:val="left" w:pos="1701"/>
        </w:tabs>
        <w:ind w:firstLine="720"/>
        <w:contextualSpacing/>
        <w:jc w:val="both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2.1.3. Sutarties 1.1 papunktyje nurodytą Pro</w:t>
      </w:r>
      <w:r w:rsidR="002A1467" w:rsidRPr="00CD25EE">
        <w:rPr>
          <w:rFonts w:ascii="Times New Roman" w:hAnsi="Times New Roman"/>
          <w:lang w:val="pt-BR"/>
        </w:rPr>
        <w:t>gram</w:t>
      </w:r>
      <w:r w:rsidRPr="00CD25EE">
        <w:rPr>
          <w:rFonts w:ascii="Times New Roman" w:hAnsi="Times New Roman"/>
          <w:lang w:val="pt-BR"/>
        </w:rPr>
        <w:t>ą įvykdyti iki 20</w:t>
      </w:r>
      <w:r w:rsidR="005E6D52" w:rsidRPr="00CD25EE">
        <w:rPr>
          <w:rFonts w:ascii="Times New Roman" w:hAnsi="Times New Roman"/>
          <w:lang w:val="pt-BR"/>
        </w:rPr>
        <w:t>..</w:t>
      </w:r>
      <w:r w:rsidR="00622FAC" w:rsidRPr="00CD25EE">
        <w:rPr>
          <w:rFonts w:ascii="Times New Roman" w:hAnsi="Times New Roman"/>
          <w:lang w:val="pt-BR"/>
        </w:rPr>
        <w:t>..</w:t>
      </w:r>
      <w:r w:rsidRPr="00CD25EE">
        <w:rPr>
          <w:rFonts w:ascii="Times New Roman" w:hAnsi="Times New Roman"/>
          <w:lang w:val="pt-BR"/>
        </w:rPr>
        <w:t xml:space="preserve"> m. gruodžio 31 d.;</w:t>
      </w:r>
    </w:p>
    <w:p w14:paraId="4D3007AA" w14:textId="77777777" w:rsidR="001013B4" w:rsidRPr="00CD25EE" w:rsidRDefault="001013B4" w:rsidP="00691012">
      <w:pPr>
        <w:numPr>
          <w:ilvl w:val="2"/>
          <w:numId w:val="4"/>
        </w:numPr>
        <w:tabs>
          <w:tab w:val="left" w:pos="709"/>
          <w:tab w:val="left" w:pos="1276"/>
        </w:tabs>
        <w:ind w:left="0" w:firstLine="720"/>
        <w:contextualSpacing/>
        <w:jc w:val="both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 xml:space="preserve">Gautas lėšas naudoti pagal tikslinę paskirtį, užtikrinti lėšų naudojimo teisėtumą, ekonomiškumą, efektyvumą ir rezultatyvumą; </w:t>
      </w:r>
    </w:p>
    <w:p w14:paraId="46A2D408" w14:textId="77777777" w:rsidR="001013B4" w:rsidRPr="00CD25EE" w:rsidRDefault="001013B4" w:rsidP="00691012">
      <w:pPr>
        <w:numPr>
          <w:ilvl w:val="2"/>
          <w:numId w:val="4"/>
        </w:numPr>
        <w:tabs>
          <w:tab w:val="left" w:pos="709"/>
          <w:tab w:val="left" w:pos="1276"/>
        </w:tabs>
        <w:ind w:left="0" w:firstLine="720"/>
        <w:contextualSpacing/>
        <w:jc w:val="both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Perkant prekes, paslaugas ir darbus laikytis Lietuvos Respublikos viešųjų pirkimų įstatymų nustatytos tvarkos;</w:t>
      </w:r>
    </w:p>
    <w:p w14:paraId="6FAD177C" w14:textId="77777777" w:rsidR="001013B4" w:rsidRPr="00CD25EE" w:rsidRDefault="001013B4" w:rsidP="00691012">
      <w:pPr>
        <w:numPr>
          <w:ilvl w:val="2"/>
          <w:numId w:val="4"/>
        </w:numPr>
        <w:tabs>
          <w:tab w:val="left" w:pos="709"/>
          <w:tab w:val="left" w:pos="1276"/>
        </w:tabs>
        <w:ind w:left="0" w:firstLine="720"/>
        <w:contextualSpacing/>
        <w:jc w:val="both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 xml:space="preserve"> Asignavimų valdytojui paprašius, teikti visą informaciją apie Sutarties vykdymo eigą, pasiekimo rezultatus ir tikslinti pateiktus dokumentus bei ataskaitas;</w:t>
      </w:r>
    </w:p>
    <w:p w14:paraId="5E6AF56B" w14:textId="65DA45E7" w:rsidR="001013B4" w:rsidRPr="00CD25EE" w:rsidRDefault="001013B4" w:rsidP="00691012">
      <w:pPr>
        <w:tabs>
          <w:tab w:val="left" w:pos="709"/>
        </w:tabs>
        <w:ind w:firstLine="720"/>
        <w:jc w:val="both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2.1.7. Įvykdžius pro</w:t>
      </w:r>
      <w:r w:rsidR="006227A3" w:rsidRPr="00CD25EE">
        <w:rPr>
          <w:rFonts w:ascii="Times New Roman" w:hAnsi="Times New Roman"/>
          <w:lang w:val="pt-BR"/>
        </w:rPr>
        <w:t>gram</w:t>
      </w:r>
      <w:r w:rsidRPr="00CD25EE">
        <w:rPr>
          <w:rFonts w:ascii="Times New Roman" w:hAnsi="Times New Roman"/>
          <w:lang w:val="pt-BR"/>
        </w:rPr>
        <w:t>ą:</w:t>
      </w:r>
    </w:p>
    <w:p w14:paraId="4855F000" w14:textId="22ECC36A" w:rsidR="001013B4" w:rsidRPr="00CD25EE" w:rsidRDefault="001013B4" w:rsidP="00691012">
      <w:pPr>
        <w:tabs>
          <w:tab w:val="left" w:pos="709"/>
        </w:tabs>
        <w:ind w:firstLine="720"/>
        <w:jc w:val="both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 xml:space="preserve">2.1.7.1. Anykščių rajono savivaldybės administracijos </w:t>
      </w:r>
      <w:r w:rsidR="00622FAC" w:rsidRPr="00CD25EE">
        <w:rPr>
          <w:rFonts w:ascii="Times New Roman" w:hAnsi="Times New Roman"/>
          <w:lang w:val="pt-BR"/>
        </w:rPr>
        <w:t>skyriui atsakingam už f</w:t>
      </w:r>
      <w:r w:rsidRPr="00CD25EE">
        <w:rPr>
          <w:rFonts w:ascii="Times New Roman" w:hAnsi="Times New Roman"/>
          <w:lang w:val="pt-BR"/>
        </w:rPr>
        <w:t>inans</w:t>
      </w:r>
      <w:r w:rsidR="00622FAC" w:rsidRPr="00CD25EE">
        <w:rPr>
          <w:rFonts w:ascii="Times New Roman" w:hAnsi="Times New Roman"/>
          <w:lang w:val="pt-BR"/>
        </w:rPr>
        <w:t>us</w:t>
      </w:r>
      <w:r w:rsidRPr="00CD25EE">
        <w:rPr>
          <w:rFonts w:ascii="Times New Roman" w:hAnsi="Times New Roman"/>
          <w:lang w:val="pt-BR"/>
        </w:rPr>
        <w:t xml:space="preserve"> ir apskait</w:t>
      </w:r>
      <w:r w:rsidR="00622FAC" w:rsidRPr="00CD25EE">
        <w:rPr>
          <w:rFonts w:ascii="Times New Roman" w:hAnsi="Times New Roman"/>
          <w:lang w:val="pt-BR"/>
        </w:rPr>
        <w:t>ą</w:t>
      </w:r>
      <w:r w:rsidRPr="00CD25EE">
        <w:rPr>
          <w:rFonts w:ascii="Times New Roman" w:hAnsi="Times New Roman"/>
          <w:lang w:val="pt-BR"/>
        </w:rPr>
        <w:t xml:space="preserve"> ne vėliau</w:t>
      </w:r>
      <w:r w:rsidR="00121BC1" w:rsidRPr="00CD25EE">
        <w:rPr>
          <w:rFonts w:ascii="Times New Roman" w:hAnsi="Times New Roman"/>
          <w:lang w:val="pt-BR"/>
        </w:rPr>
        <w:t xml:space="preserve"> </w:t>
      </w:r>
      <w:r w:rsidR="00121BC1" w:rsidRPr="00CD25EE">
        <w:rPr>
          <w:rFonts w:ascii="Times New Roman" w:hAnsi="Times New Roman"/>
          <w:shd w:val="clear" w:color="auto" w:fill="FFFFFF"/>
          <w:lang w:val="pt-BR"/>
        </w:rPr>
        <w:t>kaip per 20 darbo dienų</w:t>
      </w:r>
      <w:r w:rsidRPr="00CD25EE">
        <w:rPr>
          <w:rFonts w:ascii="Times New Roman" w:hAnsi="Times New Roman"/>
          <w:lang w:val="pt-BR"/>
        </w:rPr>
        <w:t xml:space="preserve"> pateikti Lietuvos Respublikos finansų ministro nustatytos formos Biudžeto išlaidų sąmatos vykdymo ataskaitą Forma Nr. 2 (Sutarties 4 priedas), Pro</w:t>
      </w:r>
      <w:r w:rsidR="006227A3" w:rsidRPr="00CD25EE">
        <w:rPr>
          <w:rFonts w:ascii="Times New Roman" w:hAnsi="Times New Roman"/>
          <w:lang w:val="pt-BR"/>
        </w:rPr>
        <w:t>gramos</w:t>
      </w:r>
      <w:r w:rsidRPr="00CD25EE">
        <w:rPr>
          <w:rFonts w:ascii="Times New Roman" w:hAnsi="Times New Roman"/>
          <w:lang w:val="pt-BR"/>
        </w:rPr>
        <w:t xml:space="preserve"> įvykdymo ataskaitą (Sutarties 3 priedas) ir </w:t>
      </w:r>
      <w:r w:rsidR="00622FAC" w:rsidRPr="00CD25EE">
        <w:rPr>
          <w:rFonts w:ascii="Times New Roman" w:hAnsi="Times New Roman"/>
          <w:lang w:val="pt-BR"/>
        </w:rPr>
        <w:t>finansinės</w:t>
      </w:r>
      <w:r w:rsidRPr="00CD25EE">
        <w:rPr>
          <w:rFonts w:ascii="Times New Roman" w:hAnsi="Times New Roman"/>
          <w:lang w:val="pt-BR"/>
        </w:rPr>
        <w:t xml:space="preserve"> apskaitos dokumentų, kuriais pagrindžiamas lėšų panaudojimas, kopijas, atsiskaitomosios sąskaitos banko išrašus arba mokėjimo pavedimus;</w:t>
      </w:r>
    </w:p>
    <w:p w14:paraId="23E4F995" w14:textId="3FA09CE5" w:rsidR="001013B4" w:rsidRPr="00CD25EE" w:rsidRDefault="001013B4" w:rsidP="00691012">
      <w:pPr>
        <w:tabs>
          <w:tab w:val="left" w:pos="1134"/>
        </w:tabs>
        <w:ind w:firstLine="720"/>
        <w:jc w:val="both"/>
        <w:rPr>
          <w:rFonts w:ascii="Times New Roman" w:hAnsi="Times New Roman"/>
          <w:lang w:val="pt-BR"/>
        </w:rPr>
      </w:pPr>
      <w:bookmarkStart w:id="2" w:name="_Hlk160088174"/>
      <w:r w:rsidRPr="00CD25EE">
        <w:rPr>
          <w:rFonts w:ascii="Times New Roman" w:hAnsi="Times New Roman"/>
          <w:lang w:val="pt-BR"/>
        </w:rPr>
        <w:lastRenderedPageBreak/>
        <w:t xml:space="preserve">2.1.7.2. </w:t>
      </w:r>
      <w:r w:rsidR="00622FAC" w:rsidRPr="00CD25EE">
        <w:rPr>
          <w:rFonts w:ascii="Times New Roman" w:hAnsi="Times New Roman"/>
          <w:lang w:val="pt-BR"/>
        </w:rPr>
        <w:t xml:space="preserve">priemonės koordinatoriui </w:t>
      </w:r>
      <w:r w:rsidRPr="00CD25EE">
        <w:rPr>
          <w:rFonts w:ascii="Times New Roman" w:hAnsi="Times New Roman"/>
          <w:lang w:val="pt-BR"/>
        </w:rPr>
        <w:t>ne vėliau kaip iki kitų metų sausio 10 d. pateikti Pro</w:t>
      </w:r>
      <w:r w:rsidR="006227A3" w:rsidRPr="00CD25EE">
        <w:rPr>
          <w:rFonts w:ascii="Times New Roman" w:hAnsi="Times New Roman"/>
          <w:lang w:val="pt-BR"/>
        </w:rPr>
        <w:t>gramos</w:t>
      </w:r>
      <w:r w:rsidRPr="00CD25EE">
        <w:rPr>
          <w:rFonts w:ascii="Times New Roman" w:hAnsi="Times New Roman"/>
          <w:lang w:val="pt-BR"/>
        </w:rPr>
        <w:t xml:space="preserve"> dalykinę ataskaitą (Sutarties 5 priedas);</w:t>
      </w:r>
    </w:p>
    <w:bookmarkEnd w:id="2"/>
    <w:p w14:paraId="22478AD8" w14:textId="5A13697F" w:rsidR="001013B4" w:rsidRPr="00CD25EE" w:rsidRDefault="001013B4" w:rsidP="00691012">
      <w:pPr>
        <w:tabs>
          <w:tab w:val="left" w:pos="1134"/>
        </w:tabs>
        <w:ind w:firstLine="720"/>
        <w:jc w:val="both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2.1.8. pagal šią Sutartį gautas, tačiau nepanaudotas lėšas ne vėliau kaip iki 20</w:t>
      </w:r>
      <w:r w:rsidR="00121BC1" w:rsidRPr="00CD25EE">
        <w:rPr>
          <w:rFonts w:ascii="Times New Roman" w:hAnsi="Times New Roman"/>
          <w:lang w:val="pt-BR"/>
        </w:rPr>
        <w:t>…</w:t>
      </w:r>
      <w:r w:rsidRPr="00CD25EE">
        <w:rPr>
          <w:rFonts w:ascii="Times New Roman" w:hAnsi="Times New Roman"/>
          <w:lang w:val="pt-BR"/>
        </w:rPr>
        <w:t xml:space="preserve"> m. gruodžio 24 d. grąžinti į Anykščių rajono savivaldybės biudžeto sąskaitą banke; </w:t>
      </w:r>
    </w:p>
    <w:p w14:paraId="2DA63F69" w14:textId="41D36CFD" w:rsidR="001013B4" w:rsidRPr="00CD25EE" w:rsidRDefault="001013B4" w:rsidP="00691012">
      <w:pPr>
        <w:tabs>
          <w:tab w:val="left" w:pos="1134"/>
        </w:tabs>
        <w:ind w:firstLine="720"/>
        <w:jc w:val="both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2.1.9. Ne vėliau kaip per 5 (penkias) darbo dienas informuoti Asignavimų valdytoją apie savo organizacijos rekvizitų ar sąskaitos</w:t>
      </w:r>
      <w:r w:rsidR="00893204" w:rsidRPr="00CD25EE">
        <w:rPr>
          <w:rFonts w:ascii="Times New Roman" w:hAnsi="Times New Roman"/>
          <w:lang w:val="pt-BR"/>
        </w:rPr>
        <w:t xml:space="preserve"> </w:t>
      </w:r>
      <w:r w:rsidR="00765A98" w:rsidRPr="00CD25EE">
        <w:rPr>
          <w:rFonts w:ascii="Times New Roman" w:hAnsi="Times New Roman"/>
          <w:lang w:val="pt-BR"/>
        </w:rPr>
        <w:t>finansų</w:t>
      </w:r>
      <w:r w:rsidR="00893204" w:rsidRPr="00CD25EE">
        <w:rPr>
          <w:rFonts w:ascii="Times New Roman" w:hAnsi="Times New Roman"/>
          <w:lang w:val="pt-BR"/>
        </w:rPr>
        <w:t xml:space="preserve"> įstaig</w:t>
      </w:r>
      <w:r w:rsidR="00765A98" w:rsidRPr="00CD25EE">
        <w:rPr>
          <w:rFonts w:ascii="Times New Roman" w:hAnsi="Times New Roman"/>
          <w:lang w:val="pt-BR"/>
        </w:rPr>
        <w:t>os</w:t>
      </w:r>
      <w:r w:rsidRPr="00CD25EE">
        <w:rPr>
          <w:rFonts w:ascii="Times New Roman" w:hAnsi="Times New Roman"/>
          <w:lang w:val="pt-BR"/>
        </w:rPr>
        <w:t xml:space="preserve"> pasikeitimą.</w:t>
      </w:r>
    </w:p>
    <w:p w14:paraId="5DDB68CC" w14:textId="20AB4C1F" w:rsidR="001013B4" w:rsidRPr="00CD25EE" w:rsidRDefault="001013B4" w:rsidP="00691012">
      <w:pPr>
        <w:tabs>
          <w:tab w:val="left" w:pos="1134"/>
        </w:tabs>
        <w:ind w:firstLine="720"/>
        <w:jc w:val="both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2.2. Viešinant veiklas, susijusias su Pro</w:t>
      </w:r>
      <w:r w:rsidR="006227A3" w:rsidRPr="00CD25EE">
        <w:rPr>
          <w:rFonts w:ascii="Times New Roman" w:hAnsi="Times New Roman"/>
          <w:lang w:val="pt-BR"/>
        </w:rPr>
        <w:t>gramos</w:t>
      </w:r>
      <w:r w:rsidRPr="00CD25EE">
        <w:rPr>
          <w:rFonts w:ascii="Times New Roman" w:hAnsi="Times New Roman"/>
          <w:lang w:val="pt-BR"/>
        </w:rPr>
        <w:t xml:space="preserve"> įgyvendinimu, informuoti visuomenę (kvietime, skelbime, straipsniuose, socialiniuose tinkluose ir kt.), kad projekto</w:t>
      </w:r>
      <w:r w:rsidR="00695F75" w:rsidRPr="00CD25EE">
        <w:rPr>
          <w:rFonts w:ascii="Times New Roman" w:hAnsi="Times New Roman"/>
          <w:lang w:val="pt-BR"/>
        </w:rPr>
        <w:t xml:space="preserve"> veiklos finansuojamos Anykščių</w:t>
      </w:r>
      <w:r w:rsidRPr="00CD25EE">
        <w:rPr>
          <w:rFonts w:ascii="Times New Roman" w:hAnsi="Times New Roman"/>
          <w:lang w:val="pt-BR"/>
        </w:rPr>
        <w:t xml:space="preserve"> rajono savivaldybės biudžeto lėšomis.</w:t>
      </w:r>
    </w:p>
    <w:p w14:paraId="45504927" w14:textId="09F556E3" w:rsidR="001013B4" w:rsidRPr="00CD25EE" w:rsidRDefault="001013B4" w:rsidP="00691012">
      <w:pPr>
        <w:tabs>
          <w:tab w:val="left" w:pos="0"/>
          <w:tab w:val="left" w:pos="1134"/>
        </w:tabs>
        <w:ind w:firstLine="720"/>
        <w:jc w:val="both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2.3. Lėšų gavėjas turi teisę koreguoti Pro</w:t>
      </w:r>
      <w:r w:rsidR="006227A3" w:rsidRPr="00CD25EE">
        <w:rPr>
          <w:rFonts w:ascii="Times New Roman" w:hAnsi="Times New Roman"/>
          <w:lang w:val="pt-BR"/>
        </w:rPr>
        <w:t>gramos</w:t>
      </w:r>
      <w:r w:rsidRPr="00CD25EE">
        <w:rPr>
          <w:rFonts w:ascii="Times New Roman" w:hAnsi="Times New Roman"/>
          <w:lang w:val="pt-BR"/>
        </w:rPr>
        <w:t xml:space="preserve"> biudžetą, prieš tai apie numatomą Pro</w:t>
      </w:r>
      <w:r w:rsidR="006227A3" w:rsidRPr="00CD25EE">
        <w:rPr>
          <w:rFonts w:ascii="Times New Roman" w:hAnsi="Times New Roman"/>
          <w:lang w:val="pt-BR"/>
        </w:rPr>
        <w:t>gramos</w:t>
      </w:r>
      <w:r w:rsidRPr="00CD25EE">
        <w:rPr>
          <w:rFonts w:ascii="Times New Roman" w:hAnsi="Times New Roman"/>
          <w:lang w:val="pt-BR"/>
        </w:rPr>
        <w:t xml:space="preserve"> biudžeto keitimą raštu informavęs priemonę, pagal kurią įgyvendinama Pro</w:t>
      </w:r>
      <w:r w:rsidR="006227A3" w:rsidRPr="00CD25EE">
        <w:rPr>
          <w:rFonts w:ascii="Times New Roman" w:hAnsi="Times New Roman"/>
          <w:lang w:val="pt-BR"/>
        </w:rPr>
        <w:t>grama</w:t>
      </w:r>
      <w:r w:rsidRPr="00CD25EE">
        <w:rPr>
          <w:rFonts w:ascii="Times New Roman" w:hAnsi="Times New Roman"/>
          <w:lang w:val="pt-BR"/>
        </w:rPr>
        <w:t>, priemonės koordinatorių</w:t>
      </w:r>
      <w:r w:rsidR="00B406B0" w:rsidRPr="00CD25EE">
        <w:rPr>
          <w:rFonts w:ascii="Times New Roman" w:hAnsi="Times New Roman"/>
          <w:lang w:val="pt-BR"/>
        </w:rPr>
        <w:t>.</w:t>
      </w:r>
    </w:p>
    <w:p w14:paraId="34133E5A" w14:textId="77777777" w:rsidR="001013B4" w:rsidRPr="00CD25EE" w:rsidRDefault="001013B4" w:rsidP="00691012">
      <w:pPr>
        <w:tabs>
          <w:tab w:val="left" w:pos="0"/>
          <w:tab w:val="left" w:pos="1134"/>
        </w:tabs>
        <w:ind w:firstLine="720"/>
        <w:jc w:val="both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2.4. Asignavimų valdytojas įsipareigoja:</w:t>
      </w:r>
    </w:p>
    <w:p w14:paraId="614BCCB9" w14:textId="1AEAD952" w:rsidR="001013B4" w:rsidRPr="00CD25EE" w:rsidRDefault="001013B4" w:rsidP="00691012">
      <w:pPr>
        <w:tabs>
          <w:tab w:val="left" w:pos="0"/>
          <w:tab w:val="left" w:pos="1134"/>
        </w:tabs>
        <w:ind w:firstLine="720"/>
        <w:jc w:val="both"/>
        <w:rPr>
          <w:rFonts w:ascii="Times New Roman" w:hAnsi="Times New Roman"/>
          <w:lang w:val="pt-BR"/>
        </w:rPr>
      </w:pPr>
      <w:bookmarkStart w:id="3" w:name="_Hlk160088665"/>
      <w:r w:rsidRPr="00CD25EE">
        <w:rPr>
          <w:rFonts w:ascii="Times New Roman" w:hAnsi="Times New Roman"/>
          <w:lang w:val="pt-BR"/>
        </w:rPr>
        <w:t>2.4.1. Pervesti Lėšų gavėjui ...............Eur (</w:t>
      </w:r>
      <w:r w:rsidRPr="00CD25EE">
        <w:rPr>
          <w:rFonts w:ascii="Times New Roman" w:hAnsi="Times New Roman"/>
          <w:i/>
          <w:lang w:val="pt-BR"/>
        </w:rPr>
        <w:t>suma žodžiais</w:t>
      </w:r>
      <w:r w:rsidRPr="00CD25EE">
        <w:rPr>
          <w:rFonts w:ascii="Times New Roman" w:hAnsi="Times New Roman"/>
          <w:lang w:val="pt-BR"/>
        </w:rPr>
        <w:t xml:space="preserve">) į Lėšų gavėjo </w:t>
      </w:r>
      <w:r w:rsidR="0045492D" w:rsidRPr="00CD25EE">
        <w:rPr>
          <w:rFonts w:ascii="Times New Roman" w:hAnsi="Times New Roman"/>
          <w:lang w:val="pt-BR"/>
        </w:rPr>
        <w:t>finansų</w:t>
      </w:r>
      <w:r w:rsidR="004B6A5E" w:rsidRPr="00CD25EE">
        <w:rPr>
          <w:rFonts w:ascii="Times New Roman" w:hAnsi="Times New Roman"/>
          <w:lang w:val="pt-BR"/>
        </w:rPr>
        <w:t xml:space="preserve"> įstaig</w:t>
      </w:r>
      <w:r w:rsidR="0045492D" w:rsidRPr="00CD25EE">
        <w:rPr>
          <w:rFonts w:ascii="Times New Roman" w:hAnsi="Times New Roman"/>
          <w:lang w:val="pt-BR"/>
        </w:rPr>
        <w:t>os</w:t>
      </w:r>
      <w:r w:rsidR="0045492D" w:rsidRPr="00CD25EE">
        <w:rPr>
          <w:rFonts w:ascii="Times New Roman" w:hAnsi="Times New Roman"/>
          <w:b/>
          <w:bCs/>
          <w:lang w:val="pt-BR"/>
        </w:rPr>
        <w:t xml:space="preserve"> </w:t>
      </w:r>
      <w:r w:rsidRPr="00CD25EE">
        <w:rPr>
          <w:rFonts w:ascii="Times New Roman" w:hAnsi="Times New Roman"/>
          <w:lang w:val="pt-BR"/>
        </w:rPr>
        <w:t>sąskaitą, Pro</w:t>
      </w:r>
      <w:r w:rsidR="006227A3" w:rsidRPr="00CD25EE">
        <w:rPr>
          <w:rFonts w:ascii="Times New Roman" w:hAnsi="Times New Roman"/>
          <w:lang w:val="pt-BR"/>
        </w:rPr>
        <w:t>gramai</w:t>
      </w:r>
      <w:r w:rsidRPr="00CD25EE">
        <w:rPr>
          <w:rFonts w:ascii="Times New Roman" w:hAnsi="Times New Roman"/>
          <w:lang w:val="pt-BR"/>
        </w:rPr>
        <w:t>, nurodyta</w:t>
      </w:r>
      <w:r w:rsidR="006227A3" w:rsidRPr="00CD25EE">
        <w:rPr>
          <w:rFonts w:ascii="Times New Roman" w:hAnsi="Times New Roman"/>
          <w:lang w:val="pt-BR"/>
        </w:rPr>
        <w:t>i</w:t>
      </w:r>
      <w:r w:rsidRPr="00CD25EE">
        <w:rPr>
          <w:rFonts w:ascii="Times New Roman" w:hAnsi="Times New Roman"/>
          <w:lang w:val="pt-BR"/>
        </w:rPr>
        <w:t xml:space="preserve"> šios Sutarties 1.1 papunktyje, finansuoti pagal sąmatą Forma B-1 (Sutarties 1 priedas); </w:t>
      </w:r>
    </w:p>
    <w:bookmarkEnd w:id="3"/>
    <w:p w14:paraId="33F9C0BB" w14:textId="77777777" w:rsidR="001013B4" w:rsidRPr="00CD25EE" w:rsidRDefault="001013B4" w:rsidP="00691012">
      <w:pPr>
        <w:tabs>
          <w:tab w:val="left" w:pos="0"/>
          <w:tab w:val="left" w:pos="1134"/>
        </w:tabs>
        <w:ind w:firstLine="720"/>
        <w:jc w:val="both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2.4.2. Pastebėjus nukrypimų nuo šios Sutarties sąlygų arba kitokių trūkumų, pranešti apie juos Lėšų gavėjui per 5 (penkias) darbo dienas.</w:t>
      </w:r>
    </w:p>
    <w:p w14:paraId="0F639283" w14:textId="77777777" w:rsidR="001013B4" w:rsidRPr="00CD25EE" w:rsidRDefault="001013B4" w:rsidP="001013B4">
      <w:pPr>
        <w:rPr>
          <w:rFonts w:ascii="Times New Roman" w:hAnsi="Times New Roman"/>
          <w:bCs/>
          <w:lang w:val="pt-BR"/>
        </w:rPr>
      </w:pPr>
    </w:p>
    <w:p w14:paraId="79F8777D" w14:textId="77777777" w:rsidR="001013B4" w:rsidRPr="00CD25EE" w:rsidRDefault="001013B4" w:rsidP="001013B4">
      <w:pPr>
        <w:jc w:val="center"/>
        <w:rPr>
          <w:rFonts w:ascii="Times New Roman" w:hAnsi="Times New Roman"/>
          <w:b/>
          <w:lang w:val="pt-BR"/>
        </w:rPr>
      </w:pPr>
      <w:r w:rsidRPr="00CD25EE">
        <w:rPr>
          <w:rFonts w:ascii="Times New Roman" w:hAnsi="Times New Roman"/>
          <w:b/>
          <w:lang w:val="pt-BR"/>
        </w:rPr>
        <w:t>III SKYRIUS</w:t>
      </w:r>
    </w:p>
    <w:p w14:paraId="4C0CF6B0" w14:textId="77777777" w:rsidR="001013B4" w:rsidRPr="00CD25EE" w:rsidRDefault="001013B4" w:rsidP="001013B4">
      <w:pPr>
        <w:jc w:val="center"/>
        <w:rPr>
          <w:rFonts w:ascii="Times New Roman" w:hAnsi="Times New Roman"/>
          <w:b/>
          <w:lang w:val="pt-BR"/>
        </w:rPr>
      </w:pPr>
      <w:r w:rsidRPr="00CD25EE">
        <w:rPr>
          <w:rFonts w:ascii="Times New Roman" w:hAnsi="Times New Roman"/>
          <w:b/>
          <w:lang w:val="pt-BR"/>
        </w:rPr>
        <w:t>LĖŠŲ PERVEDIMO TVARKA</w:t>
      </w:r>
    </w:p>
    <w:p w14:paraId="28609694" w14:textId="77777777" w:rsidR="001013B4" w:rsidRPr="00CD25EE" w:rsidRDefault="001013B4" w:rsidP="001013B4">
      <w:pPr>
        <w:jc w:val="center"/>
        <w:rPr>
          <w:rFonts w:ascii="Times New Roman" w:hAnsi="Times New Roman"/>
          <w:b/>
          <w:lang w:val="pt-BR"/>
        </w:rPr>
      </w:pPr>
    </w:p>
    <w:p w14:paraId="1C7D8109" w14:textId="784BC7A3" w:rsidR="001013B4" w:rsidRPr="00CD25EE" w:rsidRDefault="001013B4" w:rsidP="00691012">
      <w:pPr>
        <w:tabs>
          <w:tab w:val="left" w:pos="1134"/>
        </w:tabs>
        <w:ind w:firstLine="720"/>
        <w:jc w:val="both"/>
        <w:rPr>
          <w:rFonts w:ascii="Times New Roman" w:hAnsi="Times New Roman"/>
          <w:i/>
          <w:lang w:val="pt-BR"/>
        </w:rPr>
      </w:pPr>
      <w:r w:rsidRPr="00CD25EE">
        <w:rPr>
          <w:rFonts w:ascii="Times New Roman" w:hAnsi="Times New Roman"/>
          <w:lang w:val="pt-BR"/>
        </w:rPr>
        <w:t>3.1. P</w:t>
      </w:r>
      <w:r w:rsidRPr="00CD25EE">
        <w:rPr>
          <w:rFonts w:ascii="Times New Roman" w:hAnsi="Times New Roman"/>
          <w:bCs/>
          <w:lang w:val="pt-BR"/>
        </w:rPr>
        <w:t>asirašius Sutartį ir</w:t>
      </w:r>
      <w:r w:rsidR="00B406B0" w:rsidRPr="00CD25EE">
        <w:rPr>
          <w:rFonts w:ascii="Times New Roman" w:hAnsi="Times New Roman"/>
          <w:bCs/>
          <w:lang w:val="pt-BR"/>
        </w:rPr>
        <w:t xml:space="preserve"> Anykščių rajono savivaldybės administracijos skyriui, atsakingam už finansus ir apskaitą,</w:t>
      </w:r>
      <w:r w:rsidRPr="00CD25EE">
        <w:rPr>
          <w:rFonts w:ascii="Times New Roman" w:hAnsi="Times New Roman"/>
          <w:bCs/>
          <w:lang w:val="pt-BR"/>
        </w:rPr>
        <w:t xml:space="preserve">pateikus prašymą lėšoms gauti </w:t>
      </w:r>
      <w:r w:rsidRPr="00CD25EE">
        <w:rPr>
          <w:rFonts w:ascii="Times New Roman" w:hAnsi="Times New Roman"/>
          <w:lang w:val="pt-BR"/>
        </w:rPr>
        <w:t>(Sutarties 2 priedas) bei užpildytą sąmatą Forma B-1 (Sutarties 1 priedas),</w:t>
      </w:r>
      <w:r w:rsidRPr="00CD25EE">
        <w:rPr>
          <w:rFonts w:ascii="Times New Roman" w:hAnsi="Times New Roman"/>
          <w:bCs/>
          <w:lang w:val="pt-BR"/>
        </w:rPr>
        <w:t xml:space="preserve"> Asignavimų valdytojas perveda Lėšų gavėjui šios Sutarties 2.4.1 papunktyje nurodytas lėšas. </w:t>
      </w:r>
    </w:p>
    <w:p w14:paraId="15CC04DF" w14:textId="77777777" w:rsidR="001013B4" w:rsidRPr="00CD25EE" w:rsidRDefault="001013B4" w:rsidP="001013B4">
      <w:pPr>
        <w:jc w:val="center"/>
        <w:rPr>
          <w:rFonts w:ascii="Times New Roman" w:hAnsi="Times New Roman"/>
          <w:b/>
        </w:rPr>
      </w:pPr>
      <w:r w:rsidRPr="00CD25EE">
        <w:rPr>
          <w:rFonts w:ascii="Times New Roman" w:hAnsi="Times New Roman"/>
          <w:b/>
        </w:rPr>
        <w:t>IV SKYRIUS</w:t>
      </w:r>
    </w:p>
    <w:p w14:paraId="4EE3A73E" w14:textId="77777777" w:rsidR="001013B4" w:rsidRPr="00CD25EE" w:rsidRDefault="001013B4" w:rsidP="001013B4">
      <w:pPr>
        <w:jc w:val="center"/>
        <w:rPr>
          <w:rFonts w:ascii="Times New Roman" w:hAnsi="Times New Roman"/>
          <w:b/>
        </w:rPr>
      </w:pPr>
      <w:r w:rsidRPr="00CD25EE">
        <w:rPr>
          <w:rFonts w:ascii="Times New Roman" w:hAnsi="Times New Roman"/>
          <w:b/>
        </w:rPr>
        <w:t>ŠALIŲ ATSAKOMYBĖ</w:t>
      </w:r>
    </w:p>
    <w:p w14:paraId="0E93D343" w14:textId="77777777" w:rsidR="001013B4" w:rsidRPr="00CD25EE" w:rsidRDefault="001013B4" w:rsidP="001013B4">
      <w:pPr>
        <w:ind w:firstLine="720"/>
        <w:jc w:val="center"/>
        <w:rPr>
          <w:rFonts w:ascii="Times New Roman" w:hAnsi="Times New Roman"/>
          <w:b/>
        </w:rPr>
      </w:pPr>
    </w:p>
    <w:p w14:paraId="581C6DBB" w14:textId="77777777" w:rsidR="001013B4" w:rsidRPr="00CD25EE" w:rsidRDefault="001013B4" w:rsidP="00691012">
      <w:pPr>
        <w:numPr>
          <w:ilvl w:val="1"/>
          <w:numId w:val="2"/>
        </w:numPr>
        <w:tabs>
          <w:tab w:val="num" w:pos="0"/>
          <w:tab w:val="left" w:pos="1134"/>
          <w:tab w:val="left" w:pos="1701"/>
        </w:tabs>
        <w:ind w:left="0" w:firstLine="720"/>
        <w:contextualSpacing/>
        <w:jc w:val="both"/>
        <w:rPr>
          <w:rFonts w:ascii="Times New Roman" w:hAnsi="Times New Roman"/>
        </w:rPr>
      </w:pPr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Už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lėšų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panaudojimą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pagal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tikslinę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paskirtį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bei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įsipareigojimų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pagal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šią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Sutartį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įvykdymą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atsako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Lėšų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gavėjas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įstatymų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ir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šios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Sutarties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nustatyta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tvarka</w:t>
      </w:r>
      <w:proofErr w:type="spellEnd"/>
      <w:r w:rsidRPr="00CD25EE">
        <w:rPr>
          <w:rFonts w:ascii="Times New Roman" w:hAnsi="Times New Roman"/>
        </w:rPr>
        <w:t>.</w:t>
      </w:r>
    </w:p>
    <w:p w14:paraId="55AA8835" w14:textId="77777777" w:rsidR="001013B4" w:rsidRPr="00CD25EE" w:rsidRDefault="001013B4" w:rsidP="00691012">
      <w:pPr>
        <w:numPr>
          <w:ilvl w:val="1"/>
          <w:numId w:val="2"/>
        </w:numPr>
        <w:tabs>
          <w:tab w:val="left" w:pos="0"/>
          <w:tab w:val="num" w:pos="1134"/>
          <w:tab w:val="left" w:pos="1701"/>
        </w:tabs>
        <w:ind w:left="0" w:firstLine="720"/>
        <w:jc w:val="both"/>
        <w:rPr>
          <w:rFonts w:ascii="Times New Roman" w:hAnsi="Times New Roman"/>
        </w:rPr>
      </w:pPr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Lėšų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gavėjui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lėšas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panaudojus</w:t>
      </w:r>
      <w:proofErr w:type="spellEnd"/>
      <w:r w:rsidRPr="00CD25EE">
        <w:rPr>
          <w:rFonts w:ascii="Times New Roman" w:hAnsi="Times New Roman"/>
        </w:rPr>
        <w:t xml:space="preserve"> ne </w:t>
      </w:r>
      <w:proofErr w:type="spellStart"/>
      <w:r w:rsidRPr="00CD25EE">
        <w:rPr>
          <w:rFonts w:ascii="Times New Roman" w:hAnsi="Times New Roman"/>
        </w:rPr>
        <w:t>pagal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tikslinę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paskirtį</w:t>
      </w:r>
      <w:proofErr w:type="spellEnd"/>
      <w:r w:rsidRPr="00CD25EE">
        <w:rPr>
          <w:rFonts w:ascii="Times New Roman" w:hAnsi="Times New Roman"/>
        </w:rPr>
        <w:t xml:space="preserve">, </w:t>
      </w:r>
      <w:proofErr w:type="spellStart"/>
      <w:r w:rsidRPr="00CD25EE">
        <w:rPr>
          <w:rFonts w:ascii="Times New Roman" w:hAnsi="Times New Roman"/>
        </w:rPr>
        <w:t>šios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turi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būti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grąžintos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Asignavimų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valdytojui</w:t>
      </w:r>
      <w:proofErr w:type="spellEnd"/>
      <w:r w:rsidRPr="00CD25EE">
        <w:rPr>
          <w:rFonts w:ascii="Times New Roman" w:hAnsi="Times New Roman"/>
        </w:rPr>
        <w:t xml:space="preserve"> per 10 (</w:t>
      </w:r>
      <w:proofErr w:type="spellStart"/>
      <w:r w:rsidRPr="00CD25EE">
        <w:rPr>
          <w:rFonts w:ascii="Times New Roman" w:hAnsi="Times New Roman"/>
        </w:rPr>
        <w:t>dešimt</w:t>
      </w:r>
      <w:proofErr w:type="spellEnd"/>
      <w:r w:rsidRPr="00CD25EE">
        <w:rPr>
          <w:rFonts w:ascii="Times New Roman" w:hAnsi="Times New Roman"/>
        </w:rPr>
        <w:t xml:space="preserve">) </w:t>
      </w:r>
      <w:proofErr w:type="spellStart"/>
      <w:r w:rsidRPr="00CD25EE">
        <w:rPr>
          <w:rFonts w:ascii="Times New Roman" w:hAnsi="Times New Roman"/>
        </w:rPr>
        <w:t>kalendorinių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dienų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nuo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tokio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fakto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nustatymo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dienos</w:t>
      </w:r>
      <w:proofErr w:type="spellEnd"/>
      <w:r w:rsidRPr="00CD25EE">
        <w:rPr>
          <w:rFonts w:ascii="Times New Roman" w:hAnsi="Times New Roman"/>
        </w:rPr>
        <w:t>.</w:t>
      </w:r>
    </w:p>
    <w:p w14:paraId="0A383AF7" w14:textId="77777777" w:rsidR="001013B4" w:rsidRPr="00CD25EE" w:rsidRDefault="001013B4" w:rsidP="00691012">
      <w:pPr>
        <w:numPr>
          <w:ilvl w:val="1"/>
          <w:numId w:val="2"/>
        </w:numPr>
        <w:tabs>
          <w:tab w:val="num" w:pos="0"/>
          <w:tab w:val="left" w:pos="1134"/>
          <w:tab w:val="left" w:pos="1701"/>
        </w:tabs>
        <w:ind w:left="0" w:firstLine="720"/>
        <w:jc w:val="both"/>
        <w:rPr>
          <w:rFonts w:ascii="Times New Roman" w:hAnsi="Times New Roman"/>
        </w:rPr>
      </w:pPr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Jeigu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Lėšų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gavėjas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negrąžina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lėšų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šios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Sutarties</w:t>
      </w:r>
      <w:proofErr w:type="spellEnd"/>
      <w:r w:rsidRPr="00CD25EE">
        <w:rPr>
          <w:rFonts w:ascii="Times New Roman" w:hAnsi="Times New Roman"/>
        </w:rPr>
        <w:t xml:space="preserve"> 2.1.8 </w:t>
      </w:r>
      <w:proofErr w:type="spellStart"/>
      <w:r w:rsidRPr="00CD25EE">
        <w:rPr>
          <w:rFonts w:ascii="Times New Roman" w:hAnsi="Times New Roman"/>
        </w:rPr>
        <w:t>ir</w:t>
      </w:r>
      <w:proofErr w:type="spellEnd"/>
      <w:r w:rsidRPr="00CD25EE">
        <w:rPr>
          <w:rFonts w:ascii="Times New Roman" w:hAnsi="Times New Roman"/>
        </w:rPr>
        <w:t xml:space="preserve"> 4.2 </w:t>
      </w:r>
      <w:proofErr w:type="spellStart"/>
      <w:r w:rsidRPr="00CD25EE">
        <w:rPr>
          <w:rFonts w:ascii="Times New Roman" w:hAnsi="Times New Roman"/>
        </w:rPr>
        <w:t>papunkčiuose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nustatytu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terminu</w:t>
      </w:r>
      <w:proofErr w:type="spellEnd"/>
      <w:r w:rsidRPr="00CD25EE">
        <w:rPr>
          <w:rFonts w:ascii="Times New Roman" w:hAnsi="Times New Roman"/>
        </w:rPr>
        <w:t xml:space="preserve">, </w:t>
      </w:r>
      <w:proofErr w:type="spellStart"/>
      <w:r w:rsidRPr="00CD25EE">
        <w:rPr>
          <w:rFonts w:ascii="Times New Roman" w:hAnsi="Times New Roman"/>
        </w:rPr>
        <w:t>Asignavimų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valdytojas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turi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teisę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skaičiuoti</w:t>
      </w:r>
      <w:proofErr w:type="spellEnd"/>
      <w:r w:rsidRPr="00CD25EE">
        <w:rPr>
          <w:rFonts w:ascii="Times New Roman" w:hAnsi="Times New Roman"/>
        </w:rPr>
        <w:t xml:space="preserve"> 0,02 proc. </w:t>
      </w:r>
      <w:proofErr w:type="spellStart"/>
      <w:r w:rsidRPr="00CD25EE">
        <w:rPr>
          <w:rFonts w:ascii="Times New Roman" w:hAnsi="Times New Roman"/>
        </w:rPr>
        <w:t>delspinigių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už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kiekvieną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pavėluotą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dieną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nuo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negrąžintos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sumos</w:t>
      </w:r>
      <w:proofErr w:type="spellEnd"/>
      <w:r w:rsidRPr="00CD25EE">
        <w:rPr>
          <w:rFonts w:ascii="Times New Roman" w:hAnsi="Times New Roman"/>
        </w:rPr>
        <w:t>.</w:t>
      </w:r>
    </w:p>
    <w:p w14:paraId="2A3AC3D0" w14:textId="77777777" w:rsidR="001013B4" w:rsidRPr="00CD25EE" w:rsidRDefault="001013B4" w:rsidP="00691012">
      <w:pPr>
        <w:numPr>
          <w:ilvl w:val="1"/>
          <w:numId w:val="2"/>
        </w:numPr>
        <w:tabs>
          <w:tab w:val="left" w:pos="0"/>
          <w:tab w:val="left" w:pos="1134"/>
          <w:tab w:val="left" w:pos="1701"/>
        </w:tabs>
        <w:ind w:left="0" w:firstLine="720"/>
        <w:jc w:val="both"/>
        <w:rPr>
          <w:rFonts w:ascii="Times New Roman" w:hAnsi="Times New Roman"/>
        </w:rPr>
      </w:pPr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Už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ataskaitų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pateikimą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laiku</w:t>
      </w:r>
      <w:proofErr w:type="spellEnd"/>
      <w:r w:rsidRPr="00CD25EE">
        <w:rPr>
          <w:rFonts w:ascii="Times New Roman" w:hAnsi="Times New Roman"/>
        </w:rPr>
        <w:t xml:space="preserve">, </w:t>
      </w:r>
      <w:proofErr w:type="spellStart"/>
      <w:r w:rsidRPr="00CD25EE">
        <w:rPr>
          <w:rFonts w:ascii="Times New Roman" w:hAnsi="Times New Roman"/>
        </w:rPr>
        <w:t>informacijos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ir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pateiktų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duomenų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teisingumą</w:t>
      </w:r>
      <w:proofErr w:type="spellEnd"/>
      <w:r w:rsidRPr="00CD25EE">
        <w:rPr>
          <w:rFonts w:ascii="Times New Roman" w:hAnsi="Times New Roman"/>
        </w:rPr>
        <w:t xml:space="preserve">, </w:t>
      </w:r>
      <w:proofErr w:type="spellStart"/>
      <w:r w:rsidRPr="00CD25EE">
        <w:rPr>
          <w:rFonts w:ascii="Times New Roman" w:hAnsi="Times New Roman"/>
        </w:rPr>
        <w:t>gautų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lėšų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apskaitos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tvarkymą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atsako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Lėšų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gavėjas</w:t>
      </w:r>
      <w:proofErr w:type="spellEnd"/>
      <w:r w:rsidRPr="00CD25EE">
        <w:rPr>
          <w:rFonts w:ascii="Times New Roman" w:hAnsi="Times New Roman"/>
        </w:rPr>
        <w:t>.</w:t>
      </w:r>
    </w:p>
    <w:p w14:paraId="2B76D13D" w14:textId="77777777" w:rsidR="001013B4" w:rsidRPr="00CD25EE" w:rsidRDefault="001013B4" w:rsidP="001013B4">
      <w:pPr>
        <w:ind w:firstLine="360"/>
        <w:jc w:val="center"/>
        <w:rPr>
          <w:rFonts w:ascii="Times New Roman" w:hAnsi="Times New Roman"/>
          <w:b/>
        </w:rPr>
      </w:pPr>
    </w:p>
    <w:p w14:paraId="0845E05D" w14:textId="77777777" w:rsidR="001013B4" w:rsidRPr="00CD25EE" w:rsidRDefault="001013B4" w:rsidP="001013B4">
      <w:pPr>
        <w:ind w:firstLine="360"/>
        <w:jc w:val="center"/>
        <w:rPr>
          <w:rFonts w:ascii="Times New Roman" w:hAnsi="Times New Roman"/>
          <w:b/>
        </w:rPr>
      </w:pPr>
      <w:r w:rsidRPr="00CD25EE">
        <w:rPr>
          <w:rFonts w:ascii="Times New Roman" w:hAnsi="Times New Roman"/>
          <w:b/>
        </w:rPr>
        <w:t>V SKYRIUS</w:t>
      </w:r>
    </w:p>
    <w:p w14:paraId="7BBD0308" w14:textId="77777777" w:rsidR="001013B4" w:rsidRPr="00CD25EE" w:rsidRDefault="001013B4" w:rsidP="001013B4">
      <w:pPr>
        <w:ind w:firstLine="360"/>
        <w:jc w:val="center"/>
        <w:rPr>
          <w:rFonts w:ascii="Times New Roman" w:hAnsi="Times New Roman"/>
          <w:b/>
        </w:rPr>
      </w:pPr>
      <w:r w:rsidRPr="00CD25EE">
        <w:rPr>
          <w:rFonts w:ascii="Times New Roman" w:hAnsi="Times New Roman"/>
          <w:b/>
        </w:rPr>
        <w:t xml:space="preserve"> KITOS SUTARTIES SĄLYGOS</w:t>
      </w:r>
    </w:p>
    <w:p w14:paraId="1D2A5367" w14:textId="77777777" w:rsidR="001013B4" w:rsidRPr="00CD25EE" w:rsidRDefault="001013B4" w:rsidP="001013B4">
      <w:pPr>
        <w:ind w:firstLine="360"/>
        <w:jc w:val="center"/>
        <w:rPr>
          <w:rFonts w:ascii="Times New Roman" w:hAnsi="Times New Roman"/>
          <w:b/>
        </w:rPr>
      </w:pPr>
    </w:p>
    <w:p w14:paraId="7BCE55E1" w14:textId="77777777" w:rsidR="001013B4" w:rsidRPr="00CD25EE" w:rsidRDefault="001013B4" w:rsidP="00691012">
      <w:pPr>
        <w:tabs>
          <w:tab w:val="left" w:pos="1134"/>
          <w:tab w:val="left" w:pos="1701"/>
        </w:tabs>
        <w:ind w:firstLine="720"/>
        <w:jc w:val="both"/>
        <w:rPr>
          <w:rFonts w:ascii="Times New Roman" w:hAnsi="Times New Roman"/>
        </w:rPr>
      </w:pPr>
      <w:r w:rsidRPr="00CD25EE">
        <w:rPr>
          <w:rFonts w:ascii="Times New Roman" w:hAnsi="Times New Roman"/>
        </w:rPr>
        <w:t xml:space="preserve">5.1. </w:t>
      </w:r>
      <w:proofErr w:type="spellStart"/>
      <w:r w:rsidRPr="00CD25EE">
        <w:rPr>
          <w:rFonts w:ascii="Times New Roman" w:hAnsi="Times New Roman"/>
        </w:rPr>
        <w:t>Atsiradus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nuo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šios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Sutarties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šalių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nepriklausančioms</w:t>
      </w:r>
      <w:proofErr w:type="spellEnd"/>
      <w:r w:rsidRPr="00CD25EE">
        <w:rPr>
          <w:rFonts w:ascii="Times New Roman" w:hAnsi="Times New Roman"/>
        </w:rPr>
        <w:t xml:space="preserve"> </w:t>
      </w:r>
      <w:r w:rsidRPr="00CD25EE">
        <w:rPr>
          <w:rFonts w:ascii="Times New Roman" w:hAnsi="Times New Roman"/>
          <w:i/>
        </w:rPr>
        <w:t>force majeure</w:t>
      </w:r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aplinkybėms</w:t>
      </w:r>
      <w:proofErr w:type="spellEnd"/>
      <w:r w:rsidRPr="00CD25EE">
        <w:rPr>
          <w:rFonts w:ascii="Times New Roman" w:hAnsi="Times New Roman"/>
        </w:rPr>
        <w:t xml:space="preserve">, </w:t>
      </w:r>
      <w:proofErr w:type="spellStart"/>
      <w:r w:rsidRPr="00CD25EE">
        <w:rPr>
          <w:rFonts w:ascii="Times New Roman" w:hAnsi="Times New Roman"/>
        </w:rPr>
        <w:t>kurios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trukdo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vykdyti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šią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Sutartį</w:t>
      </w:r>
      <w:proofErr w:type="spellEnd"/>
      <w:r w:rsidRPr="00CD25EE">
        <w:rPr>
          <w:rFonts w:ascii="Times New Roman" w:hAnsi="Times New Roman"/>
        </w:rPr>
        <w:t xml:space="preserve">, </w:t>
      </w:r>
      <w:proofErr w:type="spellStart"/>
      <w:r w:rsidRPr="00CD25EE">
        <w:rPr>
          <w:rFonts w:ascii="Times New Roman" w:hAnsi="Times New Roman"/>
        </w:rPr>
        <w:t>šalys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privalo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nedelsdamos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apie</w:t>
      </w:r>
      <w:proofErr w:type="spellEnd"/>
      <w:r w:rsidRPr="00CD25EE">
        <w:rPr>
          <w:rFonts w:ascii="Times New Roman" w:hAnsi="Times New Roman"/>
        </w:rPr>
        <w:t xml:space="preserve"> tai </w:t>
      </w:r>
      <w:proofErr w:type="spellStart"/>
      <w:r w:rsidRPr="00CD25EE">
        <w:rPr>
          <w:rFonts w:ascii="Times New Roman" w:hAnsi="Times New Roman"/>
        </w:rPr>
        <w:t>informuoti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viena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kitą</w:t>
      </w:r>
      <w:proofErr w:type="spellEnd"/>
      <w:r w:rsidRPr="00CD25EE">
        <w:rPr>
          <w:rFonts w:ascii="Times New Roman" w:hAnsi="Times New Roman"/>
        </w:rPr>
        <w:t>.</w:t>
      </w:r>
    </w:p>
    <w:p w14:paraId="35C1932C" w14:textId="77777777" w:rsidR="001013B4" w:rsidRPr="00CD25EE" w:rsidRDefault="001013B4" w:rsidP="00691012">
      <w:pPr>
        <w:tabs>
          <w:tab w:val="left" w:pos="1134"/>
          <w:tab w:val="left" w:pos="1701"/>
        </w:tabs>
        <w:ind w:firstLine="720"/>
        <w:jc w:val="both"/>
        <w:rPr>
          <w:rFonts w:ascii="Times New Roman" w:hAnsi="Times New Roman"/>
        </w:rPr>
      </w:pPr>
      <w:r w:rsidRPr="00CD25EE">
        <w:rPr>
          <w:rFonts w:ascii="Times New Roman" w:hAnsi="Times New Roman"/>
        </w:rPr>
        <w:t xml:space="preserve">5.2. </w:t>
      </w:r>
      <w:proofErr w:type="spellStart"/>
      <w:r w:rsidRPr="00CD25EE">
        <w:rPr>
          <w:rFonts w:ascii="Times New Roman" w:hAnsi="Times New Roman"/>
        </w:rPr>
        <w:t>Ginčai</w:t>
      </w:r>
      <w:proofErr w:type="spellEnd"/>
      <w:r w:rsidRPr="00CD25EE">
        <w:rPr>
          <w:rFonts w:ascii="Times New Roman" w:hAnsi="Times New Roman"/>
        </w:rPr>
        <w:t xml:space="preserve"> tarp </w:t>
      </w:r>
      <w:proofErr w:type="spellStart"/>
      <w:r w:rsidRPr="00CD25EE">
        <w:rPr>
          <w:rFonts w:ascii="Times New Roman" w:hAnsi="Times New Roman"/>
        </w:rPr>
        <w:t>šalių</w:t>
      </w:r>
      <w:proofErr w:type="spellEnd"/>
      <w:r w:rsidRPr="00CD25EE">
        <w:rPr>
          <w:rFonts w:ascii="Times New Roman" w:hAnsi="Times New Roman"/>
        </w:rPr>
        <w:t xml:space="preserve">, </w:t>
      </w:r>
      <w:proofErr w:type="spellStart"/>
      <w:r w:rsidRPr="00CD25EE">
        <w:rPr>
          <w:rFonts w:ascii="Times New Roman" w:hAnsi="Times New Roman"/>
        </w:rPr>
        <w:t>kylantys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vykdant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šią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Sutartį</w:t>
      </w:r>
      <w:proofErr w:type="spellEnd"/>
      <w:r w:rsidRPr="00CD25EE">
        <w:rPr>
          <w:rFonts w:ascii="Times New Roman" w:hAnsi="Times New Roman"/>
        </w:rPr>
        <w:t xml:space="preserve">, </w:t>
      </w:r>
      <w:proofErr w:type="spellStart"/>
      <w:r w:rsidRPr="00CD25EE">
        <w:rPr>
          <w:rFonts w:ascii="Times New Roman" w:hAnsi="Times New Roman"/>
        </w:rPr>
        <w:t>sprendžiami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derybų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keliu</w:t>
      </w:r>
      <w:proofErr w:type="spellEnd"/>
      <w:r w:rsidRPr="00CD25EE">
        <w:rPr>
          <w:rFonts w:ascii="Times New Roman" w:hAnsi="Times New Roman"/>
        </w:rPr>
        <w:t xml:space="preserve">. </w:t>
      </w:r>
      <w:proofErr w:type="spellStart"/>
      <w:r w:rsidRPr="00CD25EE">
        <w:rPr>
          <w:rFonts w:ascii="Times New Roman" w:hAnsi="Times New Roman"/>
        </w:rPr>
        <w:t>Nepavykus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ginčų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išspręsti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derybomis</w:t>
      </w:r>
      <w:proofErr w:type="spellEnd"/>
      <w:r w:rsidRPr="00CD25EE">
        <w:rPr>
          <w:rFonts w:ascii="Times New Roman" w:hAnsi="Times New Roman"/>
        </w:rPr>
        <w:t xml:space="preserve">, </w:t>
      </w:r>
      <w:proofErr w:type="spellStart"/>
      <w:r w:rsidRPr="00CD25EE">
        <w:rPr>
          <w:rFonts w:ascii="Times New Roman" w:hAnsi="Times New Roman"/>
        </w:rPr>
        <w:t>jie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sprendžiami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teisme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Lietuvos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Respublikos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įstatymų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nustatyta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tvarka</w:t>
      </w:r>
      <w:proofErr w:type="spellEnd"/>
      <w:r w:rsidRPr="00CD25EE">
        <w:rPr>
          <w:rFonts w:ascii="Times New Roman" w:hAnsi="Times New Roman"/>
        </w:rPr>
        <w:t>.</w:t>
      </w:r>
    </w:p>
    <w:p w14:paraId="1E667542" w14:textId="652B0895" w:rsidR="001013B4" w:rsidRPr="00CD25EE" w:rsidRDefault="001013B4" w:rsidP="00691012">
      <w:pPr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CD25EE">
        <w:rPr>
          <w:rFonts w:ascii="Times New Roman" w:hAnsi="Times New Roman"/>
        </w:rPr>
        <w:t>5.</w:t>
      </w:r>
      <w:r w:rsidR="00B406B0" w:rsidRPr="00CD25EE">
        <w:rPr>
          <w:rFonts w:ascii="Times New Roman" w:hAnsi="Times New Roman"/>
        </w:rPr>
        <w:t>3</w:t>
      </w:r>
      <w:r w:rsidRPr="00CD25EE">
        <w:rPr>
          <w:rFonts w:ascii="Times New Roman" w:hAnsi="Times New Roman"/>
        </w:rPr>
        <w:t xml:space="preserve">. </w:t>
      </w:r>
      <w:proofErr w:type="spellStart"/>
      <w:r w:rsidRPr="00CD25EE">
        <w:rPr>
          <w:rFonts w:ascii="Times New Roman" w:hAnsi="Times New Roman"/>
        </w:rPr>
        <w:t>Sutartis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įsigalioja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nuo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jos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pasirašymo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momento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ir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galioja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iki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visiško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šalių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sutartinių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įsipareigojimų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įvykdymo</w:t>
      </w:r>
      <w:proofErr w:type="spellEnd"/>
      <w:r w:rsidRPr="00CD25EE">
        <w:rPr>
          <w:rFonts w:ascii="Times New Roman" w:hAnsi="Times New Roman"/>
        </w:rPr>
        <w:t>.</w:t>
      </w:r>
    </w:p>
    <w:p w14:paraId="5BAD3479" w14:textId="5F778D4D" w:rsidR="001013B4" w:rsidRDefault="001013B4" w:rsidP="00691012">
      <w:pPr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CD25EE">
        <w:rPr>
          <w:rFonts w:ascii="Times New Roman" w:hAnsi="Times New Roman"/>
        </w:rPr>
        <w:t>5.</w:t>
      </w:r>
      <w:r w:rsidR="00B406B0" w:rsidRPr="00CD25EE">
        <w:rPr>
          <w:rFonts w:ascii="Times New Roman" w:hAnsi="Times New Roman"/>
        </w:rPr>
        <w:t>4</w:t>
      </w:r>
      <w:r w:rsidRPr="00CD25EE">
        <w:rPr>
          <w:rFonts w:ascii="Times New Roman" w:hAnsi="Times New Roman"/>
        </w:rPr>
        <w:t xml:space="preserve">. </w:t>
      </w:r>
      <w:proofErr w:type="spellStart"/>
      <w:r w:rsidRPr="00CD25EE">
        <w:rPr>
          <w:rFonts w:ascii="Times New Roman" w:hAnsi="Times New Roman"/>
        </w:rPr>
        <w:t>Sutartis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ir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Sutarties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priedai</w:t>
      </w:r>
      <w:proofErr w:type="spellEnd"/>
      <w:r w:rsidRPr="00CD25EE">
        <w:rPr>
          <w:rFonts w:ascii="Times New Roman" w:hAnsi="Times New Roman"/>
        </w:rPr>
        <w:t xml:space="preserve">, </w:t>
      </w:r>
      <w:proofErr w:type="spellStart"/>
      <w:r w:rsidRPr="00CD25EE">
        <w:rPr>
          <w:rFonts w:ascii="Times New Roman" w:hAnsi="Times New Roman"/>
        </w:rPr>
        <w:t>sudaryti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dviem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egzemplioriais</w:t>
      </w:r>
      <w:proofErr w:type="spellEnd"/>
      <w:r w:rsidRPr="00CD25EE">
        <w:rPr>
          <w:rFonts w:ascii="Times New Roman" w:hAnsi="Times New Roman"/>
        </w:rPr>
        <w:t xml:space="preserve">, </w:t>
      </w:r>
      <w:proofErr w:type="spellStart"/>
      <w:r w:rsidRPr="00CD25EE">
        <w:rPr>
          <w:rFonts w:ascii="Times New Roman" w:hAnsi="Times New Roman"/>
        </w:rPr>
        <w:t>turinčiais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vienodą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teisinę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galią</w:t>
      </w:r>
      <w:proofErr w:type="spellEnd"/>
      <w:r w:rsidRPr="00CD25EE">
        <w:rPr>
          <w:rFonts w:ascii="Times New Roman" w:hAnsi="Times New Roman"/>
        </w:rPr>
        <w:t xml:space="preserve">, </w:t>
      </w:r>
      <w:proofErr w:type="spellStart"/>
      <w:r w:rsidRPr="00CD25EE">
        <w:rPr>
          <w:rFonts w:ascii="Times New Roman" w:hAnsi="Times New Roman"/>
        </w:rPr>
        <w:t>pateikiami</w:t>
      </w:r>
      <w:proofErr w:type="spellEnd"/>
      <w:r w:rsidRPr="00CD25EE">
        <w:rPr>
          <w:rFonts w:ascii="Times New Roman" w:hAnsi="Times New Roman"/>
        </w:rPr>
        <w:t xml:space="preserve"> po </w:t>
      </w:r>
      <w:proofErr w:type="spellStart"/>
      <w:r w:rsidRPr="00CD25EE">
        <w:rPr>
          <w:rFonts w:ascii="Times New Roman" w:hAnsi="Times New Roman"/>
        </w:rPr>
        <w:t>vieną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egzempliorių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kiekvienai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Sutarties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šaliai</w:t>
      </w:r>
      <w:proofErr w:type="spellEnd"/>
      <w:r w:rsidRPr="00CD25EE">
        <w:rPr>
          <w:rFonts w:ascii="Times New Roman" w:hAnsi="Times New Roman"/>
        </w:rPr>
        <w:t xml:space="preserve">. </w:t>
      </w:r>
      <w:proofErr w:type="spellStart"/>
      <w:r w:rsidRPr="00CD25EE">
        <w:rPr>
          <w:rFonts w:ascii="Times New Roman" w:hAnsi="Times New Roman"/>
        </w:rPr>
        <w:t>Šalys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pasirašo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kiekviename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Sutarties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lape</w:t>
      </w:r>
      <w:proofErr w:type="spellEnd"/>
      <w:r w:rsidRPr="00CD25EE">
        <w:rPr>
          <w:rFonts w:ascii="Times New Roman" w:hAnsi="Times New Roman"/>
        </w:rPr>
        <w:t>.</w:t>
      </w:r>
    </w:p>
    <w:p w14:paraId="3D2692E4" w14:textId="77777777" w:rsidR="00691012" w:rsidRPr="00CD25EE" w:rsidRDefault="00691012" w:rsidP="00691012">
      <w:pPr>
        <w:tabs>
          <w:tab w:val="left" w:pos="1134"/>
        </w:tabs>
        <w:ind w:firstLine="720"/>
        <w:jc w:val="both"/>
        <w:rPr>
          <w:rFonts w:ascii="Times New Roman" w:hAnsi="Times New Roman"/>
        </w:rPr>
      </w:pPr>
    </w:p>
    <w:p w14:paraId="1EC2FB72" w14:textId="77777777" w:rsidR="001013B4" w:rsidRPr="00CD25EE" w:rsidRDefault="001013B4" w:rsidP="001013B4">
      <w:pPr>
        <w:jc w:val="center"/>
        <w:rPr>
          <w:rFonts w:ascii="Times New Roman" w:hAnsi="Times New Roman"/>
        </w:rPr>
      </w:pPr>
      <w:r w:rsidRPr="00CD25EE">
        <w:rPr>
          <w:rFonts w:ascii="Times New Roman" w:hAnsi="Times New Roman"/>
          <w:b/>
        </w:rPr>
        <w:t>VI SKYRIUS</w:t>
      </w:r>
    </w:p>
    <w:p w14:paraId="39351710" w14:textId="77777777" w:rsidR="001013B4" w:rsidRPr="00CD25EE" w:rsidRDefault="001013B4" w:rsidP="001013B4">
      <w:pPr>
        <w:jc w:val="center"/>
        <w:rPr>
          <w:rFonts w:ascii="Times New Roman" w:hAnsi="Times New Roman"/>
          <w:b/>
        </w:rPr>
      </w:pPr>
      <w:r w:rsidRPr="00CD25EE">
        <w:rPr>
          <w:rFonts w:ascii="Times New Roman" w:hAnsi="Times New Roman"/>
          <w:b/>
        </w:rPr>
        <w:lastRenderedPageBreak/>
        <w:t>SANKCIJOS</w:t>
      </w:r>
    </w:p>
    <w:p w14:paraId="44C281B3" w14:textId="77777777" w:rsidR="001013B4" w:rsidRPr="00691012" w:rsidRDefault="001013B4" w:rsidP="001013B4">
      <w:pPr>
        <w:rPr>
          <w:rFonts w:ascii="Times New Roman" w:hAnsi="Times New Roman"/>
          <w:b/>
        </w:rPr>
      </w:pPr>
    </w:p>
    <w:p w14:paraId="74F69567" w14:textId="77777777" w:rsidR="001013B4" w:rsidRPr="00CD25EE" w:rsidRDefault="001013B4" w:rsidP="001013B4">
      <w:pPr>
        <w:tabs>
          <w:tab w:val="left" w:pos="1134"/>
        </w:tabs>
        <w:ind w:firstLine="709"/>
        <w:jc w:val="both"/>
        <w:rPr>
          <w:rFonts w:ascii="Times New Roman" w:hAnsi="Times New Roman"/>
          <w:snapToGrid w:val="0"/>
        </w:rPr>
      </w:pPr>
      <w:r w:rsidRPr="00CD25EE">
        <w:rPr>
          <w:rFonts w:ascii="Times New Roman" w:hAnsi="Times New Roman"/>
        </w:rPr>
        <w:t xml:space="preserve">6.1. </w:t>
      </w:r>
      <w:proofErr w:type="spellStart"/>
      <w:r w:rsidRPr="00CD25EE">
        <w:rPr>
          <w:rFonts w:ascii="Times New Roman" w:hAnsi="Times New Roman"/>
        </w:rPr>
        <w:t>Asignavimų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valdytojas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turi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teisę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sustabdyti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lėšų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pervedimą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</w:rPr>
        <w:t>Lėšų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gavėjui</w:t>
      </w:r>
      <w:proofErr w:type="spellEnd"/>
      <w:r w:rsidRPr="00CD25EE">
        <w:rPr>
          <w:rFonts w:ascii="Times New Roman" w:hAnsi="Times New Roman"/>
          <w:snapToGrid w:val="0"/>
        </w:rPr>
        <w:t xml:space="preserve">, </w:t>
      </w:r>
      <w:proofErr w:type="spellStart"/>
      <w:r w:rsidRPr="00CD25EE">
        <w:rPr>
          <w:rFonts w:ascii="Times New Roman" w:hAnsi="Times New Roman"/>
          <w:snapToGrid w:val="0"/>
        </w:rPr>
        <w:t>jeigu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jis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</w:rPr>
        <w:t>Asignavimų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valdytojui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laiku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nepateikia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finansinių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ataskaitų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apie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lėšų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panaudojimą</w:t>
      </w:r>
      <w:proofErr w:type="spellEnd"/>
      <w:r w:rsidRPr="00CD25EE">
        <w:rPr>
          <w:rFonts w:ascii="Times New Roman" w:hAnsi="Times New Roman"/>
          <w:snapToGrid w:val="0"/>
        </w:rPr>
        <w:t>.</w:t>
      </w:r>
    </w:p>
    <w:p w14:paraId="32CE8768" w14:textId="77777777" w:rsidR="001013B4" w:rsidRPr="00CD25EE" w:rsidRDefault="001013B4" w:rsidP="001013B4">
      <w:pPr>
        <w:tabs>
          <w:tab w:val="left" w:pos="1134"/>
        </w:tabs>
        <w:ind w:firstLine="709"/>
        <w:jc w:val="both"/>
        <w:rPr>
          <w:rFonts w:ascii="Times New Roman" w:hAnsi="Times New Roman"/>
          <w:snapToGrid w:val="0"/>
        </w:rPr>
      </w:pPr>
      <w:r w:rsidRPr="00CD25EE">
        <w:rPr>
          <w:rFonts w:ascii="Times New Roman" w:hAnsi="Times New Roman"/>
          <w:snapToGrid w:val="0"/>
        </w:rPr>
        <w:t xml:space="preserve">6.2. </w:t>
      </w:r>
      <w:proofErr w:type="spellStart"/>
      <w:r w:rsidRPr="00CD25EE">
        <w:rPr>
          <w:rFonts w:ascii="Times New Roman" w:hAnsi="Times New Roman"/>
          <w:snapToGrid w:val="0"/>
        </w:rPr>
        <w:t>Lėšos</w:t>
      </w:r>
      <w:proofErr w:type="spellEnd"/>
      <w:r w:rsidRPr="00CD25EE">
        <w:rPr>
          <w:rFonts w:ascii="Times New Roman" w:hAnsi="Times New Roman"/>
          <w:snapToGrid w:val="0"/>
        </w:rPr>
        <w:t xml:space="preserve">, </w:t>
      </w:r>
      <w:proofErr w:type="spellStart"/>
      <w:r w:rsidRPr="00CD25EE">
        <w:rPr>
          <w:rFonts w:ascii="Times New Roman" w:hAnsi="Times New Roman"/>
          <w:snapToGrid w:val="0"/>
        </w:rPr>
        <w:t>panaudotos</w:t>
      </w:r>
      <w:proofErr w:type="spellEnd"/>
      <w:r w:rsidRPr="00CD25EE">
        <w:rPr>
          <w:rFonts w:ascii="Times New Roman" w:hAnsi="Times New Roman"/>
          <w:snapToGrid w:val="0"/>
        </w:rPr>
        <w:t xml:space="preserve"> ne </w:t>
      </w:r>
      <w:proofErr w:type="spellStart"/>
      <w:r w:rsidRPr="00CD25EE">
        <w:rPr>
          <w:rFonts w:ascii="Times New Roman" w:hAnsi="Times New Roman"/>
          <w:snapToGrid w:val="0"/>
        </w:rPr>
        <w:t>pagal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Sutartyje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nurodytos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sąmatos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ekonominės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klasifikacijos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straipsnius</w:t>
      </w:r>
      <w:proofErr w:type="spellEnd"/>
      <w:r w:rsidRPr="00CD25EE">
        <w:rPr>
          <w:rFonts w:ascii="Times New Roman" w:hAnsi="Times New Roman"/>
          <w:snapToGrid w:val="0"/>
        </w:rPr>
        <w:t xml:space="preserve">, ne </w:t>
      </w:r>
      <w:proofErr w:type="spellStart"/>
      <w:r w:rsidRPr="00CD25EE">
        <w:rPr>
          <w:rFonts w:ascii="Times New Roman" w:hAnsi="Times New Roman"/>
          <w:snapToGrid w:val="0"/>
        </w:rPr>
        <w:t>Sutartyje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nurodytam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projektui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įgyvendinti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ir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nepervestos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Asignavimų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valdytojui</w:t>
      </w:r>
      <w:proofErr w:type="spellEnd"/>
      <w:r w:rsidRPr="00CD25EE">
        <w:rPr>
          <w:rFonts w:ascii="Times New Roman" w:hAnsi="Times New Roman"/>
          <w:snapToGrid w:val="0"/>
        </w:rPr>
        <w:t xml:space="preserve">, </w:t>
      </w:r>
      <w:proofErr w:type="spellStart"/>
      <w:r w:rsidRPr="00CD25EE">
        <w:rPr>
          <w:rFonts w:ascii="Times New Roman" w:hAnsi="Times New Roman"/>
          <w:snapToGrid w:val="0"/>
        </w:rPr>
        <w:t>teisės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aktų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nustatyta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tvarka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išieškomos</w:t>
      </w:r>
      <w:proofErr w:type="spellEnd"/>
      <w:r w:rsidRPr="00CD25EE">
        <w:rPr>
          <w:rFonts w:ascii="Times New Roman" w:hAnsi="Times New Roman"/>
          <w:snapToGrid w:val="0"/>
        </w:rPr>
        <w:t xml:space="preserve"> į </w:t>
      </w:r>
      <w:proofErr w:type="spellStart"/>
      <w:r w:rsidRPr="00CD25EE">
        <w:rPr>
          <w:rFonts w:ascii="Times New Roman" w:hAnsi="Times New Roman"/>
          <w:snapToGrid w:val="0"/>
        </w:rPr>
        <w:t>Anykščių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rajono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savivaldybės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biudžetą</w:t>
      </w:r>
      <w:proofErr w:type="spellEnd"/>
      <w:r w:rsidRPr="00CD25EE">
        <w:rPr>
          <w:rFonts w:ascii="Times New Roman" w:hAnsi="Times New Roman"/>
          <w:snapToGrid w:val="0"/>
        </w:rPr>
        <w:t>.</w:t>
      </w:r>
    </w:p>
    <w:p w14:paraId="382D6557" w14:textId="77777777" w:rsidR="001013B4" w:rsidRPr="00CD25EE" w:rsidRDefault="001013B4" w:rsidP="001013B4">
      <w:pPr>
        <w:tabs>
          <w:tab w:val="left" w:pos="1134"/>
        </w:tabs>
        <w:ind w:firstLine="709"/>
        <w:jc w:val="both"/>
        <w:rPr>
          <w:rFonts w:ascii="Times New Roman" w:hAnsi="Times New Roman"/>
          <w:snapToGrid w:val="0"/>
        </w:rPr>
      </w:pPr>
      <w:r w:rsidRPr="00CD25EE">
        <w:rPr>
          <w:rFonts w:ascii="Times New Roman" w:hAnsi="Times New Roman"/>
          <w:snapToGrid w:val="0"/>
        </w:rPr>
        <w:t xml:space="preserve">6.3. </w:t>
      </w:r>
      <w:proofErr w:type="spellStart"/>
      <w:r w:rsidRPr="00CD25EE">
        <w:rPr>
          <w:rFonts w:ascii="Times New Roman" w:hAnsi="Times New Roman"/>
          <w:snapToGrid w:val="0"/>
        </w:rPr>
        <w:t>Ši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Sutartis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gali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būti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nutraukta</w:t>
      </w:r>
      <w:proofErr w:type="spellEnd"/>
      <w:r w:rsidRPr="00CD25EE">
        <w:rPr>
          <w:rFonts w:ascii="Times New Roman" w:hAnsi="Times New Roman"/>
          <w:snapToGrid w:val="0"/>
        </w:rPr>
        <w:t xml:space="preserve">, o </w:t>
      </w:r>
      <w:proofErr w:type="spellStart"/>
      <w:r w:rsidRPr="00CD25EE">
        <w:rPr>
          <w:rFonts w:ascii="Times New Roman" w:hAnsi="Times New Roman"/>
          <w:snapToGrid w:val="0"/>
        </w:rPr>
        <w:t>pervestos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lėšos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teisės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aktų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nustatyta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tvarka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išieškomos</w:t>
      </w:r>
      <w:proofErr w:type="spellEnd"/>
      <w:r w:rsidRPr="00CD25EE">
        <w:rPr>
          <w:rFonts w:ascii="Times New Roman" w:hAnsi="Times New Roman"/>
          <w:snapToGrid w:val="0"/>
        </w:rPr>
        <w:t xml:space="preserve"> į </w:t>
      </w:r>
      <w:proofErr w:type="spellStart"/>
      <w:r w:rsidRPr="00CD25EE">
        <w:rPr>
          <w:rFonts w:ascii="Times New Roman" w:hAnsi="Times New Roman"/>
          <w:snapToGrid w:val="0"/>
        </w:rPr>
        <w:t>Anykščių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rajono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savivaldybės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biudžetą</w:t>
      </w:r>
      <w:proofErr w:type="spellEnd"/>
      <w:r w:rsidRPr="00CD25EE">
        <w:rPr>
          <w:rFonts w:ascii="Times New Roman" w:hAnsi="Times New Roman"/>
          <w:snapToGrid w:val="0"/>
        </w:rPr>
        <w:t xml:space="preserve">, </w:t>
      </w:r>
      <w:proofErr w:type="spellStart"/>
      <w:r w:rsidRPr="00CD25EE">
        <w:rPr>
          <w:rFonts w:ascii="Times New Roman" w:hAnsi="Times New Roman"/>
          <w:snapToGrid w:val="0"/>
        </w:rPr>
        <w:t>jei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Lėšų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gavėjas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piktybiškai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ir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sistemingai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nustatytu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laiku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nepateikia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</w:rPr>
        <w:t>Biudžeto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išlaidų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sąmatos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įvykdymo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ataskaitos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arba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nevykdo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kitų</w:t>
      </w:r>
      <w:proofErr w:type="spellEnd"/>
      <w:r w:rsidRPr="00CD25EE">
        <w:rPr>
          <w:rFonts w:ascii="Times New Roman" w:hAnsi="Times New Roman"/>
          <w:snapToGrid w:val="0"/>
        </w:rPr>
        <w:t xml:space="preserve">, </w:t>
      </w:r>
      <w:proofErr w:type="spellStart"/>
      <w:r w:rsidRPr="00CD25EE">
        <w:rPr>
          <w:rFonts w:ascii="Times New Roman" w:hAnsi="Times New Roman"/>
          <w:snapToGrid w:val="0"/>
        </w:rPr>
        <w:t>šioje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Sutartyje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ar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jos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prieduose</w:t>
      </w:r>
      <w:proofErr w:type="spellEnd"/>
      <w:r w:rsidRPr="00CD25EE">
        <w:rPr>
          <w:rFonts w:ascii="Times New Roman" w:hAnsi="Times New Roman"/>
          <w:snapToGrid w:val="0"/>
        </w:rPr>
        <w:t xml:space="preserve"> </w:t>
      </w:r>
      <w:proofErr w:type="spellStart"/>
      <w:r w:rsidRPr="00CD25EE">
        <w:rPr>
          <w:rFonts w:ascii="Times New Roman" w:hAnsi="Times New Roman"/>
          <w:snapToGrid w:val="0"/>
        </w:rPr>
        <w:t>nustatytų</w:t>
      </w:r>
      <w:proofErr w:type="spellEnd"/>
      <w:r w:rsidRPr="00CD25EE">
        <w:rPr>
          <w:rFonts w:ascii="Times New Roman" w:hAnsi="Times New Roman"/>
          <w:snapToGrid w:val="0"/>
        </w:rPr>
        <w:t xml:space="preserve">, </w:t>
      </w:r>
      <w:proofErr w:type="spellStart"/>
      <w:r w:rsidRPr="00CD25EE">
        <w:rPr>
          <w:rFonts w:ascii="Times New Roman" w:hAnsi="Times New Roman"/>
          <w:snapToGrid w:val="0"/>
        </w:rPr>
        <w:t>įsipareigojimų</w:t>
      </w:r>
      <w:proofErr w:type="spellEnd"/>
      <w:r w:rsidRPr="00CD25EE">
        <w:rPr>
          <w:rFonts w:ascii="Times New Roman" w:hAnsi="Times New Roman"/>
          <w:snapToGrid w:val="0"/>
        </w:rPr>
        <w:t>.</w:t>
      </w:r>
    </w:p>
    <w:p w14:paraId="40959C2A" w14:textId="77777777" w:rsidR="001013B4" w:rsidRPr="00CD25EE" w:rsidRDefault="001013B4" w:rsidP="001013B4">
      <w:pPr>
        <w:jc w:val="center"/>
        <w:rPr>
          <w:rFonts w:ascii="Times New Roman" w:hAnsi="Times New Roman"/>
        </w:rPr>
      </w:pPr>
    </w:p>
    <w:p w14:paraId="4694BDC4" w14:textId="77777777" w:rsidR="001013B4" w:rsidRPr="00CD25EE" w:rsidRDefault="001013B4" w:rsidP="001013B4">
      <w:pPr>
        <w:jc w:val="center"/>
        <w:rPr>
          <w:rFonts w:ascii="Times New Roman" w:hAnsi="Times New Roman"/>
          <w:b/>
          <w:lang w:val="pt-BR"/>
        </w:rPr>
      </w:pPr>
      <w:r w:rsidRPr="00CD25EE">
        <w:rPr>
          <w:rFonts w:ascii="Times New Roman" w:hAnsi="Times New Roman"/>
          <w:b/>
          <w:lang w:val="pt-BR"/>
        </w:rPr>
        <w:t>VII SKYRIUS</w:t>
      </w:r>
    </w:p>
    <w:p w14:paraId="5340DF1E" w14:textId="77777777" w:rsidR="001013B4" w:rsidRPr="00CD25EE" w:rsidRDefault="001013B4" w:rsidP="001013B4">
      <w:pPr>
        <w:jc w:val="center"/>
        <w:rPr>
          <w:rFonts w:ascii="Times New Roman" w:hAnsi="Times New Roman"/>
          <w:b/>
          <w:lang w:val="pt-BR"/>
        </w:rPr>
      </w:pPr>
      <w:r w:rsidRPr="00CD25EE">
        <w:rPr>
          <w:rFonts w:ascii="Times New Roman" w:hAnsi="Times New Roman"/>
          <w:b/>
          <w:lang w:val="pt-BR"/>
        </w:rPr>
        <w:t xml:space="preserve"> SUTARTIES PRIEDAI</w:t>
      </w:r>
    </w:p>
    <w:p w14:paraId="7ABC76B5" w14:textId="77777777" w:rsidR="001013B4" w:rsidRPr="00CD25EE" w:rsidRDefault="001013B4" w:rsidP="001013B4">
      <w:pPr>
        <w:jc w:val="right"/>
        <w:rPr>
          <w:rFonts w:ascii="Times New Roman" w:hAnsi="Times New Roman"/>
          <w:lang w:val="pt-BR"/>
        </w:rPr>
      </w:pPr>
    </w:p>
    <w:p w14:paraId="2B2304C7" w14:textId="0366B801" w:rsidR="001013B4" w:rsidRPr="00CD25EE" w:rsidRDefault="001013B4" w:rsidP="00691012">
      <w:pPr>
        <w:tabs>
          <w:tab w:val="left" w:pos="709"/>
        </w:tabs>
        <w:ind w:firstLine="720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7.1. Programos sąmata, Forma B-1 (1 priedas);</w:t>
      </w:r>
    </w:p>
    <w:p w14:paraId="797B060E" w14:textId="77777777" w:rsidR="001013B4" w:rsidRPr="00CD25EE" w:rsidRDefault="001013B4" w:rsidP="00691012">
      <w:pPr>
        <w:tabs>
          <w:tab w:val="left" w:pos="1134"/>
        </w:tabs>
        <w:ind w:firstLine="720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7.2. Prašymas dėl lėšų skyrimo (2 priedas);</w:t>
      </w:r>
    </w:p>
    <w:p w14:paraId="7FA43706" w14:textId="5EB0D6E9" w:rsidR="001013B4" w:rsidRPr="00CD25EE" w:rsidRDefault="001013B4" w:rsidP="00691012">
      <w:pPr>
        <w:tabs>
          <w:tab w:val="left" w:pos="1134"/>
        </w:tabs>
        <w:ind w:firstLine="720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7.3. Pro</w:t>
      </w:r>
      <w:r w:rsidR="006227A3" w:rsidRPr="00CD25EE">
        <w:rPr>
          <w:rFonts w:ascii="Times New Roman" w:hAnsi="Times New Roman"/>
          <w:lang w:val="pt-BR"/>
        </w:rPr>
        <w:t>gramos</w:t>
      </w:r>
      <w:r w:rsidRPr="00CD25EE">
        <w:rPr>
          <w:rFonts w:ascii="Times New Roman" w:hAnsi="Times New Roman"/>
          <w:lang w:val="pt-BR"/>
        </w:rPr>
        <w:t xml:space="preserve"> įvykdymo ataskaita (3 priedas);</w:t>
      </w:r>
    </w:p>
    <w:p w14:paraId="59DFEFC4" w14:textId="77777777" w:rsidR="001013B4" w:rsidRPr="00CD25EE" w:rsidRDefault="001013B4" w:rsidP="00691012">
      <w:pPr>
        <w:tabs>
          <w:tab w:val="left" w:pos="1134"/>
        </w:tabs>
        <w:ind w:firstLine="720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7.4. Biudžeto išlaidų sąmatos vykdymo ataskaita, Forma Nr. 2 (4 priedas);</w:t>
      </w:r>
    </w:p>
    <w:p w14:paraId="7EFE2584" w14:textId="0E31E2A3" w:rsidR="001013B4" w:rsidRPr="00CD25EE" w:rsidRDefault="001013B4" w:rsidP="00691012">
      <w:pPr>
        <w:tabs>
          <w:tab w:val="left" w:pos="1134"/>
        </w:tabs>
        <w:ind w:firstLine="720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7.5. Pro</w:t>
      </w:r>
      <w:r w:rsidR="006227A3" w:rsidRPr="00CD25EE">
        <w:rPr>
          <w:rFonts w:ascii="Times New Roman" w:hAnsi="Times New Roman"/>
          <w:lang w:val="pt-BR"/>
        </w:rPr>
        <w:t>gramos</w:t>
      </w:r>
      <w:r w:rsidRPr="00CD25EE">
        <w:rPr>
          <w:rFonts w:ascii="Times New Roman" w:hAnsi="Times New Roman"/>
          <w:lang w:val="pt-BR"/>
        </w:rPr>
        <w:t xml:space="preserve"> dalykinė ataskaita (5 priedas);</w:t>
      </w:r>
    </w:p>
    <w:p w14:paraId="76F227B2" w14:textId="669B9B90" w:rsidR="001013B4" w:rsidRPr="00CD25EE" w:rsidRDefault="001013B4" w:rsidP="00691012">
      <w:pPr>
        <w:tabs>
          <w:tab w:val="left" w:pos="1134"/>
        </w:tabs>
        <w:ind w:firstLine="720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7.6. Pro</w:t>
      </w:r>
      <w:r w:rsidR="006227A3" w:rsidRPr="00CD25EE">
        <w:rPr>
          <w:rFonts w:ascii="Times New Roman" w:hAnsi="Times New Roman"/>
          <w:lang w:val="pt-BR"/>
        </w:rPr>
        <w:t>gramos</w:t>
      </w:r>
      <w:r w:rsidRPr="00CD25EE">
        <w:rPr>
          <w:rFonts w:ascii="Times New Roman" w:hAnsi="Times New Roman"/>
          <w:lang w:val="pt-BR"/>
        </w:rPr>
        <w:t xml:space="preserve"> biudžetas (6 priedas).</w:t>
      </w:r>
    </w:p>
    <w:p w14:paraId="42E9C37C" w14:textId="77777777" w:rsidR="001013B4" w:rsidRPr="00CD25EE" w:rsidRDefault="001013B4" w:rsidP="001013B4">
      <w:pPr>
        <w:jc w:val="right"/>
        <w:rPr>
          <w:rFonts w:ascii="Times New Roman" w:hAnsi="Times New Roman"/>
          <w:lang w:val="pt-BR"/>
        </w:rPr>
      </w:pPr>
    </w:p>
    <w:p w14:paraId="1CFD5493" w14:textId="77777777" w:rsidR="001013B4" w:rsidRPr="00CD25EE" w:rsidRDefault="001013B4" w:rsidP="001013B4">
      <w:pPr>
        <w:jc w:val="center"/>
        <w:rPr>
          <w:rFonts w:ascii="Times New Roman" w:hAnsi="Times New Roman"/>
          <w:b/>
          <w:lang w:val="pt-BR"/>
        </w:rPr>
      </w:pPr>
      <w:r w:rsidRPr="00CD25EE">
        <w:rPr>
          <w:rFonts w:ascii="Times New Roman" w:hAnsi="Times New Roman"/>
          <w:b/>
          <w:lang w:val="pt-BR"/>
        </w:rPr>
        <w:t>VIII SKYRIUS</w:t>
      </w:r>
      <w:r w:rsidRPr="00CD25EE">
        <w:rPr>
          <w:rFonts w:ascii="Times New Roman" w:hAnsi="Times New Roman"/>
          <w:lang w:val="pt-BR"/>
        </w:rPr>
        <w:t xml:space="preserve">                    </w:t>
      </w:r>
    </w:p>
    <w:p w14:paraId="3DA24DCA" w14:textId="748A813E" w:rsidR="001013B4" w:rsidRPr="00CD25EE" w:rsidRDefault="001013B4" w:rsidP="001013B4">
      <w:pPr>
        <w:jc w:val="center"/>
        <w:rPr>
          <w:rFonts w:ascii="Times New Roman" w:hAnsi="Times New Roman"/>
          <w:b/>
          <w:lang w:val="pt-BR"/>
        </w:rPr>
      </w:pPr>
      <w:r w:rsidRPr="00CD25EE">
        <w:rPr>
          <w:rFonts w:ascii="Times New Roman" w:hAnsi="Times New Roman"/>
          <w:b/>
          <w:lang w:val="pt-BR"/>
        </w:rPr>
        <w:t>ŠALIŲ ADRESAI IR REKVIZITAI</w:t>
      </w:r>
    </w:p>
    <w:p w14:paraId="168F15AD" w14:textId="77777777" w:rsidR="001013B4" w:rsidRPr="00CD25EE" w:rsidRDefault="001013B4" w:rsidP="001013B4">
      <w:pPr>
        <w:rPr>
          <w:rFonts w:ascii="Times New Roman" w:hAnsi="Times New Roman"/>
          <w:lang w:val="pt-BR"/>
        </w:rPr>
      </w:pPr>
    </w:p>
    <w:tbl>
      <w:tblPr>
        <w:tblW w:w="9775" w:type="dxa"/>
        <w:tblLayout w:type="fixed"/>
        <w:tblLook w:val="01E0" w:firstRow="1" w:lastRow="1" w:firstColumn="1" w:lastColumn="1" w:noHBand="0" w:noVBand="0"/>
      </w:tblPr>
      <w:tblGrid>
        <w:gridCol w:w="92"/>
        <w:gridCol w:w="1093"/>
        <w:gridCol w:w="236"/>
        <w:gridCol w:w="932"/>
        <w:gridCol w:w="1289"/>
        <w:gridCol w:w="1053"/>
        <w:gridCol w:w="933"/>
        <w:gridCol w:w="4147"/>
      </w:tblGrid>
      <w:tr w:rsidR="001013B4" w:rsidRPr="00CD25EE" w14:paraId="19245FB3" w14:textId="77777777" w:rsidTr="0083695C">
        <w:trPr>
          <w:trHeight w:val="3469"/>
        </w:trPr>
        <w:tc>
          <w:tcPr>
            <w:tcW w:w="4661" w:type="dxa"/>
            <w:gridSpan w:val="6"/>
          </w:tcPr>
          <w:p w14:paraId="0A3F58C8" w14:textId="77777777" w:rsidR="001013B4" w:rsidRPr="00CD25EE" w:rsidRDefault="001013B4" w:rsidP="0083695C">
            <w:pPr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>Anykščių rajono savivaldybės administracija</w:t>
            </w:r>
          </w:p>
          <w:p w14:paraId="3B3D9659" w14:textId="77777777" w:rsidR="001013B4" w:rsidRPr="00CD25EE" w:rsidRDefault="001013B4" w:rsidP="0083695C">
            <w:pPr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>J. Biliūno g. 23, LT-29111 Anykščiai</w:t>
            </w:r>
          </w:p>
          <w:p w14:paraId="44BD95D2" w14:textId="77777777" w:rsidR="001013B4" w:rsidRPr="00CD25EE" w:rsidRDefault="001013B4" w:rsidP="0083695C">
            <w:pPr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Kodas 188774637</w:t>
            </w:r>
          </w:p>
          <w:p w14:paraId="382969B0" w14:textId="77777777" w:rsidR="001013B4" w:rsidRPr="00CD25EE" w:rsidRDefault="001013B4" w:rsidP="0084494B">
            <w:pPr>
              <w:numPr>
                <w:ilvl w:val="0"/>
                <w:numId w:val="3"/>
              </w:numPr>
              <w:suppressAutoHyphens/>
              <w:spacing w:after="200"/>
              <w:ind w:left="0"/>
              <w:jc w:val="both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a. s. LT 647182100000130657</w:t>
            </w:r>
            <w:r w:rsidRPr="00CD25EE">
              <w:rPr>
                <w:rFonts w:ascii="Times New Roman" w:hAnsi="Times New Roman"/>
              </w:rPr>
              <w:tab/>
              <w:t> </w:t>
            </w:r>
          </w:p>
          <w:p w14:paraId="27C85AF5" w14:textId="77777777" w:rsidR="001013B4" w:rsidRPr="00CD25EE" w:rsidRDefault="001013B4" w:rsidP="0083695C">
            <w:pPr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 xml:space="preserve">AB </w:t>
            </w:r>
            <w:proofErr w:type="spellStart"/>
            <w:r w:rsidRPr="00CD25EE">
              <w:rPr>
                <w:rFonts w:ascii="Times New Roman" w:hAnsi="Times New Roman"/>
              </w:rPr>
              <w:t>Šiaulių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bankas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Anykščių</w:t>
            </w:r>
            <w:proofErr w:type="spellEnd"/>
            <w:r w:rsidRPr="00CD25EE">
              <w:rPr>
                <w:rFonts w:ascii="Times New Roman" w:hAnsi="Times New Roman"/>
              </w:rPr>
              <w:t xml:space="preserve"> KAS </w:t>
            </w:r>
          </w:p>
          <w:p w14:paraId="4C56308F" w14:textId="77777777" w:rsidR="001013B4" w:rsidRPr="00CD25EE" w:rsidRDefault="001013B4" w:rsidP="0083695C">
            <w:pPr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 xml:space="preserve">Banko </w:t>
            </w:r>
            <w:proofErr w:type="spellStart"/>
            <w:r w:rsidRPr="00CD25EE">
              <w:rPr>
                <w:rFonts w:ascii="Times New Roman" w:hAnsi="Times New Roman"/>
              </w:rPr>
              <w:t>kodas</w:t>
            </w:r>
            <w:proofErr w:type="spellEnd"/>
            <w:r w:rsidRPr="00CD25EE">
              <w:rPr>
                <w:rFonts w:ascii="Times New Roman" w:hAnsi="Times New Roman"/>
              </w:rPr>
              <w:t xml:space="preserve"> 71821</w:t>
            </w:r>
          </w:p>
          <w:p w14:paraId="2191C9B3" w14:textId="77777777" w:rsidR="001013B4" w:rsidRPr="00CD25EE" w:rsidRDefault="001013B4" w:rsidP="0083695C">
            <w:pPr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Tel. (8 381) 58041</w:t>
            </w:r>
          </w:p>
          <w:p w14:paraId="70F39325" w14:textId="77777777" w:rsidR="001013B4" w:rsidRPr="00CD25EE" w:rsidRDefault="001013B4" w:rsidP="0083695C">
            <w:pPr>
              <w:rPr>
                <w:rFonts w:ascii="Times New Roman" w:hAnsi="Times New Roman"/>
              </w:rPr>
            </w:pPr>
          </w:p>
          <w:p w14:paraId="4B60D858" w14:textId="77777777" w:rsidR="001013B4" w:rsidRPr="00CD25EE" w:rsidRDefault="001013B4" w:rsidP="0083695C">
            <w:pPr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Asignavimų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valdytojas</w:t>
            </w:r>
            <w:proofErr w:type="spellEnd"/>
          </w:p>
          <w:p w14:paraId="5D588301" w14:textId="77777777" w:rsidR="001013B4" w:rsidRPr="00CD25EE" w:rsidRDefault="001013B4" w:rsidP="0083695C">
            <w:pPr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__________________</w:t>
            </w:r>
          </w:p>
          <w:p w14:paraId="27A6B1CE" w14:textId="46DB35D8" w:rsidR="00D4441D" w:rsidRPr="00CD25EE" w:rsidRDefault="001013B4" w:rsidP="0083695C">
            <w:pPr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 xml:space="preserve">                                          A.V.</w:t>
            </w:r>
          </w:p>
        </w:tc>
        <w:tc>
          <w:tcPr>
            <w:tcW w:w="5114" w:type="dxa"/>
            <w:gridSpan w:val="2"/>
          </w:tcPr>
          <w:p w14:paraId="40FFE9A7" w14:textId="77777777" w:rsidR="001013B4" w:rsidRPr="00CD25EE" w:rsidRDefault="001013B4" w:rsidP="0083695C">
            <w:pPr>
              <w:rPr>
                <w:rFonts w:ascii="Times New Roman" w:hAnsi="Times New Roman"/>
                <w:i/>
                <w:lang w:val="pt-BR"/>
              </w:rPr>
            </w:pPr>
            <w:r w:rsidRPr="00CD25EE">
              <w:rPr>
                <w:rFonts w:ascii="Times New Roman" w:hAnsi="Times New Roman"/>
                <w:i/>
                <w:lang w:val="pt-BR"/>
              </w:rPr>
              <w:t xml:space="preserve">Įmonės pavadinimas </w:t>
            </w:r>
          </w:p>
          <w:p w14:paraId="34B37FE3" w14:textId="77777777" w:rsidR="001013B4" w:rsidRPr="00CD25EE" w:rsidRDefault="001013B4" w:rsidP="0083695C">
            <w:pPr>
              <w:rPr>
                <w:rFonts w:ascii="Times New Roman" w:hAnsi="Times New Roman"/>
                <w:i/>
                <w:lang w:val="pt-BR"/>
              </w:rPr>
            </w:pPr>
            <w:r w:rsidRPr="00CD25EE">
              <w:rPr>
                <w:rFonts w:ascii="Times New Roman" w:hAnsi="Times New Roman"/>
                <w:i/>
                <w:lang w:val="pt-BR"/>
              </w:rPr>
              <w:t>Adresas</w:t>
            </w:r>
          </w:p>
          <w:p w14:paraId="653E0799" w14:textId="77777777" w:rsidR="001013B4" w:rsidRPr="00CD25EE" w:rsidRDefault="001013B4" w:rsidP="0083695C">
            <w:pPr>
              <w:rPr>
                <w:rFonts w:ascii="Times New Roman" w:hAnsi="Times New Roman"/>
                <w:i/>
                <w:lang w:val="pt-BR"/>
              </w:rPr>
            </w:pPr>
            <w:r w:rsidRPr="00CD25EE">
              <w:rPr>
                <w:rFonts w:ascii="Times New Roman" w:hAnsi="Times New Roman"/>
                <w:i/>
                <w:lang w:val="pt-BR"/>
              </w:rPr>
              <w:t xml:space="preserve">Kodas </w:t>
            </w:r>
          </w:p>
          <w:p w14:paraId="17B65426" w14:textId="114E325A" w:rsidR="001013B4" w:rsidRPr="00CD25EE" w:rsidRDefault="001013B4" w:rsidP="0083695C">
            <w:pPr>
              <w:spacing w:line="276" w:lineRule="auto"/>
              <w:rPr>
                <w:rFonts w:ascii="Times New Roman" w:hAnsi="Times New Roman"/>
                <w:i/>
                <w:lang w:val="pt-BR"/>
              </w:rPr>
            </w:pPr>
            <w:r w:rsidRPr="00CD25EE">
              <w:rPr>
                <w:rFonts w:ascii="Times New Roman" w:hAnsi="Times New Roman"/>
                <w:i/>
                <w:sz w:val="22"/>
                <w:szCs w:val="22"/>
                <w:lang w:val="pt-BR"/>
              </w:rPr>
              <w:t xml:space="preserve">a. s. </w:t>
            </w:r>
            <w:r w:rsidR="0045492D" w:rsidRPr="00CD25EE">
              <w:rPr>
                <w:rFonts w:ascii="Times New Roman" w:hAnsi="Times New Roman"/>
                <w:i/>
                <w:lang w:val="pt-BR"/>
              </w:rPr>
              <w:t>finansų</w:t>
            </w:r>
            <w:r w:rsidR="00893204" w:rsidRPr="00CD25EE">
              <w:rPr>
                <w:rFonts w:ascii="Times New Roman" w:hAnsi="Times New Roman"/>
                <w:i/>
                <w:lang w:val="pt-BR"/>
              </w:rPr>
              <w:t xml:space="preserve"> įstaiga</w:t>
            </w:r>
          </w:p>
          <w:p w14:paraId="48C6E7EE" w14:textId="060A0825" w:rsidR="001013B4" w:rsidRPr="00CD25EE" w:rsidRDefault="0045492D" w:rsidP="0083695C">
            <w:pPr>
              <w:rPr>
                <w:rFonts w:ascii="Times New Roman" w:hAnsi="Times New Roman"/>
                <w:i/>
                <w:lang w:val="pt-BR"/>
              </w:rPr>
            </w:pPr>
            <w:r w:rsidRPr="00CD25EE">
              <w:rPr>
                <w:rFonts w:ascii="Times New Roman" w:hAnsi="Times New Roman"/>
                <w:i/>
                <w:lang w:val="pt-BR"/>
              </w:rPr>
              <w:t>finansų</w:t>
            </w:r>
            <w:r w:rsidR="00893204" w:rsidRPr="00CD25EE">
              <w:rPr>
                <w:rFonts w:ascii="Times New Roman" w:hAnsi="Times New Roman"/>
                <w:i/>
                <w:lang w:val="pt-BR"/>
              </w:rPr>
              <w:t xml:space="preserve"> įstaigos</w:t>
            </w:r>
            <w:r w:rsidR="001013B4" w:rsidRPr="00CD25EE">
              <w:rPr>
                <w:rFonts w:ascii="Times New Roman" w:hAnsi="Times New Roman"/>
                <w:i/>
                <w:lang w:val="pt-BR"/>
              </w:rPr>
              <w:t xml:space="preserve"> kodas </w:t>
            </w:r>
          </w:p>
          <w:p w14:paraId="11BC8329" w14:textId="77777777" w:rsidR="001013B4" w:rsidRPr="00CD25EE" w:rsidRDefault="001013B4" w:rsidP="0083695C">
            <w:pPr>
              <w:rPr>
                <w:rFonts w:ascii="Times New Roman" w:hAnsi="Times New Roman"/>
                <w:i/>
                <w:lang w:val="pt-BR"/>
              </w:rPr>
            </w:pPr>
            <w:r w:rsidRPr="00CD25EE">
              <w:rPr>
                <w:rFonts w:ascii="Times New Roman" w:hAnsi="Times New Roman"/>
                <w:i/>
                <w:lang w:val="pt-BR"/>
              </w:rPr>
              <w:t xml:space="preserve">Tel. </w:t>
            </w:r>
          </w:p>
          <w:p w14:paraId="08006C60" w14:textId="77777777" w:rsidR="001013B4" w:rsidRPr="00CD25EE" w:rsidRDefault="001013B4" w:rsidP="0083695C">
            <w:pPr>
              <w:rPr>
                <w:rFonts w:ascii="Times New Roman" w:hAnsi="Times New Roman"/>
                <w:i/>
                <w:lang w:val="pt-BR"/>
              </w:rPr>
            </w:pPr>
          </w:p>
          <w:p w14:paraId="134A665C" w14:textId="77777777" w:rsidR="001013B4" w:rsidRPr="00CD25EE" w:rsidRDefault="001013B4" w:rsidP="0083695C">
            <w:pPr>
              <w:rPr>
                <w:rFonts w:ascii="Times New Roman" w:hAnsi="Times New Roman"/>
                <w:lang w:val="pt-BR"/>
              </w:rPr>
            </w:pPr>
          </w:p>
          <w:p w14:paraId="284595D7" w14:textId="77777777" w:rsidR="001013B4" w:rsidRPr="00CD25EE" w:rsidRDefault="001013B4" w:rsidP="0083695C">
            <w:pPr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>Lėšų gavėjas</w:t>
            </w:r>
          </w:p>
          <w:p w14:paraId="10921859" w14:textId="77777777" w:rsidR="001013B4" w:rsidRPr="00CD25EE" w:rsidRDefault="001013B4" w:rsidP="0083695C">
            <w:pPr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 xml:space="preserve">______________  </w:t>
            </w:r>
          </w:p>
          <w:p w14:paraId="4FBCCD7F" w14:textId="77777777" w:rsidR="001013B4" w:rsidRPr="00CD25EE" w:rsidRDefault="001013B4" w:rsidP="0083695C">
            <w:pPr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 xml:space="preserve">                                               A.V</w:t>
            </w:r>
          </w:p>
        </w:tc>
      </w:tr>
      <w:tr w:rsidR="001013B4" w:rsidRPr="00CD25EE" w14:paraId="21DA5812" w14:textId="77777777" w:rsidTr="0083695C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93" w:type="dxa"/>
          <w:wAfter w:w="4117" w:type="dxa"/>
          <w:trHeight w:val="255"/>
        </w:trPr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781259" w14:textId="77777777" w:rsidR="001013B4" w:rsidRPr="00CD25EE" w:rsidRDefault="001013B4" w:rsidP="0083695C">
            <w:pPr>
              <w:rPr>
                <w:rFonts w:ascii="Times New Roman" w:hAnsi="Times New Roman"/>
                <w:lang w:val="pt-BR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649C46" w14:textId="77777777" w:rsidR="001013B4" w:rsidRPr="00CD25EE" w:rsidRDefault="001013B4" w:rsidP="0083695C">
            <w:pPr>
              <w:ind w:left="-4221" w:firstLine="992"/>
              <w:rPr>
                <w:rFonts w:ascii="Times New Roman" w:hAnsi="Times New Roman"/>
                <w:lang w:val="pt-BR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CC0F42" w14:textId="77777777" w:rsidR="001013B4" w:rsidRPr="00CD25EE" w:rsidRDefault="001013B4" w:rsidP="0083695C">
            <w:pPr>
              <w:ind w:left="-4221" w:firstLine="992"/>
              <w:rPr>
                <w:rFonts w:ascii="Times New Roman" w:hAnsi="Times New Roman"/>
                <w:lang w:val="pt-BR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722B0C" w14:textId="77777777" w:rsidR="001013B4" w:rsidRPr="00CD25EE" w:rsidRDefault="001013B4" w:rsidP="0083695C">
            <w:pPr>
              <w:rPr>
                <w:rFonts w:ascii="Times New Roman" w:hAnsi="Times New Roman"/>
                <w:lang w:val="pt-BR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EA3D8D" w14:textId="77777777" w:rsidR="001013B4" w:rsidRPr="00CD25EE" w:rsidRDefault="001013B4" w:rsidP="0083695C">
            <w:pPr>
              <w:rPr>
                <w:rFonts w:ascii="Times New Roman" w:hAnsi="Times New Roman"/>
                <w:lang w:val="pt-BR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485463" w14:textId="77777777" w:rsidR="001013B4" w:rsidRPr="00CD25EE" w:rsidRDefault="001013B4" w:rsidP="0083695C">
            <w:pPr>
              <w:rPr>
                <w:rFonts w:ascii="Times New Roman" w:hAnsi="Times New Roman"/>
                <w:lang w:val="pt-BR"/>
              </w:rPr>
            </w:pPr>
          </w:p>
        </w:tc>
      </w:tr>
    </w:tbl>
    <w:p w14:paraId="338B9812" w14:textId="4892E800" w:rsidR="00D4441D" w:rsidRPr="00CD25EE" w:rsidRDefault="00D4441D" w:rsidP="00D4441D">
      <w:pPr>
        <w:jc w:val="both"/>
        <w:rPr>
          <w:rFonts w:ascii="Times New Roman" w:hAnsi="Times New Roman"/>
          <w:i/>
        </w:rPr>
      </w:pPr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Dokumentas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privalo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būti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patvirtintas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juridinio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asmens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antspaudu</w:t>
      </w:r>
      <w:proofErr w:type="spellEnd"/>
      <w:r w:rsidRPr="00CD25EE">
        <w:rPr>
          <w:rFonts w:ascii="Times New Roman" w:hAnsi="Times New Roman"/>
          <w:i/>
        </w:rPr>
        <w:t xml:space="preserve"> tik tais </w:t>
      </w:r>
      <w:proofErr w:type="spellStart"/>
      <w:r w:rsidRPr="00CD25EE">
        <w:rPr>
          <w:rFonts w:ascii="Times New Roman" w:hAnsi="Times New Roman"/>
          <w:i/>
        </w:rPr>
        <w:t>atvejais</w:t>
      </w:r>
      <w:proofErr w:type="spellEnd"/>
      <w:r w:rsidRPr="00CD25EE">
        <w:rPr>
          <w:rFonts w:ascii="Times New Roman" w:hAnsi="Times New Roman"/>
          <w:i/>
        </w:rPr>
        <w:t xml:space="preserve">, kai </w:t>
      </w:r>
      <w:proofErr w:type="spellStart"/>
      <w:r w:rsidRPr="00CD25EE">
        <w:rPr>
          <w:rFonts w:ascii="Times New Roman" w:hAnsi="Times New Roman"/>
          <w:i/>
        </w:rPr>
        <w:t>pareiga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turėti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antspaudą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nustatyta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juridinio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asmens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steigimo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dokumentuose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arba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įstatymuose</w:t>
      </w:r>
      <w:proofErr w:type="spellEnd"/>
    </w:p>
    <w:p w14:paraId="2C3B6292" w14:textId="0D55C308" w:rsidR="001013B4" w:rsidRPr="00CD25EE" w:rsidRDefault="001013B4" w:rsidP="001013B4">
      <w:pPr>
        <w:jc w:val="center"/>
        <w:rPr>
          <w:rFonts w:ascii="Times New Roman" w:hAnsi="Times New Roman"/>
        </w:rPr>
      </w:pPr>
      <w:r w:rsidRPr="00CD25EE">
        <w:rPr>
          <w:rFonts w:ascii="Times New Roman" w:hAnsi="Times New Roman"/>
        </w:rPr>
        <w:t>___________________________</w:t>
      </w:r>
    </w:p>
    <w:p w14:paraId="7D413AA6" w14:textId="77777777" w:rsidR="001013B4" w:rsidRPr="00CD25EE" w:rsidRDefault="001013B4" w:rsidP="001013B4">
      <w:pPr>
        <w:rPr>
          <w:rFonts w:ascii="Times New Roman" w:hAnsi="Times New Roman"/>
        </w:rPr>
      </w:pPr>
    </w:p>
    <w:bookmarkEnd w:id="0"/>
    <w:p w14:paraId="676FA173" w14:textId="77777777" w:rsidR="00B66FED" w:rsidRPr="00CD25EE" w:rsidRDefault="001013B4" w:rsidP="006F608B">
      <w:pPr>
        <w:jc w:val="right"/>
        <w:rPr>
          <w:rFonts w:ascii="Times New Roman" w:hAnsi="Times New Roman"/>
          <w:color w:val="000000"/>
          <w:sz w:val="20"/>
          <w:szCs w:val="20"/>
        </w:rPr>
      </w:pPr>
      <w:r w:rsidRPr="00CD25EE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14:paraId="2E9547D6" w14:textId="77777777" w:rsidR="00B66FED" w:rsidRPr="00CD25EE" w:rsidRDefault="00B66FED" w:rsidP="006F608B">
      <w:pPr>
        <w:jc w:val="right"/>
        <w:rPr>
          <w:rFonts w:ascii="Times New Roman" w:hAnsi="Times New Roman"/>
          <w:color w:val="000000"/>
          <w:sz w:val="20"/>
          <w:szCs w:val="20"/>
        </w:rPr>
      </w:pPr>
    </w:p>
    <w:p w14:paraId="63670CCC" w14:textId="16ADA494" w:rsidR="00691012" w:rsidRDefault="00691012">
      <w:pPr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br w:type="page"/>
      </w:r>
    </w:p>
    <w:p w14:paraId="1AB16C29" w14:textId="6515A15E" w:rsidR="001013B4" w:rsidRPr="00CD25EE" w:rsidRDefault="001013B4" w:rsidP="006F608B">
      <w:pPr>
        <w:jc w:val="right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color w:val="000000"/>
          <w:lang w:val="pt-BR"/>
        </w:rPr>
        <w:lastRenderedPageBreak/>
        <w:t>Biudžeto lėšų naudojimo sutarties 1 priedas</w:t>
      </w:r>
    </w:p>
    <w:p w14:paraId="238F27C7" w14:textId="77777777" w:rsidR="001013B4" w:rsidRPr="00CD25EE" w:rsidRDefault="001013B4" w:rsidP="001013B4">
      <w:pPr>
        <w:rPr>
          <w:rFonts w:ascii="Times New Roman" w:hAnsi="Times New Roman"/>
          <w:lang w:val="pt-BR"/>
        </w:rPr>
      </w:pPr>
    </w:p>
    <w:p w14:paraId="45F5D0B0" w14:textId="77777777" w:rsidR="001013B4" w:rsidRPr="00CD25EE" w:rsidRDefault="001013B4" w:rsidP="001013B4">
      <w:pPr>
        <w:rPr>
          <w:rFonts w:ascii="Times New Roman" w:hAnsi="Times New Roman"/>
          <w:lang w:val="pt-BR"/>
        </w:rPr>
      </w:pPr>
    </w:p>
    <w:tbl>
      <w:tblPr>
        <w:tblW w:w="9679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1"/>
        <w:gridCol w:w="164"/>
        <w:gridCol w:w="163"/>
        <w:gridCol w:w="164"/>
        <w:gridCol w:w="164"/>
        <w:gridCol w:w="532"/>
        <w:gridCol w:w="2331"/>
        <w:gridCol w:w="994"/>
        <w:gridCol w:w="888"/>
        <w:gridCol w:w="803"/>
        <w:gridCol w:w="807"/>
        <w:gridCol w:w="914"/>
        <w:gridCol w:w="860"/>
        <w:gridCol w:w="764"/>
      </w:tblGrid>
      <w:tr w:rsidR="001013B4" w:rsidRPr="00F93911" w14:paraId="74E073CA" w14:textId="77777777" w:rsidTr="0083695C">
        <w:trPr>
          <w:trHeight w:val="100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0253D02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6464FDF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11700DD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12CF5CB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382515D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01C319B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34BE680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14:paraId="07AAD47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3FA632A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65F2CEF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2EFADBC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25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8CF5443" w14:textId="77777777" w:rsidR="001013B4" w:rsidRPr="00CD25EE" w:rsidRDefault="001013B4" w:rsidP="0083695C">
            <w:pPr>
              <w:tabs>
                <w:tab w:val="left" w:pos="13"/>
              </w:tabs>
              <w:autoSpaceDE w:val="0"/>
              <w:autoSpaceDN w:val="0"/>
              <w:adjustRightInd w:val="0"/>
              <w:ind w:left="-129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  <w:t xml:space="preserve">Forma B-1 patvirtinta Lietuvos Respublikos finansų ministro 2018 m. gegužės 31 d. įsakymu Nr. 1K-206        </w:t>
            </w:r>
          </w:p>
        </w:tc>
      </w:tr>
      <w:tr w:rsidR="001013B4" w:rsidRPr="00CD25EE" w14:paraId="706F6EE9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61C70A5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2BE46C1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7514A3C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33DCAE5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3419025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3E7CA3E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4EA94B0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14:paraId="4FB14C6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5FCBD51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6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BBBC5D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TVIRTINU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2235F4C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0AFD657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36297B6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013B4" w:rsidRPr="00CD25EE" w14:paraId="1BDAF59C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7DFEDAB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3519012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1B4F412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4A83C0F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3B8EECB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751B332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2F85DB0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14:paraId="3D3135A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23E3F66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7B71744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4A85FED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118D4EB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7510FA6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2762FEF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013B4" w:rsidRPr="00F93911" w14:paraId="1A4510DD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3A0D32E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2766512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1B436C4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049EB5D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57B2DA3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036A330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1C34F64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14:paraId="36D8CDF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36637F1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20E50F8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  <w:t>(asignavimų valdytojo ar jo įgalioto asmens pareigų pavadinimas)</w:t>
            </w:r>
          </w:p>
        </w:tc>
      </w:tr>
      <w:tr w:rsidR="001013B4" w:rsidRPr="00F93911" w14:paraId="4D0DE078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66A4AEC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56D2B10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6BDD7EF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2B5C3FB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0D04364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75A223F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684BB2F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14:paraId="3B1CC88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5A44C77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1BA6035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4ADA0C6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2A1A73F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53DF3BB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3603DBA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</w:tr>
      <w:tr w:rsidR="001013B4" w:rsidRPr="00CD25EE" w14:paraId="141B4AD3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286936C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676772A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06A6E61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4BD4A26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3767BBF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21A2A51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77A3F2D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14:paraId="67A8F92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586A2FB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7CB6742C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parašas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7E93A84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01AAB19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0C6B979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16A35C5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013B4" w:rsidRPr="00CD25EE" w14:paraId="4AF9A371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76122C3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3237654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1236346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44864AA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6EEB020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48BA593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2FFE026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14:paraId="3EAE03D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34D5A58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3BC06D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vardas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ir pavardė)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2651D8A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2CF194A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4AE1940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013B4" w:rsidRPr="00CD25EE" w14:paraId="6AE59BC5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6600156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2C419A6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6BCC818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1F91454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231A66D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46E72D1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2DBA1BB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14:paraId="57C6B43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7CFD8A2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25AA265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0B8E346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697DD20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1AEF124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609C654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013B4" w:rsidRPr="00CD25EE" w14:paraId="0A8D63E7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0595CC0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5EC00A8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0860671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755F778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6A7878C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2ABDB61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4AFE933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14:paraId="2362E4E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23F31FD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411888D7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(data)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654679D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5BBE2AB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29798BF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36FC5D2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013B4" w:rsidRPr="00CD25EE" w14:paraId="66C640E2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6D3E4F2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0A6ED0B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584A2F5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3106BFD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6AF9C35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0AC8AC1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4F7EB80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14:paraId="4B6613C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26114DC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00E088C9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A.V.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40EC25D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3E738F8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72551F3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469BEC5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013B4" w:rsidRPr="00CD25EE" w14:paraId="228F4861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5EB40D4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3C6EE55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056208F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1CFDA51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49B3759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04B3F77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728FAC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A2A664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7A1DF5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80320D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B0FD67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19A243C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010E1E6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15B02BD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013B4" w:rsidRPr="00CD25EE" w14:paraId="68FC9B96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6DD86BB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22A9561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5557685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154BE61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1BC6070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17092E4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13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5641283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dokumento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sudarytojo (įstaigos)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pavadinimas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803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1CB1B32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6833D1B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27002EF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4D15C3D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5708003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013B4" w:rsidRPr="00CD25EE" w14:paraId="645305EE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3DE9BB6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4AC67C0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3B91528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5117655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0997E78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239A7BA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7886FD2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14:paraId="6DA9A2B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1FD35A1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0A32D1B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5AA4DC6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01A95E9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599DF57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1BDF65D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013B4" w:rsidRPr="00CD25EE" w14:paraId="339F5933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60175BF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7B30112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7E0E2F9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0144F04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4CC38D3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050D6F9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6F7FD04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349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565D909" w14:textId="595B7B4C" w:rsidR="001013B4" w:rsidRPr="00CD25EE" w:rsidRDefault="001013B4" w:rsidP="006227A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</w:t>
            </w:r>
            <w:r w:rsidR="00E74067" w:rsidRPr="00CD25E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-  </w:t>
            </w:r>
            <w:r w:rsidRPr="00CD25E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PROGRAMOS SĄMATA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7F43EC6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6BD05BB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335A8B5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013B4" w:rsidRPr="00CD25EE" w14:paraId="6AC846CE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032DCAE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0ECDBD7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05E92A0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5CFE7C8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29FC180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47331F0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0F3A693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EE3781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782CFA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4065874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12034C1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238AE90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231A366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3FA652E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013B4" w:rsidRPr="00CD25EE" w14:paraId="4A4A52DB" w14:textId="77777777" w:rsidTr="0083695C">
        <w:trPr>
          <w:trHeight w:val="21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20513E9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67DA836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44F0569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5335E97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56497C0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5C28DD0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26B5563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15B9B76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(data ir numeris)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10BCC29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3481866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680DE0B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7772379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73CAE89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1013B4" w:rsidRPr="00CD25EE" w14:paraId="3A572280" w14:textId="77777777" w:rsidTr="0083695C">
        <w:trPr>
          <w:trHeight w:val="226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20597F9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24808A2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7240491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2740D22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7CCB9B2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2A0C17B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2CF6745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5DAE60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Anykščiai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9B891D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78C0788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0ADD3B4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6436B62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21F5EC7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727CD72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1013B4" w:rsidRPr="00CD25EE" w14:paraId="1C2441E9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3BD363D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37A9F2B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0DD0440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09CD635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27696C1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12651DA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4C3055D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75599A0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(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sudarymo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vieta)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0975F91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0DE1FAB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315D098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5942D32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73ABAD4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1013B4" w:rsidRPr="00CD25EE" w14:paraId="30C48C73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3601408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6914DC9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6060A35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766729C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6EBB9E9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2EBF460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7AEEE95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14:paraId="3A7A842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092D769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302C045B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23AFEE0D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2F4C3E24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1AF8C79E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550EB86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013B4" w:rsidRPr="00CD25EE" w14:paraId="43BDE75A" w14:textId="77777777" w:rsidTr="0083695C">
        <w:trPr>
          <w:trHeight w:val="1"/>
        </w:trPr>
        <w:tc>
          <w:tcPr>
            <w:tcW w:w="464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7F4CF37C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(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Asignavimų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valdytojo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)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įstaigos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pavadinimas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:</w:t>
            </w:r>
          </w:p>
        </w:tc>
        <w:tc>
          <w:tcPr>
            <w:tcW w:w="88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625E8D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37623F4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218A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1794C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4852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19649BE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1013B4" w:rsidRPr="00CD25EE" w14:paraId="3CB1C2E3" w14:textId="77777777" w:rsidTr="0083695C">
        <w:trPr>
          <w:trHeight w:val="1"/>
        </w:trPr>
        <w:tc>
          <w:tcPr>
            <w:tcW w:w="131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676139E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3516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17F6C3A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CD25EE"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  <w:t>Anykščių</w:t>
            </w:r>
            <w:proofErr w:type="spellEnd"/>
            <w:r w:rsidRPr="00CD25EE"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  <w:t>rajono</w:t>
            </w:r>
            <w:proofErr w:type="spellEnd"/>
            <w:r w:rsidRPr="00CD25EE"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  <w:t>savivaldybės</w:t>
            </w:r>
            <w:proofErr w:type="spellEnd"/>
            <w:r w:rsidRPr="00CD25EE"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  <w:t>administracija</w:t>
            </w:r>
            <w:proofErr w:type="spellEnd"/>
          </w:p>
        </w:tc>
        <w:tc>
          <w:tcPr>
            <w:tcW w:w="99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0BBF59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5C9969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51A31F0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79EB5431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Ministerija</w:t>
            </w:r>
            <w:proofErr w:type="spellEnd"/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5409E285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Departamentas</w:t>
            </w:r>
            <w:proofErr w:type="spellEnd"/>
          </w:p>
        </w:tc>
        <w:tc>
          <w:tcPr>
            <w:tcW w:w="16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43F8F0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Biudžetinė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įstaiga</w:t>
            </w:r>
            <w:proofErr w:type="spellEnd"/>
          </w:p>
        </w:tc>
      </w:tr>
      <w:tr w:rsidR="001013B4" w:rsidRPr="00CD25EE" w14:paraId="2A001814" w14:textId="77777777" w:rsidTr="0083695C">
        <w:trPr>
          <w:trHeight w:val="210"/>
        </w:trPr>
        <w:tc>
          <w:tcPr>
            <w:tcW w:w="131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0A8E650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13C7240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6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59BDC98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60E9279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6BA0CD1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12E96B5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331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1FC6A21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224652B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EE0B71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0DDD8B9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0740A7E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5675008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61A35307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(Kodas)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51B50EA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1013B4" w:rsidRPr="00CD25EE" w14:paraId="3B31D944" w14:textId="77777777" w:rsidTr="0083695C">
        <w:trPr>
          <w:trHeight w:val="1"/>
        </w:trPr>
        <w:tc>
          <w:tcPr>
            <w:tcW w:w="131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60A870F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390261F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63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2B74F6F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4133C22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79ABB97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4BF6002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331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377021B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63C9817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4479210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75F4DF1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4E201FA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416ADB2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3B6540D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3674D59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1013B4" w:rsidRPr="00CD25EE" w14:paraId="237B20C7" w14:textId="77777777" w:rsidTr="0083695C">
        <w:trPr>
          <w:trHeight w:val="1"/>
        </w:trPr>
        <w:tc>
          <w:tcPr>
            <w:tcW w:w="78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268EB63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Programa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:</w:t>
            </w:r>
          </w:p>
        </w:tc>
        <w:tc>
          <w:tcPr>
            <w:tcW w:w="7269" w:type="dxa"/>
            <w:gridSpan w:val="7"/>
            <w:tcBorders>
              <w:top w:val="nil"/>
              <w:left w:val="nil"/>
              <w:bottom w:val="single" w:sz="2" w:space="0" w:color="auto"/>
              <w:right w:val="single" w:sz="6" w:space="0" w:color="auto"/>
            </w:tcBorders>
          </w:tcPr>
          <w:p w14:paraId="0E1AD4B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  <w:lang w:val="pt-BR"/>
              </w:rPr>
              <w:t xml:space="preserve">Kokybiškos švietimo sistemos kūrimo, sporto skatinimo ir jaunimo užimtumo programa 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600ABD" w14:textId="10A5D767" w:rsidR="001013B4" w:rsidRPr="00CD25EE" w:rsidRDefault="00E74067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pt-BR"/>
              </w:rPr>
            </w:pPr>
            <w:r w:rsidRPr="00CD25E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pt-BR"/>
              </w:rPr>
              <w:t>6.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1D88C85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val="pt-BR"/>
              </w:rPr>
            </w:pPr>
          </w:p>
        </w:tc>
      </w:tr>
      <w:tr w:rsidR="001013B4" w:rsidRPr="00CD25EE" w14:paraId="689E738F" w14:textId="77777777" w:rsidTr="0083695C">
        <w:trPr>
          <w:trHeight w:val="1"/>
        </w:trPr>
        <w:tc>
          <w:tcPr>
            <w:tcW w:w="131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5A5445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6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03B937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6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389568F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6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56E7B34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16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11D485F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532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2123A41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2331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6F5B57B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99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1E40819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8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2BB73DD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0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2FCB3FD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0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235DB8F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5D8D674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pt-BR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14BF9ADC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(Kodas)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15A4A6C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1013B4" w:rsidRPr="00CD25EE" w14:paraId="5D9BEB5B" w14:textId="77777777" w:rsidTr="0083695C">
        <w:trPr>
          <w:trHeight w:val="21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21C4244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7CB127E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3356021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059B3FB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2FE91A8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1CAB002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6732064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14:paraId="052896E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0132217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7B39B9C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7097E27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0DD74A2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1744245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2C33E31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1013B4" w:rsidRPr="00CD25EE" w14:paraId="648D4A47" w14:textId="77777777" w:rsidTr="0083695C">
        <w:trPr>
          <w:trHeight w:val="1"/>
        </w:trPr>
        <w:tc>
          <w:tcPr>
            <w:tcW w:w="364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1A0E184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Finansavimo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šaltinis: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14:paraId="53F86E8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50842" w14:textId="569801E1" w:rsidR="001013B4" w:rsidRPr="00CD25EE" w:rsidRDefault="00E74067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CD25E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1.01.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AB64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0783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10EAC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0C172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29E22AB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1013B4" w:rsidRPr="00CD25EE" w14:paraId="43EF625C" w14:textId="77777777" w:rsidTr="0083695C">
        <w:trPr>
          <w:trHeight w:val="226"/>
        </w:trPr>
        <w:tc>
          <w:tcPr>
            <w:tcW w:w="131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1B676E8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6A08A1C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6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68338D4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1CC1021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337AFA6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0FE4785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331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AEA5DC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1C1D6F6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30473B1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37B2296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48EA7A8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666A81E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1F0648FF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(Kodas)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4F2B1C7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1013B4" w:rsidRPr="00CD25EE" w14:paraId="7AB978F8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519D438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19357A2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339BDC4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7D5F16F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43FFF26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4D02D43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009560A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14:paraId="7DA9085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58B18AC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2E26013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030A27D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37A6990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0D487C8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30DF1F1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1013B4" w:rsidRPr="00CD25EE" w14:paraId="01770C76" w14:textId="77777777" w:rsidTr="0083695C">
        <w:trPr>
          <w:trHeight w:val="226"/>
        </w:trPr>
        <w:tc>
          <w:tcPr>
            <w:tcW w:w="364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862AF57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Išlaidų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klasifikacija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pagal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valstybės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funkcijas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:</w:t>
            </w:r>
          </w:p>
        </w:tc>
        <w:tc>
          <w:tcPr>
            <w:tcW w:w="99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CED702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2" w:space="0" w:color="auto"/>
              <w:right w:val="single" w:sz="6" w:space="0" w:color="auto"/>
            </w:tcBorders>
          </w:tcPr>
          <w:p w14:paraId="7BF44FF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ABF79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454AD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614A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2CA4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CD25E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10F77CA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1013B4" w:rsidRPr="00CD25EE" w14:paraId="3034FEEF" w14:textId="77777777" w:rsidTr="0083695C">
        <w:trPr>
          <w:trHeight w:val="1"/>
        </w:trPr>
        <w:tc>
          <w:tcPr>
            <w:tcW w:w="131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F25B7E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50CD2C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07FE70D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73B8E1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52C70C1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3927418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331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320A490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F9FD7E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22B5EC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4E02DFF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                                                                                         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77515578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(Kodas)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0648C18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1013B4" w:rsidRPr="00CD25EE" w14:paraId="3287787E" w14:textId="77777777" w:rsidTr="0083695C">
        <w:trPr>
          <w:trHeight w:val="210"/>
        </w:trPr>
        <w:tc>
          <w:tcPr>
            <w:tcW w:w="131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C24D4B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C014BA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8C0BB3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4DAC32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77DCCB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0246E7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0AF86C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68D16FA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5B650A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7E42332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4CB1100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3FC07A2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561A874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52C389B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1013B4" w:rsidRPr="00CD25EE" w14:paraId="43F2ED37" w14:textId="77777777" w:rsidTr="0083695C">
        <w:trPr>
          <w:trHeight w:val="21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12263E0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6026A4F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4592FBA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32CC4B4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6270729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0EE9644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2AB9961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14:paraId="2CBFF26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5AC44C6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37B3576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762D7B7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49E644A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21E5360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71577A1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1013B4" w:rsidRPr="00CD25EE" w14:paraId="6C935F18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5983276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178A8A42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38E6CD8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0967C62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6D29A7A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7211713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2230D94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14:paraId="470CE06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54096DD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08C7A13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6D80286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689AA91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1055E80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gram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(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Eur</w:t>
            </w:r>
            <w:proofErr w:type="spellEnd"/>
            <w:proofErr w:type="gram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4AB3BE2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1013B4" w:rsidRPr="00CD25EE" w14:paraId="025549FA" w14:textId="77777777" w:rsidTr="0083695C">
        <w:trPr>
          <w:trHeight w:val="1"/>
        </w:trPr>
        <w:tc>
          <w:tcPr>
            <w:tcW w:w="3647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CB4160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Išlaidų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ekonominės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klasifikacijos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straipsnio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3BCE89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113507E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C471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Iš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viso</w:t>
            </w:r>
            <w:proofErr w:type="spellEnd"/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BF021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I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ketv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C0C91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II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ketv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F0D7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III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ketv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E431B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IV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ketv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</w:tc>
      </w:tr>
      <w:tr w:rsidR="001013B4" w:rsidRPr="00CD25EE" w14:paraId="21770FE6" w14:textId="77777777" w:rsidTr="0083695C">
        <w:trPr>
          <w:trHeight w:val="226"/>
        </w:trPr>
        <w:tc>
          <w:tcPr>
            <w:tcW w:w="13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3AA4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kodas</w:t>
            </w:r>
            <w:proofErr w:type="spellEnd"/>
          </w:p>
        </w:tc>
        <w:tc>
          <w:tcPr>
            <w:tcW w:w="233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0A830F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pavadinimas</w:t>
            </w:r>
            <w:proofErr w:type="spellEnd"/>
          </w:p>
        </w:tc>
        <w:tc>
          <w:tcPr>
            <w:tcW w:w="99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F6AABE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A5082C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B69E7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9B9F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FC28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746D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5284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1013B4" w:rsidRPr="00CD25EE" w14:paraId="5687B384" w14:textId="77777777" w:rsidTr="0083695C">
        <w:trPr>
          <w:trHeight w:val="1"/>
        </w:trPr>
        <w:tc>
          <w:tcPr>
            <w:tcW w:w="131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6FA9B7C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5CFD3E1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7A43D3B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171D174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5211C61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0EE96A6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31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A2AEAE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IŠLAIDOS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141FD5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15E0F4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14:paraId="5863E1C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14:paraId="0AD99A4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14:paraId="5900BA2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14:paraId="0BF38AD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14:paraId="19225E4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013B4" w:rsidRPr="00CD25EE" w14:paraId="7F32E246" w14:textId="77777777" w:rsidTr="0083695C">
        <w:trPr>
          <w:trHeight w:val="1"/>
        </w:trPr>
        <w:tc>
          <w:tcPr>
            <w:tcW w:w="131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2EFEB41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7C5051E3" w14:textId="1875846D" w:rsidR="001013B4" w:rsidRPr="00CD25EE" w:rsidRDefault="000A08FE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306268C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4A596E2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63E4D22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5C5EC3C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31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8ACB65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Kitos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išlaidos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A9AA72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FCBF90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14:paraId="074DE3B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14:paraId="522676D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14:paraId="28AA044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14:paraId="1D71E58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14:paraId="357FB44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013B4" w:rsidRPr="00F93911" w14:paraId="4F5DDDA6" w14:textId="77777777" w:rsidTr="0083695C">
        <w:trPr>
          <w:trHeight w:val="1"/>
        </w:trPr>
        <w:tc>
          <w:tcPr>
            <w:tcW w:w="131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5E1F8E4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7BA1A3D6" w14:textId="370C4F2E" w:rsidR="001013B4" w:rsidRPr="00CD25EE" w:rsidRDefault="000A08FE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0317407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2E116C5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6D767EF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75F23C3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13" w:type="dxa"/>
            <w:gridSpan w:val="3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FC4246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  <w:szCs w:val="20"/>
                <w:lang w:val="fi-FI"/>
              </w:rPr>
            </w:pPr>
            <w:r w:rsidRPr="00CD25EE">
              <w:rPr>
                <w:rFonts w:ascii="Times New Roman" w:hAnsi="Times New Roman"/>
                <w:color w:val="000000"/>
                <w:sz w:val="20"/>
                <w:szCs w:val="20"/>
                <w:lang w:val="fi-FI"/>
              </w:rPr>
              <w:t>Kitos išlaidos kitiems einamiesiems tikslams</w:t>
            </w:r>
          </w:p>
        </w:tc>
        <w:tc>
          <w:tcPr>
            <w:tcW w:w="80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14:paraId="308757D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fi-FI"/>
              </w:rPr>
            </w:pPr>
          </w:p>
        </w:tc>
        <w:tc>
          <w:tcPr>
            <w:tcW w:w="80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14:paraId="53428A5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fi-FI"/>
              </w:rPr>
            </w:pPr>
          </w:p>
        </w:tc>
        <w:tc>
          <w:tcPr>
            <w:tcW w:w="91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14:paraId="3AC2B36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fi-FI"/>
              </w:rPr>
            </w:pPr>
          </w:p>
        </w:tc>
        <w:tc>
          <w:tcPr>
            <w:tcW w:w="8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14:paraId="5A6A4BC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fi-FI"/>
              </w:rPr>
            </w:pPr>
          </w:p>
        </w:tc>
        <w:tc>
          <w:tcPr>
            <w:tcW w:w="764" w:type="dxa"/>
            <w:tcBorders>
              <w:top w:val="nil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14:paraId="3AEA738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fi-FI"/>
              </w:rPr>
            </w:pPr>
          </w:p>
        </w:tc>
      </w:tr>
      <w:tr w:rsidR="001013B4" w:rsidRPr="00CD25EE" w14:paraId="2C02C91C" w14:textId="77777777" w:rsidTr="0083695C">
        <w:trPr>
          <w:trHeight w:val="1"/>
        </w:trPr>
        <w:tc>
          <w:tcPr>
            <w:tcW w:w="3647" w:type="dxa"/>
            <w:gridSpan w:val="7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00" w:fill="auto"/>
          </w:tcPr>
          <w:p w14:paraId="5F0D159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>Iš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viso asignavimų</w:t>
            </w:r>
          </w:p>
        </w:tc>
        <w:tc>
          <w:tcPr>
            <w:tcW w:w="99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00" w:fill="auto"/>
          </w:tcPr>
          <w:p w14:paraId="1401944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00" w:fill="auto"/>
          </w:tcPr>
          <w:p w14:paraId="1BA3170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00" w:fill="auto"/>
          </w:tcPr>
          <w:p w14:paraId="5AB7453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00" w:fill="auto"/>
          </w:tcPr>
          <w:p w14:paraId="43E6B7A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00" w:fill="auto"/>
          </w:tcPr>
          <w:p w14:paraId="0521553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00" w:fill="auto"/>
          </w:tcPr>
          <w:p w14:paraId="6AD00CD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00" w:fill="auto"/>
          </w:tcPr>
          <w:p w14:paraId="4A8A058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013B4" w:rsidRPr="00CD25EE" w14:paraId="5ADF973C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01EA127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0BD20F4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14A1FB2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252CF38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48867F7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6AD56B2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187DD5F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14:paraId="2E867A8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7816D13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1E66600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87F26B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20FE08F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4CAA993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47C4904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013B4" w:rsidRPr="00CD25EE" w14:paraId="448B4E73" w14:textId="77777777" w:rsidTr="0083695C">
        <w:trPr>
          <w:trHeight w:val="678"/>
        </w:trPr>
        <w:tc>
          <w:tcPr>
            <w:tcW w:w="9677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4EB9AF6A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*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Skilties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„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Išlaidų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ekonominės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klasifikacijos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straipsnio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“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stulpeliuose</w:t>
            </w:r>
            <w:proofErr w:type="spellEnd"/>
            <w:proofErr w:type="gram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„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kodas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“, „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pavadinimas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“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įrašomas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išlaidų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ekonominės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klasifikacijos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straipsnio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kodas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ir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pavadinimas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kurie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patvirtinti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finansų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ministro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2003 m.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liepos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3 d.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įsakymu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Nr. 1K-184 „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Dėl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Lietuvos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Respublikos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valstybės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ir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savivaldybių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biudžetų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pajamų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ir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išlaidų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klasifikacijos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patvirtinimo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“</w:t>
            </w:r>
            <w:proofErr w:type="gram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</w:tc>
      </w:tr>
      <w:tr w:rsidR="001013B4" w:rsidRPr="00CD25EE" w14:paraId="7A78D1D9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2F4D5C8F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5E49811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DAA8DE7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312CCEE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34CA399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E2CF5F4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DE47585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14:paraId="507D4E1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722A0CAA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5234D210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4F6B96D7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D868693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CE5B8C0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73ED879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013B4" w:rsidRPr="00CD25EE" w14:paraId="648DFAB4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0817720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39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67E9505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pt-BR"/>
              </w:rPr>
            </w:pPr>
            <w:r w:rsidRPr="00CD25EE">
              <w:rPr>
                <w:rFonts w:ascii="Times New Roman" w:hAnsi="Times New Roman"/>
                <w:color w:val="000000"/>
                <w:sz w:val="18"/>
                <w:szCs w:val="18"/>
                <w:lang w:val="pt-BR"/>
              </w:rPr>
              <w:t>(įstaigos vadovo ar jo įgalioto asmens pareigų pavadinimas)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41279AD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(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parašas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276AE7A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5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B46573F" w14:textId="77777777" w:rsidR="001013B4" w:rsidRPr="00CD25EE" w:rsidRDefault="001013B4" w:rsidP="008369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   (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vardas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ir pavardė)</w:t>
            </w:r>
          </w:p>
        </w:tc>
      </w:tr>
      <w:tr w:rsidR="001013B4" w:rsidRPr="00CD25EE" w14:paraId="706360B2" w14:textId="77777777" w:rsidTr="0083695C">
        <w:trPr>
          <w:trHeight w:val="226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35D7BE0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30A20F4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</w:tcPr>
          <w:p w14:paraId="5431C10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13C640D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</w:tcPr>
          <w:p w14:paraId="37B3680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78A9C2A8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14:paraId="239D8E22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</w:tcPr>
          <w:p w14:paraId="6E6285CA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54B3959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087F6C0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1B5EE5D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22A31DA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14:paraId="66B649C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7A38CED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1013B4" w:rsidRPr="00CD25EE" w14:paraId="7A3B1715" w14:textId="77777777" w:rsidTr="0083695C">
        <w:trPr>
          <w:trHeight w:val="1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2F818A2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79E770E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54A08F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4478E86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833A8D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0E1D543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2BF675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3EC8C7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44D65201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6D14CBD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51DD3BB7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F48CD4C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6F8B31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5DFAD144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1013B4" w:rsidRPr="00CD25EE" w14:paraId="53ADFD37" w14:textId="77777777" w:rsidTr="0083695C">
        <w:trPr>
          <w:trHeight w:val="452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47F18AB9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39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1863AC0F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pt-BR"/>
              </w:rPr>
            </w:pPr>
            <w:r w:rsidRPr="00CD25EE">
              <w:rPr>
                <w:rFonts w:ascii="Times New Roman" w:hAnsi="Times New Roman"/>
                <w:color w:val="000000"/>
                <w:sz w:val="18"/>
                <w:szCs w:val="18"/>
                <w:lang w:val="pt-BR"/>
              </w:rPr>
              <w:t xml:space="preserve">(įstaigos padalinio, atsakingo už planavimą, vadovo ar jo įgalioto asmens pareigų pavadinimas)  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42CC6E8D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(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parašas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37B9EC6B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5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2AF8C80" w14:textId="77777777" w:rsidR="001013B4" w:rsidRPr="00CD25EE" w:rsidRDefault="001013B4" w:rsidP="00836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                (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vardas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ir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pavardė</w:t>
            </w:r>
            <w:proofErr w:type="spellEnd"/>
            <w:r w:rsidRPr="00CD25EE">
              <w:rPr>
                <w:rFonts w:ascii="Times New Roman" w:hAnsi="Times New Roman"/>
                <w:color w:val="000000"/>
                <w:sz w:val="18"/>
                <w:szCs w:val="18"/>
              </w:rPr>
              <w:t>)</w:t>
            </w:r>
          </w:p>
        </w:tc>
      </w:tr>
    </w:tbl>
    <w:p w14:paraId="54D8046A" w14:textId="77777777" w:rsidR="001013B4" w:rsidRPr="00CD25EE" w:rsidRDefault="001013B4" w:rsidP="001013B4">
      <w:pPr>
        <w:rPr>
          <w:rFonts w:ascii="Times New Roman" w:hAnsi="Times New Roman"/>
        </w:rPr>
      </w:pPr>
    </w:p>
    <w:p w14:paraId="37BBA6FB" w14:textId="77777777" w:rsidR="005A1C8C" w:rsidRPr="00CD25EE" w:rsidRDefault="005A1C8C">
      <w:pPr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br w:type="page"/>
      </w:r>
    </w:p>
    <w:p w14:paraId="3E6CB9BA" w14:textId="43BFFF8D" w:rsidR="001013B4" w:rsidRPr="00CD25EE" w:rsidRDefault="001013B4" w:rsidP="001013B4">
      <w:pPr>
        <w:jc w:val="right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lastRenderedPageBreak/>
        <w:t xml:space="preserve">Biudžeto lėšų naudojimo sutarties 2 priedas </w:t>
      </w:r>
    </w:p>
    <w:p w14:paraId="6C1DE4D1" w14:textId="77777777" w:rsidR="001013B4" w:rsidRPr="00CD25EE" w:rsidRDefault="001013B4" w:rsidP="001013B4">
      <w:pPr>
        <w:ind w:left="5040"/>
        <w:rPr>
          <w:rFonts w:ascii="Times New Roman" w:hAnsi="Times New Roman"/>
          <w:bCs/>
          <w:sz w:val="20"/>
          <w:szCs w:val="20"/>
          <w:lang w:val="pt-BR"/>
        </w:rPr>
      </w:pPr>
    </w:p>
    <w:p w14:paraId="1B6D9171" w14:textId="77777777" w:rsidR="001013B4" w:rsidRPr="00CD25EE" w:rsidRDefault="001013B4" w:rsidP="001013B4">
      <w:pPr>
        <w:spacing w:line="360" w:lineRule="auto"/>
        <w:jc w:val="center"/>
        <w:rPr>
          <w:rFonts w:ascii="Times New Roman" w:hAnsi="Times New Roman"/>
          <w:b/>
        </w:rPr>
      </w:pPr>
      <w:r w:rsidRPr="00CD25EE">
        <w:rPr>
          <w:rFonts w:ascii="Times New Roman" w:hAnsi="Times New Roman"/>
          <w:b/>
        </w:rPr>
        <w:t>PRAŠYMAS DĖL LĖŠŲ SKYRIMO</w:t>
      </w:r>
    </w:p>
    <w:tbl>
      <w:tblPr>
        <w:tblW w:w="95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51"/>
      </w:tblGrid>
      <w:tr w:rsidR="001013B4" w:rsidRPr="00CD25EE" w14:paraId="17E33B78" w14:textId="77777777" w:rsidTr="0083695C">
        <w:trPr>
          <w:trHeight w:val="272"/>
        </w:trPr>
        <w:tc>
          <w:tcPr>
            <w:tcW w:w="955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57155F8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fldChar w:fldCharType="begin"/>
            </w:r>
            <w:r w:rsidRPr="00CD25EE">
              <w:rPr>
                <w:rFonts w:ascii="Times New Roman" w:hAnsi="Times New Roman"/>
              </w:rPr>
              <w:instrText xml:space="preserve"> LINK Excel.Sheet.8 "C:\\Documents and Settings\\Zydre\\Desktop\\2012 m. sąmatos\\Sąmata nuo 2012 m. (Neįgaliųjų ).XLS" "BFP-1!R17C7:R17C12" \a \f 5 \h  \* MERGEFORMAT </w:instrText>
            </w:r>
            <w:r w:rsidRPr="00CD25EE">
              <w:rPr>
                <w:rFonts w:ascii="Times New Roman" w:hAnsi="Times New Roman"/>
              </w:rPr>
              <w:fldChar w:fldCharType="separate"/>
            </w:r>
          </w:p>
          <w:p w14:paraId="77FBF497" w14:textId="77777777" w:rsidR="001013B4" w:rsidRPr="00CD25EE" w:rsidRDefault="001013B4" w:rsidP="0083695C">
            <w:pPr>
              <w:jc w:val="both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fldChar w:fldCharType="end"/>
            </w:r>
          </w:p>
        </w:tc>
      </w:tr>
    </w:tbl>
    <w:p w14:paraId="036D32C1" w14:textId="77777777" w:rsidR="001013B4" w:rsidRPr="00CD25EE" w:rsidRDefault="001013B4" w:rsidP="001013B4">
      <w:pPr>
        <w:jc w:val="center"/>
        <w:rPr>
          <w:rFonts w:ascii="Times New Roman" w:hAnsi="Times New Roman"/>
          <w:u w:val="single"/>
          <w:lang w:val="pt-BR"/>
        </w:rPr>
      </w:pPr>
      <w:r w:rsidRPr="00CD25EE">
        <w:rPr>
          <w:rFonts w:ascii="Times New Roman" w:hAnsi="Times New Roman"/>
        </w:rPr>
        <w:t xml:space="preserve"> </w:t>
      </w:r>
      <w:r w:rsidRPr="00CD25EE">
        <w:rPr>
          <w:rFonts w:ascii="Times New Roman" w:hAnsi="Times New Roman"/>
          <w:lang w:val="pt-BR"/>
        </w:rPr>
        <w:t>(Lėšų gavėjas)</w:t>
      </w:r>
    </w:p>
    <w:p w14:paraId="0F40C685" w14:textId="77777777" w:rsidR="001013B4" w:rsidRPr="00CD25EE" w:rsidRDefault="001013B4" w:rsidP="001013B4">
      <w:pPr>
        <w:jc w:val="center"/>
        <w:rPr>
          <w:rFonts w:ascii="Times New Roman" w:hAnsi="Times New Roman"/>
          <w:lang w:val="pt-BR"/>
        </w:rPr>
      </w:pPr>
    </w:p>
    <w:p w14:paraId="742B4B3C" w14:textId="77777777" w:rsidR="001013B4" w:rsidRPr="00CD25EE" w:rsidRDefault="001013B4" w:rsidP="001013B4">
      <w:pPr>
        <w:rPr>
          <w:rFonts w:ascii="Times New Roman" w:hAnsi="Times New Roman"/>
          <w:bCs/>
          <w:lang w:val="pt-BR"/>
        </w:rPr>
      </w:pPr>
    </w:p>
    <w:p w14:paraId="3BF225D9" w14:textId="77777777" w:rsidR="001013B4" w:rsidRPr="00CD25EE" w:rsidRDefault="001013B4" w:rsidP="001013B4">
      <w:pPr>
        <w:ind w:left="2880" w:firstLine="720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bCs/>
          <w:lang w:val="pt-BR"/>
        </w:rPr>
        <w:t xml:space="preserve">      </w:t>
      </w:r>
      <w:r w:rsidRPr="00CD25EE">
        <w:rPr>
          <w:rFonts w:ascii="Times New Roman" w:hAnsi="Times New Roman"/>
          <w:lang w:val="pt-BR"/>
        </w:rPr>
        <w:t>20__ m._____________</w:t>
      </w:r>
    </w:p>
    <w:p w14:paraId="53A2C2C8" w14:textId="77777777" w:rsidR="001013B4" w:rsidRPr="00CD25EE" w:rsidRDefault="001013B4" w:rsidP="001013B4">
      <w:pPr>
        <w:rPr>
          <w:rFonts w:ascii="Times New Roman" w:hAnsi="Times New Roman"/>
          <w:bCs/>
          <w:lang w:val="pt-BR"/>
        </w:rPr>
      </w:pPr>
    </w:p>
    <w:p w14:paraId="26176167" w14:textId="77777777" w:rsidR="001013B4" w:rsidRPr="00CD25EE" w:rsidRDefault="001013B4" w:rsidP="001013B4">
      <w:pPr>
        <w:rPr>
          <w:rFonts w:ascii="Times New Roman" w:hAnsi="Times New Roman"/>
          <w:bCs/>
          <w:lang w:val="pt-BR"/>
        </w:rPr>
      </w:pPr>
      <w:r w:rsidRPr="00CD25EE">
        <w:rPr>
          <w:rFonts w:ascii="Times New Roman" w:hAnsi="Times New Roman"/>
          <w:lang w:val="pt-BR"/>
        </w:rPr>
        <w:t>Prašome skirtas lėšas pervesti į nurodytą banko sąskaitą: LT</w:t>
      </w:r>
    </w:p>
    <w:p w14:paraId="6A0071B9" w14:textId="77777777" w:rsidR="001013B4" w:rsidRPr="00CD25EE" w:rsidRDefault="001013B4" w:rsidP="001013B4">
      <w:pPr>
        <w:rPr>
          <w:rFonts w:ascii="Times New Roman" w:hAnsi="Times New Roman"/>
          <w:u w:val="single"/>
          <w:lang w:val="pt-BR"/>
        </w:rPr>
      </w:pPr>
      <w:r w:rsidRPr="00CD25EE">
        <w:rPr>
          <w:rFonts w:ascii="Times New Roman" w:hAnsi="Times New Roman"/>
          <w:u w:val="single"/>
          <w:lang w:val="pt-BR"/>
        </w:rPr>
        <w:t xml:space="preserve"> </w:t>
      </w:r>
    </w:p>
    <w:p w14:paraId="2E17C716" w14:textId="77777777" w:rsidR="001013B4" w:rsidRPr="00CD25EE" w:rsidRDefault="001013B4" w:rsidP="001013B4">
      <w:pPr>
        <w:rPr>
          <w:rFonts w:ascii="Times New Roman" w:hAnsi="Times New Roman"/>
          <w:sz w:val="20"/>
          <w:szCs w:val="20"/>
          <w:lang w:val="pt-BR"/>
        </w:rPr>
      </w:pPr>
    </w:p>
    <w:tbl>
      <w:tblPr>
        <w:tblW w:w="993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1"/>
        <w:gridCol w:w="3956"/>
        <w:gridCol w:w="1643"/>
        <w:gridCol w:w="1643"/>
        <w:gridCol w:w="1917"/>
      </w:tblGrid>
      <w:tr w:rsidR="001013B4" w:rsidRPr="00CD25EE" w14:paraId="178F360C" w14:textId="77777777" w:rsidTr="0083695C">
        <w:trPr>
          <w:trHeight w:val="65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5AA7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bCs/>
              </w:rPr>
            </w:pPr>
            <w:r w:rsidRPr="00CD25EE">
              <w:rPr>
                <w:rFonts w:ascii="Times New Roman" w:hAnsi="Times New Roman"/>
                <w:bCs/>
              </w:rPr>
              <w:t>Eil.</w:t>
            </w:r>
          </w:p>
          <w:p w14:paraId="09CB9356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bCs/>
              </w:rPr>
            </w:pPr>
            <w:r w:rsidRPr="00CD25EE">
              <w:rPr>
                <w:rFonts w:ascii="Times New Roman" w:hAnsi="Times New Roman"/>
                <w:bCs/>
              </w:rPr>
              <w:t>Nr.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FF579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bCs/>
                <w:lang w:val="pt-BR"/>
              </w:rPr>
            </w:pPr>
            <w:r w:rsidRPr="00CD25EE">
              <w:rPr>
                <w:rFonts w:ascii="Times New Roman" w:hAnsi="Times New Roman"/>
                <w:bCs/>
                <w:lang w:val="pt-BR"/>
              </w:rPr>
              <w:t>Programos pavadinimas ir kodas,</w:t>
            </w:r>
          </w:p>
          <w:p w14:paraId="67D91BBD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bCs/>
                <w:lang w:val="pt-BR"/>
              </w:rPr>
            </w:pPr>
            <w:r w:rsidRPr="00CD25EE">
              <w:rPr>
                <w:rFonts w:ascii="Times New Roman" w:hAnsi="Times New Roman"/>
                <w:bCs/>
                <w:lang w:val="pt-BR"/>
              </w:rPr>
              <w:t>priemonės  pavadinimas ir kodas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A1A5F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bCs/>
                <w:lang w:val="pt-BR"/>
              </w:rPr>
            </w:pPr>
            <w:r w:rsidRPr="00CD25EE">
              <w:rPr>
                <w:rFonts w:ascii="Times New Roman" w:hAnsi="Times New Roman"/>
                <w:bCs/>
                <w:lang w:val="pt-BR"/>
              </w:rPr>
              <w:t>Numatyta</w:t>
            </w:r>
          </w:p>
          <w:p w14:paraId="11A279E5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bCs/>
                <w:lang w:val="pt-BR"/>
              </w:rPr>
            </w:pPr>
            <w:r w:rsidRPr="00CD25EE">
              <w:rPr>
                <w:rFonts w:ascii="Times New Roman" w:hAnsi="Times New Roman"/>
                <w:bCs/>
                <w:lang w:val="pt-BR"/>
              </w:rPr>
              <w:t xml:space="preserve"> 20 </w:t>
            </w:r>
            <w:r w:rsidRPr="00CD25EE">
              <w:rPr>
                <w:rFonts w:ascii="Times New Roman" w:hAnsi="Times New Roman"/>
                <w:bCs/>
                <w:u w:val="single"/>
                <w:lang w:val="pt-BR"/>
              </w:rPr>
              <w:t xml:space="preserve">   </w:t>
            </w:r>
            <w:r w:rsidRPr="00CD25EE">
              <w:rPr>
                <w:rFonts w:ascii="Times New Roman" w:hAnsi="Times New Roman"/>
                <w:bCs/>
                <w:lang w:val="pt-BR"/>
              </w:rPr>
              <w:t xml:space="preserve"> m.</w:t>
            </w:r>
          </w:p>
          <w:p w14:paraId="212AEF54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bCs/>
                <w:lang w:val="pt-BR"/>
              </w:rPr>
            </w:pPr>
            <w:r w:rsidRPr="00CD25EE">
              <w:rPr>
                <w:rFonts w:ascii="Times New Roman" w:hAnsi="Times New Roman"/>
                <w:bCs/>
                <w:lang w:val="pt-BR"/>
              </w:rPr>
              <w:t>Programos sąmatoje</w:t>
            </w:r>
          </w:p>
          <w:p w14:paraId="072C38A5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bCs/>
                <w:lang w:val="pt-BR"/>
              </w:rPr>
            </w:pPr>
            <w:r w:rsidRPr="00CD25EE">
              <w:rPr>
                <w:rFonts w:ascii="Times New Roman" w:hAnsi="Times New Roman"/>
                <w:bCs/>
                <w:lang w:val="pt-BR"/>
              </w:rPr>
              <w:t>(Eur)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5BE39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bCs/>
              </w:rPr>
            </w:pPr>
            <w:r w:rsidRPr="00CD25EE">
              <w:rPr>
                <w:rFonts w:ascii="Times New Roman" w:hAnsi="Times New Roman"/>
                <w:bCs/>
              </w:rPr>
              <w:t xml:space="preserve">Gauti </w:t>
            </w:r>
            <w:proofErr w:type="spellStart"/>
            <w:r w:rsidRPr="00CD25EE">
              <w:rPr>
                <w:rFonts w:ascii="Times New Roman" w:hAnsi="Times New Roman"/>
                <w:bCs/>
              </w:rPr>
              <w:t>asignavimai</w:t>
            </w:r>
            <w:proofErr w:type="spellEnd"/>
            <w:r w:rsidRPr="00CD25EE">
              <w:rPr>
                <w:rFonts w:ascii="Times New Roman" w:hAnsi="Times New Roman"/>
                <w:bCs/>
              </w:rPr>
              <w:t xml:space="preserve"> </w:t>
            </w:r>
          </w:p>
          <w:p w14:paraId="13DF77F6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bCs/>
              </w:rPr>
            </w:pPr>
            <w:r w:rsidRPr="00CD25EE">
              <w:rPr>
                <w:rFonts w:ascii="Times New Roman" w:hAnsi="Times New Roman"/>
                <w:bCs/>
              </w:rPr>
              <w:t>(</w:t>
            </w:r>
            <w:proofErr w:type="spellStart"/>
            <w:proofErr w:type="gramStart"/>
            <w:r w:rsidRPr="00CD25EE">
              <w:rPr>
                <w:rFonts w:ascii="Times New Roman" w:hAnsi="Times New Roman"/>
                <w:bCs/>
              </w:rPr>
              <w:t>Eur</w:t>
            </w:r>
            <w:proofErr w:type="spellEnd"/>
            <w:r w:rsidRPr="00CD25EE">
              <w:rPr>
                <w:rFonts w:ascii="Times New Roman" w:hAnsi="Times New Roman"/>
                <w:bCs/>
              </w:rPr>
              <w:t xml:space="preserve">)   </w:t>
            </w:r>
            <w:proofErr w:type="gramEnd"/>
            <w:r w:rsidRPr="00CD25EE">
              <w:rPr>
                <w:rFonts w:ascii="Times New Roman" w:hAnsi="Times New Roman"/>
                <w:b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D761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CD25EE">
              <w:rPr>
                <w:rFonts w:ascii="Times New Roman" w:hAnsi="Times New Roman"/>
                <w:bCs/>
              </w:rPr>
              <w:t>Prašomų</w:t>
            </w:r>
            <w:proofErr w:type="spellEnd"/>
            <w:r w:rsidRPr="00CD25EE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Cs/>
              </w:rPr>
              <w:t>lėšų</w:t>
            </w:r>
            <w:proofErr w:type="spellEnd"/>
            <w:r w:rsidRPr="00CD25EE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Cs/>
              </w:rPr>
              <w:t>suma</w:t>
            </w:r>
            <w:proofErr w:type="spellEnd"/>
          </w:p>
          <w:p w14:paraId="37989B3A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bCs/>
              </w:rPr>
            </w:pPr>
            <w:r w:rsidRPr="00CD25EE">
              <w:rPr>
                <w:rFonts w:ascii="Times New Roman" w:hAnsi="Times New Roman"/>
                <w:bCs/>
              </w:rPr>
              <w:t>(</w:t>
            </w:r>
            <w:proofErr w:type="spellStart"/>
            <w:r w:rsidRPr="00CD25EE">
              <w:rPr>
                <w:rFonts w:ascii="Times New Roman" w:hAnsi="Times New Roman"/>
                <w:bCs/>
              </w:rPr>
              <w:t>Eur</w:t>
            </w:r>
            <w:proofErr w:type="spellEnd"/>
            <w:r w:rsidRPr="00CD25EE">
              <w:rPr>
                <w:rFonts w:ascii="Times New Roman" w:hAnsi="Times New Roman"/>
                <w:bCs/>
              </w:rPr>
              <w:t>)</w:t>
            </w:r>
          </w:p>
          <w:p w14:paraId="7487C4A0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013B4" w:rsidRPr="00F93911" w14:paraId="6CDB0464" w14:textId="77777777" w:rsidTr="0083695C">
        <w:trPr>
          <w:trHeight w:val="428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93104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1.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4B4F" w14:textId="56443D6F" w:rsidR="001013B4" w:rsidRPr="00CD25EE" w:rsidRDefault="006D3E31" w:rsidP="000A08FE">
            <w:pPr>
              <w:tabs>
                <w:tab w:val="left" w:pos="1134"/>
              </w:tabs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 xml:space="preserve">Programos </w:t>
            </w:r>
            <w:r w:rsidR="001013B4" w:rsidRPr="00CD25EE">
              <w:rPr>
                <w:rFonts w:ascii="Times New Roman" w:hAnsi="Times New Roman"/>
                <w:lang w:val="pt-BR"/>
              </w:rPr>
              <w:t xml:space="preserve">„Kokybiškos švietimo sistemos kūrimo, sporto skatinimo ir jaunimo užimtumo programa” </w:t>
            </w:r>
            <w:r w:rsidR="001013B4" w:rsidRPr="00CD25EE">
              <w:rPr>
                <w:rFonts w:ascii="Times New Roman" w:hAnsi="Times New Roman"/>
                <w:bCs/>
                <w:lang w:val="pt-BR"/>
              </w:rPr>
              <w:t xml:space="preserve">priemonė </w:t>
            </w:r>
            <w:r w:rsidR="001013B4" w:rsidRPr="00CD25EE">
              <w:rPr>
                <w:rFonts w:ascii="Times New Roman" w:hAnsi="Times New Roman"/>
                <w:lang w:val="pt-BR"/>
              </w:rPr>
              <w:t>Nr. 6.1.2.</w:t>
            </w:r>
            <w:r w:rsidR="001E01C5" w:rsidRPr="00CD25EE">
              <w:rPr>
                <w:rFonts w:ascii="Times New Roman" w:hAnsi="Times New Roman"/>
                <w:lang w:val="pt-BR"/>
              </w:rPr>
              <w:t>2</w:t>
            </w:r>
            <w:r w:rsidR="000A08FE" w:rsidRPr="00CD25EE">
              <w:rPr>
                <w:rFonts w:ascii="Times New Roman" w:hAnsi="Times New Roman"/>
                <w:lang w:val="pt-BR"/>
              </w:rPr>
              <w:t>2</w:t>
            </w:r>
            <w:r w:rsidR="001013B4" w:rsidRPr="00CD25EE">
              <w:rPr>
                <w:rFonts w:ascii="Times New Roman" w:hAnsi="Times New Roman"/>
                <w:lang w:val="pt-BR"/>
              </w:rPr>
              <w:t xml:space="preserve"> „</w:t>
            </w:r>
            <w:r w:rsidR="000A08FE" w:rsidRPr="00CD25EE">
              <w:rPr>
                <w:rFonts w:ascii="Times New Roman" w:hAnsi="Times New Roman"/>
                <w:lang w:val="pt-BR"/>
              </w:rPr>
              <w:t>Neformalus suaugusių</w:t>
            </w:r>
            <w:r w:rsidR="00A13B22" w:rsidRPr="00CD25EE">
              <w:rPr>
                <w:rFonts w:ascii="Times New Roman" w:hAnsi="Times New Roman"/>
                <w:lang w:val="pt-BR"/>
              </w:rPr>
              <w:t>jų</w:t>
            </w:r>
            <w:r w:rsidR="000A08FE" w:rsidRPr="00CD25EE">
              <w:rPr>
                <w:rFonts w:ascii="Times New Roman" w:hAnsi="Times New Roman"/>
                <w:lang w:val="pt-BR"/>
              </w:rPr>
              <w:t xml:space="preserve"> švietimas </w:t>
            </w:r>
            <w:r w:rsidR="001013B4" w:rsidRPr="00CD25EE">
              <w:rPr>
                <w:rFonts w:ascii="Times New Roman" w:hAnsi="Times New Roman"/>
                <w:lang w:val="pt-BR"/>
              </w:rPr>
              <w:t>“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7DC0E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lang w:val="pt-BR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F46D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lang w:val="pt-BR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F6CE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lang w:val="pt-BR"/>
              </w:rPr>
            </w:pPr>
          </w:p>
        </w:tc>
      </w:tr>
      <w:tr w:rsidR="001013B4" w:rsidRPr="00CD25EE" w14:paraId="31005831" w14:textId="77777777" w:rsidTr="0083695C">
        <w:trPr>
          <w:trHeight w:val="343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45C14" w14:textId="77777777" w:rsidR="001013B4" w:rsidRPr="00CD25EE" w:rsidRDefault="001013B4" w:rsidP="0083695C">
            <w:pPr>
              <w:jc w:val="both"/>
              <w:rPr>
                <w:rFonts w:ascii="Times New Roman" w:hAnsi="Times New Roman"/>
                <w:lang w:val="pt-BR"/>
              </w:rPr>
            </w:pP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D2689" w14:textId="77777777" w:rsidR="001013B4" w:rsidRPr="00CD25EE" w:rsidRDefault="001013B4" w:rsidP="0083695C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Iš</w:t>
            </w:r>
            <w:proofErr w:type="spellEnd"/>
            <w:r w:rsidRPr="00CD25EE">
              <w:rPr>
                <w:rFonts w:ascii="Times New Roman" w:hAnsi="Times New Roman"/>
              </w:rPr>
              <w:t xml:space="preserve"> viso: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C233F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0FAAF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DDA66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7544212C" w14:textId="77777777" w:rsidR="001013B4" w:rsidRPr="00CD25EE" w:rsidRDefault="001013B4" w:rsidP="001013B4">
      <w:pPr>
        <w:rPr>
          <w:rFonts w:ascii="Times New Roman" w:hAnsi="Times New Roman"/>
          <w:sz w:val="20"/>
          <w:szCs w:val="20"/>
        </w:rPr>
      </w:pPr>
    </w:p>
    <w:p w14:paraId="51B978DD" w14:textId="77777777" w:rsidR="001013B4" w:rsidRPr="00CD25EE" w:rsidRDefault="001013B4" w:rsidP="001013B4">
      <w:pPr>
        <w:rPr>
          <w:rFonts w:ascii="Times New Roman" w:hAnsi="Times New Roman"/>
        </w:rPr>
      </w:pPr>
    </w:p>
    <w:p w14:paraId="535E9512" w14:textId="77777777" w:rsidR="001013B4" w:rsidRPr="00CD25EE" w:rsidRDefault="001013B4" w:rsidP="001013B4">
      <w:pPr>
        <w:rPr>
          <w:rFonts w:ascii="Times New Roman" w:hAnsi="Times New Roman"/>
          <w:sz w:val="22"/>
          <w:szCs w:val="22"/>
        </w:rPr>
      </w:pPr>
    </w:p>
    <w:p w14:paraId="6E89A4C2" w14:textId="31395D06" w:rsidR="001013B4" w:rsidRPr="00CD25EE" w:rsidRDefault="001013B4" w:rsidP="001013B4">
      <w:pPr>
        <w:rPr>
          <w:rFonts w:ascii="Times New Roman" w:hAnsi="Times New Roman"/>
          <w:sz w:val="22"/>
          <w:szCs w:val="22"/>
        </w:rPr>
      </w:pPr>
      <w:r w:rsidRPr="00CD25EE">
        <w:rPr>
          <w:rFonts w:ascii="Times New Roman" w:hAnsi="Times New Roman"/>
          <w:sz w:val="22"/>
          <w:szCs w:val="22"/>
        </w:rPr>
        <w:tab/>
      </w:r>
      <w:r w:rsidRPr="00CD25EE">
        <w:rPr>
          <w:rFonts w:ascii="Times New Roman" w:hAnsi="Times New Roman"/>
          <w:sz w:val="22"/>
          <w:szCs w:val="22"/>
        </w:rPr>
        <w:tab/>
        <w:t xml:space="preserve">                                                                                                                  _____________________                    ________________________</w:t>
      </w:r>
      <w:r w:rsidR="0000289D" w:rsidRPr="00CD25EE">
        <w:rPr>
          <w:rFonts w:ascii="Times New Roman" w:hAnsi="Times New Roman"/>
          <w:sz w:val="22"/>
          <w:szCs w:val="22"/>
        </w:rPr>
        <w:t xml:space="preserve">             ________________________</w:t>
      </w:r>
    </w:p>
    <w:p w14:paraId="46FBF6FC" w14:textId="77777777" w:rsidR="00A13B22" w:rsidRPr="00CD25EE" w:rsidRDefault="00A13B22" w:rsidP="001013B4">
      <w:pPr>
        <w:rPr>
          <w:rFonts w:ascii="Times New Roman" w:hAnsi="Times New Roman"/>
          <w:sz w:val="22"/>
          <w:szCs w:val="22"/>
        </w:rPr>
      </w:pPr>
      <w:r w:rsidRPr="00CD25EE">
        <w:rPr>
          <w:rFonts w:ascii="Times New Roman" w:hAnsi="Times New Roman"/>
          <w:sz w:val="22"/>
          <w:szCs w:val="22"/>
        </w:rPr>
        <w:t xml:space="preserve">Neformaliojo </w:t>
      </w:r>
      <w:proofErr w:type="spellStart"/>
      <w:r w:rsidRPr="00CD25EE">
        <w:rPr>
          <w:rFonts w:ascii="Times New Roman" w:hAnsi="Times New Roman"/>
          <w:sz w:val="22"/>
          <w:szCs w:val="22"/>
        </w:rPr>
        <w:t>suaugusiųjų</w:t>
      </w:r>
      <w:proofErr w:type="spellEnd"/>
      <w:r w:rsidRPr="00CD25EE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CD25EE">
        <w:rPr>
          <w:rFonts w:ascii="Times New Roman" w:hAnsi="Times New Roman"/>
          <w:sz w:val="22"/>
          <w:szCs w:val="22"/>
        </w:rPr>
        <w:t>švietimo</w:t>
      </w:r>
      <w:proofErr w:type="spellEnd"/>
      <w:r w:rsidRPr="00CD25EE">
        <w:rPr>
          <w:rFonts w:ascii="Times New Roman" w:hAnsi="Times New Roman"/>
          <w:sz w:val="22"/>
          <w:szCs w:val="22"/>
        </w:rPr>
        <w:t xml:space="preserve"> </w:t>
      </w:r>
    </w:p>
    <w:p w14:paraId="3182A2C9" w14:textId="4B3EEE0C" w:rsidR="001013B4" w:rsidRPr="00CD25EE" w:rsidRDefault="00A13B22" w:rsidP="001013B4">
      <w:pPr>
        <w:rPr>
          <w:rFonts w:ascii="Times New Roman" w:hAnsi="Times New Roman"/>
          <w:sz w:val="22"/>
          <w:szCs w:val="22"/>
          <w:lang w:val="pt-BR"/>
        </w:rPr>
      </w:pPr>
      <w:r w:rsidRPr="00CD25EE">
        <w:rPr>
          <w:rFonts w:ascii="Times New Roman" w:hAnsi="Times New Roman"/>
          <w:sz w:val="22"/>
          <w:szCs w:val="22"/>
          <w:lang w:val="pt-BR"/>
        </w:rPr>
        <w:t>programos</w:t>
      </w:r>
      <w:r w:rsidR="00B1533E" w:rsidRPr="00CD25EE">
        <w:rPr>
          <w:rFonts w:ascii="Times New Roman" w:hAnsi="Times New Roman"/>
          <w:sz w:val="22"/>
          <w:szCs w:val="22"/>
          <w:lang w:val="pt-BR"/>
        </w:rPr>
        <w:t xml:space="preserve"> vykdytojas</w:t>
      </w:r>
      <w:r w:rsidR="001013B4" w:rsidRPr="00CD25EE">
        <w:rPr>
          <w:rFonts w:ascii="Times New Roman" w:hAnsi="Times New Roman"/>
          <w:sz w:val="22"/>
          <w:szCs w:val="22"/>
          <w:lang w:val="pt-BR"/>
        </w:rPr>
        <w:tab/>
        <w:t xml:space="preserve">                        (parašas)</w:t>
      </w:r>
      <w:r w:rsidR="001013B4" w:rsidRPr="00CD25EE">
        <w:rPr>
          <w:rFonts w:ascii="Times New Roman" w:hAnsi="Times New Roman"/>
          <w:sz w:val="22"/>
          <w:szCs w:val="22"/>
          <w:lang w:val="pt-BR"/>
        </w:rPr>
        <w:tab/>
      </w:r>
      <w:r w:rsidR="001013B4" w:rsidRPr="00CD25EE">
        <w:rPr>
          <w:rFonts w:ascii="Times New Roman" w:hAnsi="Times New Roman"/>
          <w:sz w:val="22"/>
          <w:szCs w:val="22"/>
          <w:lang w:val="pt-BR"/>
        </w:rPr>
        <w:tab/>
        <w:t xml:space="preserve">              </w:t>
      </w:r>
      <w:r w:rsidR="0000289D" w:rsidRPr="00CD25EE">
        <w:rPr>
          <w:rFonts w:ascii="Times New Roman" w:hAnsi="Times New Roman"/>
          <w:sz w:val="22"/>
          <w:szCs w:val="22"/>
          <w:lang w:val="pt-BR"/>
        </w:rPr>
        <w:t xml:space="preserve">               </w:t>
      </w:r>
      <w:r w:rsidR="001013B4" w:rsidRPr="00CD25EE">
        <w:rPr>
          <w:rFonts w:ascii="Times New Roman" w:hAnsi="Times New Roman"/>
          <w:sz w:val="22"/>
          <w:szCs w:val="22"/>
          <w:lang w:val="pt-BR"/>
        </w:rPr>
        <w:t>(vardas, pavardė)</w:t>
      </w:r>
    </w:p>
    <w:p w14:paraId="7BABB9AE" w14:textId="77777777" w:rsidR="001013B4" w:rsidRPr="00CD25EE" w:rsidRDefault="001013B4" w:rsidP="001013B4">
      <w:pPr>
        <w:rPr>
          <w:rFonts w:ascii="Times New Roman" w:hAnsi="Times New Roman"/>
          <w:sz w:val="22"/>
          <w:szCs w:val="22"/>
          <w:lang w:val="pt-BR"/>
        </w:rPr>
      </w:pPr>
    </w:p>
    <w:p w14:paraId="05FF3F0D" w14:textId="77777777" w:rsidR="001013B4" w:rsidRPr="00CD25EE" w:rsidRDefault="001013B4" w:rsidP="001013B4">
      <w:pPr>
        <w:rPr>
          <w:rFonts w:ascii="Times New Roman" w:hAnsi="Times New Roman"/>
          <w:sz w:val="22"/>
          <w:szCs w:val="22"/>
          <w:lang w:val="pt-BR"/>
        </w:rPr>
      </w:pPr>
    </w:p>
    <w:p w14:paraId="2C228C7F" w14:textId="77777777" w:rsidR="001013B4" w:rsidRPr="00CD25EE" w:rsidRDefault="001013B4" w:rsidP="001013B4">
      <w:pPr>
        <w:rPr>
          <w:rFonts w:ascii="Times New Roman" w:hAnsi="Times New Roman"/>
          <w:sz w:val="22"/>
          <w:szCs w:val="22"/>
          <w:lang w:val="pt-BR"/>
        </w:rPr>
      </w:pPr>
      <w:r w:rsidRPr="00CD25EE">
        <w:rPr>
          <w:rFonts w:ascii="Times New Roman" w:hAnsi="Times New Roman"/>
          <w:sz w:val="22"/>
          <w:szCs w:val="22"/>
          <w:lang w:val="pt-BR"/>
        </w:rPr>
        <w:t>________________                              ____________________                      ________________________</w:t>
      </w:r>
    </w:p>
    <w:p w14:paraId="4474B582" w14:textId="586FAD52" w:rsidR="001013B4" w:rsidRPr="00CD25EE" w:rsidRDefault="001013B4" w:rsidP="001013B4">
      <w:pPr>
        <w:rPr>
          <w:rFonts w:ascii="Times New Roman" w:hAnsi="Times New Roman"/>
          <w:sz w:val="22"/>
          <w:szCs w:val="22"/>
          <w:lang w:val="pt-BR"/>
        </w:rPr>
      </w:pPr>
      <w:r w:rsidRPr="00CD25EE">
        <w:rPr>
          <w:rFonts w:ascii="Times New Roman" w:hAnsi="Times New Roman"/>
          <w:sz w:val="22"/>
          <w:szCs w:val="22"/>
          <w:lang w:val="pt-BR"/>
        </w:rPr>
        <w:t>Vyr. finansininkas</w:t>
      </w:r>
      <w:r w:rsidRPr="00CD25EE">
        <w:rPr>
          <w:rFonts w:ascii="Times New Roman" w:hAnsi="Times New Roman"/>
          <w:sz w:val="22"/>
          <w:szCs w:val="22"/>
          <w:lang w:val="pt-BR"/>
        </w:rPr>
        <w:tab/>
        <w:t xml:space="preserve">                             </w:t>
      </w:r>
      <w:r w:rsidR="0000289D" w:rsidRPr="00CD25EE">
        <w:rPr>
          <w:rFonts w:ascii="Times New Roman" w:hAnsi="Times New Roman"/>
          <w:sz w:val="22"/>
          <w:szCs w:val="22"/>
          <w:lang w:val="pt-BR"/>
        </w:rPr>
        <w:t xml:space="preserve">      </w:t>
      </w:r>
      <w:r w:rsidRPr="00CD25EE">
        <w:rPr>
          <w:rFonts w:ascii="Times New Roman" w:hAnsi="Times New Roman"/>
          <w:sz w:val="22"/>
          <w:szCs w:val="22"/>
          <w:lang w:val="pt-BR"/>
        </w:rPr>
        <w:t xml:space="preserve"> (parašas)</w:t>
      </w:r>
      <w:r w:rsidRPr="00CD25EE">
        <w:rPr>
          <w:rFonts w:ascii="Times New Roman" w:hAnsi="Times New Roman"/>
          <w:sz w:val="22"/>
          <w:szCs w:val="22"/>
          <w:lang w:val="pt-BR"/>
        </w:rPr>
        <w:tab/>
      </w:r>
      <w:r w:rsidRPr="00CD25EE">
        <w:rPr>
          <w:rFonts w:ascii="Times New Roman" w:hAnsi="Times New Roman"/>
          <w:sz w:val="22"/>
          <w:szCs w:val="22"/>
          <w:lang w:val="pt-BR"/>
        </w:rPr>
        <w:tab/>
        <w:t xml:space="preserve">            </w:t>
      </w:r>
      <w:r w:rsidR="0000289D" w:rsidRPr="00CD25EE">
        <w:rPr>
          <w:rFonts w:ascii="Times New Roman" w:hAnsi="Times New Roman"/>
          <w:sz w:val="22"/>
          <w:szCs w:val="22"/>
          <w:lang w:val="pt-BR"/>
        </w:rPr>
        <w:t xml:space="preserve">                </w:t>
      </w:r>
      <w:r w:rsidRPr="00CD25EE">
        <w:rPr>
          <w:rFonts w:ascii="Times New Roman" w:hAnsi="Times New Roman"/>
          <w:sz w:val="22"/>
          <w:szCs w:val="22"/>
          <w:lang w:val="pt-BR"/>
        </w:rPr>
        <w:t xml:space="preserve">  (vardas, pavardė)</w:t>
      </w:r>
    </w:p>
    <w:p w14:paraId="4C64201B" w14:textId="77777777" w:rsidR="001013B4" w:rsidRPr="00CD25EE" w:rsidRDefault="001013B4" w:rsidP="001013B4">
      <w:pPr>
        <w:rPr>
          <w:rFonts w:ascii="Times New Roman" w:hAnsi="Times New Roman"/>
          <w:sz w:val="22"/>
          <w:szCs w:val="22"/>
          <w:lang w:val="pt-BR"/>
        </w:rPr>
      </w:pPr>
    </w:p>
    <w:p w14:paraId="38308A85" w14:textId="77777777" w:rsidR="001013B4" w:rsidRPr="00CD25EE" w:rsidRDefault="001013B4" w:rsidP="001013B4">
      <w:pPr>
        <w:rPr>
          <w:rFonts w:ascii="Times New Roman" w:hAnsi="Times New Roman"/>
          <w:sz w:val="22"/>
          <w:szCs w:val="22"/>
          <w:lang w:val="pt-BR"/>
        </w:rPr>
      </w:pPr>
    </w:p>
    <w:p w14:paraId="393EDA92" w14:textId="77777777" w:rsidR="001013B4" w:rsidRPr="00CD25EE" w:rsidRDefault="001013B4" w:rsidP="001013B4">
      <w:pPr>
        <w:rPr>
          <w:rFonts w:ascii="Times New Roman" w:hAnsi="Times New Roman"/>
          <w:sz w:val="22"/>
          <w:szCs w:val="22"/>
          <w:lang w:val="pt-BR"/>
        </w:rPr>
      </w:pPr>
    </w:p>
    <w:p w14:paraId="3B53ED1A" w14:textId="77777777" w:rsidR="001013B4" w:rsidRPr="00CD25EE" w:rsidRDefault="001013B4" w:rsidP="001013B4">
      <w:pPr>
        <w:rPr>
          <w:rFonts w:ascii="Times New Roman" w:hAnsi="Times New Roman"/>
          <w:sz w:val="22"/>
          <w:szCs w:val="22"/>
          <w:lang w:val="pt-BR"/>
        </w:rPr>
      </w:pPr>
    </w:p>
    <w:p w14:paraId="1DBBE506" w14:textId="77777777" w:rsidR="001013B4" w:rsidRPr="00CD25EE" w:rsidRDefault="001013B4" w:rsidP="001013B4">
      <w:pPr>
        <w:jc w:val="center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_______________</w:t>
      </w:r>
    </w:p>
    <w:p w14:paraId="4C4DE435" w14:textId="77777777" w:rsidR="001013B4" w:rsidRPr="00CD25EE" w:rsidRDefault="001013B4" w:rsidP="001013B4">
      <w:pPr>
        <w:spacing w:line="360" w:lineRule="auto"/>
        <w:ind w:left="720"/>
        <w:rPr>
          <w:rFonts w:ascii="Times New Roman" w:hAnsi="Times New Roman"/>
          <w:lang w:val="pt-BR"/>
        </w:rPr>
      </w:pPr>
    </w:p>
    <w:p w14:paraId="6338949A" w14:textId="77777777" w:rsidR="001013B4" w:rsidRPr="00CD25EE" w:rsidRDefault="001013B4" w:rsidP="001013B4">
      <w:pPr>
        <w:spacing w:line="360" w:lineRule="auto"/>
        <w:ind w:left="720"/>
        <w:jc w:val="center"/>
        <w:rPr>
          <w:rFonts w:ascii="Times New Roman" w:hAnsi="Times New Roman"/>
          <w:lang w:val="pt-BR"/>
        </w:rPr>
      </w:pPr>
    </w:p>
    <w:p w14:paraId="0CA9BF80" w14:textId="77777777" w:rsidR="001013B4" w:rsidRPr="00CD25EE" w:rsidRDefault="001013B4" w:rsidP="001013B4">
      <w:pPr>
        <w:jc w:val="right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br w:type="page"/>
      </w:r>
      <w:r w:rsidRPr="00CD25EE">
        <w:rPr>
          <w:rFonts w:ascii="Times New Roman" w:hAnsi="Times New Roman"/>
          <w:lang w:val="pt-BR"/>
        </w:rPr>
        <w:lastRenderedPageBreak/>
        <w:t>Biudžeto lėšų naudojimo sutarties 3 priedas</w:t>
      </w:r>
    </w:p>
    <w:p w14:paraId="67244606" w14:textId="77777777" w:rsidR="001013B4" w:rsidRPr="00CD25EE" w:rsidRDefault="001013B4" w:rsidP="001013B4">
      <w:pPr>
        <w:rPr>
          <w:rFonts w:ascii="Times New Roman" w:hAnsi="Times New Roman"/>
          <w:lang w:val="pt-BR"/>
        </w:rPr>
      </w:pPr>
    </w:p>
    <w:p w14:paraId="710300C9" w14:textId="10674FC4" w:rsidR="001013B4" w:rsidRPr="00CD25EE" w:rsidRDefault="00606D1A" w:rsidP="001013B4">
      <w:pPr>
        <w:jc w:val="center"/>
        <w:rPr>
          <w:rFonts w:ascii="Times New Roman" w:hAnsi="Times New Roman"/>
          <w:b/>
          <w:lang w:val="pt-BR"/>
        </w:rPr>
      </w:pPr>
      <w:r w:rsidRPr="00CD25EE">
        <w:rPr>
          <w:rFonts w:ascii="Times New Roman" w:hAnsi="Times New Roman"/>
          <w:b/>
          <w:lang w:val="pt-BR"/>
        </w:rPr>
        <w:t>PRO</w:t>
      </w:r>
      <w:r w:rsidR="006227A3" w:rsidRPr="00CD25EE">
        <w:rPr>
          <w:rFonts w:ascii="Times New Roman" w:hAnsi="Times New Roman"/>
          <w:b/>
          <w:lang w:val="pt-BR"/>
        </w:rPr>
        <w:t>GRAMOS</w:t>
      </w:r>
      <w:r w:rsidRPr="00CD25EE">
        <w:rPr>
          <w:rFonts w:ascii="Times New Roman" w:hAnsi="Times New Roman"/>
          <w:b/>
          <w:lang w:val="pt-BR"/>
        </w:rPr>
        <w:t xml:space="preserve"> ĮVYKDYMO ATASKAITA</w:t>
      </w:r>
    </w:p>
    <w:p w14:paraId="67A6F87C" w14:textId="77777777" w:rsidR="00841500" w:rsidRPr="00CD25EE" w:rsidRDefault="00841500" w:rsidP="00841500">
      <w:pPr>
        <w:jc w:val="center"/>
        <w:rPr>
          <w:rFonts w:ascii="Times New Roman" w:hAnsi="Times New Roman"/>
        </w:rPr>
      </w:pPr>
      <w:r w:rsidRPr="00CD25EE">
        <w:rPr>
          <w:rFonts w:ascii="Times New Roman" w:hAnsi="Times New Roman"/>
        </w:rPr>
        <w:t>_____________________________________________________________________________</w:t>
      </w:r>
    </w:p>
    <w:p w14:paraId="0B97A2EA" w14:textId="77777777" w:rsidR="00841500" w:rsidRPr="00CD25EE" w:rsidRDefault="00841500" w:rsidP="00841500">
      <w:pPr>
        <w:jc w:val="center"/>
        <w:rPr>
          <w:rFonts w:ascii="Times New Roman" w:hAnsi="Times New Roman"/>
          <w:u w:val="single"/>
        </w:rPr>
      </w:pPr>
      <w:r w:rsidRPr="00CD25EE">
        <w:rPr>
          <w:rFonts w:ascii="Times New Roman" w:hAnsi="Times New Roman"/>
        </w:rPr>
        <w:t>(</w:t>
      </w:r>
      <w:proofErr w:type="spellStart"/>
      <w:r w:rsidRPr="00CD25EE">
        <w:rPr>
          <w:rFonts w:ascii="Times New Roman" w:hAnsi="Times New Roman"/>
        </w:rPr>
        <w:t>Lėšų</w:t>
      </w:r>
      <w:proofErr w:type="spellEnd"/>
      <w:r w:rsidRPr="00CD25EE">
        <w:rPr>
          <w:rFonts w:ascii="Times New Roman" w:hAnsi="Times New Roman"/>
        </w:rPr>
        <w:t xml:space="preserve"> </w:t>
      </w:r>
      <w:proofErr w:type="spellStart"/>
      <w:r w:rsidRPr="00CD25EE">
        <w:rPr>
          <w:rFonts w:ascii="Times New Roman" w:hAnsi="Times New Roman"/>
        </w:rPr>
        <w:t>gavėjas</w:t>
      </w:r>
      <w:proofErr w:type="spellEnd"/>
      <w:r w:rsidRPr="00CD25EE">
        <w:rPr>
          <w:rFonts w:ascii="Times New Roman" w:hAnsi="Times New Roman"/>
        </w:rPr>
        <w:t>)</w:t>
      </w:r>
    </w:p>
    <w:p w14:paraId="2B603A0A" w14:textId="77777777" w:rsidR="004741F2" w:rsidRPr="00CD25EE" w:rsidRDefault="004741F2" w:rsidP="001013B4">
      <w:pPr>
        <w:jc w:val="center"/>
        <w:rPr>
          <w:rFonts w:ascii="Times New Roman" w:hAnsi="Times New Roman"/>
          <w:b/>
          <w:lang w:val="pt-BR"/>
        </w:rPr>
      </w:pPr>
    </w:p>
    <w:p w14:paraId="651B76EE" w14:textId="77777777" w:rsidR="004741F2" w:rsidRPr="00CD25EE" w:rsidRDefault="004741F2" w:rsidP="004741F2">
      <w:pPr>
        <w:rPr>
          <w:rFonts w:ascii="Times New Roman" w:hAnsi="Times New Roman"/>
          <w:bCs/>
          <w:lang w:val="pt-BR"/>
        </w:rPr>
      </w:pPr>
    </w:p>
    <w:p w14:paraId="69AE709C" w14:textId="77777777" w:rsidR="004741F2" w:rsidRPr="00CD25EE" w:rsidRDefault="004741F2" w:rsidP="004741F2">
      <w:pPr>
        <w:ind w:left="2880" w:firstLine="720"/>
        <w:rPr>
          <w:rFonts w:ascii="Times New Roman" w:hAnsi="Times New Roman"/>
        </w:rPr>
      </w:pPr>
      <w:r w:rsidRPr="00CD25EE">
        <w:rPr>
          <w:rFonts w:ascii="Times New Roman" w:hAnsi="Times New Roman"/>
          <w:bCs/>
          <w:lang w:val="pt-BR"/>
        </w:rPr>
        <w:t xml:space="preserve"> </w:t>
      </w:r>
      <w:r w:rsidRPr="00CD25EE">
        <w:rPr>
          <w:rFonts w:ascii="Times New Roman" w:hAnsi="Times New Roman"/>
        </w:rPr>
        <w:t>20__ m._____________</w:t>
      </w:r>
    </w:p>
    <w:p w14:paraId="6422FCF1" w14:textId="77777777" w:rsidR="004741F2" w:rsidRPr="00CD25EE" w:rsidRDefault="004741F2" w:rsidP="004741F2">
      <w:pPr>
        <w:rPr>
          <w:rFonts w:ascii="Times New Roman" w:hAnsi="Times New Roman"/>
          <w:bCs/>
        </w:rPr>
      </w:pPr>
    </w:p>
    <w:tbl>
      <w:tblPr>
        <w:tblW w:w="96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709"/>
        <w:gridCol w:w="5670"/>
        <w:gridCol w:w="108"/>
      </w:tblGrid>
      <w:tr w:rsidR="00606D1A" w:rsidRPr="00CD25EE" w14:paraId="4FF79CC2" w14:textId="77777777" w:rsidTr="004741F2">
        <w:trPr>
          <w:gridAfter w:val="1"/>
          <w:wAfter w:w="108" w:type="dxa"/>
          <w:trHeight w:val="28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9B60FA" w14:textId="6D721C49" w:rsidR="00606D1A" w:rsidRPr="00CD25EE" w:rsidRDefault="006F608B" w:rsidP="00EB1EFE">
            <w:pPr>
              <w:tabs>
                <w:tab w:val="left" w:pos="447"/>
                <w:tab w:val="left" w:pos="627"/>
              </w:tabs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 xml:space="preserve">Neformaliojo </w:t>
            </w:r>
            <w:proofErr w:type="spellStart"/>
            <w:r w:rsidRPr="00CD25EE">
              <w:rPr>
                <w:rFonts w:ascii="Times New Roman" w:hAnsi="Times New Roman"/>
              </w:rPr>
              <w:t>suaugusiųjų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švietimo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programos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vykdytojas</w:t>
            </w:r>
            <w:proofErr w:type="spellEnd"/>
          </w:p>
          <w:p w14:paraId="01E417DD" w14:textId="77777777" w:rsidR="00606D1A" w:rsidRPr="00CD25EE" w:rsidRDefault="00606D1A" w:rsidP="00EB1EFE">
            <w:pPr>
              <w:tabs>
                <w:tab w:val="left" w:pos="447"/>
                <w:tab w:val="left" w:pos="627"/>
              </w:tabs>
              <w:rPr>
                <w:rFonts w:ascii="Times New Roman" w:hAnsi="Times New Roman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741FE0" w14:textId="77777777" w:rsidR="00606D1A" w:rsidRPr="00CD25EE" w:rsidRDefault="00606D1A" w:rsidP="00EB1EFE">
            <w:pPr>
              <w:jc w:val="both"/>
              <w:rPr>
                <w:rFonts w:ascii="Times New Roman" w:hAnsi="Times New Roman"/>
              </w:rPr>
            </w:pPr>
          </w:p>
        </w:tc>
      </w:tr>
      <w:tr w:rsidR="00606D1A" w:rsidRPr="00CD25EE" w14:paraId="0721D3E1" w14:textId="77777777" w:rsidTr="004741F2">
        <w:trPr>
          <w:gridAfter w:val="1"/>
          <w:wAfter w:w="108" w:type="dxa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9459AC9" w14:textId="43308407" w:rsidR="00606D1A" w:rsidRPr="00CD25EE" w:rsidRDefault="00606D1A" w:rsidP="00EB1EFE">
            <w:pPr>
              <w:tabs>
                <w:tab w:val="left" w:pos="447"/>
                <w:tab w:val="left" w:pos="627"/>
              </w:tabs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Pro</w:t>
            </w:r>
            <w:r w:rsidR="006227A3" w:rsidRPr="00CD25EE">
              <w:rPr>
                <w:rFonts w:ascii="Times New Roman" w:hAnsi="Times New Roman"/>
              </w:rPr>
              <w:t>gramos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pavadinimas</w:t>
            </w:r>
            <w:proofErr w:type="spellEnd"/>
          </w:p>
          <w:p w14:paraId="2E5008D5" w14:textId="77777777" w:rsidR="00606D1A" w:rsidRPr="00CD25EE" w:rsidRDefault="00606D1A" w:rsidP="00EB1EFE">
            <w:pPr>
              <w:tabs>
                <w:tab w:val="left" w:pos="447"/>
                <w:tab w:val="left" w:pos="627"/>
              </w:tabs>
              <w:rPr>
                <w:rFonts w:ascii="Times New Roman" w:hAnsi="Times New Roman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6F97DD" w14:textId="77777777" w:rsidR="00606D1A" w:rsidRPr="00CD25EE" w:rsidRDefault="00606D1A" w:rsidP="00EB1EFE">
            <w:pPr>
              <w:jc w:val="both"/>
              <w:rPr>
                <w:rFonts w:ascii="Times New Roman" w:hAnsi="Times New Roman"/>
              </w:rPr>
            </w:pPr>
          </w:p>
        </w:tc>
      </w:tr>
      <w:tr w:rsidR="001013B4" w:rsidRPr="00CD25EE" w14:paraId="665FEC19" w14:textId="77777777" w:rsidTr="004741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4"/>
        </w:trPr>
        <w:tc>
          <w:tcPr>
            <w:tcW w:w="9606" w:type="dxa"/>
            <w:gridSpan w:val="4"/>
          </w:tcPr>
          <w:p w14:paraId="36AEAE42" w14:textId="77777777" w:rsidR="001013B4" w:rsidRPr="00CD25EE" w:rsidRDefault="001013B4" w:rsidP="0083695C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</w:tc>
      </w:tr>
      <w:tr w:rsidR="001013B4" w:rsidRPr="00CD25EE" w14:paraId="1FACCC53" w14:textId="77777777" w:rsidTr="00986694">
        <w:trPr>
          <w:gridAfter w:val="1"/>
          <w:wAfter w:w="108" w:type="dxa"/>
          <w:trHeight w:val="8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6AE3C" w14:textId="77777777" w:rsidR="001013B4" w:rsidRPr="00CD25EE" w:rsidRDefault="001013B4" w:rsidP="00B1533E">
            <w:pPr>
              <w:jc w:val="both"/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>Anykščių rajono savivaldybės 20</w:t>
            </w:r>
            <w:r w:rsidR="00B1533E" w:rsidRPr="00CD25EE">
              <w:rPr>
                <w:rFonts w:ascii="Times New Roman" w:hAnsi="Times New Roman"/>
                <w:lang w:val="pt-BR"/>
              </w:rPr>
              <w:t>..</w:t>
            </w:r>
            <w:r w:rsidRPr="00CD25EE">
              <w:rPr>
                <w:rFonts w:ascii="Times New Roman" w:hAnsi="Times New Roman"/>
                <w:lang w:val="pt-BR"/>
              </w:rPr>
              <w:t>–20</w:t>
            </w:r>
            <w:r w:rsidR="00B1533E" w:rsidRPr="00CD25EE">
              <w:rPr>
                <w:rFonts w:ascii="Times New Roman" w:hAnsi="Times New Roman"/>
                <w:lang w:val="pt-BR"/>
              </w:rPr>
              <w:t>..</w:t>
            </w:r>
            <w:r w:rsidRPr="00CD25EE">
              <w:rPr>
                <w:rFonts w:ascii="Times New Roman" w:hAnsi="Times New Roman"/>
                <w:lang w:val="pt-BR"/>
              </w:rPr>
              <w:t xml:space="preserve"> metų strateginio veiklos plano priemonės numeris ir pavadinimas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01CC" w14:textId="78BE487F" w:rsidR="001013B4" w:rsidRPr="00CD25EE" w:rsidRDefault="001013B4" w:rsidP="00A13B22">
            <w:pPr>
              <w:jc w:val="both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6.1.2.</w:t>
            </w:r>
            <w:r w:rsidR="00B1533E" w:rsidRPr="00CD25EE">
              <w:rPr>
                <w:rFonts w:ascii="Times New Roman" w:hAnsi="Times New Roman"/>
              </w:rPr>
              <w:t>2</w:t>
            </w:r>
            <w:r w:rsidR="00A13B22" w:rsidRPr="00CD25EE">
              <w:rPr>
                <w:rFonts w:ascii="Times New Roman" w:hAnsi="Times New Roman"/>
              </w:rPr>
              <w:t>2</w:t>
            </w:r>
            <w:r w:rsidR="00B1533E" w:rsidRPr="00CD25EE">
              <w:rPr>
                <w:rFonts w:ascii="Times New Roman" w:hAnsi="Times New Roman"/>
              </w:rPr>
              <w:t xml:space="preserve"> </w:t>
            </w:r>
            <w:r w:rsidRPr="00CD25EE">
              <w:rPr>
                <w:rFonts w:ascii="Times New Roman" w:hAnsi="Times New Roman"/>
              </w:rPr>
              <w:t>„</w:t>
            </w:r>
            <w:proofErr w:type="spellStart"/>
            <w:r w:rsidR="00A13B22" w:rsidRPr="00CD25EE">
              <w:rPr>
                <w:rFonts w:ascii="Times New Roman" w:hAnsi="Times New Roman"/>
              </w:rPr>
              <w:t>Neformalus</w:t>
            </w:r>
            <w:proofErr w:type="spellEnd"/>
            <w:r w:rsidR="00A13B22"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="00A13B22" w:rsidRPr="00CD25EE">
              <w:rPr>
                <w:rFonts w:ascii="Times New Roman" w:hAnsi="Times New Roman"/>
              </w:rPr>
              <w:t>suaugusiųjų</w:t>
            </w:r>
            <w:proofErr w:type="spellEnd"/>
            <w:r w:rsidR="00A13B22" w:rsidRPr="00CD25EE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="00A13B22" w:rsidRPr="00CD25EE">
              <w:rPr>
                <w:rFonts w:ascii="Times New Roman" w:hAnsi="Times New Roman"/>
              </w:rPr>
              <w:t>švietimas</w:t>
            </w:r>
            <w:proofErr w:type="spellEnd"/>
            <w:r w:rsidRPr="00CD25EE">
              <w:rPr>
                <w:rFonts w:ascii="Times New Roman" w:hAnsi="Times New Roman"/>
              </w:rPr>
              <w:t>“</w:t>
            </w:r>
            <w:proofErr w:type="gramEnd"/>
          </w:p>
        </w:tc>
      </w:tr>
      <w:tr w:rsidR="001013B4" w:rsidRPr="00CD25EE" w14:paraId="0B63FDB1" w14:textId="77777777" w:rsidTr="00986694">
        <w:trPr>
          <w:gridAfter w:val="1"/>
          <w:wAfter w:w="108" w:type="dxa"/>
          <w:trHeight w:val="557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73E21" w14:textId="77777777" w:rsidR="001013B4" w:rsidRPr="00CD25EE" w:rsidRDefault="001013B4" w:rsidP="0083695C">
            <w:pPr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Lėšų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paskirtis</w:t>
            </w:r>
            <w:proofErr w:type="spellEnd"/>
          </w:p>
          <w:p w14:paraId="538757BF" w14:textId="46B3E4D5" w:rsidR="001013B4" w:rsidRPr="00CD25EE" w:rsidRDefault="001013B4" w:rsidP="006227A3">
            <w:pPr>
              <w:jc w:val="both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(</w:t>
            </w:r>
            <w:proofErr w:type="spellStart"/>
            <w:r w:rsidRPr="00CD25EE">
              <w:rPr>
                <w:rFonts w:ascii="Times New Roman" w:hAnsi="Times New Roman"/>
              </w:rPr>
              <w:t>pro</w:t>
            </w:r>
            <w:r w:rsidR="006227A3" w:rsidRPr="00CD25EE">
              <w:rPr>
                <w:rFonts w:ascii="Times New Roman" w:hAnsi="Times New Roman"/>
              </w:rPr>
              <w:t>gramos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pavadinimas</w:t>
            </w:r>
            <w:proofErr w:type="spellEnd"/>
            <w:r w:rsidRPr="00CD25EE">
              <w:rPr>
                <w:rFonts w:ascii="Times New Roman" w:hAnsi="Times New Roman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E1979" w14:textId="77777777" w:rsidR="001013B4" w:rsidRPr="00CD25EE" w:rsidRDefault="001013B4" w:rsidP="0083695C">
            <w:pPr>
              <w:jc w:val="both"/>
              <w:rPr>
                <w:rFonts w:ascii="Times New Roman" w:hAnsi="Times New Roman"/>
              </w:rPr>
            </w:pPr>
          </w:p>
        </w:tc>
      </w:tr>
      <w:tr w:rsidR="001013B4" w:rsidRPr="00F93911" w14:paraId="5B610BE1" w14:textId="77777777" w:rsidTr="00986694">
        <w:trPr>
          <w:gridAfter w:val="1"/>
          <w:wAfter w:w="108" w:type="dxa"/>
          <w:trHeight w:val="8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834C3" w14:textId="77777777" w:rsidR="001013B4" w:rsidRPr="00CD25EE" w:rsidRDefault="001013B4" w:rsidP="0083695C">
            <w:pPr>
              <w:jc w:val="both"/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>Dokumento, pagal kurį skirtos lėšos (įsakymo,  sutarties)  data, pavadinimas, numeris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DEED" w14:textId="77777777" w:rsidR="001013B4" w:rsidRPr="00CD25EE" w:rsidRDefault="001013B4" w:rsidP="0083695C">
            <w:pPr>
              <w:jc w:val="both"/>
              <w:rPr>
                <w:rFonts w:ascii="Times New Roman" w:hAnsi="Times New Roman"/>
                <w:lang w:val="pt-BR"/>
              </w:rPr>
            </w:pPr>
          </w:p>
        </w:tc>
      </w:tr>
    </w:tbl>
    <w:p w14:paraId="35119227" w14:textId="77777777" w:rsidR="001013B4" w:rsidRPr="00CD25EE" w:rsidRDefault="001013B4" w:rsidP="001013B4">
      <w:pPr>
        <w:rPr>
          <w:rFonts w:ascii="Times New Roman" w:hAnsi="Times New Roman"/>
          <w:lang w:val="pt-BR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1368"/>
        <w:gridCol w:w="1219"/>
        <w:gridCol w:w="3030"/>
      </w:tblGrid>
      <w:tr w:rsidR="001013B4" w:rsidRPr="00CD25EE" w14:paraId="468F04C8" w14:textId="77777777" w:rsidTr="004741F2">
        <w:trPr>
          <w:trHeight w:val="272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0ACB8" w14:textId="77777777" w:rsidR="001013B4" w:rsidRPr="00CD25EE" w:rsidRDefault="001013B4" w:rsidP="0083695C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Duomenys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apie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lėšų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panaudojimą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</w:p>
        </w:tc>
      </w:tr>
      <w:tr w:rsidR="001013B4" w:rsidRPr="00F93911" w14:paraId="668B9179" w14:textId="77777777" w:rsidTr="004741F2">
        <w:trPr>
          <w:trHeight w:val="272"/>
        </w:trPr>
        <w:tc>
          <w:tcPr>
            <w:tcW w:w="3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742E5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Išlaidų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pavadinimas</w:t>
            </w:r>
            <w:proofErr w:type="spellEnd"/>
            <w:r w:rsidRPr="00CD25EE">
              <w:rPr>
                <w:rFonts w:ascii="Times New Roman" w:hAnsi="Times New Roman"/>
              </w:rPr>
              <w:t xml:space="preserve">, </w:t>
            </w:r>
            <w:proofErr w:type="spellStart"/>
            <w:r w:rsidRPr="00CD25EE">
              <w:rPr>
                <w:rFonts w:ascii="Times New Roman" w:hAnsi="Times New Roman"/>
              </w:rPr>
              <w:t>ekonominės</w:t>
            </w:r>
            <w:proofErr w:type="spellEnd"/>
          </w:p>
          <w:p w14:paraId="4C8E4E04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klasifikacijos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kodas</w:t>
            </w:r>
            <w:proofErr w:type="spellEnd"/>
            <w:r w:rsidRPr="00CD25EE">
              <w:rPr>
                <w:rFonts w:ascii="Times New Roman" w:hAnsi="Times New Roman"/>
              </w:rPr>
              <w:t xml:space="preserve"> *</w:t>
            </w:r>
          </w:p>
        </w:tc>
        <w:tc>
          <w:tcPr>
            <w:tcW w:w="2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3CEFE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Suma (</w:t>
            </w:r>
            <w:proofErr w:type="spellStart"/>
            <w:r w:rsidRPr="00CD25EE">
              <w:rPr>
                <w:rFonts w:ascii="Times New Roman" w:hAnsi="Times New Roman"/>
              </w:rPr>
              <w:t>Eur</w:t>
            </w:r>
            <w:proofErr w:type="spellEnd"/>
            <w:r w:rsidRPr="00CD25EE">
              <w:rPr>
                <w:rFonts w:ascii="Times New Roman" w:hAnsi="Times New Roman"/>
              </w:rPr>
              <w:t>)</w:t>
            </w:r>
          </w:p>
        </w:tc>
        <w:tc>
          <w:tcPr>
            <w:tcW w:w="3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88A17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 xml:space="preserve">Išlaidas pateisinančio dokumento data, </w:t>
            </w:r>
          </w:p>
          <w:p w14:paraId="30166774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>pavadinimas ir Nr.</w:t>
            </w:r>
          </w:p>
        </w:tc>
      </w:tr>
      <w:tr w:rsidR="001013B4" w:rsidRPr="00CD25EE" w14:paraId="6A3ADD3A" w14:textId="77777777" w:rsidTr="004741F2">
        <w:trPr>
          <w:trHeight w:val="144"/>
        </w:trPr>
        <w:tc>
          <w:tcPr>
            <w:tcW w:w="3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8C1FA" w14:textId="77777777" w:rsidR="001013B4" w:rsidRPr="00CD25EE" w:rsidRDefault="001013B4" w:rsidP="0083695C">
            <w:pPr>
              <w:rPr>
                <w:rFonts w:ascii="Times New Roman" w:hAnsi="Times New Roman"/>
                <w:lang w:val="pt-BR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64054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Skirta</w:t>
            </w:r>
            <w:proofErr w:type="spellEnd"/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EAC50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panaudota</w:t>
            </w:r>
            <w:proofErr w:type="spellEnd"/>
          </w:p>
        </w:tc>
        <w:tc>
          <w:tcPr>
            <w:tcW w:w="3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52BB6" w14:textId="77777777" w:rsidR="001013B4" w:rsidRPr="00CD25EE" w:rsidRDefault="001013B4" w:rsidP="0083695C">
            <w:pPr>
              <w:rPr>
                <w:rFonts w:ascii="Times New Roman" w:hAnsi="Times New Roman"/>
              </w:rPr>
            </w:pPr>
          </w:p>
        </w:tc>
      </w:tr>
      <w:tr w:rsidR="001013B4" w:rsidRPr="00CD25EE" w14:paraId="7E0FEB2C" w14:textId="77777777" w:rsidTr="004741F2">
        <w:trPr>
          <w:trHeight w:val="272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5DA80" w14:textId="77777777" w:rsidR="001013B4" w:rsidRPr="00CD25EE" w:rsidRDefault="001013B4" w:rsidP="0083695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57EF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5A58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4B8BC" w14:textId="77777777" w:rsidR="001013B4" w:rsidRPr="00CD25EE" w:rsidRDefault="001013B4" w:rsidP="0083695C">
            <w:pPr>
              <w:jc w:val="both"/>
              <w:rPr>
                <w:rFonts w:ascii="Times New Roman" w:hAnsi="Times New Roman"/>
              </w:rPr>
            </w:pPr>
          </w:p>
        </w:tc>
      </w:tr>
      <w:tr w:rsidR="001013B4" w:rsidRPr="00CD25EE" w14:paraId="4D79C921" w14:textId="77777777" w:rsidTr="004741F2">
        <w:trPr>
          <w:trHeight w:val="272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DDFE2" w14:textId="77777777" w:rsidR="001013B4" w:rsidRPr="00CD25EE" w:rsidRDefault="001013B4" w:rsidP="0083695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2C654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F6D91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B207B" w14:textId="77777777" w:rsidR="001013B4" w:rsidRPr="00CD25EE" w:rsidRDefault="001013B4" w:rsidP="0083695C">
            <w:pPr>
              <w:jc w:val="both"/>
              <w:rPr>
                <w:rFonts w:ascii="Times New Roman" w:hAnsi="Times New Roman"/>
              </w:rPr>
            </w:pPr>
          </w:p>
        </w:tc>
      </w:tr>
      <w:tr w:rsidR="001013B4" w:rsidRPr="00CD25EE" w14:paraId="2FAF1F43" w14:textId="77777777" w:rsidTr="004741F2">
        <w:trPr>
          <w:trHeight w:val="272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5C48A" w14:textId="77777777" w:rsidR="001013B4" w:rsidRPr="00CD25EE" w:rsidRDefault="001013B4" w:rsidP="0083695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1BBE6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23143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8E7C" w14:textId="77777777" w:rsidR="001013B4" w:rsidRPr="00CD25EE" w:rsidRDefault="001013B4" w:rsidP="0083695C">
            <w:pPr>
              <w:jc w:val="both"/>
              <w:rPr>
                <w:rFonts w:ascii="Times New Roman" w:hAnsi="Times New Roman"/>
              </w:rPr>
            </w:pPr>
          </w:p>
        </w:tc>
      </w:tr>
      <w:tr w:rsidR="001013B4" w:rsidRPr="00CD25EE" w14:paraId="6F0DD95F" w14:textId="77777777" w:rsidTr="004741F2">
        <w:trPr>
          <w:trHeight w:val="272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F1CB0" w14:textId="77777777" w:rsidR="001013B4" w:rsidRPr="00CD25EE" w:rsidRDefault="001013B4" w:rsidP="0083695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C737D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75D73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8D2DA" w14:textId="77777777" w:rsidR="001013B4" w:rsidRPr="00CD25EE" w:rsidRDefault="001013B4" w:rsidP="0083695C">
            <w:pPr>
              <w:jc w:val="both"/>
              <w:rPr>
                <w:rFonts w:ascii="Times New Roman" w:hAnsi="Times New Roman"/>
              </w:rPr>
            </w:pPr>
          </w:p>
        </w:tc>
      </w:tr>
      <w:tr w:rsidR="001013B4" w:rsidRPr="00CD25EE" w14:paraId="65124135" w14:textId="77777777" w:rsidTr="004741F2">
        <w:trPr>
          <w:trHeight w:val="272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90C2C" w14:textId="77777777" w:rsidR="001013B4" w:rsidRPr="00CD25EE" w:rsidRDefault="001013B4" w:rsidP="0083695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B4CC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8D486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DD287" w14:textId="77777777" w:rsidR="001013B4" w:rsidRPr="00CD25EE" w:rsidRDefault="001013B4" w:rsidP="0083695C">
            <w:pPr>
              <w:jc w:val="both"/>
              <w:rPr>
                <w:rFonts w:ascii="Times New Roman" w:hAnsi="Times New Roman"/>
              </w:rPr>
            </w:pPr>
          </w:p>
        </w:tc>
      </w:tr>
      <w:tr w:rsidR="001013B4" w:rsidRPr="00CD25EE" w14:paraId="4E784548" w14:textId="77777777" w:rsidTr="004741F2">
        <w:trPr>
          <w:trHeight w:val="28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C88FD" w14:textId="77777777" w:rsidR="001013B4" w:rsidRPr="00CD25EE" w:rsidRDefault="001013B4" w:rsidP="0083695C">
            <w:pPr>
              <w:jc w:val="right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Iš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viso</w:t>
            </w:r>
            <w:proofErr w:type="spellEnd"/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0199D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395B8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38D15" w14:textId="77777777" w:rsidR="001013B4" w:rsidRPr="00CD25EE" w:rsidRDefault="001013B4" w:rsidP="0083695C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7706AF26" w14:textId="77777777" w:rsidR="001013B4" w:rsidRPr="00CD25EE" w:rsidRDefault="001013B4" w:rsidP="001013B4">
      <w:pPr>
        <w:rPr>
          <w:rFonts w:ascii="Times New Roman" w:hAnsi="Times New Roman"/>
        </w:rPr>
      </w:pPr>
    </w:p>
    <w:p w14:paraId="567A3665" w14:textId="77777777" w:rsidR="001013B4" w:rsidRPr="00CD25EE" w:rsidRDefault="001013B4" w:rsidP="001013B4">
      <w:pPr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* Pildoma, kaip nurodyta Programos sąmatoje, pridėtoje prie sutarties.</w:t>
      </w:r>
    </w:p>
    <w:p w14:paraId="2985A89E" w14:textId="77777777" w:rsidR="001013B4" w:rsidRPr="00CD25EE" w:rsidRDefault="001013B4" w:rsidP="001013B4">
      <w:pPr>
        <w:rPr>
          <w:rFonts w:ascii="Times New Roman" w:hAnsi="Times New Roman"/>
          <w:lang w:val="pt-BR"/>
        </w:rPr>
      </w:pPr>
    </w:p>
    <w:p w14:paraId="07A28CC5" w14:textId="77777777" w:rsidR="001013B4" w:rsidRPr="00CD25EE" w:rsidRDefault="001013B4" w:rsidP="001013B4">
      <w:pPr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 xml:space="preserve">Patvirtiname, kad šioje ataskaitoje nurodytos išlaidų sumos atitinka išlaidas pateisinančius dokumentus ir lėšų panaudojimo ataskaitoje nurodytus duomenis. </w:t>
      </w:r>
    </w:p>
    <w:p w14:paraId="01FF0D1B" w14:textId="77777777" w:rsidR="001013B4" w:rsidRPr="00CD25EE" w:rsidRDefault="001013B4" w:rsidP="001013B4">
      <w:pPr>
        <w:rPr>
          <w:rFonts w:ascii="Times New Roman" w:hAnsi="Times New Roman"/>
          <w:sz w:val="16"/>
          <w:szCs w:val="16"/>
          <w:lang w:val="pt-BR"/>
        </w:rPr>
      </w:pPr>
    </w:p>
    <w:tbl>
      <w:tblPr>
        <w:tblW w:w="9633" w:type="dxa"/>
        <w:tblInd w:w="108" w:type="dxa"/>
        <w:tblLook w:val="01E0" w:firstRow="1" w:lastRow="1" w:firstColumn="1" w:lastColumn="1" w:noHBand="0" w:noVBand="0"/>
      </w:tblPr>
      <w:tblGrid>
        <w:gridCol w:w="2835"/>
        <w:gridCol w:w="280"/>
        <w:gridCol w:w="1388"/>
        <w:gridCol w:w="326"/>
        <w:gridCol w:w="2402"/>
        <w:gridCol w:w="2402"/>
      </w:tblGrid>
      <w:tr w:rsidR="001013B4" w:rsidRPr="00F93911" w14:paraId="658C48F1" w14:textId="77777777" w:rsidTr="00B1533E">
        <w:trPr>
          <w:trHeight w:val="444"/>
        </w:trPr>
        <w:tc>
          <w:tcPr>
            <w:tcW w:w="2835" w:type="dxa"/>
            <w:vAlign w:val="center"/>
            <w:hideMark/>
          </w:tcPr>
          <w:p w14:paraId="30A66661" w14:textId="0D2247BE" w:rsidR="001013B4" w:rsidRPr="00CD25EE" w:rsidRDefault="00A13B22" w:rsidP="00B1533E">
            <w:pPr>
              <w:spacing w:line="240" w:lineRule="atLeast"/>
              <w:jc w:val="both"/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>Neformaliojo suaugusiųjų švietimo programos vykdytojas</w:t>
            </w:r>
          </w:p>
        </w:tc>
        <w:tc>
          <w:tcPr>
            <w:tcW w:w="280" w:type="dxa"/>
            <w:vAlign w:val="center"/>
            <w:hideMark/>
          </w:tcPr>
          <w:p w14:paraId="7AB25919" w14:textId="77777777" w:rsidR="001013B4" w:rsidRPr="00CD25EE" w:rsidRDefault="001013B4" w:rsidP="0083695C">
            <w:pPr>
              <w:spacing w:line="240" w:lineRule="atLeast"/>
              <w:jc w:val="both"/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 xml:space="preserve">            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7111E54" w14:textId="77777777" w:rsidR="001013B4" w:rsidRPr="00CD25EE" w:rsidRDefault="001013B4" w:rsidP="0083695C">
            <w:pPr>
              <w:spacing w:line="240" w:lineRule="atLeast"/>
              <w:jc w:val="both"/>
              <w:rPr>
                <w:rFonts w:ascii="Times New Roman" w:hAnsi="Times New Roman"/>
                <w:lang w:val="pt-BR"/>
              </w:rPr>
            </w:pPr>
          </w:p>
        </w:tc>
        <w:tc>
          <w:tcPr>
            <w:tcW w:w="326" w:type="dxa"/>
            <w:vAlign w:val="center"/>
          </w:tcPr>
          <w:p w14:paraId="56C534F0" w14:textId="77777777" w:rsidR="001013B4" w:rsidRPr="00CD25EE" w:rsidRDefault="001013B4" w:rsidP="0083695C">
            <w:pPr>
              <w:spacing w:line="240" w:lineRule="atLeast"/>
              <w:jc w:val="both"/>
              <w:rPr>
                <w:rFonts w:ascii="Times New Roman" w:hAnsi="Times New Roman"/>
                <w:lang w:val="pt-BR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68CAC68" w14:textId="77777777" w:rsidR="001013B4" w:rsidRPr="00CD25EE" w:rsidRDefault="001013B4" w:rsidP="0083695C">
            <w:pPr>
              <w:spacing w:line="240" w:lineRule="atLeast"/>
              <w:jc w:val="both"/>
              <w:rPr>
                <w:rFonts w:ascii="Times New Roman" w:hAnsi="Times New Roman"/>
                <w:lang w:val="pt-BR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BF0E16" w14:textId="77777777" w:rsidR="001013B4" w:rsidRPr="00CD25EE" w:rsidRDefault="001013B4" w:rsidP="0083695C">
            <w:pPr>
              <w:spacing w:line="240" w:lineRule="atLeast"/>
              <w:jc w:val="both"/>
              <w:rPr>
                <w:rFonts w:ascii="Times New Roman" w:hAnsi="Times New Roman"/>
                <w:u w:val="single"/>
                <w:lang w:val="pt-BR"/>
              </w:rPr>
            </w:pPr>
          </w:p>
        </w:tc>
      </w:tr>
      <w:tr w:rsidR="001013B4" w:rsidRPr="00CD25EE" w14:paraId="28ABDA34" w14:textId="77777777" w:rsidTr="00B1533E">
        <w:trPr>
          <w:trHeight w:val="348"/>
        </w:trPr>
        <w:tc>
          <w:tcPr>
            <w:tcW w:w="2835" w:type="dxa"/>
          </w:tcPr>
          <w:p w14:paraId="51D7356B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lang w:val="pt-BR"/>
              </w:rPr>
            </w:pPr>
          </w:p>
        </w:tc>
        <w:tc>
          <w:tcPr>
            <w:tcW w:w="280" w:type="dxa"/>
          </w:tcPr>
          <w:p w14:paraId="48292AFA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i/>
                <w:sz w:val="22"/>
                <w:szCs w:val="22"/>
                <w:lang w:val="pt-BR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E62A23E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proofErr w:type="spellStart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parašas</w:t>
            </w:r>
            <w:proofErr w:type="spellEnd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)</w:t>
            </w:r>
          </w:p>
        </w:tc>
        <w:tc>
          <w:tcPr>
            <w:tcW w:w="326" w:type="dxa"/>
          </w:tcPr>
          <w:p w14:paraId="58F7142A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9CD81FA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proofErr w:type="spellStart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vardas</w:t>
            </w:r>
            <w:proofErr w:type="spellEnd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ir</w:t>
            </w:r>
            <w:proofErr w:type="spellEnd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pavardė</w:t>
            </w:r>
            <w:proofErr w:type="spellEnd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)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C000AD0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proofErr w:type="spellStart"/>
            <w:proofErr w:type="gramStart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telefono</w:t>
            </w:r>
            <w:proofErr w:type="spellEnd"/>
            <w:proofErr w:type="gramEnd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 xml:space="preserve"> Nr.)</w:t>
            </w:r>
          </w:p>
        </w:tc>
      </w:tr>
    </w:tbl>
    <w:p w14:paraId="63DED47B" w14:textId="77777777" w:rsidR="001013B4" w:rsidRPr="00CD25EE" w:rsidRDefault="001013B4" w:rsidP="001013B4">
      <w:pPr>
        <w:rPr>
          <w:rFonts w:ascii="Times New Roman" w:hAnsi="Times New Roman"/>
          <w:sz w:val="16"/>
          <w:szCs w:val="16"/>
        </w:rPr>
      </w:pPr>
    </w:p>
    <w:tbl>
      <w:tblPr>
        <w:tblW w:w="9539" w:type="dxa"/>
        <w:tblInd w:w="108" w:type="dxa"/>
        <w:tblLook w:val="01E0" w:firstRow="1" w:lastRow="1" w:firstColumn="1" w:lastColumn="1" w:noHBand="0" w:noVBand="0"/>
      </w:tblPr>
      <w:tblGrid>
        <w:gridCol w:w="2762"/>
        <w:gridCol w:w="314"/>
        <w:gridCol w:w="2831"/>
        <w:gridCol w:w="314"/>
        <w:gridCol w:w="3318"/>
      </w:tblGrid>
      <w:tr w:rsidR="001013B4" w:rsidRPr="00CD25EE" w14:paraId="2512BC14" w14:textId="77777777" w:rsidTr="0083695C">
        <w:trPr>
          <w:trHeight w:val="378"/>
        </w:trPr>
        <w:tc>
          <w:tcPr>
            <w:tcW w:w="2762" w:type="dxa"/>
            <w:vAlign w:val="center"/>
            <w:hideMark/>
          </w:tcPr>
          <w:p w14:paraId="768A597B" w14:textId="77777777" w:rsidR="001013B4" w:rsidRPr="00CD25EE" w:rsidRDefault="00B1533E" w:rsidP="00B1533E">
            <w:pPr>
              <w:spacing w:line="240" w:lineRule="atLeast"/>
              <w:jc w:val="both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F</w:t>
            </w:r>
            <w:r w:rsidR="001013B4" w:rsidRPr="00CD25EE">
              <w:rPr>
                <w:rFonts w:ascii="Times New Roman" w:hAnsi="Times New Roman"/>
              </w:rPr>
              <w:t>inansininkas</w:t>
            </w:r>
            <w:proofErr w:type="spellEnd"/>
          </w:p>
        </w:tc>
        <w:tc>
          <w:tcPr>
            <w:tcW w:w="314" w:type="dxa"/>
            <w:vAlign w:val="center"/>
          </w:tcPr>
          <w:p w14:paraId="3497CBFB" w14:textId="77777777" w:rsidR="001013B4" w:rsidRPr="00CD25EE" w:rsidRDefault="001013B4" w:rsidP="0083695C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791F3F" w14:textId="77777777" w:rsidR="001013B4" w:rsidRPr="00CD25EE" w:rsidRDefault="001013B4" w:rsidP="0083695C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314" w:type="dxa"/>
            <w:vAlign w:val="center"/>
          </w:tcPr>
          <w:p w14:paraId="47B07D2B" w14:textId="77777777" w:rsidR="001013B4" w:rsidRPr="00CD25EE" w:rsidRDefault="001013B4" w:rsidP="0083695C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8BEA6D2" w14:textId="77777777" w:rsidR="001013B4" w:rsidRPr="00CD25EE" w:rsidRDefault="001013B4" w:rsidP="0083695C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</w:tc>
      </w:tr>
      <w:tr w:rsidR="001013B4" w:rsidRPr="00CD25EE" w14:paraId="2D69BED8" w14:textId="77777777" w:rsidTr="0083695C">
        <w:trPr>
          <w:trHeight w:val="315"/>
        </w:trPr>
        <w:tc>
          <w:tcPr>
            <w:tcW w:w="2762" w:type="dxa"/>
          </w:tcPr>
          <w:p w14:paraId="5AC6136C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dxa"/>
          </w:tcPr>
          <w:p w14:paraId="7BE3ECFF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207FFE0" w14:textId="77777777" w:rsidR="001013B4" w:rsidRPr="00CD25EE" w:rsidRDefault="001013B4" w:rsidP="0083695C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CD25EE">
              <w:rPr>
                <w:rFonts w:ascii="Times New Roman" w:hAnsi="Times New Roman"/>
                <w:i/>
                <w:sz w:val="22"/>
                <w:szCs w:val="22"/>
              </w:rPr>
              <w:t xml:space="preserve">       (</w:t>
            </w:r>
            <w:proofErr w:type="spellStart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parašas</w:t>
            </w:r>
            <w:proofErr w:type="spellEnd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)</w:t>
            </w:r>
          </w:p>
        </w:tc>
        <w:tc>
          <w:tcPr>
            <w:tcW w:w="314" w:type="dxa"/>
          </w:tcPr>
          <w:p w14:paraId="37F01D5A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1A2CB9B" w14:textId="77777777" w:rsidR="001013B4" w:rsidRPr="00CD25EE" w:rsidRDefault="001013B4" w:rsidP="0083695C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proofErr w:type="spellStart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vardas</w:t>
            </w:r>
            <w:proofErr w:type="spellEnd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ir</w:t>
            </w:r>
            <w:proofErr w:type="spellEnd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pavardė</w:t>
            </w:r>
            <w:proofErr w:type="spellEnd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)</w:t>
            </w:r>
          </w:p>
        </w:tc>
      </w:tr>
    </w:tbl>
    <w:p w14:paraId="38BD2465" w14:textId="77777777" w:rsidR="001013B4" w:rsidRPr="00CD25EE" w:rsidRDefault="001013B4" w:rsidP="001013B4">
      <w:pPr>
        <w:tabs>
          <w:tab w:val="left" w:pos="4740"/>
        </w:tabs>
        <w:jc w:val="center"/>
        <w:rPr>
          <w:rFonts w:ascii="Times New Roman" w:hAnsi="Times New Roman"/>
        </w:rPr>
      </w:pPr>
      <w:r w:rsidRPr="00CD25EE">
        <w:rPr>
          <w:rFonts w:ascii="Times New Roman" w:hAnsi="Times New Roman"/>
        </w:rPr>
        <w:t>______________</w:t>
      </w:r>
    </w:p>
    <w:p w14:paraId="399FD55F" w14:textId="77777777" w:rsidR="00B20F0E" w:rsidRPr="00CD25EE" w:rsidRDefault="00B20F0E" w:rsidP="001013B4">
      <w:pPr>
        <w:jc w:val="right"/>
        <w:rPr>
          <w:rFonts w:ascii="Times New Roman" w:hAnsi="Times New Roman"/>
        </w:rPr>
      </w:pPr>
    </w:p>
    <w:p w14:paraId="1A2E7359" w14:textId="3F97196A" w:rsidR="00841500" w:rsidRPr="00CD25EE" w:rsidRDefault="00841500">
      <w:pPr>
        <w:rPr>
          <w:rFonts w:ascii="Times New Roman" w:hAnsi="Times New Roman"/>
        </w:rPr>
      </w:pPr>
    </w:p>
    <w:p w14:paraId="16F0E9A1" w14:textId="19425930" w:rsidR="000810BF" w:rsidRPr="00CD25EE" w:rsidRDefault="000810BF" w:rsidP="000810BF">
      <w:pPr>
        <w:jc w:val="right"/>
        <w:rPr>
          <w:rFonts w:ascii="Times New Roman" w:hAnsi="Times New Roman"/>
          <w:lang w:val="pt-BR"/>
        </w:rPr>
      </w:pPr>
      <w:bookmarkStart w:id="4" w:name="_Hlk160090004"/>
      <w:r w:rsidRPr="00CD25EE">
        <w:rPr>
          <w:rFonts w:ascii="Times New Roman" w:hAnsi="Times New Roman"/>
          <w:lang w:val="pt-BR"/>
        </w:rPr>
        <w:t>Biudžeto lėšų naudojimo sutarties 4 priedas</w:t>
      </w:r>
    </w:p>
    <w:bookmarkEnd w:id="4"/>
    <w:tbl>
      <w:tblPr>
        <w:tblW w:w="11284" w:type="dxa"/>
        <w:tblLook w:val="04A0" w:firstRow="1" w:lastRow="0" w:firstColumn="1" w:lastColumn="0" w:noHBand="0" w:noVBand="1"/>
      </w:tblPr>
      <w:tblGrid>
        <w:gridCol w:w="316"/>
        <w:gridCol w:w="316"/>
        <w:gridCol w:w="316"/>
        <w:gridCol w:w="316"/>
        <w:gridCol w:w="316"/>
        <w:gridCol w:w="380"/>
        <w:gridCol w:w="2435"/>
        <w:gridCol w:w="500"/>
        <w:gridCol w:w="816"/>
        <w:gridCol w:w="1267"/>
        <w:gridCol w:w="1321"/>
        <w:gridCol w:w="1137"/>
        <w:gridCol w:w="960"/>
        <w:gridCol w:w="222"/>
        <w:gridCol w:w="666"/>
      </w:tblGrid>
      <w:tr w:rsidR="000810BF" w:rsidRPr="00CD25EE" w14:paraId="3EF283EC" w14:textId="77777777" w:rsidTr="00D67ACF">
        <w:trPr>
          <w:gridAfter w:val="2"/>
          <w:wAfter w:w="888" w:type="dxa"/>
          <w:trHeight w:val="300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54461" w14:textId="77777777" w:rsidR="000810BF" w:rsidRPr="00CD25EE" w:rsidRDefault="000810BF" w:rsidP="00D67ACF">
            <w:pPr>
              <w:rPr>
                <w:rFonts w:ascii="Times New Roman" w:hAnsi="Times New Roman"/>
                <w:lang w:val="pt-BR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D39EB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  <w:lang w:val="pt-BR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3CFCE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  <w:lang w:val="pt-BR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7C6BC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  <w:lang w:val="pt-BR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FFD47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  <w:lang w:val="pt-BR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4649B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  <w:lang w:val="pt-BR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48A05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  <w:lang w:val="pt-BR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F9119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  <w:lang w:val="pt-BR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E3729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  <w:lang w:val="pt-BR"/>
              </w:rPr>
            </w:pPr>
          </w:p>
        </w:tc>
        <w:tc>
          <w:tcPr>
            <w:tcW w:w="2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D32B7" w14:textId="77777777" w:rsidR="000810BF" w:rsidRPr="00CD25EE" w:rsidRDefault="000810BF" w:rsidP="00D67ACF">
            <w:pPr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 xml:space="preserve">Forma Nr. 2 </w:t>
            </w: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patvirtinta</w:t>
            </w:r>
            <w:proofErr w:type="spellEnd"/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F4144" w14:textId="77777777" w:rsidR="000810BF" w:rsidRPr="00CD25EE" w:rsidRDefault="000810BF" w:rsidP="00D67ACF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79CAE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07620837" w14:textId="77777777" w:rsidTr="00D67ACF">
        <w:trPr>
          <w:gridAfter w:val="2"/>
          <w:wAfter w:w="888" w:type="dxa"/>
          <w:trHeight w:val="285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BBDDC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FABEA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307C0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D1F20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FE850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02F29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E1986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61D84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74A1D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3096F" w14:textId="77777777" w:rsidR="000810BF" w:rsidRPr="00CD25EE" w:rsidRDefault="000810BF" w:rsidP="00D67ACF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Lietuvos</w:t>
            </w:r>
            <w:proofErr w:type="spellEnd"/>
            <w:r w:rsidRPr="00CD25E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Respublikos</w:t>
            </w:r>
            <w:proofErr w:type="spellEnd"/>
            <w:r w:rsidRPr="00CD25E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finansų</w:t>
            </w:r>
            <w:proofErr w:type="spellEnd"/>
            <w:r w:rsidRPr="00CD25E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ministro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DCB6D" w14:textId="77777777" w:rsidR="000810BF" w:rsidRPr="00CD25EE" w:rsidRDefault="000810BF" w:rsidP="00D67ACF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810BF" w:rsidRPr="00CD25EE" w14:paraId="74BEB668" w14:textId="77777777" w:rsidTr="00D67ACF">
        <w:trPr>
          <w:gridAfter w:val="2"/>
          <w:wAfter w:w="888" w:type="dxa"/>
          <w:trHeight w:val="270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1E3DF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FBD33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A298A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86F11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9DA81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08677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369E2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1D73F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B650E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08369" w14:textId="77777777" w:rsidR="000810BF" w:rsidRPr="00CD25EE" w:rsidRDefault="000810BF" w:rsidP="00D67ACF">
            <w:pPr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 xml:space="preserve">2008 m. </w:t>
            </w: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gruodžio</w:t>
            </w:r>
            <w:proofErr w:type="spellEnd"/>
            <w:r w:rsidRPr="00CD25EE">
              <w:rPr>
                <w:rFonts w:ascii="Times New Roman" w:hAnsi="Times New Roman"/>
                <w:sz w:val="16"/>
                <w:szCs w:val="16"/>
              </w:rPr>
              <w:t xml:space="preserve"> 31 d. </w:t>
            </w: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įsakymu</w:t>
            </w:r>
            <w:proofErr w:type="spellEnd"/>
            <w:r w:rsidRPr="00CD25EE">
              <w:rPr>
                <w:rFonts w:ascii="Times New Roman" w:hAnsi="Times New Roman"/>
                <w:sz w:val="16"/>
                <w:szCs w:val="16"/>
              </w:rPr>
              <w:t xml:space="preserve"> Nr. 1K-465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E04E7" w14:textId="77777777" w:rsidR="000810BF" w:rsidRPr="00CD25EE" w:rsidRDefault="000810BF" w:rsidP="00D67ACF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810BF" w:rsidRPr="00CD25EE" w14:paraId="1ECFE46F" w14:textId="77777777" w:rsidTr="00D67ACF">
        <w:trPr>
          <w:gridAfter w:val="2"/>
          <w:wAfter w:w="888" w:type="dxa"/>
          <w:trHeight w:val="285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9F3B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16B94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9021B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28AAB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E9930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7A2D3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E5112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 xml:space="preserve">      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8DFE7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27BE2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75436" w14:textId="77777777" w:rsidR="000810BF" w:rsidRPr="00CD25EE" w:rsidRDefault="000810BF" w:rsidP="00D67ACF">
            <w:pPr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Lietuvos</w:t>
            </w:r>
            <w:proofErr w:type="spellEnd"/>
            <w:r w:rsidRPr="00CD25E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Respublikos</w:t>
            </w:r>
            <w:proofErr w:type="spellEnd"/>
            <w:r w:rsidRPr="00CD25E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finansų</w:t>
            </w:r>
            <w:proofErr w:type="spellEnd"/>
            <w:r w:rsidRPr="00CD25E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ministro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65D8E" w14:textId="77777777" w:rsidR="000810BF" w:rsidRPr="00CD25EE" w:rsidRDefault="000810BF" w:rsidP="00D67ACF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810BF" w:rsidRPr="00CD25EE" w14:paraId="52746A17" w14:textId="77777777" w:rsidTr="00D67ACF">
        <w:trPr>
          <w:trHeight w:val="240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B339E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7FE35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FE782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13F2B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11F66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E7088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00193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93B05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A07C2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86841" w14:textId="77777777" w:rsidR="000810BF" w:rsidRPr="00CD25EE" w:rsidRDefault="000810BF" w:rsidP="00D67ACF">
            <w:pPr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 xml:space="preserve">2022 m. </w:t>
            </w: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rugpjūčio</w:t>
            </w:r>
            <w:proofErr w:type="spellEnd"/>
            <w:r w:rsidRPr="00CD25EE">
              <w:rPr>
                <w:rFonts w:ascii="Times New Roman" w:hAnsi="Times New Roman"/>
                <w:sz w:val="16"/>
                <w:szCs w:val="16"/>
              </w:rPr>
              <w:t xml:space="preserve"> 30 d. </w:t>
            </w: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įsakymo</w:t>
            </w:r>
            <w:proofErr w:type="spellEnd"/>
            <w:r w:rsidRPr="00CD25EE">
              <w:rPr>
                <w:rFonts w:ascii="Times New Roman" w:hAnsi="Times New Roman"/>
                <w:sz w:val="16"/>
                <w:szCs w:val="16"/>
              </w:rPr>
              <w:t xml:space="preserve"> Nr. 1K- 301 </w:t>
            </w: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redakcija</w:t>
            </w:r>
            <w:proofErr w:type="spellEnd"/>
            <w:r w:rsidRPr="00CD25E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  <w:tr w:rsidR="000810BF" w:rsidRPr="00CD25EE" w14:paraId="4F40000F" w14:textId="77777777" w:rsidTr="00D67ACF">
        <w:trPr>
          <w:gridAfter w:val="1"/>
          <w:wAfter w:w="666" w:type="dxa"/>
          <w:trHeight w:val="195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6E472" w14:textId="77777777" w:rsidR="000810BF" w:rsidRPr="00CD25EE" w:rsidRDefault="000810BF" w:rsidP="00D67ACF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6DF6E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635A8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55ECC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2A01D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53082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633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A2B900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A023AB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53BE6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7C57CC27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F93911" w14:paraId="3F8C9706" w14:textId="77777777" w:rsidTr="00D67ACF">
        <w:trPr>
          <w:gridAfter w:val="1"/>
          <w:wAfter w:w="666" w:type="dxa"/>
          <w:trHeight w:val="375"/>
        </w:trPr>
        <w:tc>
          <w:tcPr>
            <w:tcW w:w="94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4F1E15" w14:textId="77777777" w:rsidR="000810BF" w:rsidRPr="00CD25EE" w:rsidRDefault="000810BF" w:rsidP="001B4283">
            <w:pPr>
              <w:jc w:val="center"/>
              <w:rPr>
                <w:rFonts w:ascii="Times New Roman" w:hAnsi="Times New Roman"/>
                <w:sz w:val="16"/>
                <w:szCs w:val="16"/>
                <w:lang w:val="pt-BR"/>
              </w:rPr>
            </w:pPr>
            <w:r w:rsidRPr="00CD25EE">
              <w:rPr>
                <w:rFonts w:ascii="Times New Roman" w:hAnsi="Times New Roman"/>
                <w:sz w:val="16"/>
                <w:szCs w:val="16"/>
                <w:lang w:val="pt-BR"/>
              </w:rPr>
              <w:t>(įstaigos pavadinimas, kodas Juridinių asmenų registre, adresas)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1F548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16"/>
                <w:szCs w:val="16"/>
                <w:lang w:val="pt-BR"/>
              </w:rPr>
            </w:pPr>
          </w:p>
        </w:tc>
        <w:tc>
          <w:tcPr>
            <w:tcW w:w="222" w:type="dxa"/>
            <w:vAlign w:val="center"/>
            <w:hideMark/>
          </w:tcPr>
          <w:p w14:paraId="286B82FB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  <w:lang w:val="pt-BR"/>
              </w:rPr>
            </w:pPr>
          </w:p>
        </w:tc>
      </w:tr>
      <w:tr w:rsidR="000810BF" w:rsidRPr="00CD25EE" w14:paraId="6EBB8220" w14:textId="77777777" w:rsidTr="00D67ACF">
        <w:trPr>
          <w:gridAfter w:val="1"/>
          <w:wAfter w:w="666" w:type="dxa"/>
          <w:trHeight w:val="285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8A91BB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  <w:lang w:val="pt-BR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57086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  <w:lang w:val="pt-BR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AAA5C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  <w:lang w:val="pt-BR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6518E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  <w:lang w:val="pt-BR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38F06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  <w:lang w:val="pt-BR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2BC3D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  <w:lang w:val="pt-BR"/>
              </w:rPr>
            </w:pPr>
          </w:p>
        </w:tc>
        <w:tc>
          <w:tcPr>
            <w:tcW w:w="6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C2895" w14:textId="77777777" w:rsidR="000810BF" w:rsidRPr="00CD25EE" w:rsidRDefault="000810BF" w:rsidP="001B428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D25EE">
              <w:rPr>
                <w:rFonts w:ascii="Times New Roman" w:hAnsi="Times New Roman"/>
                <w:b/>
                <w:bCs/>
              </w:rPr>
              <w:t>BIUDŽETO IŠLAIDŲ SĄMATOS VYKDYMO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DAD5A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02BA3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3C56F32B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742CF4BD" w14:textId="77777777" w:rsidTr="00D67ACF">
        <w:trPr>
          <w:gridAfter w:val="1"/>
          <w:wAfter w:w="666" w:type="dxa"/>
          <w:trHeight w:val="330"/>
        </w:trPr>
        <w:tc>
          <w:tcPr>
            <w:tcW w:w="94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7BE6BC" w14:textId="77777777" w:rsidR="000810BF" w:rsidRPr="00CD25EE" w:rsidRDefault="000810BF" w:rsidP="001B428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D25EE">
              <w:rPr>
                <w:rFonts w:ascii="Times New Roman" w:hAnsi="Times New Roman"/>
                <w:b/>
                <w:bCs/>
              </w:rPr>
              <w:t>202- 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F7D5B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2" w:type="dxa"/>
            <w:vAlign w:val="center"/>
            <w:hideMark/>
          </w:tcPr>
          <w:p w14:paraId="7A88FBB3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6DD4355B" w14:textId="77777777" w:rsidTr="00D67ACF">
        <w:trPr>
          <w:gridAfter w:val="1"/>
          <w:wAfter w:w="666" w:type="dxa"/>
          <w:trHeight w:val="315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5FA75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647D4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E4416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70969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0E015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13E6E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6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4A94D" w14:textId="77777777" w:rsidR="000810BF" w:rsidRPr="00CD25EE" w:rsidRDefault="000810BF" w:rsidP="001B4283">
            <w:pPr>
              <w:jc w:val="center"/>
              <w:rPr>
                <w:rFonts w:ascii="Times New Roman" w:hAnsi="Times New Roman"/>
                <w:sz w:val="20"/>
                <w:u w:val="single"/>
              </w:rPr>
            </w:pPr>
            <w:r w:rsidRPr="00CD25EE">
              <w:rPr>
                <w:rFonts w:ascii="Times New Roman" w:hAnsi="Times New Roman"/>
                <w:sz w:val="20"/>
                <w:u w:val="single"/>
              </w:rPr>
              <w:t>METINĖ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FB04F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  <w:u w:val="singl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BAF86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443985F1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455EF0A8" w14:textId="77777777" w:rsidTr="00D67ACF">
        <w:trPr>
          <w:gridAfter w:val="1"/>
          <w:wAfter w:w="666" w:type="dxa"/>
          <w:trHeight w:val="240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FD6DA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22729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5320D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E0014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5D390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1FC0C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6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F562B" w14:textId="77777777" w:rsidR="000810BF" w:rsidRPr="00CD25EE" w:rsidRDefault="000810BF" w:rsidP="001B428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metinė</w:t>
            </w:r>
            <w:proofErr w:type="spellEnd"/>
            <w:r w:rsidRPr="00CD25EE">
              <w:rPr>
                <w:rFonts w:ascii="Times New Roman" w:hAnsi="Times New Roman"/>
                <w:sz w:val="16"/>
                <w:szCs w:val="16"/>
              </w:rPr>
              <w:t>, ketvirtinė)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96233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9094F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7986D9D0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6764988E" w14:textId="77777777" w:rsidTr="00D67ACF">
        <w:trPr>
          <w:gridAfter w:val="1"/>
          <w:wAfter w:w="666" w:type="dxa"/>
          <w:trHeight w:val="180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32CAE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5EC46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603D5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DEA61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56992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FFA2D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D7F05" w14:textId="77777777" w:rsidR="000810BF" w:rsidRPr="00CD25EE" w:rsidRDefault="000810BF" w:rsidP="001B428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EA128" w14:textId="77777777" w:rsidR="000810BF" w:rsidRPr="00CD25EE" w:rsidRDefault="000810BF" w:rsidP="001B4283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95A2B" w14:textId="77777777" w:rsidR="000810BF" w:rsidRPr="00CD25EE" w:rsidRDefault="000810BF" w:rsidP="001B4283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4E6E9" w14:textId="77777777" w:rsidR="000810BF" w:rsidRPr="00CD25EE" w:rsidRDefault="000810BF" w:rsidP="001B4283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B3077" w14:textId="77777777" w:rsidR="000810BF" w:rsidRPr="00CD25EE" w:rsidRDefault="000810BF" w:rsidP="001B4283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F2B6F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211DE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7C947BF6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5073F891" w14:textId="77777777" w:rsidTr="00D67ACF">
        <w:trPr>
          <w:gridAfter w:val="1"/>
          <w:wAfter w:w="666" w:type="dxa"/>
          <w:trHeight w:val="240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D7A19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91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81C3E2" w14:textId="77777777" w:rsidR="000810BF" w:rsidRPr="00CD25EE" w:rsidRDefault="000810BF" w:rsidP="001B428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D25EE">
              <w:rPr>
                <w:rFonts w:ascii="Times New Roman" w:hAnsi="Times New Roman"/>
                <w:b/>
                <w:bCs/>
              </w:rPr>
              <w:t>ATASKAITA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494CA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2" w:type="dxa"/>
            <w:vAlign w:val="center"/>
            <w:hideMark/>
          </w:tcPr>
          <w:p w14:paraId="310CBB23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6F3B9293" w14:textId="77777777" w:rsidTr="00D67ACF">
        <w:trPr>
          <w:gridAfter w:val="1"/>
          <w:wAfter w:w="666" w:type="dxa"/>
          <w:trHeight w:val="255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47EBE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F3256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AFC10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4BE16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D4EBF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2DFDC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6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2D91B" w14:textId="77777777" w:rsidR="000810BF" w:rsidRPr="00CD25EE" w:rsidRDefault="000810BF" w:rsidP="001B4283">
            <w:pPr>
              <w:jc w:val="center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202-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FC717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56E81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359D5110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550B34EB" w14:textId="77777777" w:rsidTr="00D67ACF">
        <w:trPr>
          <w:gridAfter w:val="1"/>
          <w:wAfter w:w="666" w:type="dxa"/>
          <w:trHeight w:val="225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30158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77531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7CC0A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B8368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D1C94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E0D8B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6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A54AD" w14:textId="77777777" w:rsidR="000810BF" w:rsidRPr="00CD25EE" w:rsidRDefault="000810BF" w:rsidP="001B4283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F601E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72EB2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6C174DA9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F93911" w14:paraId="5C842D3A" w14:textId="77777777" w:rsidTr="00D67ACF">
        <w:trPr>
          <w:gridAfter w:val="1"/>
          <w:wAfter w:w="666" w:type="dxa"/>
          <w:trHeight w:val="255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A0433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FD06C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BAC67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1DE49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795B87" w14:textId="77777777" w:rsidR="000810BF" w:rsidRPr="00CD25EE" w:rsidRDefault="000810BF" w:rsidP="001B4283">
            <w:pPr>
              <w:jc w:val="center"/>
              <w:rPr>
                <w:rFonts w:ascii="Times New Roman" w:hAnsi="Times New Roman"/>
                <w:sz w:val="20"/>
                <w:lang w:val="pt-BR"/>
              </w:rPr>
            </w:pPr>
            <w:r w:rsidRPr="00CD25EE">
              <w:rPr>
                <w:rFonts w:ascii="Times New Roman" w:hAnsi="Times New Roman"/>
                <w:sz w:val="20"/>
                <w:lang w:val="pt-BR"/>
              </w:rPr>
              <w:t>Kokybiškos švietimo sistemos kūrimo, sporto skatinimo ir jaunimo užimtumo programa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92F0C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  <w:lang w:val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EB381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  <w:lang w:val="pt-BR"/>
              </w:rPr>
            </w:pPr>
          </w:p>
        </w:tc>
        <w:tc>
          <w:tcPr>
            <w:tcW w:w="222" w:type="dxa"/>
            <w:vAlign w:val="center"/>
            <w:hideMark/>
          </w:tcPr>
          <w:p w14:paraId="5D493507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  <w:lang w:val="pt-BR"/>
              </w:rPr>
            </w:pPr>
          </w:p>
        </w:tc>
      </w:tr>
      <w:tr w:rsidR="000810BF" w:rsidRPr="00CD25EE" w14:paraId="265282A4" w14:textId="77777777" w:rsidTr="00D67ACF">
        <w:trPr>
          <w:gridAfter w:val="1"/>
          <w:wAfter w:w="666" w:type="dxa"/>
          <w:trHeight w:val="240"/>
        </w:trPr>
        <w:tc>
          <w:tcPr>
            <w:tcW w:w="94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7E22F" w14:textId="77777777" w:rsidR="000810BF" w:rsidRPr="00CD25EE" w:rsidRDefault="000810BF" w:rsidP="001B428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programos</w:t>
            </w:r>
            <w:proofErr w:type="spellEnd"/>
            <w:r w:rsidRPr="00CD25E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pavadinimas</w:t>
            </w:r>
            <w:proofErr w:type="spellEnd"/>
            <w:r w:rsidRPr="00CD25E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D164A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vAlign w:val="center"/>
            <w:hideMark/>
          </w:tcPr>
          <w:p w14:paraId="728D0054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55988325" w14:textId="77777777" w:rsidTr="00D67ACF">
        <w:trPr>
          <w:gridAfter w:val="1"/>
          <w:wAfter w:w="666" w:type="dxa"/>
          <w:trHeight w:val="240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A8540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6C083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460BE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03C4E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649BC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7A37D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7C55C" w14:textId="77777777" w:rsidR="000810BF" w:rsidRPr="00CD25EE" w:rsidRDefault="000810BF" w:rsidP="001B4283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B10D2" w14:textId="77777777" w:rsidR="000810BF" w:rsidRPr="00CD25EE" w:rsidRDefault="000810BF" w:rsidP="001B4283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11D2F" w14:textId="77777777" w:rsidR="000810BF" w:rsidRPr="00CD25EE" w:rsidRDefault="000810BF" w:rsidP="001B4283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96632" w14:textId="77777777" w:rsidR="000810BF" w:rsidRPr="00CD25EE" w:rsidRDefault="000810BF" w:rsidP="001B4283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826900" w14:textId="77777777" w:rsidR="000810BF" w:rsidRPr="00CD25EE" w:rsidRDefault="000810BF" w:rsidP="001B4283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0300DC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>Kodas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4EC49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vAlign w:val="center"/>
            <w:hideMark/>
          </w:tcPr>
          <w:p w14:paraId="752989CD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6BAFB0DB" w14:textId="77777777" w:rsidTr="00D67ACF">
        <w:trPr>
          <w:gridAfter w:val="1"/>
          <w:wAfter w:w="666" w:type="dxa"/>
          <w:trHeight w:val="225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BFE14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F24BA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0B6C8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0EDE0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26E56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FA96B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32EFB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E4D78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EB8DA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66F3E" w14:textId="77777777" w:rsidR="000810BF" w:rsidRPr="00CD25EE" w:rsidRDefault="000810BF" w:rsidP="00D67ACF">
            <w:pPr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 xml:space="preserve">                    </w:t>
            </w: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Ministerijos</w:t>
            </w:r>
            <w:proofErr w:type="spellEnd"/>
            <w:r w:rsidRPr="00CD25EE">
              <w:rPr>
                <w:rFonts w:ascii="Times New Roman" w:hAnsi="Times New Roman"/>
                <w:sz w:val="16"/>
                <w:szCs w:val="16"/>
              </w:rPr>
              <w:t xml:space="preserve"> / </w:t>
            </w: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Savivaldybės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674AA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6811D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517409FB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2AACEFB1" w14:textId="77777777" w:rsidTr="00D67ACF">
        <w:trPr>
          <w:gridAfter w:val="1"/>
          <w:wAfter w:w="666" w:type="dxa"/>
          <w:trHeight w:val="240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0B71F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DF9F3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AC961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C4981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CCDB4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C452F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71142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E147A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45DC4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E130E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DB476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Departamento</w:t>
            </w:r>
            <w:proofErr w:type="spellEnd"/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0EB6F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4CFA1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47DDFFD8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368533E7" w14:textId="77777777" w:rsidTr="00D67ACF">
        <w:trPr>
          <w:gridAfter w:val="1"/>
          <w:wAfter w:w="666" w:type="dxa"/>
          <w:trHeight w:val="255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41FA9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F5F60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0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ABC92" w14:textId="208309A0" w:rsidR="000810BF" w:rsidRPr="00CD25EE" w:rsidRDefault="00954796" w:rsidP="00D67ACF">
            <w:pPr>
              <w:rPr>
                <w:rFonts w:ascii="Times New Roman" w:hAnsi="Times New Roman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sz w:val="20"/>
                <w:szCs w:val="20"/>
                <w:lang w:val="lt-LT"/>
              </w:rPr>
              <w:t>Neformalus suaugusiųjų švietimas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0E697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ACF26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Įstaigos</w:t>
            </w:r>
            <w:proofErr w:type="spellEnd"/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9C9A9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A2A11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2E0CA791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59FF9E89" w14:textId="77777777" w:rsidTr="00D67ACF">
        <w:trPr>
          <w:gridAfter w:val="1"/>
          <w:wAfter w:w="666" w:type="dxa"/>
          <w:trHeight w:val="240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4F0AC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1C276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E09C1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8DF45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A2FB7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52431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A6C27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13F3D9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ECA4F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429EA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Programos</w:t>
            </w:r>
            <w:proofErr w:type="spellEnd"/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E187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0EB10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67166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16190C75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453DD65E" w14:textId="77777777" w:rsidTr="00D67ACF">
        <w:trPr>
          <w:gridAfter w:val="1"/>
          <w:wAfter w:w="666" w:type="dxa"/>
          <w:trHeight w:val="255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1CE8A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D6158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C4550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BC776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FB296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31198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6AA52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Finansavimo</w:t>
            </w:r>
            <w:proofErr w:type="spellEnd"/>
            <w:r w:rsidRPr="00CD25EE">
              <w:rPr>
                <w:rFonts w:ascii="Times New Roman" w:hAnsi="Times New Roman"/>
                <w:sz w:val="16"/>
                <w:szCs w:val="16"/>
              </w:rPr>
              <w:t xml:space="preserve"> šaltinio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F0C4D0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B1BCF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1.01.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6892C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946EF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31285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A4E08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65108150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2B7D1C7C" w14:textId="77777777" w:rsidTr="00D67ACF">
        <w:trPr>
          <w:gridAfter w:val="1"/>
          <w:wAfter w:w="666" w:type="dxa"/>
          <w:trHeight w:val="270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5BB19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79DF4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35475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BFCE5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1C8B7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DE122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2A838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Valstybės</w:t>
            </w:r>
            <w:proofErr w:type="spellEnd"/>
            <w:r w:rsidRPr="00CD25EE">
              <w:rPr>
                <w:rFonts w:ascii="Times New Roman" w:hAnsi="Times New Roman"/>
                <w:sz w:val="16"/>
                <w:szCs w:val="16"/>
              </w:rPr>
              <w:t xml:space="preserve"> funkcijos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C6881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1CF97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5AC93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A3948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42346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4249FD09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63503676" w14:textId="77777777" w:rsidTr="00D67ACF">
        <w:trPr>
          <w:gridAfter w:val="1"/>
          <w:wAfter w:w="666" w:type="dxa"/>
          <w:trHeight w:val="285"/>
        </w:trPr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BA8F32" w14:textId="77777777" w:rsidR="000810BF" w:rsidRPr="00CD25EE" w:rsidRDefault="000810BF" w:rsidP="00D67ACF">
            <w:pPr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145C51" w14:textId="77777777" w:rsidR="000810BF" w:rsidRPr="00CD25EE" w:rsidRDefault="000810BF" w:rsidP="00D67ACF">
            <w:pPr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26394F" w14:textId="77777777" w:rsidR="000810BF" w:rsidRPr="00CD25EE" w:rsidRDefault="000810BF" w:rsidP="00D67ACF">
            <w:pPr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7A25" w14:textId="77777777" w:rsidR="000810BF" w:rsidRPr="00CD25EE" w:rsidRDefault="000810BF" w:rsidP="00D67ACF">
            <w:pPr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67AD63" w14:textId="77777777" w:rsidR="000810BF" w:rsidRPr="00CD25EE" w:rsidRDefault="000810BF" w:rsidP="00D67ACF">
            <w:pPr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73A7E6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 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FD02FC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874FC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5CAFB4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CD6329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61DC68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516AAE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eurais</w:t>
            </w:r>
            <w:proofErr w:type="spellEnd"/>
            <w:r w:rsidRPr="00CD25EE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Pr="00CD25EE">
              <w:rPr>
                <w:rFonts w:ascii="Times New Roman" w:hAnsi="Times New Roman"/>
                <w:sz w:val="16"/>
                <w:szCs w:val="16"/>
              </w:rPr>
              <w:t>ct</w:t>
            </w:r>
            <w:proofErr w:type="spellEnd"/>
            <w:r w:rsidRPr="00CD25E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67A70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vAlign w:val="center"/>
            <w:hideMark/>
          </w:tcPr>
          <w:p w14:paraId="034403BE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47B0F1C1" w14:textId="77777777" w:rsidTr="00D67ACF">
        <w:trPr>
          <w:gridAfter w:val="1"/>
          <w:wAfter w:w="666" w:type="dxa"/>
          <w:trHeight w:val="480"/>
        </w:trPr>
        <w:tc>
          <w:tcPr>
            <w:tcW w:w="196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7462DAE" w14:textId="77777777" w:rsidR="000810BF" w:rsidRPr="00CD25EE" w:rsidRDefault="000810BF" w:rsidP="00D67ACF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Išlaidų</w:t>
            </w:r>
            <w:proofErr w:type="spellEnd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ekonominės</w:t>
            </w:r>
            <w:proofErr w:type="spellEnd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klasifikacijos</w:t>
            </w:r>
            <w:proofErr w:type="spellEnd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kodas</w:t>
            </w:r>
            <w:proofErr w:type="spellEnd"/>
          </w:p>
        </w:tc>
        <w:tc>
          <w:tcPr>
            <w:tcW w:w="24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32A66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Išlaidų</w:t>
            </w:r>
            <w:proofErr w:type="spellEnd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pavadinimas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E821D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Eil. Nr.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228480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Asignavimų</w:t>
            </w:r>
            <w:proofErr w:type="spellEnd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planas</w:t>
            </w:r>
            <w:proofErr w:type="spellEnd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įskaitant</w:t>
            </w:r>
            <w:proofErr w:type="spellEnd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patikslinimus</w:t>
            </w:r>
            <w:proofErr w:type="spellEnd"/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206E7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Gauti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asignavimai</w:t>
            </w:r>
            <w:proofErr w:type="spellEnd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kartu</w:t>
            </w:r>
            <w:proofErr w:type="spellEnd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su</w:t>
            </w:r>
            <w:proofErr w:type="spellEnd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įskaitytu</w:t>
            </w:r>
            <w:proofErr w:type="spellEnd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praėjusių</w:t>
            </w:r>
            <w:proofErr w:type="spellEnd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metų</w:t>
            </w:r>
            <w:proofErr w:type="spellEnd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lėšų</w:t>
            </w:r>
            <w:proofErr w:type="spellEnd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likučiu</w:t>
            </w:r>
            <w:proofErr w:type="spellEnd"/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FB50A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Panaudoti</w:t>
            </w:r>
            <w:proofErr w:type="spellEnd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asignavimai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13AC4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22" w:type="dxa"/>
            <w:vAlign w:val="center"/>
            <w:hideMark/>
          </w:tcPr>
          <w:p w14:paraId="25584DE4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46A85EFF" w14:textId="77777777" w:rsidTr="00D67ACF">
        <w:trPr>
          <w:gridAfter w:val="1"/>
          <w:wAfter w:w="666" w:type="dxa"/>
          <w:trHeight w:val="930"/>
        </w:trPr>
        <w:tc>
          <w:tcPr>
            <w:tcW w:w="196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A374F5A" w14:textId="77777777" w:rsidR="000810BF" w:rsidRPr="00CD25EE" w:rsidRDefault="000810BF" w:rsidP="00D67ACF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EC3285" w14:textId="77777777" w:rsidR="000810BF" w:rsidRPr="00CD25EE" w:rsidRDefault="000810BF" w:rsidP="00D67ACF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0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5AF7B4" w14:textId="77777777" w:rsidR="000810BF" w:rsidRPr="00CD25EE" w:rsidRDefault="000810BF" w:rsidP="00D67ACF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D70A2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metams</w:t>
            </w:r>
            <w:proofErr w:type="spell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6D231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ataskaitiniam</w:t>
            </w:r>
            <w:proofErr w:type="spellEnd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b/>
                <w:bCs/>
                <w:sz w:val="18"/>
                <w:szCs w:val="18"/>
              </w:rPr>
              <w:t>laikotarpiui</w:t>
            </w:r>
            <w:proofErr w:type="spellEnd"/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2A6564" w14:textId="77777777" w:rsidR="000810BF" w:rsidRPr="00CD25EE" w:rsidRDefault="000810BF" w:rsidP="00D67ACF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805AA8" w14:textId="77777777" w:rsidR="000810BF" w:rsidRPr="00CD25EE" w:rsidRDefault="000810BF" w:rsidP="00D67ACF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2DB1D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22" w:type="dxa"/>
            <w:vAlign w:val="center"/>
            <w:hideMark/>
          </w:tcPr>
          <w:p w14:paraId="3A3CB995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16589D63" w14:textId="77777777" w:rsidTr="00D67ACF">
        <w:trPr>
          <w:gridAfter w:val="1"/>
          <w:wAfter w:w="666" w:type="dxa"/>
          <w:trHeight w:val="225"/>
        </w:trPr>
        <w:tc>
          <w:tcPr>
            <w:tcW w:w="1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13C9F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F6D62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44FB2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24CAF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4BA6E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0D42B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85707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F867A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vAlign w:val="center"/>
            <w:hideMark/>
          </w:tcPr>
          <w:p w14:paraId="37A6D57B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048320C8" w14:textId="77777777" w:rsidTr="00D67ACF">
        <w:trPr>
          <w:gridAfter w:val="1"/>
          <w:wAfter w:w="666" w:type="dxa"/>
          <w:trHeight w:val="285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AA04D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b/>
                <w:bCs/>
                <w:sz w:val="20"/>
              </w:rPr>
            </w:pPr>
            <w:r w:rsidRPr="00CD25EE">
              <w:rPr>
                <w:rFonts w:ascii="Times New Roman" w:hAnsi="Times New Roman"/>
                <w:b/>
                <w:bCs/>
                <w:sz w:val="20"/>
              </w:rPr>
              <w:t>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492CD" w14:textId="77777777" w:rsidR="000810BF" w:rsidRPr="00CD25EE" w:rsidRDefault="000810BF" w:rsidP="00D67ACF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CD25EE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07A5E" w14:textId="77777777" w:rsidR="000810BF" w:rsidRPr="00CD25EE" w:rsidRDefault="000810BF" w:rsidP="00D67ACF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CD25EE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CE35551" w14:textId="77777777" w:rsidR="000810BF" w:rsidRPr="00CD25EE" w:rsidRDefault="000810BF" w:rsidP="00D67ACF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CD25EE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CF74B" w14:textId="77777777" w:rsidR="000810BF" w:rsidRPr="00CD25EE" w:rsidRDefault="000810BF" w:rsidP="00D67ACF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CD25EE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7BD2E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CD25EE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16BBF" w14:textId="77777777" w:rsidR="000810BF" w:rsidRPr="00CD25EE" w:rsidRDefault="000810BF" w:rsidP="00D67ACF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CD25EE">
              <w:rPr>
                <w:rFonts w:ascii="Times New Roman" w:hAnsi="Times New Roman"/>
                <w:b/>
                <w:bCs/>
                <w:sz w:val="20"/>
              </w:rPr>
              <w:t>IŠLAIDOS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F56A8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54DC1D75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1B62F4B6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3E52B07A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0549014E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3BDAA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5C5002AA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57609F76" w14:textId="77777777" w:rsidTr="00D67ACF">
        <w:trPr>
          <w:gridAfter w:val="1"/>
          <w:wAfter w:w="666" w:type="dxa"/>
          <w:trHeight w:val="330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D5726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b/>
                <w:bCs/>
                <w:sz w:val="20"/>
              </w:rPr>
            </w:pPr>
            <w:r w:rsidRPr="00CD25EE">
              <w:rPr>
                <w:rFonts w:ascii="Times New Roman" w:hAnsi="Times New Roman"/>
                <w:b/>
                <w:bCs/>
                <w:sz w:val="20"/>
              </w:rPr>
              <w:t>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51304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b/>
                <w:bCs/>
                <w:sz w:val="20"/>
              </w:rPr>
            </w:pPr>
            <w:r w:rsidRPr="00CD25EE">
              <w:rPr>
                <w:rFonts w:ascii="Times New Roman" w:hAnsi="Times New Roman"/>
                <w:b/>
                <w:bCs/>
                <w:sz w:val="20"/>
              </w:rPr>
              <w:t>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73B7E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2425613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CCFC6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BB39A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5EF29" w14:textId="77777777" w:rsidR="000810BF" w:rsidRPr="00CD25EE" w:rsidRDefault="000810BF" w:rsidP="00D67ACF">
            <w:pPr>
              <w:rPr>
                <w:rFonts w:ascii="Times New Roman" w:hAnsi="Times New Roman"/>
                <w:b/>
                <w:bCs/>
                <w:sz w:val="20"/>
              </w:rPr>
            </w:pPr>
            <w:proofErr w:type="spellStart"/>
            <w:r w:rsidRPr="00CD25EE">
              <w:rPr>
                <w:rFonts w:ascii="Times New Roman" w:hAnsi="Times New Roman"/>
                <w:b/>
                <w:bCs/>
                <w:sz w:val="20"/>
              </w:rPr>
              <w:t>Kitos</w:t>
            </w:r>
            <w:proofErr w:type="spellEnd"/>
            <w:r w:rsidRPr="00CD25EE">
              <w:rPr>
                <w:rFonts w:ascii="Times New Roman" w:hAnsi="Times New Roman"/>
                <w:b/>
                <w:bCs/>
                <w:sz w:val="20"/>
              </w:rPr>
              <w:t xml:space="preserve"> išlaidos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4FE63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>125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2C601DF8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7E6A6C43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53C836E2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42EE4F59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6DB9A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44038DB8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599AF147" w14:textId="77777777" w:rsidTr="00D67ACF">
        <w:trPr>
          <w:gridAfter w:val="1"/>
          <w:wAfter w:w="666" w:type="dxa"/>
          <w:trHeight w:val="285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266FB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5815B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02F30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1F27F2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C2AC8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21984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9B524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proofErr w:type="spellStart"/>
            <w:r w:rsidRPr="00CD25EE">
              <w:rPr>
                <w:rFonts w:ascii="Times New Roman" w:hAnsi="Times New Roman"/>
                <w:sz w:val="20"/>
              </w:rPr>
              <w:t>Kitos</w:t>
            </w:r>
            <w:proofErr w:type="spellEnd"/>
            <w:r w:rsidRPr="00CD25EE">
              <w:rPr>
                <w:rFonts w:ascii="Times New Roman" w:hAnsi="Times New Roman"/>
                <w:sz w:val="20"/>
              </w:rPr>
              <w:t xml:space="preserve"> išlaidos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71E43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>126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7330D7AA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33CE811B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143BB577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51AD42BD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62273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5DC49527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79FB21C0" w14:textId="77777777" w:rsidTr="00D67ACF">
        <w:trPr>
          <w:gridAfter w:val="1"/>
          <w:wAfter w:w="666" w:type="dxa"/>
          <w:trHeight w:val="270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271127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9CF45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17C8F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9B44268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45C0F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C81D8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DFF81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proofErr w:type="spellStart"/>
            <w:r w:rsidRPr="00CD25EE">
              <w:rPr>
                <w:rFonts w:ascii="Times New Roman" w:hAnsi="Times New Roman"/>
                <w:sz w:val="20"/>
              </w:rPr>
              <w:t>Kitos</w:t>
            </w:r>
            <w:proofErr w:type="spellEnd"/>
            <w:r w:rsidRPr="00CD25EE">
              <w:rPr>
                <w:rFonts w:ascii="Times New Roman" w:hAnsi="Times New Roman"/>
                <w:sz w:val="20"/>
              </w:rPr>
              <w:t xml:space="preserve"> išlaidos </w:t>
            </w:r>
            <w:proofErr w:type="spellStart"/>
            <w:r w:rsidRPr="00CD25EE">
              <w:rPr>
                <w:rFonts w:ascii="Times New Roman" w:hAnsi="Times New Roman"/>
                <w:sz w:val="20"/>
              </w:rPr>
              <w:t>einamiesiems</w:t>
            </w:r>
            <w:proofErr w:type="spellEnd"/>
            <w:r w:rsidRPr="00CD25EE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sz w:val="20"/>
              </w:rPr>
              <w:t>tikslams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FCF00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>127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37753CB8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27A7334A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54676C8E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1EBC7927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0806B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3FCB6C00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1A26C674" w14:textId="77777777" w:rsidTr="00D67ACF">
        <w:trPr>
          <w:gridAfter w:val="1"/>
          <w:wAfter w:w="666" w:type="dxa"/>
          <w:trHeight w:val="270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24AB637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D325F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250EA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A6D1CA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AEF61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E212C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B7306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proofErr w:type="spellStart"/>
            <w:r w:rsidRPr="00CD25EE">
              <w:rPr>
                <w:rFonts w:ascii="Times New Roman" w:hAnsi="Times New Roman"/>
                <w:sz w:val="20"/>
              </w:rPr>
              <w:t>Kitos</w:t>
            </w:r>
            <w:proofErr w:type="spellEnd"/>
            <w:r w:rsidRPr="00CD25EE">
              <w:rPr>
                <w:rFonts w:ascii="Times New Roman" w:hAnsi="Times New Roman"/>
                <w:sz w:val="20"/>
              </w:rPr>
              <w:t xml:space="preserve"> išlaidos </w:t>
            </w:r>
            <w:proofErr w:type="spellStart"/>
            <w:r w:rsidRPr="00CD25EE">
              <w:rPr>
                <w:rFonts w:ascii="Times New Roman" w:hAnsi="Times New Roman"/>
                <w:sz w:val="20"/>
              </w:rPr>
              <w:t>einamiesiems</w:t>
            </w:r>
            <w:proofErr w:type="spellEnd"/>
            <w:r w:rsidRPr="00CD25EE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sz w:val="20"/>
              </w:rPr>
              <w:t>tikslams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85F14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>128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0844816C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4725C927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0FA2AA7F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6E738EFE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1A3B4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0B320CEE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3CE22C60" w14:textId="77777777" w:rsidTr="00D67ACF">
        <w:trPr>
          <w:gridAfter w:val="1"/>
          <w:wAfter w:w="666" w:type="dxa"/>
          <w:trHeight w:val="300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C980843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1CE0D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AAF26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7AE2A43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7FD92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78A7A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84C40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  <w:lang w:val="fi-FI"/>
              </w:rPr>
            </w:pPr>
            <w:r w:rsidRPr="00CD25EE">
              <w:rPr>
                <w:rFonts w:ascii="Times New Roman" w:hAnsi="Times New Roman"/>
                <w:sz w:val="20"/>
                <w:lang w:val="fi-FI"/>
              </w:rPr>
              <w:t>Kitos išlaidos kitiems einamiesiems tikslams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21C9A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>130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37200242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62036E4C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38AB4F06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1F0364DC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110EE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3B335F77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325DBF08" w14:textId="77777777" w:rsidTr="00D67ACF">
        <w:trPr>
          <w:gridAfter w:val="1"/>
          <w:wAfter w:w="666" w:type="dxa"/>
          <w:trHeight w:val="285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CD380A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EBB752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4768A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47D59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69AAC7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98044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A80CD" w14:textId="77777777" w:rsidR="000810BF" w:rsidRPr="00CD25EE" w:rsidRDefault="000810BF" w:rsidP="00D67ACF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CD25EE">
              <w:rPr>
                <w:rFonts w:ascii="Times New Roman" w:hAnsi="Times New Roman"/>
                <w:b/>
                <w:bCs/>
                <w:sz w:val="20"/>
              </w:rPr>
              <w:t xml:space="preserve">IŠ VISO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C18FA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5EE">
              <w:rPr>
                <w:rFonts w:ascii="Times New Roman" w:hAnsi="Times New Roman"/>
                <w:sz w:val="16"/>
                <w:szCs w:val="16"/>
              </w:rPr>
              <w:t>335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14:paraId="35972D3A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FFFF"/>
            <w:noWrap/>
            <w:vAlign w:val="center"/>
            <w:hideMark/>
          </w:tcPr>
          <w:p w14:paraId="03AECE09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center"/>
            <w:hideMark/>
          </w:tcPr>
          <w:p w14:paraId="6422D914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noWrap/>
            <w:vAlign w:val="center"/>
            <w:hideMark/>
          </w:tcPr>
          <w:p w14:paraId="27EEBBBE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53BF2" w14:textId="77777777" w:rsidR="000810BF" w:rsidRPr="00CD25EE" w:rsidRDefault="000810BF" w:rsidP="00D67ACF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39F9772D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573730E6" w14:textId="77777777" w:rsidTr="001B4283">
        <w:trPr>
          <w:gridAfter w:val="1"/>
          <w:wAfter w:w="666" w:type="dxa"/>
          <w:trHeight w:val="255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93DD88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A66DC4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CDDD5B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9B1CE23" w14:textId="3F39B504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53E0C00" w14:textId="7593B954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85F3C6F" w14:textId="33F9147C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89E3F65" w14:textId="617968C2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F2F410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89D2A5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62CCB2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B53B0D1" w14:textId="1BAC16F2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B307FD" w14:textId="2BD8150B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462205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2493DAA2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4C93C483" w14:textId="77777777" w:rsidTr="00D67ACF">
        <w:trPr>
          <w:gridAfter w:val="1"/>
          <w:wAfter w:w="666" w:type="dxa"/>
          <w:trHeight w:val="270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BBC4C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39A29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DD5C2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0E5C87" w14:textId="38B9F59A" w:rsidR="000810BF" w:rsidRPr="00CD25EE" w:rsidRDefault="000810BF" w:rsidP="00D67ACF">
            <w:pPr>
              <w:rPr>
                <w:rFonts w:ascii="Times New Roman" w:hAnsi="Times New Roman"/>
                <w:sz w:val="16"/>
                <w:szCs w:val="16"/>
                <w:lang w:val="pt-BR"/>
              </w:rPr>
            </w:pPr>
            <w:r w:rsidRPr="00CD25EE">
              <w:rPr>
                <w:rFonts w:ascii="Times New Roman" w:hAnsi="Times New Roman"/>
                <w:sz w:val="16"/>
                <w:szCs w:val="16"/>
                <w:lang w:val="pt-BR"/>
              </w:rPr>
              <w:t xml:space="preserve">   (įstaigos vadovo ar jo įgalioto asmens pareigų  pavadinimas)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0073D8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  <w:vertAlign w:val="superscript"/>
              </w:rPr>
              <w:t>(</w:t>
            </w:r>
            <w:proofErr w:type="spellStart"/>
            <w:r w:rsidRPr="00CD25EE">
              <w:rPr>
                <w:rFonts w:ascii="Times New Roman" w:hAnsi="Times New Roman"/>
                <w:vertAlign w:val="superscript"/>
              </w:rPr>
              <w:t>parašas</w:t>
            </w:r>
            <w:proofErr w:type="spellEnd"/>
            <w:r w:rsidRPr="00CD25EE">
              <w:rPr>
                <w:rFonts w:ascii="Times New Roman" w:hAnsi="Times New Roman"/>
                <w:vertAlign w:val="superscript"/>
              </w:rPr>
              <w:t>)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90646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229F59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  <w:vertAlign w:val="superscript"/>
              </w:rPr>
              <w:t>(</w:t>
            </w:r>
            <w:proofErr w:type="spellStart"/>
            <w:r w:rsidRPr="00CD25EE">
              <w:rPr>
                <w:rFonts w:ascii="Times New Roman" w:hAnsi="Times New Roman"/>
                <w:vertAlign w:val="superscript"/>
              </w:rPr>
              <w:t>vardas</w:t>
            </w:r>
            <w:proofErr w:type="spellEnd"/>
            <w:r w:rsidRPr="00CD25EE">
              <w:rPr>
                <w:rFonts w:ascii="Times New Roman" w:hAnsi="Times New Roman"/>
                <w:vertAlign w:val="superscript"/>
              </w:rPr>
              <w:t xml:space="preserve"> ir pavardė)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7CCBC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2" w:type="dxa"/>
            <w:vAlign w:val="center"/>
            <w:hideMark/>
          </w:tcPr>
          <w:p w14:paraId="62861300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7A468EE6" w14:textId="77777777" w:rsidTr="00D67ACF">
        <w:trPr>
          <w:gridAfter w:val="1"/>
          <w:wAfter w:w="666" w:type="dxa"/>
          <w:trHeight w:val="255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465F2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7E455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F6E89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407FEB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7847D8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68EB69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1BC8A0" w14:textId="408AE74C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C85C8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D5139D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E2C3B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D37DC5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98CBA18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  <w:r w:rsidRPr="00CD25EE">
              <w:rPr>
                <w:rFonts w:ascii="Times New Roman" w:hAnsi="Times New Roman"/>
                <w:sz w:val="20"/>
                <w:vertAlign w:val="superscri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C0827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6C61AD69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  <w:tr w:rsidR="000810BF" w:rsidRPr="00CD25EE" w14:paraId="0199FE6A" w14:textId="77777777" w:rsidTr="00D67ACF">
        <w:trPr>
          <w:gridAfter w:val="1"/>
          <w:wAfter w:w="666" w:type="dxa"/>
          <w:trHeight w:val="750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51432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4D21B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D06BC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44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384B97" w14:textId="77777777" w:rsidR="000810BF" w:rsidRPr="00CD25EE" w:rsidRDefault="000810BF" w:rsidP="00D67ACF">
            <w:pPr>
              <w:rPr>
                <w:rFonts w:ascii="Times New Roman" w:hAnsi="Times New Roman"/>
                <w:sz w:val="16"/>
                <w:szCs w:val="16"/>
                <w:lang w:val="pt-BR"/>
              </w:rPr>
            </w:pPr>
            <w:r w:rsidRPr="00CD25EE">
              <w:rPr>
                <w:rFonts w:ascii="Times New Roman" w:hAnsi="Times New Roman"/>
                <w:sz w:val="16"/>
                <w:szCs w:val="16"/>
                <w:lang w:val="pt-BR"/>
              </w:rPr>
              <w:t xml:space="preserve">  (finansinę apskaitą tvarkančio asmens</w:t>
            </w:r>
            <w:r w:rsidRPr="00CD25EE">
              <w:rPr>
                <w:rFonts w:ascii="Times New Roman" w:hAnsi="Times New Roman"/>
                <w:b/>
                <w:bCs/>
                <w:sz w:val="16"/>
                <w:szCs w:val="16"/>
                <w:lang w:val="pt-BR"/>
              </w:rPr>
              <w:t>,</w:t>
            </w:r>
            <w:r w:rsidRPr="00CD25EE">
              <w:rPr>
                <w:rFonts w:ascii="Times New Roman" w:hAnsi="Times New Roman"/>
                <w:sz w:val="16"/>
                <w:szCs w:val="16"/>
                <w:lang w:val="pt-BR"/>
              </w:rPr>
              <w:t xml:space="preserve"> centralizuotos apskaitos įstaigos vadovo arba jo įgalioto asmens pareigų pavadinimas)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8ABE9" w14:textId="77777777" w:rsidR="000810BF" w:rsidRPr="00CD25EE" w:rsidRDefault="000810BF" w:rsidP="00D67ACF">
            <w:pPr>
              <w:rPr>
                <w:rFonts w:ascii="Times New Roman" w:hAnsi="Times New Roman"/>
                <w:sz w:val="16"/>
                <w:szCs w:val="16"/>
                <w:lang w:val="pt-BR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A7CB21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  <w:vertAlign w:val="superscript"/>
              </w:rPr>
              <w:t>(</w:t>
            </w:r>
            <w:proofErr w:type="spellStart"/>
            <w:r w:rsidRPr="00CD25EE">
              <w:rPr>
                <w:rFonts w:ascii="Times New Roman" w:hAnsi="Times New Roman"/>
                <w:vertAlign w:val="superscript"/>
              </w:rPr>
              <w:t>parašas</w:t>
            </w:r>
            <w:proofErr w:type="spellEnd"/>
            <w:r w:rsidRPr="00CD25EE">
              <w:rPr>
                <w:rFonts w:ascii="Times New Roman" w:hAnsi="Times New Roman"/>
                <w:vertAlign w:val="superscript"/>
              </w:rPr>
              <w:t>)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8A7C0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B846D7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  <w:vertAlign w:val="superscript"/>
              </w:rPr>
              <w:t>(</w:t>
            </w:r>
            <w:proofErr w:type="spellStart"/>
            <w:r w:rsidRPr="00CD25EE">
              <w:rPr>
                <w:rFonts w:ascii="Times New Roman" w:hAnsi="Times New Roman"/>
                <w:vertAlign w:val="superscript"/>
              </w:rPr>
              <w:t>vardas</w:t>
            </w:r>
            <w:proofErr w:type="spellEnd"/>
            <w:r w:rsidRPr="00CD25EE">
              <w:rPr>
                <w:rFonts w:ascii="Times New Roman" w:hAnsi="Times New Roman"/>
                <w:vertAlign w:val="superscript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vertAlign w:val="superscript"/>
              </w:rPr>
              <w:t>ir</w:t>
            </w:r>
            <w:proofErr w:type="spellEnd"/>
            <w:r w:rsidRPr="00CD25EE">
              <w:rPr>
                <w:rFonts w:ascii="Times New Roman" w:hAnsi="Times New Roman"/>
                <w:vertAlign w:val="superscript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vertAlign w:val="superscript"/>
              </w:rPr>
              <w:t>pavardė</w:t>
            </w:r>
            <w:proofErr w:type="spellEnd"/>
            <w:r w:rsidRPr="00CD25EE">
              <w:rPr>
                <w:rFonts w:ascii="Times New Roman" w:hAnsi="Times New Roman"/>
                <w:vertAlign w:val="superscript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29AFE" w14:textId="77777777" w:rsidR="000810BF" w:rsidRPr="00CD25EE" w:rsidRDefault="000810BF" w:rsidP="00D67A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2" w:type="dxa"/>
            <w:vAlign w:val="center"/>
            <w:hideMark/>
          </w:tcPr>
          <w:p w14:paraId="1980E9E7" w14:textId="77777777" w:rsidR="000810BF" w:rsidRPr="00CD25EE" w:rsidRDefault="000810BF" w:rsidP="00D67ACF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005BB078" w14:textId="77777777" w:rsidR="00BF246C" w:rsidRDefault="00BF246C" w:rsidP="007D4FB0">
      <w:pPr>
        <w:jc w:val="right"/>
        <w:rPr>
          <w:rFonts w:ascii="Times New Roman" w:hAnsi="Times New Roman"/>
          <w:lang w:val="pt-BR"/>
        </w:rPr>
      </w:pPr>
      <w:bookmarkStart w:id="5" w:name="_Hlk146723320"/>
    </w:p>
    <w:p w14:paraId="4DF691E0" w14:textId="77777777" w:rsidR="00BF246C" w:rsidRDefault="00BF246C" w:rsidP="007D4FB0">
      <w:pPr>
        <w:jc w:val="right"/>
        <w:rPr>
          <w:rFonts w:ascii="Times New Roman" w:hAnsi="Times New Roman"/>
          <w:lang w:val="pt-BR"/>
        </w:rPr>
      </w:pPr>
    </w:p>
    <w:p w14:paraId="787A3016" w14:textId="588DAB6E" w:rsidR="007D4FB0" w:rsidRPr="00CD25EE" w:rsidRDefault="007D4FB0" w:rsidP="007D4FB0">
      <w:pPr>
        <w:jc w:val="right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t>Biudžeto lėšų naudojimo sutarties 5 priedas</w:t>
      </w:r>
    </w:p>
    <w:p w14:paraId="2FAF7076" w14:textId="77777777" w:rsidR="007D4FB0" w:rsidRPr="00CD25EE" w:rsidRDefault="007D4FB0" w:rsidP="00570B2B">
      <w:pPr>
        <w:jc w:val="center"/>
        <w:rPr>
          <w:rFonts w:ascii="Times New Roman" w:hAnsi="Times New Roman"/>
          <w:b/>
          <w:bCs/>
          <w:lang w:val="pt-BR"/>
        </w:rPr>
      </w:pPr>
    </w:p>
    <w:p w14:paraId="5BBFF130" w14:textId="7FB3D414" w:rsidR="00570B2B" w:rsidRPr="00CD25EE" w:rsidRDefault="00570B2B" w:rsidP="00570B2B">
      <w:pPr>
        <w:jc w:val="center"/>
        <w:rPr>
          <w:rFonts w:ascii="Times New Roman" w:hAnsi="Times New Roman"/>
          <w:b/>
          <w:bCs/>
        </w:rPr>
      </w:pPr>
      <w:r w:rsidRPr="00CD25EE">
        <w:rPr>
          <w:rFonts w:ascii="Times New Roman" w:hAnsi="Times New Roman"/>
          <w:b/>
          <w:bCs/>
        </w:rPr>
        <w:t>PRO</w:t>
      </w:r>
      <w:r w:rsidR="006227A3" w:rsidRPr="00CD25EE">
        <w:rPr>
          <w:rFonts w:ascii="Times New Roman" w:hAnsi="Times New Roman"/>
          <w:b/>
          <w:bCs/>
        </w:rPr>
        <w:t>GRAMOS</w:t>
      </w:r>
      <w:r w:rsidRPr="00CD25EE">
        <w:rPr>
          <w:rFonts w:ascii="Times New Roman" w:hAnsi="Times New Roman"/>
          <w:b/>
          <w:bCs/>
        </w:rPr>
        <w:t xml:space="preserve"> </w:t>
      </w:r>
      <w:r w:rsidRPr="00CD25EE">
        <w:rPr>
          <w:rFonts w:ascii="Times New Roman" w:hAnsi="Times New Roman"/>
          <w:b/>
        </w:rPr>
        <w:t>DALYKINĖ</w:t>
      </w:r>
      <w:r w:rsidRPr="00CD25EE">
        <w:rPr>
          <w:rFonts w:ascii="Times New Roman" w:hAnsi="Times New Roman"/>
          <w:b/>
          <w:bCs/>
        </w:rPr>
        <w:t xml:space="preserve"> ATASKAITA</w:t>
      </w:r>
    </w:p>
    <w:p w14:paraId="634777A6" w14:textId="77777777" w:rsidR="001013B4" w:rsidRPr="00CD25EE" w:rsidRDefault="001013B4" w:rsidP="001013B4">
      <w:pPr>
        <w:jc w:val="center"/>
        <w:rPr>
          <w:rFonts w:ascii="Times New Roman" w:hAnsi="Times New Roman"/>
        </w:rPr>
      </w:pPr>
    </w:p>
    <w:p w14:paraId="152164B3" w14:textId="77777777" w:rsidR="001013B4" w:rsidRPr="00CD25EE" w:rsidRDefault="001013B4" w:rsidP="001013B4">
      <w:pPr>
        <w:rPr>
          <w:rFonts w:ascii="Times New Roman" w:hAnsi="Times New Roman"/>
          <w:bCs/>
        </w:rPr>
      </w:pPr>
    </w:p>
    <w:p w14:paraId="3D20D5DC" w14:textId="77777777" w:rsidR="001013B4" w:rsidRPr="00CD25EE" w:rsidRDefault="001013B4" w:rsidP="001013B4">
      <w:pPr>
        <w:ind w:left="2880" w:firstLine="720"/>
        <w:rPr>
          <w:rFonts w:ascii="Times New Roman" w:hAnsi="Times New Roman"/>
        </w:rPr>
      </w:pPr>
      <w:r w:rsidRPr="00CD25EE">
        <w:rPr>
          <w:rFonts w:ascii="Times New Roman" w:hAnsi="Times New Roman"/>
          <w:bCs/>
        </w:rPr>
        <w:t xml:space="preserve">      </w:t>
      </w:r>
      <w:r w:rsidRPr="00CD25EE">
        <w:rPr>
          <w:rFonts w:ascii="Times New Roman" w:hAnsi="Times New Roman"/>
        </w:rPr>
        <w:t>20__ m._____________</w:t>
      </w:r>
    </w:p>
    <w:p w14:paraId="2FB9208E" w14:textId="77777777" w:rsidR="001013B4" w:rsidRPr="00CD25EE" w:rsidRDefault="001013B4" w:rsidP="001013B4">
      <w:pPr>
        <w:rPr>
          <w:rFonts w:ascii="Times New Roman" w:hAnsi="Times New Roman"/>
          <w:bCs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5"/>
        <w:gridCol w:w="6420"/>
      </w:tblGrid>
      <w:tr w:rsidR="00FE1A27" w:rsidRPr="00CD25EE" w14:paraId="57F628AF" w14:textId="77777777" w:rsidTr="00586B1A">
        <w:trPr>
          <w:trHeight w:val="287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6CD405E" w14:textId="77777777" w:rsidR="00A13B22" w:rsidRPr="00CD25EE" w:rsidRDefault="00A13B22" w:rsidP="00A13B22">
            <w:pPr>
              <w:tabs>
                <w:tab w:val="left" w:pos="447"/>
                <w:tab w:val="left" w:pos="627"/>
              </w:tabs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 xml:space="preserve">Neformaliojo </w:t>
            </w:r>
            <w:proofErr w:type="spellStart"/>
            <w:r w:rsidRPr="00CD25EE">
              <w:rPr>
                <w:rFonts w:ascii="Times New Roman" w:hAnsi="Times New Roman"/>
              </w:rPr>
              <w:t>suaugusiųjų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švietimo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programos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vykdytojas</w:t>
            </w:r>
            <w:proofErr w:type="spellEnd"/>
          </w:p>
          <w:p w14:paraId="2A3508A7" w14:textId="77777777" w:rsidR="00FE1A27" w:rsidRPr="00CD25EE" w:rsidRDefault="00FE1A27" w:rsidP="00EB1EFE">
            <w:pPr>
              <w:tabs>
                <w:tab w:val="left" w:pos="447"/>
                <w:tab w:val="left" w:pos="627"/>
              </w:tabs>
              <w:rPr>
                <w:rFonts w:ascii="Times New Roman" w:hAnsi="Times New Roman"/>
              </w:rPr>
            </w:pP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99BD0B" w14:textId="77777777" w:rsidR="00FE1A27" w:rsidRPr="00CD25EE" w:rsidRDefault="00FE1A27" w:rsidP="0089705F">
            <w:pPr>
              <w:jc w:val="both"/>
              <w:rPr>
                <w:rFonts w:ascii="Times New Roman" w:hAnsi="Times New Roman"/>
              </w:rPr>
            </w:pPr>
          </w:p>
        </w:tc>
      </w:tr>
      <w:tr w:rsidR="00FE1A27" w:rsidRPr="00CD25EE" w14:paraId="033810D3" w14:textId="77777777" w:rsidTr="00586B1A"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983ABAD" w14:textId="2F74992A" w:rsidR="00FE1A27" w:rsidRPr="00CD25EE" w:rsidRDefault="00FE1A27" w:rsidP="00EB1EFE">
            <w:pPr>
              <w:tabs>
                <w:tab w:val="left" w:pos="447"/>
                <w:tab w:val="left" w:pos="627"/>
              </w:tabs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Pro</w:t>
            </w:r>
            <w:r w:rsidR="006227A3" w:rsidRPr="00CD25EE">
              <w:rPr>
                <w:rFonts w:ascii="Times New Roman" w:hAnsi="Times New Roman"/>
              </w:rPr>
              <w:t>gramos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pavadinimas</w:t>
            </w:r>
            <w:proofErr w:type="spellEnd"/>
          </w:p>
          <w:p w14:paraId="6B5DC71D" w14:textId="77777777" w:rsidR="00FE1A27" w:rsidRPr="00CD25EE" w:rsidRDefault="00FE1A27" w:rsidP="00EB1EFE">
            <w:pPr>
              <w:tabs>
                <w:tab w:val="left" w:pos="447"/>
                <w:tab w:val="left" w:pos="627"/>
              </w:tabs>
              <w:rPr>
                <w:rFonts w:ascii="Times New Roman" w:hAnsi="Times New Roman"/>
              </w:rPr>
            </w:pPr>
          </w:p>
        </w:tc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AC9761" w14:textId="77777777" w:rsidR="00FE1A27" w:rsidRPr="00CD25EE" w:rsidRDefault="00FE1A27" w:rsidP="0089705F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47B30FFB" w14:textId="77777777" w:rsidR="00FE1A27" w:rsidRPr="00CD25EE" w:rsidRDefault="00FE1A27" w:rsidP="001013B4">
      <w:pPr>
        <w:rPr>
          <w:rFonts w:ascii="Times New Roman" w:hAnsi="Times New Roman"/>
          <w:bCs/>
        </w:rPr>
      </w:pPr>
    </w:p>
    <w:tbl>
      <w:tblPr>
        <w:tblW w:w="99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"/>
        <w:gridCol w:w="536"/>
        <w:gridCol w:w="1161"/>
        <w:gridCol w:w="836"/>
        <w:gridCol w:w="240"/>
        <w:gridCol w:w="1306"/>
        <w:gridCol w:w="246"/>
        <w:gridCol w:w="1035"/>
        <w:gridCol w:w="2480"/>
        <w:gridCol w:w="582"/>
        <w:gridCol w:w="990"/>
        <w:gridCol w:w="147"/>
      </w:tblGrid>
      <w:tr w:rsidR="00C92A41" w:rsidRPr="00CD25EE" w14:paraId="707C7AF2" w14:textId="77777777" w:rsidTr="00586B1A">
        <w:trPr>
          <w:gridBefore w:val="1"/>
          <w:gridAfter w:val="1"/>
          <w:wBefore w:w="426" w:type="dxa"/>
          <w:wAfter w:w="154" w:type="dxa"/>
          <w:trHeight w:val="272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D74EAE" w14:textId="321380B0" w:rsidR="008D0D0A" w:rsidRPr="00CD25EE" w:rsidRDefault="00FE1A27" w:rsidP="00FE1A27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1</w:t>
            </w:r>
            <w:r w:rsidR="008D0D0A" w:rsidRPr="00CD25EE">
              <w:rPr>
                <w:rFonts w:ascii="Times New Roman" w:hAnsi="Times New Roman"/>
              </w:rPr>
              <w:t>.</w:t>
            </w:r>
          </w:p>
        </w:tc>
        <w:tc>
          <w:tcPr>
            <w:tcW w:w="3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3F2132C" w14:textId="05697A46" w:rsidR="008D0D0A" w:rsidRPr="00CD25EE" w:rsidRDefault="008D0D0A" w:rsidP="006227A3">
            <w:pPr>
              <w:jc w:val="both"/>
              <w:rPr>
                <w:rFonts w:ascii="Times New Roman" w:hAnsi="Times New Roman"/>
                <w:lang w:val="pt-BR"/>
              </w:rPr>
            </w:pPr>
            <w:r w:rsidRPr="00CD25EE">
              <w:rPr>
                <w:rFonts w:ascii="Times New Roman" w:hAnsi="Times New Roman"/>
                <w:lang w:val="pt-BR"/>
              </w:rPr>
              <w:t>Pro</w:t>
            </w:r>
            <w:r w:rsidR="006227A3" w:rsidRPr="00CD25EE">
              <w:rPr>
                <w:rFonts w:ascii="Times New Roman" w:hAnsi="Times New Roman"/>
                <w:lang w:val="pt-BR"/>
              </w:rPr>
              <w:t>gramos</w:t>
            </w:r>
            <w:r w:rsidR="008E4FD0" w:rsidRPr="00CD25EE">
              <w:rPr>
                <w:rFonts w:ascii="Times New Roman" w:hAnsi="Times New Roman"/>
                <w:lang w:val="pt-BR"/>
              </w:rPr>
              <w:t xml:space="preserve"> metu pasiekti</w:t>
            </w:r>
            <w:r w:rsidRPr="00CD25EE">
              <w:rPr>
                <w:rFonts w:ascii="Times New Roman" w:hAnsi="Times New Roman"/>
                <w:lang w:val="pt-BR"/>
              </w:rPr>
              <w:t xml:space="preserve"> rezultatai, nauda</w:t>
            </w:r>
            <w:r w:rsidR="008E4FD0" w:rsidRPr="00CD25EE">
              <w:rPr>
                <w:rFonts w:ascii="Times New Roman" w:hAnsi="Times New Roman"/>
                <w:lang w:val="pt-BR"/>
              </w:rPr>
              <w:t xml:space="preserve"> </w:t>
            </w:r>
          </w:p>
        </w:tc>
        <w:tc>
          <w:tcPr>
            <w:tcW w:w="52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4E09" w14:textId="77777777" w:rsidR="008D0D0A" w:rsidRPr="00CD25EE" w:rsidRDefault="008D0D0A" w:rsidP="0083695C">
            <w:pPr>
              <w:jc w:val="both"/>
              <w:rPr>
                <w:rFonts w:ascii="Times New Roman" w:hAnsi="Times New Roman"/>
                <w:lang w:val="pt-BR"/>
              </w:rPr>
            </w:pPr>
          </w:p>
        </w:tc>
      </w:tr>
      <w:tr w:rsidR="008E4FD0" w:rsidRPr="00CD25EE" w14:paraId="70EE6061" w14:textId="77777777" w:rsidTr="00586B1A">
        <w:trPr>
          <w:gridBefore w:val="1"/>
          <w:gridAfter w:val="1"/>
          <w:wBefore w:w="426" w:type="dxa"/>
          <w:wAfter w:w="154" w:type="dxa"/>
          <w:trHeight w:val="531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858149" w14:textId="01EC3641" w:rsidR="008E4FD0" w:rsidRPr="00CD25EE" w:rsidRDefault="00FE1A27" w:rsidP="002E7C4C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2</w:t>
            </w:r>
            <w:r w:rsidR="008E4FD0" w:rsidRPr="00CD25EE">
              <w:rPr>
                <w:rFonts w:ascii="Times New Roman" w:hAnsi="Times New Roman"/>
              </w:rPr>
              <w:t>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BDB29A" w14:textId="77777777" w:rsidR="008E4FD0" w:rsidRPr="00CD25EE" w:rsidRDefault="008E4FD0" w:rsidP="008D0D0A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Veiklos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vykdymo</w:t>
            </w:r>
            <w:proofErr w:type="spellEnd"/>
            <w:r w:rsidRPr="00CD25EE">
              <w:rPr>
                <w:rFonts w:ascii="Times New Roman" w:hAnsi="Times New Roman"/>
              </w:rPr>
              <w:t xml:space="preserve"> data</w:t>
            </w: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7972C5" w14:textId="77777777" w:rsidR="008E4FD0" w:rsidRPr="00CD25EE" w:rsidRDefault="008E4FD0" w:rsidP="002E7C4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Veiklos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pavadinimas</w:t>
            </w:r>
            <w:proofErr w:type="spellEnd"/>
            <w:r w:rsidRPr="00CD25EE">
              <w:rPr>
                <w:rFonts w:ascii="Times New Roman" w:hAnsi="Times New Roman"/>
              </w:rPr>
              <w:t xml:space="preserve">, </w:t>
            </w:r>
            <w:proofErr w:type="spellStart"/>
            <w:r w:rsidRPr="00CD25EE">
              <w:rPr>
                <w:rFonts w:ascii="Times New Roman" w:hAnsi="Times New Roman"/>
              </w:rPr>
              <w:t>vykdymo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vieta</w:t>
            </w:r>
            <w:proofErr w:type="spellEnd"/>
          </w:p>
        </w:tc>
        <w:tc>
          <w:tcPr>
            <w:tcW w:w="4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34CB93" w14:textId="77777777" w:rsidR="008E4FD0" w:rsidRPr="00CD25EE" w:rsidRDefault="008E4FD0" w:rsidP="002E7C4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Veiklos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aprašymas</w:t>
            </w:r>
            <w:proofErr w:type="spellEnd"/>
          </w:p>
          <w:p w14:paraId="4072C8B4" w14:textId="77777777" w:rsidR="008E4FD0" w:rsidRPr="00CD25EE" w:rsidRDefault="008E4FD0" w:rsidP="002E7C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8A7670" w14:textId="77777777" w:rsidR="008E4FD0" w:rsidRPr="00CD25EE" w:rsidRDefault="008E4FD0" w:rsidP="008D0D0A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Dalyvių</w:t>
            </w:r>
            <w:proofErr w:type="spellEnd"/>
            <w:r w:rsidRPr="00CD25EE">
              <w:rPr>
                <w:rFonts w:ascii="Times New Roman" w:hAnsi="Times New Roman"/>
              </w:rPr>
              <w:t xml:space="preserve"> tikslinė grupė, skaičius</w:t>
            </w:r>
          </w:p>
        </w:tc>
      </w:tr>
      <w:tr w:rsidR="008E4FD0" w:rsidRPr="00CD25EE" w14:paraId="1A891A8A" w14:textId="77777777" w:rsidTr="00586B1A">
        <w:trPr>
          <w:gridBefore w:val="1"/>
          <w:gridAfter w:val="1"/>
          <w:wBefore w:w="426" w:type="dxa"/>
          <w:wAfter w:w="154" w:type="dxa"/>
          <w:trHeight w:val="405"/>
        </w:trPr>
        <w:tc>
          <w:tcPr>
            <w:tcW w:w="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F46433" w14:textId="77777777" w:rsidR="008E4FD0" w:rsidRPr="00CD25EE" w:rsidRDefault="008E4FD0" w:rsidP="002E7C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AED9" w14:textId="77777777" w:rsidR="008E4FD0" w:rsidRPr="00CD25EE" w:rsidRDefault="008E4FD0" w:rsidP="002E7C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4AF20" w14:textId="77777777" w:rsidR="008E4FD0" w:rsidRPr="00CD25EE" w:rsidRDefault="008E4FD0" w:rsidP="002E7C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0E82" w14:textId="77777777" w:rsidR="008E4FD0" w:rsidRPr="00CD25EE" w:rsidRDefault="008E4FD0" w:rsidP="002E7C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C4753" w14:textId="77777777" w:rsidR="008E4FD0" w:rsidRPr="00CD25EE" w:rsidRDefault="008E4FD0" w:rsidP="008D0D0A">
            <w:pPr>
              <w:jc w:val="center"/>
              <w:rPr>
                <w:rFonts w:ascii="Times New Roman" w:hAnsi="Times New Roman"/>
              </w:rPr>
            </w:pPr>
          </w:p>
        </w:tc>
      </w:tr>
      <w:tr w:rsidR="008E4FD0" w:rsidRPr="00CD25EE" w14:paraId="083A007C" w14:textId="77777777" w:rsidTr="00586B1A">
        <w:trPr>
          <w:gridBefore w:val="1"/>
          <w:gridAfter w:val="1"/>
          <w:wBefore w:w="426" w:type="dxa"/>
          <w:wAfter w:w="154" w:type="dxa"/>
          <w:trHeight w:val="435"/>
        </w:trPr>
        <w:tc>
          <w:tcPr>
            <w:tcW w:w="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CBDC61" w14:textId="77777777" w:rsidR="008E4FD0" w:rsidRPr="00CD25EE" w:rsidRDefault="008E4FD0" w:rsidP="002E7C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2A36" w14:textId="77777777" w:rsidR="008E4FD0" w:rsidRPr="00CD25EE" w:rsidRDefault="008E4FD0" w:rsidP="002E7C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A4391" w14:textId="77777777" w:rsidR="008E4FD0" w:rsidRPr="00CD25EE" w:rsidRDefault="008E4FD0" w:rsidP="002E7C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E55F" w14:textId="77777777" w:rsidR="008E4FD0" w:rsidRPr="00CD25EE" w:rsidRDefault="008E4FD0" w:rsidP="002E7C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2433B" w14:textId="77777777" w:rsidR="008E4FD0" w:rsidRPr="00CD25EE" w:rsidRDefault="008E4FD0" w:rsidP="008D0D0A">
            <w:pPr>
              <w:jc w:val="center"/>
              <w:rPr>
                <w:rFonts w:ascii="Times New Roman" w:hAnsi="Times New Roman"/>
              </w:rPr>
            </w:pPr>
          </w:p>
        </w:tc>
      </w:tr>
      <w:tr w:rsidR="008E4FD0" w:rsidRPr="00CD25EE" w14:paraId="3426A705" w14:textId="77777777" w:rsidTr="00586B1A">
        <w:trPr>
          <w:gridBefore w:val="1"/>
          <w:gridAfter w:val="1"/>
          <w:wBefore w:w="426" w:type="dxa"/>
          <w:wAfter w:w="154" w:type="dxa"/>
          <w:trHeight w:val="435"/>
        </w:trPr>
        <w:tc>
          <w:tcPr>
            <w:tcW w:w="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31448D" w14:textId="77777777" w:rsidR="008E4FD0" w:rsidRPr="00CD25EE" w:rsidRDefault="008E4FD0" w:rsidP="002E7C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B534" w14:textId="77777777" w:rsidR="008E4FD0" w:rsidRPr="00CD25EE" w:rsidRDefault="008E4FD0" w:rsidP="002E7C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77FE2" w14:textId="77777777" w:rsidR="008E4FD0" w:rsidRPr="00CD25EE" w:rsidRDefault="008E4FD0" w:rsidP="002E7C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1BB79" w14:textId="77777777" w:rsidR="008E4FD0" w:rsidRPr="00CD25EE" w:rsidRDefault="008E4FD0" w:rsidP="002E7C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D78B" w14:textId="77777777" w:rsidR="008E4FD0" w:rsidRPr="00CD25EE" w:rsidRDefault="008E4FD0" w:rsidP="008D0D0A">
            <w:pPr>
              <w:jc w:val="center"/>
              <w:rPr>
                <w:rFonts w:ascii="Times New Roman" w:hAnsi="Times New Roman"/>
              </w:rPr>
            </w:pPr>
          </w:p>
        </w:tc>
      </w:tr>
      <w:tr w:rsidR="008E4FD0" w:rsidRPr="00CD25EE" w14:paraId="35C0CAE7" w14:textId="77777777" w:rsidTr="00586B1A">
        <w:trPr>
          <w:gridBefore w:val="1"/>
          <w:gridAfter w:val="1"/>
          <w:wBefore w:w="426" w:type="dxa"/>
          <w:wAfter w:w="154" w:type="dxa"/>
          <w:trHeight w:val="435"/>
        </w:trPr>
        <w:tc>
          <w:tcPr>
            <w:tcW w:w="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23525" w14:textId="77777777" w:rsidR="008E4FD0" w:rsidRPr="00CD25EE" w:rsidRDefault="008E4FD0" w:rsidP="002E7C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AD7A" w14:textId="77777777" w:rsidR="008E4FD0" w:rsidRPr="00CD25EE" w:rsidRDefault="008E4FD0" w:rsidP="002E7C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DD6A" w14:textId="77777777" w:rsidR="008E4FD0" w:rsidRPr="00CD25EE" w:rsidRDefault="008E4FD0" w:rsidP="002E7C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EF8E8" w14:textId="77777777" w:rsidR="008E4FD0" w:rsidRPr="00CD25EE" w:rsidRDefault="008E4FD0" w:rsidP="002E7C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CE79" w14:textId="77777777" w:rsidR="008E4FD0" w:rsidRPr="00CD25EE" w:rsidRDefault="008E4FD0" w:rsidP="008D0D0A">
            <w:pPr>
              <w:jc w:val="center"/>
              <w:rPr>
                <w:rFonts w:ascii="Times New Roman" w:hAnsi="Times New Roman"/>
              </w:rPr>
            </w:pPr>
          </w:p>
        </w:tc>
      </w:tr>
      <w:tr w:rsidR="00C92A41" w:rsidRPr="00CD25EE" w14:paraId="74DB444B" w14:textId="77777777" w:rsidTr="00586B1A">
        <w:trPr>
          <w:gridBefore w:val="1"/>
          <w:gridAfter w:val="1"/>
          <w:wBefore w:w="426" w:type="dxa"/>
          <w:wAfter w:w="154" w:type="dxa"/>
          <w:trHeight w:val="287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034DCAE" w14:textId="75C7E8BF" w:rsidR="008D0D0A" w:rsidRPr="00CD25EE" w:rsidRDefault="00FE1A27" w:rsidP="00FE1A27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3</w:t>
            </w:r>
            <w:r w:rsidR="008D0D0A" w:rsidRPr="00CD25EE">
              <w:rPr>
                <w:rFonts w:ascii="Times New Roman" w:hAnsi="Times New Roman"/>
              </w:rPr>
              <w:t>.</w:t>
            </w:r>
          </w:p>
        </w:tc>
        <w:tc>
          <w:tcPr>
            <w:tcW w:w="3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702D41B" w14:textId="6508C2C3" w:rsidR="008D0D0A" w:rsidRPr="00CD25EE" w:rsidRDefault="008D0D0A" w:rsidP="006227A3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Pro</w:t>
            </w:r>
            <w:r w:rsidR="006227A3" w:rsidRPr="00CD25EE">
              <w:rPr>
                <w:rFonts w:ascii="Times New Roman" w:hAnsi="Times New Roman"/>
              </w:rPr>
              <w:t>gramos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viešinimas</w:t>
            </w:r>
            <w:proofErr w:type="spellEnd"/>
            <w:r w:rsidRPr="00CD25EE">
              <w:rPr>
                <w:rFonts w:ascii="Times New Roman" w:hAnsi="Times New Roman"/>
              </w:rPr>
              <w:t xml:space="preserve">, </w:t>
            </w:r>
            <w:proofErr w:type="spellStart"/>
            <w:r w:rsidRPr="00CD25EE">
              <w:rPr>
                <w:rFonts w:ascii="Times New Roman" w:hAnsi="Times New Roman"/>
              </w:rPr>
              <w:t>pagrindimas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r w:rsidRPr="00CD25EE">
              <w:rPr>
                <w:rFonts w:ascii="Times New Roman" w:hAnsi="Times New Roman"/>
                <w:i/>
              </w:rPr>
              <w:t>(</w:t>
            </w:r>
            <w:proofErr w:type="spellStart"/>
            <w:r w:rsidRPr="00CD25EE">
              <w:rPr>
                <w:rFonts w:ascii="Times New Roman" w:hAnsi="Times New Roman"/>
                <w:i/>
              </w:rPr>
              <w:t>pateikiama</w:t>
            </w:r>
            <w:proofErr w:type="spellEnd"/>
            <w:r w:rsidRPr="00CD25EE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</w:rPr>
              <w:t>rezultatus</w:t>
            </w:r>
            <w:proofErr w:type="spellEnd"/>
            <w:r w:rsidRPr="00CD25EE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</w:rPr>
              <w:t>iliustruojanti</w:t>
            </w:r>
            <w:proofErr w:type="spellEnd"/>
            <w:r w:rsidRPr="00CD25EE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</w:rPr>
              <w:t>vaizdinė</w:t>
            </w:r>
            <w:proofErr w:type="spellEnd"/>
            <w:r w:rsidRPr="00CD25EE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</w:rPr>
              <w:t>medžiaga</w:t>
            </w:r>
            <w:proofErr w:type="spellEnd"/>
            <w:r w:rsidRPr="00CD25EE">
              <w:rPr>
                <w:rFonts w:ascii="Times New Roman" w:hAnsi="Times New Roman"/>
                <w:i/>
              </w:rPr>
              <w:t xml:space="preserve">, </w:t>
            </w:r>
            <w:proofErr w:type="spellStart"/>
            <w:r w:rsidRPr="00CD25EE">
              <w:rPr>
                <w:rFonts w:ascii="Times New Roman" w:hAnsi="Times New Roman"/>
                <w:i/>
              </w:rPr>
              <w:t>straipsniai</w:t>
            </w:r>
            <w:proofErr w:type="spellEnd"/>
            <w:r w:rsidRPr="00CD25EE">
              <w:rPr>
                <w:rFonts w:ascii="Times New Roman" w:hAnsi="Times New Roman"/>
                <w:i/>
              </w:rPr>
              <w:t xml:space="preserve">, </w:t>
            </w:r>
            <w:proofErr w:type="spellStart"/>
            <w:r w:rsidRPr="00CD25EE">
              <w:rPr>
                <w:rFonts w:ascii="Times New Roman" w:hAnsi="Times New Roman"/>
                <w:i/>
              </w:rPr>
              <w:t>nuorodos</w:t>
            </w:r>
            <w:proofErr w:type="spellEnd"/>
            <w:r w:rsidRPr="00CD25EE">
              <w:rPr>
                <w:rFonts w:ascii="Times New Roman" w:hAnsi="Times New Roman"/>
                <w:i/>
              </w:rPr>
              <w:t xml:space="preserve"> į </w:t>
            </w:r>
            <w:proofErr w:type="spellStart"/>
            <w:r w:rsidRPr="00CD25EE">
              <w:rPr>
                <w:rFonts w:ascii="Times New Roman" w:hAnsi="Times New Roman"/>
                <w:i/>
              </w:rPr>
              <w:t>internetinius</w:t>
            </w:r>
            <w:proofErr w:type="spellEnd"/>
            <w:r w:rsidRPr="00CD25EE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</w:rPr>
              <w:t>puslapius</w:t>
            </w:r>
            <w:proofErr w:type="spellEnd"/>
            <w:r w:rsidRPr="00CD25EE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</w:rPr>
              <w:t>ir</w:t>
            </w:r>
            <w:proofErr w:type="spellEnd"/>
            <w:r w:rsidRPr="00CD25EE">
              <w:rPr>
                <w:rFonts w:ascii="Times New Roman" w:hAnsi="Times New Roman"/>
                <w:i/>
              </w:rPr>
              <w:t xml:space="preserve"> kt.)</w:t>
            </w:r>
          </w:p>
        </w:tc>
        <w:tc>
          <w:tcPr>
            <w:tcW w:w="52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E1EE" w14:textId="77777777" w:rsidR="008D0D0A" w:rsidRPr="00CD25EE" w:rsidRDefault="008D0D0A" w:rsidP="0083695C">
            <w:pPr>
              <w:jc w:val="both"/>
              <w:rPr>
                <w:rFonts w:ascii="Times New Roman" w:hAnsi="Times New Roman"/>
              </w:rPr>
            </w:pPr>
          </w:p>
        </w:tc>
      </w:tr>
      <w:tr w:rsidR="008D0D0A" w:rsidRPr="00CD25EE" w14:paraId="4BCBADAE" w14:textId="77777777" w:rsidTr="00586B1A">
        <w:trPr>
          <w:gridBefore w:val="1"/>
          <w:gridAfter w:val="1"/>
          <w:wBefore w:w="426" w:type="dxa"/>
          <w:wAfter w:w="154" w:type="dxa"/>
          <w:trHeight w:val="166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D7F379" w14:textId="4B1A0BA4" w:rsidR="008D0D0A" w:rsidRPr="00CD25EE" w:rsidRDefault="00FE1A27" w:rsidP="008E4FD0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4</w:t>
            </w:r>
            <w:r w:rsidR="008D0D0A" w:rsidRPr="00CD25EE">
              <w:rPr>
                <w:rFonts w:ascii="Times New Roman" w:hAnsi="Times New Roman"/>
              </w:rPr>
              <w:t>.</w:t>
            </w:r>
          </w:p>
        </w:tc>
        <w:tc>
          <w:tcPr>
            <w:tcW w:w="35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A4371B" w14:textId="10B1DF87" w:rsidR="008D0D0A" w:rsidRPr="00CD25EE" w:rsidRDefault="008D0D0A" w:rsidP="0083695C">
            <w:pPr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Pro</w:t>
            </w:r>
            <w:r w:rsidR="006227A3" w:rsidRPr="00CD25EE">
              <w:rPr>
                <w:rFonts w:ascii="Times New Roman" w:hAnsi="Times New Roman"/>
              </w:rPr>
              <w:t>gramos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vykdymo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metu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patirtos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išlaidos</w:t>
            </w:r>
            <w:proofErr w:type="spellEnd"/>
          </w:p>
          <w:p w14:paraId="5BE2F1F4" w14:textId="77777777" w:rsidR="008D0D0A" w:rsidRPr="00CD25EE" w:rsidRDefault="008D0D0A" w:rsidP="0083695C">
            <w:pPr>
              <w:jc w:val="both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  <w:i/>
              </w:rPr>
              <w:t>(</w:t>
            </w:r>
            <w:proofErr w:type="spellStart"/>
            <w:r w:rsidRPr="00CD25EE">
              <w:rPr>
                <w:rFonts w:ascii="Times New Roman" w:hAnsi="Times New Roman"/>
                <w:i/>
              </w:rPr>
              <w:t>išlaidų</w:t>
            </w:r>
            <w:proofErr w:type="spellEnd"/>
            <w:r w:rsidRPr="00CD25EE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</w:rPr>
              <w:t>pavadinimai</w:t>
            </w:r>
            <w:proofErr w:type="spellEnd"/>
            <w:r w:rsidRPr="00CD25EE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</w:rPr>
              <w:t>turi</w:t>
            </w:r>
            <w:proofErr w:type="spellEnd"/>
            <w:r w:rsidRPr="00CD25EE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</w:rPr>
              <w:t>sutapti</w:t>
            </w:r>
            <w:proofErr w:type="spellEnd"/>
            <w:r w:rsidRPr="00CD25EE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</w:rPr>
              <w:t>su</w:t>
            </w:r>
            <w:proofErr w:type="spellEnd"/>
            <w:r w:rsidRPr="00CD25EE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</w:rPr>
              <w:t>projekto</w:t>
            </w:r>
            <w:proofErr w:type="spellEnd"/>
            <w:r w:rsidRPr="00CD25EE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</w:rPr>
              <w:t>biudžete</w:t>
            </w:r>
            <w:proofErr w:type="spellEnd"/>
            <w:r w:rsidRPr="00CD25EE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</w:rPr>
              <w:t>nurodytais</w:t>
            </w:r>
            <w:proofErr w:type="spellEnd"/>
            <w:r w:rsidRPr="00CD25EE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</w:rPr>
              <w:t>išlaidų</w:t>
            </w:r>
            <w:proofErr w:type="spellEnd"/>
            <w:r w:rsidRPr="00CD25EE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</w:rPr>
              <w:t>pavadinimais</w:t>
            </w:r>
            <w:proofErr w:type="spellEnd"/>
            <w:r w:rsidRPr="00CD25EE">
              <w:rPr>
                <w:rFonts w:ascii="Times New Roman" w:hAnsi="Times New Roman"/>
                <w:i/>
              </w:rPr>
              <w:t>)</w:t>
            </w:r>
          </w:p>
        </w:tc>
        <w:tc>
          <w:tcPr>
            <w:tcW w:w="4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69141B" w14:textId="77777777" w:rsidR="008D0D0A" w:rsidRPr="00CD25EE" w:rsidRDefault="008D0D0A" w:rsidP="0083695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Išlaidų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pavadinimas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3509F4" w14:textId="77777777" w:rsidR="008D0D0A" w:rsidRPr="00CD25EE" w:rsidRDefault="008D0D0A" w:rsidP="00C92A4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Lėšos</w:t>
            </w:r>
            <w:proofErr w:type="spellEnd"/>
            <w:r w:rsidRPr="00CD25EE">
              <w:rPr>
                <w:rFonts w:ascii="Times New Roman" w:hAnsi="Times New Roman"/>
              </w:rPr>
              <w:t xml:space="preserve"> (</w:t>
            </w:r>
            <w:proofErr w:type="spellStart"/>
            <w:r w:rsidR="00C92A41" w:rsidRPr="00CD25EE">
              <w:rPr>
                <w:rFonts w:ascii="Times New Roman" w:hAnsi="Times New Roman"/>
              </w:rPr>
              <w:t>eurais</w:t>
            </w:r>
            <w:proofErr w:type="spellEnd"/>
            <w:r w:rsidRPr="00CD25EE">
              <w:rPr>
                <w:rFonts w:ascii="Times New Roman" w:hAnsi="Times New Roman"/>
              </w:rPr>
              <w:t>)</w:t>
            </w:r>
          </w:p>
        </w:tc>
      </w:tr>
      <w:tr w:rsidR="008D0D0A" w:rsidRPr="00CD25EE" w14:paraId="54CF781F" w14:textId="77777777" w:rsidTr="00586B1A">
        <w:trPr>
          <w:gridBefore w:val="1"/>
          <w:gridAfter w:val="1"/>
          <w:wBefore w:w="426" w:type="dxa"/>
          <w:wAfter w:w="154" w:type="dxa"/>
          <w:trHeight w:val="166"/>
        </w:trPr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D2D675" w14:textId="77777777" w:rsidR="008D0D0A" w:rsidRPr="00CD25EE" w:rsidRDefault="008D0D0A" w:rsidP="0083695C">
            <w:pPr>
              <w:rPr>
                <w:rFonts w:ascii="Times New Roman" w:hAnsi="Times New Roman"/>
              </w:rPr>
            </w:pPr>
          </w:p>
        </w:tc>
        <w:tc>
          <w:tcPr>
            <w:tcW w:w="35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7A3613" w14:textId="77777777" w:rsidR="008D0D0A" w:rsidRPr="00CD25EE" w:rsidRDefault="008D0D0A" w:rsidP="0083695C">
            <w:pPr>
              <w:rPr>
                <w:rFonts w:ascii="Times New Roman" w:hAnsi="Times New Roman"/>
              </w:rPr>
            </w:pPr>
          </w:p>
        </w:tc>
        <w:tc>
          <w:tcPr>
            <w:tcW w:w="4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93C24" w14:textId="0D897E46" w:rsidR="0089705F" w:rsidRPr="00CD25EE" w:rsidRDefault="008D0D0A" w:rsidP="0089705F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1.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4DE43" w14:textId="77777777" w:rsidR="008D0D0A" w:rsidRPr="00CD25EE" w:rsidRDefault="008D0D0A" w:rsidP="0089705F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8D0D0A" w:rsidRPr="00CD25EE" w14:paraId="3BF7AD24" w14:textId="77777777" w:rsidTr="00586B1A">
        <w:trPr>
          <w:gridBefore w:val="1"/>
          <w:gridAfter w:val="1"/>
          <w:wBefore w:w="426" w:type="dxa"/>
          <w:wAfter w:w="154" w:type="dxa"/>
          <w:trHeight w:val="166"/>
        </w:trPr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40178D" w14:textId="77777777" w:rsidR="008D0D0A" w:rsidRPr="00CD25EE" w:rsidRDefault="008D0D0A" w:rsidP="0083695C">
            <w:pPr>
              <w:rPr>
                <w:rFonts w:ascii="Times New Roman" w:hAnsi="Times New Roman"/>
              </w:rPr>
            </w:pPr>
          </w:p>
        </w:tc>
        <w:tc>
          <w:tcPr>
            <w:tcW w:w="35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D45157" w14:textId="77777777" w:rsidR="008D0D0A" w:rsidRPr="00CD25EE" w:rsidRDefault="008D0D0A" w:rsidP="0083695C">
            <w:pPr>
              <w:rPr>
                <w:rFonts w:ascii="Times New Roman" w:hAnsi="Times New Roman"/>
              </w:rPr>
            </w:pPr>
          </w:p>
        </w:tc>
        <w:tc>
          <w:tcPr>
            <w:tcW w:w="4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15DA3" w14:textId="77777777" w:rsidR="008D0D0A" w:rsidRPr="00CD25EE" w:rsidRDefault="008D0D0A" w:rsidP="0089705F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2.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E053" w14:textId="77777777" w:rsidR="008D0D0A" w:rsidRPr="00CD25EE" w:rsidRDefault="008D0D0A" w:rsidP="0089705F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8E4FD0" w:rsidRPr="00CD25EE" w14:paraId="2BE5D73A" w14:textId="77777777" w:rsidTr="00586B1A">
        <w:trPr>
          <w:gridBefore w:val="1"/>
          <w:gridAfter w:val="1"/>
          <w:wBefore w:w="426" w:type="dxa"/>
          <w:wAfter w:w="154" w:type="dxa"/>
          <w:trHeight w:val="166"/>
        </w:trPr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BA0184" w14:textId="77777777" w:rsidR="008E4FD0" w:rsidRPr="00CD25EE" w:rsidRDefault="008E4FD0" w:rsidP="0083695C">
            <w:pPr>
              <w:rPr>
                <w:rFonts w:ascii="Times New Roman" w:hAnsi="Times New Roman"/>
              </w:rPr>
            </w:pPr>
          </w:p>
        </w:tc>
        <w:tc>
          <w:tcPr>
            <w:tcW w:w="35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D8EAB7" w14:textId="77777777" w:rsidR="008E4FD0" w:rsidRPr="00CD25EE" w:rsidRDefault="008E4FD0" w:rsidP="0083695C">
            <w:pPr>
              <w:rPr>
                <w:rFonts w:ascii="Times New Roman" w:hAnsi="Times New Roman"/>
              </w:rPr>
            </w:pPr>
          </w:p>
        </w:tc>
        <w:tc>
          <w:tcPr>
            <w:tcW w:w="4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2615" w14:textId="77777777" w:rsidR="008E4FD0" w:rsidRPr="00CD25EE" w:rsidRDefault="008E4FD0" w:rsidP="0089705F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...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E9E90" w14:textId="77777777" w:rsidR="008E4FD0" w:rsidRPr="00CD25EE" w:rsidRDefault="008E4FD0" w:rsidP="0089705F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8D0D0A" w:rsidRPr="00CD25EE" w14:paraId="7AD0B845" w14:textId="77777777" w:rsidTr="00586B1A">
        <w:trPr>
          <w:gridBefore w:val="1"/>
          <w:gridAfter w:val="1"/>
          <w:wBefore w:w="426" w:type="dxa"/>
          <w:wAfter w:w="154" w:type="dxa"/>
          <w:trHeight w:val="166"/>
        </w:trPr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B7E888A" w14:textId="77777777" w:rsidR="008D0D0A" w:rsidRPr="00CD25EE" w:rsidRDefault="008D0D0A" w:rsidP="0083695C">
            <w:pPr>
              <w:rPr>
                <w:rFonts w:ascii="Times New Roman" w:hAnsi="Times New Roman"/>
              </w:rPr>
            </w:pPr>
          </w:p>
        </w:tc>
        <w:tc>
          <w:tcPr>
            <w:tcW w:w="35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48E003" w14:textId="77777777" w:rsidR="008D0D0A" w:rsidRPr="00CD25EE" w:rsidRDefault="008D0D0A" w:rsidP="0083695C">
            <w:pPr>
              <w:rPr>
                <w:rFonts w:ascii="Times New Roman" w:hAnsi="Times New Roman"/>
              </w:rPr>
            </w:pPr>
          </w:p>
        </w:tc>
        <w:tc>
          <w:tcPr>
            <w:tcW w:w="4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6B0AC" w14:textId="77777777" w:rsidR="008D0D0A" w:rsidRPr="00CD25EE" w:rsidRDefault="008E4FD0" w:rsidP="0089705F">
            <w:pPr>
              <w:spacing w:line="36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Iš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viso</w:t>
            </w:r>
            <w:proofErr w:type="spellEnd"/>
            <w:r w:rsidRPr="00CD25EE">
              <w:rPr>
                <w:rFonts w:ascii="Times New Roman" w:hAnsi="Times New Roman"/>
              </w:rPr>
              <w:t>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B1AB" w14:textId="77777777" w:rsidR="008D0D0A" w:rsidRPr="00CD25EE" w:rsidRDefault="008D0D0A" w:rsidP="0089705F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C92A41" w:rsidRPr="00CD25EE" w14:paraId="491A6E76" w14:textId="77777777" w:rsidTr="00586B1A">
        <w:trPr>
          <w:trHeight w:val="410"/>
        </w:trPr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29651E" w14:textId="77777777" w:rsidR="00A13B22" w:rsidRPr="00CD25EE" w:rsidRDefault="00A13B22" w:rsidP="00A13B22">
            <w:pPr>
              <w:tabs>
                <w:tab w:val="left" w:pos="447"/>
                <w:tab w:val="left" w:pos="627"/>
              </w:tabs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 xml:space="preserve">Neformaliojo </w:t>
            </w:r>
            <w:proofErr w:type="spellStart"/>
            <w:r w:rsidRPr="00CD25EE">
              <w:rPr>
                <w:rFonts w:ascii="Times New Roman" w:hAnsi="Times New Roman"/>
              </w:rPr>
              <w:t>suaugusiųjų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švietimo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programos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vykdytojas</w:t>
            </w:r>
            <w:proofErr w:type="spellEnd"/>
          </w:p>
          <w:p w14:paraId="560BA667" w14:textId="2A727CC5" w:rsidR="008D0D0A" w:rsidRPr="00CD25EE" w:rsidRDefault="008D0D0A" w:rsidP="008E4FD0">
            <w:pPr>
              <w:spacing w:line="240" w:lineRule="atLeast"/>
              <w:ind w:left="-108"/>
              <w:jc w:val="both"/>
              <w:rPr>
                <w:rFonts w:ascii="Times New Roman" w:hAnsi="Times New Roman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FBA6FF" w14:textId="77777777" w:rsidR="008D0D0A" w:rsidRPr="00CD25EE" w:rsidRDefault="008D0D0A" w:rsidP="0083695C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15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42357E" w14:textId="77777777" w:rsidR="008D0D0A" w:rsidRPr="00CD25EE" w:rsidRDefault="008D0D0A" w:rsidP="0083695C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0AE6BD" w14:textId="77777777" w:rsidR="008D0D0A" w:rsidRPr="00CD25EE" w:rsidRDefault="008D0D0A" w:rsidP="0083695C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428A78" w14:textId="77777777" w:rsidR="008D0D0A" w:rsidRPr="00CD25EE" w:rsidRDefault="008D0D0A" w:rsidP="0083695C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155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C70513" w14:textId="77777777" w:rsidR="008D0D0A" w:rsidRPr="00CD25EE" w:rsidRDefault="008D0D0A" w:rsidP="0083695C">
            <w:pPr>
              <w:spacing w:line="240" w:lineRule="atLeast"/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C92A41" w:rsidRPr="00CD25EE" w14:paraId="0F60C7E9" w14:textId="77777777" w:rsidTr="00586B1A">
        <w:trPr>
          <w:trHeight w:val="315"/>
        </w:trPr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60C866D" w14:textId="77777777" w:rsidR="008D0D0A" w:rsidRPr="00CD25EE" w:rsidRDefault="008D0D0A" w:rsidP="008369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14:paraId="798DCA1A" w14:textId="77777777" w:rsidR="008D0D0A" w:rsidRPr="00CD25EE" w:rsidRDefault="008D0D0A" w:rsidP="0083695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F8F44BA" w14:textId="77777777" w:rsidR="008D0D0A" w:rsidRPr="00CD25EE" w:rsidRDefault="008D0D0A" w:rsidP="0083695C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proofErr w:type="spellStart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parašas</w:t>
            </w:r>
            <w:proofErr w:type="spellEnd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)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14:paraId="464C6205" w14:textId="77777777" w:rsidR="008D0D0A" w:rsidRPr="00CD25EE" w:rsidRDefault="008D0D0A" w:rsidP="0083695C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B593A78" w14:textId="77777777" w:rsidR="008D0D0A" w:rsidRPr="00CD25EE" w:rsidRDefault="008D0D0A" w:rsidP="0083695C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proofErr w:type="spellStart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vardas</w:t>
            </w:r>
            <w:proofErr w:type="spellEnd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ir</w:t>
            </w:r>
            <w:proofErr w:type="spellEnd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pavardė</w:t>
            </w:r>
            <w:proofErr w:type="spellEnd"/>
            <w:r w:rsidRPr="00CD25EE">
              <w:rPr>
                <w:rFonts w:ascii="Times New Roman" w:hAnsi="Times New Roman"/>
                <w:i/>
                <w:sz w:val="22"/>
                <w:szCs w:val="22"/>
              </w:rPr>
              <w:t>)</w:t>
            </w:r>
          </w:p>
        </w:tc>
        <w:tc>
          <w:tcPr>
            <w:tcW w:w="155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92519F0" w14:textId="77777777" w:rsidR="008D0D0A" w:rsidRPr="00CD25EE" w:rsidRDefault="008D0D0A" w:rsidP="0083695C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</w:tbl>
    <w:p w14:paraId="0EE1E035" w14:textId="77777777" w:rsidR="001013B4" w:rsidRPr="00CD25EE" w:rsidRDefault="001013B4" w:rsidP="001013B4">
      <w:pPr>
        <w:rPr>
          <w:rFonts w:ascii="Times New Roman" w:hAnsi="Times New Roman"/>
        </w:rPr>
      </w:pPr>
      <w:r w:rsidRPr="00CD25EE">
        <w:rPr>
          <w:rFonts w:ascii="Times New Roman" w:hAnsi="Times New Roman"/>
        </w:rPr>
        <w:t>PATIKRINTA</w:t>
      </w:r>
      <w:r w:rsidRPr="00CD25EE">
        <w:rPr>
          <w:rFonts w:ascii="Times New Roman" w:hAnsi="Times New Roman"/>
        </w:rPr>
        <w:tab/>
        <w:t xml:space="preserve"> </w:t>
      </w:r>
    </w:p>
    <w:p w14:paraId="0A630B54" w14:textId="77777777" w:rsidR="001013B4" w:rsidRPr="00CD25EE" w:rsidRDefault="001013B4" w:rsidP="001013B4">
      <w:pPr>
        <w:rPr>
          <w:rFonts w:ascii="Times New Roman" w:hAnsi="Times New Roman"/>
        </w:rPr>
      </w:pPr>
      <w:r w:rsidRPr="00CD25EE">
        <w:rPr>
          <w:rFonts w:ascii="Times New Roman" w:hAnsi="Times New Roman"/>
        </w:rPr>
        <w:t>_______________________________________________________________________</w:t>
      </w:r>
    </w:p>
    <w:p w14:paraId="14B6403A" w14:textId="6BAF95DA" w:rsidR="001013B4" w:rsidRPr="00CD25EE" w:rsidRDefault="00841500" w:rsidP="001013B4">
      <w:pPr>
        <w:rPr>
          <w:rFonts w:ascii="Times New Roman" w:hAnsi="Times New Roman"/>
          <w:sz w:val="20"/>
          <w:szCs w:val="20"/>
        </w:rPr>
      </w:pPr>
      <w:r w:rsidRPr="00CD25EE">
        <w:rPr>
          <w:rFonts w:ascii="Times New Roman" w:hAnsi="Times New Roman"/>
          <w:sz w:val="20"/>
        </w:rPr>
        <w:t>(</w:t>
      </w:r>
      <w:proofErr w:type="spellStart"/>
      <w:r w:rsidRPr="00CD25EE">
        <w:rPr>
          <w:rFonts w:ascii="Times New Roman" w:hAnsi="Times New Roman"/>
          <w:sz w:val="20"/>
        </w:rPr>
        <w:t>Priemonės</w:t>
      </w:r>
      <w:proofErr w:type="spellEnd"/>
      <w:r w:rsidRPr="00CD25EE">
        <w:rPr>
          <w:rFonts w:ascii="Times New Roman" w:hAnsi="Times New Roman"/>
          <w:sz w:val="20"/>
        </w:rPr>
        <w:t xml:space="preserve"> </w:t>
      </w:r>
      <w:proofErr w:type="spellStart"/>
      <w:r w:rsidRPr="00CD25EE">
        <w:rPr>
          <w:rFonts w:ascii="Times New Roman" w:hAnsi="Times New Roman"/>
          <w:sz w:val="20"/>
        </w:rPr>
        <w:t>koordinatoriaus</w:t>
      </w:r>
      <w:proofErr w:type="spellEnd"/>
      <w:r w:rsidRPr="00CD25EE">
        <w:rPr>
          <w:rFonts w:ascii="Times New Roman" w:hAnsi="Times New Roman"/>
          <w:sz w:val="20"/>
        </w:rPr>
        <w:t xml:space="preserve"> </w:t>
      </w:r>
      <w:proofErr w:type="spellStart"/>
      <w:r w:rsidRPr="00CD25EE">
        <w:rPr>
          <w:rFonts w:ascii="Times New Roman" w:hAnsi="Times New Roman"/>
          <w:sz w:val="20"/>
        </w:rPr>
        <w:t>vardas</w:t>
      </w:r>
      <w:proofErr w:type="spellEnd"/>
      <w:r w:rsidRPr="00CD25EE">
        <w:rPr>
          <w:rFonts w:ascii="Times New Roman" w:hAnsi="Times New Roman"/>
          <w:sz w:val="20"/>
        </w:rPr>
        <w:t xml:space="preserve">, </w:t>
      </w:r>
      <w:proofErr w:type="spellStart"/>
      <w:r w:rsidRPr="00CD25EE">
        <w:rPr>
          <w:rFonts w:ascii="Times New Roman" w:hAnsi="Times New Roman"/>
          <w:sz w:val="20"/>
        </w:rPr>
        <w:t>pavardė</w:t>
      </w:r>
      <w:proofErr w:type="spellEnd"/>
      <w:r w:rsidRPr="00CD25EE">
        <w:rPr>
          <w:rFonts w:ascii="Times New Roman" w:hAnsi="Times New Roman"/>
          <w:sz w:val="20"/>
        </w:rPr>
        <w:t>)</w:t>
      </w:r>
      <w:r w:rsidR="001013B4" w:rsidRPr="00CD25EE">
        <w:rPr>
          <w:rFonts w:ascii="Times New Roman" w:hAnsi="Times New Roman"/>
          <w:sz w:val="20"/>
          <w:szCs w:val="20"/>
        </w:rPr>
        <w:tab/>
      </w:r>
      <w:r w:rsidR="001013B4" w:rsidRPr="00CD25EE">
        <w:rPr>
          <w:rFonts w:ascii="Times New Roman" w:hAnsi="Times New Roman"/>
          <w:sz w:val="20"/>
          <w:szCs w:val="20"/>
        </w:rPr>
        <w:tab/>
      </w:r>
      <w:r w:rsidR="001013B4" w:rsidRPr="00CD25EE">
        <w:rPr>
          <w:rFonts w:ascii="Times New Roman" w:hAnsi="Times New Roman"/>
          <w:sz w:val="20"/>
          <w:szCs w:val="20"/>
        </w:rPr>
        <w:tab/>
      </w:r>
    </w:p>
    <w:bookmarkEnd w:id="5"/>
    <w:p w14:paraId="322AFD19" w14:textId="77777777" w:rsidR="001013B4" w:rsidRPr="00CD25EE" w:rsidRDefault="001013B4" w:rsidP="001013B4">
      <w:pPr>
        <w:rPr>
          <w:rFonts w:ascii="Times New Roman" w:hAnsi="Times New Roman"/>
        </w:rPr>
        <w:sectPr w:rsidR="001013B4" w:rsidRPr="00CD25EE" w:rsidSect="00D650A6">
          <w:headerReference w:type="default" r:id="rId8"/>
          <w:headerReference w:type="first" r:id="rId9"/>
          <w:pgSz w:w="11907" w:h="16839"/>
          <w:pgMar w:top="426" w:right="567" w:bottom="851" w:left="1701" w:header="709" w:footer="709" w:gutter="0"/>
          <w:pgNumType w:start="0"/>
          <w:cols w:space="720"/>
          <w:titlePg/>
          <w:docGrid w:linePitch="326"/>
        </w:sectPr>
      </w:pPr>
    </w:p>
    <w:p w14:paraId="363C70D7" w14:textId="77777777" w:rsidR="001013B4" w:rsidRPr="00CD25EE" w:rsidRDefault="001013B4" w:rsidP="001013B4">
      <w:pPr>
        <w:jc w:val="right"/>
        <w:rPr>
          <w:rFonts w:ascii="Times New Roman" w:hAnsi="Times New Roman"/>
          <w:lang w:val="pt-BR"/>
        </w:rPr>
      </w:pPr>
      <w:r w:rsidRPr="00CD25EE">
        <w:rPr>
          <w:rFonts w:ascii="Times New Roman" w:hAnsi="Times New Roman"/>
          <w:lang w:val="pt-BR"/>
        </w:rPr>
        <w:lastRenderedPageBreak/>
        <w:t>Biudžeto lėšų naudojimo sutarties 6 priedas</w:t>
      </w:r>
    </w:p>
    <w:p w14:paraId="47C1A9E4" w14:textId="77777777" w:rsidR="001013B4" w:rsidRPr="00CD25EE" w:rsidRDefault="001013B4" w:rsidP="001013B4">
      <w:pPr>
        <w:ind w:left="360"/>
        <w:rPr>
          <w:rFonts w:ascii="Times New Roman" w:hAnsi="Times New Roman"/>
          <w:lang w:val="pt-BR"/>
        </w:rPr>
      </w:pPr>
    </w:p>
    <w:p w14:paraId="6B9F7C19" w14:textId="3CE48181" w:rsidR="001013B4" w:rsidRPr="00CD25EE" w:rsidRDefault="001013B4" w:rsidP="001013B4">
      <w:pPr>
        <w:ind w:left="360"/>
        <w:jc w:val="center"/>
        <w:rPr>
          <w:rFonts w:ascii="Times New Roman" w:hAnsi="Times New Roman"/>
          <w:b/>
          <w:lang w:val="pt-BR"/>
        </w:rPr>
      </w:pPr>
      <w:r w:rsidRPr="00CD25EE">
        <w:rPr>
          <w:rFonts w:ascii="Times New Roman" w:hAnsi="Times New Roman"/>
          <w:b/>
          <w:lang w:val="pt-BR"/>
        </w:rPr>
        <w:t>PRO</w:t>
      </w:r>
      <w:r w:rsidR="006227A3" w:rsidRPr="00CD25EE">
        <w:rPr>
          <w:rFonts w:ascii="Times New Roman" w:hAnsi="Times New Roman"/>
          <w:b/>
          <w:lang w:val="pt-BR"/>
        </w:rPr>
        <w:t>GRAMOS</w:t>
      </w:r>
      <w:r w:rsidRPr="00CD25EE">
        <w:rPr>
          <w:rFonts w:ascii="Times New Roman" w:hAnsi="Times New Roman"/>
          <w:b/>
          <w:lang w:val="pt-BR"/>
        </w:rPr>
        <w:t xml:space="preserve"> BIUDŽETAS</w:t>
      </w:r>
    </w:p>
    <w:p w14:paraId="6068B6FA" w14:textId="78A26E00" w:rsidR="00946C67" w:rsidRPr="00CD25EE" w:rsidRDefault="001013B4" w:rsidP="001013B4">
      <w:pPr>
        <w:ind w:left="360"/>
        <w:jc w:val="center"/>
        <w:rPr>
          <w:rFonts w:ascii="Times New Roman" w:hAnsi="Times New Roman"/>
          <w:i/>
          <w:lang w:val="pt-BR"/>
        </w:rPr>
      </w:pPr>
      <w:r w:rsidRPr="00CD25EE">
        <w:rPr>
          <w:rFonts w:ascii="Times New Roman" w:hAnsi="Times New Roman"/>
          <w:lang w:val="pt-BR"/>
        </w:rPr>
        <w:t xml:space="preserve"> </w:t>
      </w:r>
      <w:r w:rsidR="00DE55FF" w:rsidRPr="00CD25EE">
        <w:rPr>
          <w:rFonts w:ascii="Times New Roman" w:hAnsi="Times New Roman"/>
          <w:i/>
          <w:lang w:val="lt-LT"/>
        </w:rPr>
        <w:t>(p</w:t>
      </w:r>
      <w:r w:rsidR="00946C67" w:rsidRPr="00CD25EE">
        <w:rPr>
          <w:rFonts w:ascii="Times New Roman" w:hAnsi="Times New Roman"/>
          <w:i/>
          <w:lang w:val="lt-LT"/>
        </w:rPr>
        <w:t>a</w:t>
      </w:r>
      <w:r w:rsidRPr="00CD25EE">
        <w:rPr>
          <w:rFonts w:ascii="Times New Roman" w:hAnsi="Times New Roman"/>
          <w:i/>
          <w:lang w:val="lt-LT"/>
        </w:rPr>
        <w:t>tikslintas</w:t>
      </w:r>
      <w:r w:rsidRPr="00CD25EE">
        <w:rPr>
          <w:rFonts w:ascii="Times New Roman" w:hAnsi="Times New Roman"/>
          <w:i/>
          <w:lang w:val="pt-BR"/>
        </w:rPr>
        <w:t xml:space="preserve"> pagal skirtą sumą </w:t>
      </w:r>
      <w:r w:rsidR="00A13B22" w:rsidRPr="00CD25EE">
        <w:rPr>
          <w:rFonts w:ascii="Times New Roman" w:hAnsi="Times New Roman"/>
          <w:i/>
          <w:lang w:val="pt-BR"/>
        </w:rPr>
        <w:t>Neformaliojo suaugusiųjų švietimo</w:t>
      </w:r>
      <w:r w:rsidR="00695F75" w:rsidRPr="00CD25EE">
        <w:rPr>
          <w:rFonts w:ascii="Times New Roman" w:hAnsi="Times New Roman"/>
          <w:i/>
          <w:lang w:val="pt-BR"/>
        </w:rPr>
        <w:t xml:space="preserve"> </w:t>
      </w:r>
      <w:r w:rsidR="00A13B22" w:rsidRPr="00CD25EE">
        <w:rPr>
          <w:rFonts w:ascii="Times New Roman" w:hAnsi="Times New Roman"/>
          <w:i/>
          <w:lang w:val="pt-BR"/>
        </w:rPr>
        <w:t>program</w:t>
      </w:r>
      <w:r w:rsidR="006227A3" w:rsidRPr="00CD25EE">
        <w:rPr>
          <w:rFonts w:ascii="Times New Roman" w:hAnsi="Times New Roman"/>
          <w:i/>
          <w:lang w:val="pt-BR"/>
        </w:rPr>
        <w:t>ai</w:t>
      </w:r>
      <w:r w:rsidR="00946C67" w:rsidRPr="00CD25EE">
        <w:rPr>
          <w:rFonts w:ascii="Times New Roman" w:hAnsi="Times New Roman"/>
          <w:i/>
          <w:lang w:val="pt-BR"/>
        </w:rPr>
        <w:t xml:space="preserve"> vykdy</w:t>
      </w:r>
      <w:r w:rsidR="006227A3" w:rsidRPr="00CD25EE">
        <w:rPr>
          <w:rFonts w:ascii="Times New Roman" w:hAnsi="Times New Roman"/>
          <w:i/>
          <w:lang w:val="pt-BR"/>
        </w:rPr>
        <w:t>ti</w:t>
      </w:r>
      <w:r w:rsidR="00DE55FF" w:rsidRPr="00CD25EE">
        <w:rPr>
          <w:rFonts w:ascii="Times New Roman" w:hAnsi="Times New Roman"/>
          <w:i/>
          <w:lang w:val="pt-BR"/>
        </w:rPr>
        <w:t>)</w:t>
      </w:r>
      <w:r w:rsidRPr="00CD25EE">
        <w:rPr>
          <w:rFonts w:ascii="Times New Roman" w:hAnsi="Times New Roman"/>
          <w:i/>
          <w:lang w:val="pt-BR"/>
        </w:rPr>
        <w:t xml:space="preserve"> </w:t>
      </w:r>
    </w:p>
    <w:p w14:paraId="2C40843D" w14:textId="77777777" w:rsidR="00946C67" w:rsidRPr="00CD25EE" w:rsidRDefault="00946C67" w:rsidP="001013B4">
      <w:pPr>
        <w:ind w:left="360"/>
        <w:jc w:val="center"/>
        <w:rPr>
          <w:rFonts w:ascii="Times New Roman" w:hAnsi="Times New Roman"/>
          <w:lang w:val="pt-BR"/>
        </w:rPr>
      </w:pPr>
    </w:p>
    <w:p w14:paraId="392FC884" w14:textId="424EAB03" w:rsidR="001013B4" w:rsidRPr="00CD25EE" w:rsidRDefault="00946C67" w:rsidP="00DE55FF">
      <w:pPr>
        <w:ind w:left="360"/>
        <w:jc w:val="center"/>
        <w:rPr>
          <w:rFonts w:ascii="Times New Roman" w:hAnsi="Times New Roman"/>
          <w:bCs/>
          <w:lang w:val="pt-BR"/>
        </w:rPr>
      </w:pPr>
      <w:r w:rsidRPr="00CD25EE">
        <w:rPr>
          <w:rFonts w:ascii="Times New Roman" w:hAnsi="Times New Roman"/>
          <w:lang w:val="pt-BR"/>
        </w:rPr>
        <w:softHyphen/>
      </w:r>
      <w:r w:rsidRPr="00CD25EE">
        <w:rPr>
          <w:rFonts w:ascii="Times New Roman" w:hAnsi="Times New Roman"/>
          <w:lang w:val="pt-BR"/>
        </w:rPr>
        <w:softHyphen/>
      </w:r>
      <w:r w:rsidRPr="00CD25EE">
        <w:rPr>
          <w:rFonts w:ascii="Times New Roman" w:hAnsi="Times New Roman"/>
          <w:highlight w:val="yellow"/>
          <w:lang w:val="pt-BR"/>
        </w:rPr>
        <w:softHyphen/>
      </w:r>
      <w:r w:rsidRPr="00CD25EE">
        <w:rPr>
          <w:rFonts w:ascii="Times New Roman" w:hAnsi="Times New Roman"/>
          <w:highlight w:val="yellow"/>
          <w:lang w:val="pt-BR"/>
        </w:rPr>
        <w:softHyphen/>
      </w:r>
      <w:r w:rsidRPr="00CD25EE">
        <w:rPr>
          <w:rFonts w:ascii="Times New Roman" w:hAnsi="Times New Roman"/>
          <w:highlight w:val="yellow"/>
          <w:lang w:val="pt-BR"/>
        </w:rPr>
        <w:softHyphen/>
      </w:r>
      <w:r w:rsidRPr="00CD25EE">
        <w:rPr>
          <w:rFonts w:ascii="Times New Roman" w:hAnsi="Times New Roman"/>
          <w:highlight w:val="yellow"/>
          <w:lang w:val="pt-BR"/>
        </w:rPr>
        <w:softHyphen/>
      </w:r>
      <w:r w:rsidRPr="00CD25EE">
        <w:rPr>
          <w:rFonts w:ascii="Times New Roman" w:hAnsi="Times New Roman"/>
          <w:highlight w:val="yellow"/>
          <w:lang w:val="pt-BR"/>
        </w:rPr>
        <w:softHyphen/>
      </w:r>
      <w:r w:rsidRPr="00CD25EE">
        <w:rPr>
          <w:rFonts w:ascii="Times New Roman" w:hAnsi="Times New Roman"/>
          <w:highlight w:val="yellow"/>
          <w:lang w:val="pt-BR"/>
        </w:rPr>
        <w:softHyphen/>
      </w:r>
      <w:r w:rsidRPr="00CD25EE">
        <w:rPr>
          <w:rFonts w:ascii="Times New Roman" w:hAnsi="Times New Roman"/>
          <w:highlight w:val="yellow"/>
          <w:lang w:val="pt-BR"/>
        </w:rPr>
        <w:softHyphen/>
      </w:r>
      <w:r w:rsidRPr="00CD25EE">
        <w:rPr>
          <w:rFonts w:ascii="Times New Roman" w:hAnsi="Times New Roman"/>
          <w:highlight w:val="yellow"/>
          <w:lang w:val="pt-BR"/>
        </w:rPr>
        <w:softHyphen/>
      </w:r>
      <w:r w:rsidRPr="00CD25EE">
        <w:rPr>
          <w:rFonts w:ascii="Times New Roman" w:hAnsi="Times New Roman"/>
          <w:highlight w:val="yellow"/>
          <w:lang w:val="pt-BR"/>
        </w:rPr>
        <w:softHyphen/>
      </w:r>
    </w:p>
    <w:p w14:paraId="51C60509" w14:textId="77777777" w:rsidR="004741F2" w:rsidRPr="00CD25EE" w:rsidRDefault="004741F2" w:rsidP="001013B4">
      <w:pPr>
        <w:ind w:left="2880" w:firstLine="720"/>
        <w:rPr>
          <w:rFonts w:ascii="Times New Roman" w:hAnsi="Times New Roman"/>
          <w:lang w:val="pt-BR"/>
        </w:rPr>
      </w:pPr>
    </w:p>
    <w:p w14:paraId="78327A7B" w14:textId="77777777" w:rsidR="001013B4" w:rsidRPr="00CD25EE" w:rsidRDefault="001013B4" w:rsidP="001013B4">
      <w:pPr>
        <w:ind w:left="2880" w:firstLine="720"/>
        <w:rPr>
          <w:rFonts w:ascii="Times New Roman" w:hAnsi="Times New Roman"/>
        </w:rPr>
      </w:pPr>
      <w:r w:rsidRPr="00CD25EE">
        <w:rPr>
          <w:rFonts w:ascii="Times New Roman" w:hAnsi="Times New Roman"/>
        </w:rPr>
        <w:t>20__ m._____________</w:t>
      </w:r>
    </w:p>
    <w:p w14:paraId="4391BE1D" w14:textId="77777777" w:rsidR="001013B4" w:rsidRPr="00CD25EE" w:rsidRDefault="001013B4" w:rsidP="001013B4">
      <w:pPr>
        <w:rPr>
          <w:rFonts w:ascii="Times New Roman" w:hAnsi="Times New Roman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5"/>
        <w:gridCol w:w="6674"/>
      </w:tblGrid>
      <w:tr w:rsidR="00DE55FF" w:rsidRPr="00CD25EE" w14:paraId="7A19B2C6" w14:textId="77777777" w:rsidTr="00EB1EFE">
        <w:trPr>
          <w:trHeight w:val="287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5066910" w14:textId="148C5C7E" w:rsidR="00DE55FF" w:rsidRPr="00CD25EE" w:rsidRDefault="00A13B22" w:rsidP="00EB1EFE">
            <w:pPr>
              <w:tabs>
                <w:tab w:val="left" w:pos="447"/>
                <w:tab w:val="left" w:pos="627"/>
              </w:tabs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 xml:space="preserve">Neformaliojo </w:t>
            </w:r>
            <w:proofErr w:type="spellStart"/>
            <w:r w:rsidRPr="00CD25EE">
              <w:rPr>
                <w:rFonts w:ascii="Times New Roman" w:hAnsi="Times New Roman"/>
              </w:rPr>
              <w:t>suaugusiųjų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švietimo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programos</w:t>
            </w:r>
            <w:proofErr w:type="spellEnd"/>
            <w:r w:rsidR="00DE55FF"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="00DE55FF" w:rsidRPr="00CD25EE">
              <w:rPr>
                <w:rFonts w:ascii="Times New Roman" w:hAnsi="Times New Roman"/>
              </w:rPr>
              <w:t>vykdytojas</w:t>
            </w:r>
            <w:proofErr w:type="spellEnd"/>
          </w:p>
          <w:p w14:paraId="41F964CD" w14:textId="77777777" w:rsidR="00DE55FF" w:rsidRPr="00CD25EE" w:rsidRDefault="00DE55FF" w:rsidP="00EB1EFE">
            <w:pPr>
              <w:tabs>
                <w:tab w:val="left" w:pos="447"/>
                <w:tab w:val="left" w:pos="627"/>
              </w:tabs>
              <w:rPr>
                <w:rFonts w:ascii="Times New Roman" w:hAnsi="Times New Roman"/>
              </w:rPr>
            </w:pPr>
          </w:p>
        </w:tc>
        <w:tc>
          <w:tcPr>
            <w:tcW w:w="6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9CEC15" w14:textId="77777777" w:rsidR="00DE55FF" w:rsidRPr="00CD25EE" w:rsidRDefault="00DE55FF" w:rsidP="00EB1EFE">
            <w:pPr>
              <w:jc w:val="both"/>
              <w:rPr>
                <w:rFonts w:ascii="Times New Roman" w:hAnsi="Times New Roman"/>
              </w:rPr>
            </w:pPr>
          </w:p>
        </w:tc>
      </w:tr>
      <w:tr w:rsidR="00DE55FF" w:rsidRPr="00CD25EE" w14:paraId="706EE0CB" w14:textId="77777777" w:rsidTr="00EB1EFE"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6EC4B44" w14:textId="0588C031" w:rsidR="00DE55FF" w:rsidRPr="00CD25EE" w:rsidRDefault="00DE55FF" w:rsidP="00EB1EFE">
            <w:pPr>
              <w:tabs>
                <w:tab w:val="left" w:pos="447"/>
                <w:tab w:val="left" w:pos="627"/>
              </w:tabs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Pro</w:t>
            </w:r>
            <w:r w:rsidR="006227A3" w:rsidRPr="00CD25EE">
              <w:rPr>
                <w:rFonts w:ascii="Times New Roman" w:hAnsi="Times New Roman"/>
              </w:rPr>
              <w:t>gramos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pavadinimas</w:t>
            </w:r>
            <w:proofErr w:type="spellEnd"/>
          </w:p>
          <w:p w14:paraId="72105AEC" w14:textId="77777777" w:rsidR="00DE55FF" w:rsidRPr="00CD25EE" w:rsidRDefault="00DE55FF" w:rsidP="00EB1EFE">
            <w:pPr>
              <w:tabs>
                <w:tab w:val="left" w:pos="447"/>
                <w:tab w:val="left" w:pos="627"/>
              </w:tabs>
              <w:rPr>
                <w:rFonts w:ascii="Times New Roman" w:hAnsi="Times New Roman"/>
              </w:rPr>
            </w:pPr>
          </w:p>
        </w:tc>
        <w:tc>
          <w:tcPr>
            <w:tcW w:w="6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7D0D29" w14:textId="77777777" w:rsidR="00DE55FF" w:rsidRPr="00CD25EE" w:rsidRDefault="00DE55FF" w:rsidP="00EB1EFE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57C2BE2B" w14:textId="77777777" w:rsidR="00DE55FF" w:rsidRPr="00CD25EE" w:rsidRDefault="00DE55FF" w:rsidP="001013B4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4678"/>
        <w:gridCol w:w="2551"/>
      </w:tblGrid>
      <w:tr w:rsidR="006B3E4A" w:rsidRPr="00CD25EE" w14:paraId="66E207E4" w14:textId="77777777" w:rsidTr="00DE55FF"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373B12" w14:textId="6F15D833" w:rsidR="006B3E4A" w:rsidRPr="00CD25EE" w:rsidRDefault="006B3E4A" w:rsidP="006227A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CD25EE">
              <w:rPr>
                <w:rFonts w:ascii="Times New Roman" w:hAnsi="Times New Roman"/>
              </w:rPr>
              <w:t>Pro</w:t>
            </w:r>
            <w:r w:rsidR="006227A3" w:rsidRPr="00CD25EE">
              <w:rPr>
                <w:rFonts w:ascii="Times New Roman" w:hAnsi="Times New Roman"/>
              </w:rPr>
              <w:t>gramos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įgyvendinimo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planas</w:t>
            </w:r>
            <w:proofErr w:type="spellEnd"/>
          </w:p>
        </w:tc>
      </w:tr>
      <w:tr w:rsidR="006B3E4A" w:rsidRPr="00CD25EE" w14:paraId="48D08F2E" w14:textId="77777777" w:rsidTr="00DE55F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559451" w14:textId="77777777" w:rsidR="006B3E4A" w:rsidRPr="00CD25EE" w:rsidRDefault="006B3E4A" w:rsidP="002E7C4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Veiklos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pavadinimas</w:t>
            </w:r>
            <w:proofErr w:type="spellEnd"/>
            <w:r w:rsidRPr="00CD25EE">
              <w:rPr>
                <w:rFonts w:ascii="Times New Roman" w:hAnsi="Times New Roman"/>
              </w:rPr>
              <w:t xml:space="preserve">, </w:t>
            </w:r>
            <w:proofErr w:type="spellStart"/>
            <w:r w:rsidRPr="00CD25EE">
              <w:rPr>
                <w:rFonts w:ascii="Times New Roman" w:hAnsi="Times New Roman"/>
              </w:rPr>
              <w:t>vykdymo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vieta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279CC6" w14:textId="77777777" w:rsidR="006B3E4A" w:rsidRPr="00CD25EE" w:rsidRDefault="006B3E4A" w:rsidP="002E7C4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Veiklos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aprašymas</w:t>
            </w:r>
            <w:proofErr w:type="spellEnd"/>
          </w:p>
          <w:p w14:paraId="48B63E5B" w14:textId="77777777" w:rsidR="006B3E4A" w:rsidRPr="00CD25EE" w:rsidRDefault="006B3E4A" w:rsidP="002E7C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830E84" w14:textId="77777777" w:rsidR="006B3E4A" w:rsidRPr="00CD25EE" w:rsidRDefault="006B3E4A" w:rsidP="002E7C4C">
            <w:pPr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CD25EE">
              <w:rPr>
                <w:rFonts w:ascii="Times New Roman" w:hAnsi="Times New Roman"/>
              </w:rPr>
              <w:t>Planuojamos</w:t>
            </w:r>
            <w:proofErr w:type="spellEnd"/>
            <w:r w:rsidRPr="00CD25EE">
              <w:rPr>
                <w:rFonts w:ascii="Times New Roman" w:hAnsi="Times New Roman"/>
              </w:rPr>
              <w:t xml:space="preserve">  </w:t>
            </w:r>
            <w:proofErr w:type="spellStart"/>
            <w:r w:rsidRPr="00CD25EE">
              <w:rPr>
                <w:rFonts w:ascii="Times New Roman" w:hAnsi="Times New Roman"/>
              </w:rPr>
              <w:t>išlaidos</w:t>
            </w:r>
            <w:proofErr w:type="spellEnd"/>
            <w:proofErr w:type="gramEnd"/>
            <w:r w:rsidRPr="00CD25EE">
              <w:rPr>
                <w:rFonts w:ascii="Times New Roman" w:hAnsi="Times New Roman"/>
              </w:rPr>
              <w:t xml:space="preserve"> (</w:t>
            </w:r>
            <w:proofErr w:type="spellStart"/>
            <w:r w:rsidRPr="00CD25EE">
              <w:rPr>
                <w:rFonts w:ascii="Times New Roman" w:hAnsi="Times New Roman"/>
              </w:rPr>
              <w:t>eurais</w:t>
            </w:r>
            <w:proofErr w:type="spellEnd"/>
            <w:r w:rsidRPr="00CD25EE">
              <w:rPr>
                <w:rFonts w:ascii="Times New Roman" w:hAnsi="Times New Roman"/>
              </w:rPr>
              <w:t>)</w:t>
            </w:r>
          </w:p>
        </w:tc>
      </w:tr>
      <w:tr w:rsidR="006B3E4A" w:rsidRPr="00CD25EE" w14:paraId="6B050E6E" w14:textId="77777777" w:rsidTr="00DE55F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BE84" w14:textId="77777777" w:rsidR="006B3E4A" w:rsidRPr="00CD25EE" w:rsidRDefault="006B3E4A" w:rsidP="002E7C4C">
            <w:pPr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8986" w14:textId="77777777" w:rsidR="006B3E4A" w:rsidRPr="00CD25EE" w:rsidRDefault="006B3E4A" w:rsidP="002E7C4C">
            <w:pPr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9CAA" w14:textId="77777777" w:rsidR="006B3E4A" w:rsidRPr="00CD25EE" w:rsidRDefault="006B3E4A" w:rsidP="002E7C4C">
            <w:pPr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6B3E4A" w:rsidRPr="00CD25EE" w14:paraId="3A461CAB" w14:textId="77777777" w:rsidTr="00DE55F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88A6" w14:textId="77777777" w:rsidR="006B3E4A" w:rsidRPr="00CD25EE" w:rsidRDefault="006B3E4A" w:rsidP="002E7C4C">
            <w:pPr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175C" w14:textId="77777777" w:rsidR="006B3E4A" w:rsidRPr="00CD25EE" w:rsidRDefault="006B3E4A" w:rsidP="002E7C4C">
            <w:pPr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6C9BD" w14:textId="77777777" w:rsidR="006B3E4A" w:rsidRPr="00CD25EE" w:rsidRDefault="006B3E4A" w:rsidP="002E7C4C">
            <w:pPr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6B3E4A" w:rsidRPr="00CD25EE" w14:paraId="2EE3579E" w14:textId="77777777" w:rsidTr="00DE55F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B120" w14:textId="77777777" w:rsidR="006B3E4A" w:rsidRPr="00CD25EE" w:rsidRDefault="006B3E4A" w:rsidP="002E7C4C">
            <w:pPr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5ECC6" w14:textId="77777777" w:rsidR="006B3E4A" w:rsidRPr="00CD25EE" w:rsidRDefault="006B3E4A" w:rsidP="002E7C4C">
            <w:pPr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1ABC" w14:textId="77777777" w:rsidR="006B3E4A" w:rsidRPr="00CD25EE" w:rsidRDefault="006B3E4A" w:rsidP="002E7C4C">
            <w:pPr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62A52083" w14:textId="77777777" w:rsidR="00946C67" w:rsidRPr="00CD25EE" w:rsidRDefault="00946C67" w:rsidP="001013B4">
      <w:pPr>
        <w:rPr>
          <w:rFonts w:ascii="Times New Roman" w:hAnsi="Times New Roman"/>
        </w:rPr>
      </w:pPr>
    </w:p>
    <w:tbl>
      <w:tblPr>
        <w:tblpPr w:leftFromText="180" w:rightFromText="180" w:vertAnchor="text" w:tblpX="108" w:tblpY="1"/>
        <w:tblOverlap w:val="never"/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1"/>
        <w:gridCol w:w="2126"/>
        <w:gridCol w:w="1134"/>
        <w:gridCol w:w="993"/>
        <w:gridCol w:w="992"/>
        <w:gridCol w:w="1276"/>
        <w:gridCol w:w="1417"/>
        <w:gridCol w:w="1134"/>
      </w:tblGrid>
      <w:tr w:rsidR="00946C67" w:rsidRPr="00CD25EE" w14:paraId="07F2F449" w14:textId="77777777" w:rsidTr="00DE55FF">
        <w:trPr>
          <w:trHeight w:val="415"/>
        </w:trPr>
        <w:tc>
          <w:tcPr>
            <w:tcW w:w="96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DD32CE" w14:textId="3EB0A361" w:rsidR="00946C67" w:rsidRPr="00CD25EE" w:rsidRDefault="00946C67" w:rsidP="006227A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Pro</w:t>
            </w:r>
            <w:r w:rsidR="006227A3" w:rsidRPr="00CD25EE">
              <w:rPr>
                <w:rFonts w:ascii="Times New Roman" w:hAnsi="Times New Roman"/>
              </w:rPr>
              <w:t>gramos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biudžetas</w:t>
            </w:r>
            <w:proofErr w:type="spellEnd"/>
          </w:p>
        </w:tc>
      </w:tr>
      <w:tr w:rsidR="00946C67" w:rsidRPr="00CD25EE" w14:paraId="049490FE" w14:textId="77777777" w:rsidTr="00DE55FF">
        <w:trPr>
          <w:trHeight w:val="109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925A48" w14:textId="77777777" w:rsidR="00946C67" w:rsidRPr="00CD25EE" w:rsidRDefault="00946C67" w:rsidP="00DE55F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Eil.</w:t>
            </w:r>
          </w:p>
          <w:p w14:paraId="1F9E33C1" w14:textId="77777777" w:rsidR="00946C67" w:rsidRPr="00CD25EE" w:rsidRDefault="00946C67" w:rsidP="00DE55F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Nr.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34446A" w14:textId="77777777" w:rsidR="00946C67" w:rsidRPr="00CD25EE" w:rsidRDefault="00946C67" w:rsidP="00DE55F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Išlaidų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pavadinimas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314D0E" w14:textId="77777777" w:rsidR="00946C67" w:rsidRPr="00CD25EE" w:rsidRDefault="00946C67" w:rsidP="00DE55F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 xml:space="preserve">Mato </w:t>
            </w:r>
            <w:proofErr w:type="spellStart"/>
            <w:r w:rsidRPr="00CD25EE">
              <w:rPr>
                <w:rFonts w:ascii="Times New Roman" w:hAnsi="Times New Roman"/>
              </w:rPr>
              <w:t>vienetai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65F4EB" w14:textId="77777777" w:rsidR="00946C67" w:rsidRPr="00CD25EE" w:rsidRDefault="00946C67" w:rsidP="00DE55FF">
            <w:pPr>
              <w:jc w:val="center"/>
              <w:rPr>
                <w:rFonts w:ascii="Times New Roman" w:hAnsi="Times New Roman"/>
              </w:rPr>
            </w:pPr>
            <w:r w:rsidRPr="00CD25EE">
              <w:rPr>
                <w:rFonts w:ascii="Times New Roman" w:hAnsi="Times New Roman"/>
              </w:rPr>
              <w:t>Kaina</w:t>
            </w:r>
          </w:p>
          <w:p w14:paraId="7771A53F" w14:textId="77777777" w:rsidR="00946C67" w:rsidRPr="00CD25EE" w:rsidRDefault="00946C67" w:rsidP="00DE55F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eurais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DD65D5" w14:textId="77777777" w:rsidR="00946C67" w:rsidRPr="00CD25EE" w:rsidRDefault="00946C67" w:rsidP="00DE55F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</w:rPr>
              <w:t>Kiekis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9897A4" w14:textId="2438F32A" w:rsidR="00946C67" w:rsidRPr="00CD25EE" w:rsidRDefault="00946C67" w:rsidP="00DE55FF">
            <w:pPr>
              <w:jc w:val="center"/>
              <w:rPr>
                <w:rFonts w:ascii="Times New Roman" w:hAnsi="Times New Roman"/>
                <w:strike/>
                <w:sz w:val="22"/>
                <w:szCs w:val="22"/>
                <w:lang w:val="pt-BR"/>
              </w:rPr>
            </w:pPr>
            <w:r w:rsidRPr="00CD25EE">
              <w:rPr>
                <w:rFonts w:ascii="Times New Roman" w:hAnsi="Times New Roman"/>
                <w:sz w:val="22"/>
                <w:szCs w:val="22"/>
                <w:lang w:val="pt-BR"/>
              </w:rPr>
              <w:t>Pro</w:t>
            </w:r>
            <w:r w:rsidR="006227A3" w:rsidRPr="00CD25EE">
              <w:rPr>
                <w:rFonts w:ascii="Times New Roman" w:hAnsi="Times New Roman"/>
                <w:sz w:val="22"/>
                <w:szCs w:val="22"/>
                <w:lang w:val="pt-BR"/>
              </w:rPr>
              <w:t>gramai</w:t>
            </w:r>
            <w:r w:rsidRPr="00CD25EE">
              <w:rPr>
                <w:rFonts w:ascii="Times New Roman" w:hAnsi="Times New Roman"/>
                <w:sz w:val="22"/>
                <w:szCs w:val="22"/>
                <w:lang w:val="pt-BR"/>
              </w:rPr>
              <w:t xml:space="preserve"> įgyvendinti reikalinga suma </w:t>
            </w:r>
          </w:p>
          <w:p w14:paraId="25FE1A57" w14:textId="77777777" w:rsidR="00946C67" w:rsidRPr="00CD25EE" w:rsidRDefault="00946C67" w:rsidP="00DE55FF">
            <w:pPr>
              <w:jc w:val="center"/>
              <w:rPr>
                <w:rFonts w:ascii="Times New Roman" w:hAnsi="Times New Roman"/>
                <w:sz w:val="22"/>
                <w:szCs w:val="22"/>
                <w:lang w:val="pt-BR"/>
              </w:rPr>
            </w:pPr>
            <w:r w:rsidRPr="00CD25EE">
              <w:rPr>
                <w:rFonts w:ascii="Times New Roman" w:hAnsi="Times New Roman"/>
                <w:sz w:val="22"/>
                <w:szCs w:val="22"/>
                <w:lang w:val="pt-BR"/>
              </w:rPr>
              <w:t>(eurais)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453215" w14:textId="77777777" w:rsidR="00946C67" w:rsidRPr="00CD25EE" w:rsidRDefault="00946C67" w:rsidP="00DE55FF">
            <w:pPr>
              <w:jc w:val="center"/>
              <w:rPr>
                <w:rFonts w:ascii="Times New Roman" w:hAnsi="Times New Roman"/>
                <w:sz w:val="22"/>
                <w:szCs w:val="22"/>
                <w:lang w:val="pt-BR"/>
              </w:rPr>
            </w:pPr>
            <w:r w:rsidRPr="00CD25EE">
              <w:rPr>
                <w:rFonts w:ascii="Times New Roman" w:hAnsi="Times New Roman"/>
                <w:sz w:val="22"/>
                <w:szCs w:val="22"/>
                <w:lang w:val="pt-BR"/>
              </w:rPr>
              <w:t>Finansuojama iš papildomų finansavimo šaltinių (eurais)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9F0521" w14:textId="77777777" w:rsidR="00946C67" w:rsidRPr="00CD25EE" w:rsidRDefault="00FA2D01" w:rsidP="00DE55F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D25EE">
              <w:rPr>
                <w:rFonts w:ascii="Times New Roman" w:hAnsi="Times New Roman"/>
                <w:sz w:val="22"/>
                <w:szCs w:val="22"/>
              </w:rPr>
              <w:t>Finansuojama</w:t>
            </w:r>
            <w:proofErr w:type="spellEnd"/>
            <w:r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Pr="00CD25EE">
              <w:rPr>
                <w:rFonts w:ascii="Times New Roman" w:hAnsi="Times New Roman"/>
              </w:rPr>
              <w:t>i</w:t>
            </w:r>
            <w:r w:rsidR="00946C67" w:rsidRPr="00CD25EE">
              <w:rPr>
                <w:rFonts w:ascii="Times New Roman" w:hAnsi="Times New Roman"/>
              </w:rPr>
              <w:t>š</w:t>
            </w:r>
            <w:proofErr w:type="spellEnd"/>
            <w:r w:rsidR="00946C67" w:rsidRPr="00CD25EE">
              <w:rPr>
                <w:rFonts w:ascii="Times New Roman" w:hAnsi="Times New Roman"/>
              </w:rPr>
              <w:t xml:space="preserve"> </w:t>
            </w:r>
            <w:proofErr w:type="spellStart"/>
            <w:r w:rsidR="00946C67" w:rsidRPr="00CD25EE">
              <w:rPr>
                <w:rFonts w:ascii="Times New Roman" w:hAnsi="Times New Roman"/>
              </w:rPr>
              <w:t>Savivaldybės</w:t>
            </w:r>
            <w:proofErr w:type="spellEnd"/>
            <w:r w:rsidR="00946C67" w:rsidRPr="00CD25EE">
              <w:rPr>
                <w:rFonts w:ascii="Times New Roman" w:hAnsi="Times New Roman"/>
              </w:rPr>
              <w:t xml:space="preserve"> (</w:t>
            </w:r>
            <w:proofErr w:type="spellStart"/>
            <w:r w:rsidR="00946C67" w:rsidRPr="00CD25EE">
              <w:rPr>
                <w:rFonts w:ascii="Times New Roman" w:hAnsi="Times New Roman"/>
              </w:rPr>
              <w:t>eurais</w:t>
            </w:r>
            <w:proofErr w:type="spellEnd"/>
            <w:r w:rsidR="00946C67" w:rsidRPr="00CD25EE">
              <w:rPr>
                <w:rFonts w:ascii="Times New Roman" w:hAnsi="Times New Roman"/>
              </w:rPr>
              <w:t>)</w:t>
            </w:r>
          </w:p>
        </w:tc>
      </w:tr>
      <w:tr w:rsidR="00946C67" w:rsidRPr="00CD25EE" w14:paraId="0486FEF9" w14:textId="77777777" w:rsidTr="00DE55FF">
        <w:trPr>
          <w:trHeight w:val="11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8B171F" w14:textId="77777777" w:rsidR="00946C67" w:rsidRPr="00CD25EE" w:rsidRDefault="00946C67" w:rsidP="00DE55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02D89A" w14:textId="77777777" w:rsidR="00946C67" w:rsidRPr="00CD25EE" w:rsidRDefault="00946C67" w:rsidP="00DE55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3C6BB4" w14:textId="77777777" w:rsidR="00946C67" w:rsidRPr="00CD25EE" w:rsidRDefault="00946C67" w:rsidP="00DE55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FCB779" w14:textId="77777777" w:rsidR="00946C67" w:rsidRPr="00CD25EE" w:rsidRDefault="00946C67" w:rsidP="00DE55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178A0D" w14:textId="77777777" w:rsidR="00946C67" w:rsidRPr="00CD25EE" w:rsidRDefault="00946C67" w:rsidP="00DE55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18008B" w14:textId="77777777" w:rsidR="00946C67" w:rsidRPr="00CD25EE" w:rsidRDefault="00946C67" w:rsidP="00DE55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D9BD06" w14:textId="77777777" w:rsidR="00946C67" w:rsidRPr="00CD25EE" w:rsidRDefault="00946C67" w:rsidP="00DE55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355191" w14:textId="77777777" w:rsidR="00946C67" w:rsidRPr="00CD25EE" w:rsidRDefault="00946C67" w:rsidP="00DE55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25E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946C67" w:rsidRPr="00CD25EE" w14:paraId="488E37B3" w14:textId="77777777" w:rsidTr="00DE55FF">
        <w:trPr>
          <w:trHeight w:val="11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F03B06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015213C" w14:textId="77777777" w:rsidR="0013276B" w:rsidRPr="00CD25EE" w:rsidRDefault="0013276B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A8BC48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4C0CEC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986964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0FE8E2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6611D9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C79376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7109B4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6C67" w:rsidRPr="00CD25EE" w14:paraId="603142C3" w14:textId="77777777" w:rsidTr="00DE55FF">
        <w:trPr>
          <w:trHeight w:val="11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FBAACB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BD3DC46" w14:textId="77777777" w:rsidR="0013276B" w:rsidRPr="00CD25EE" w:rsidRDefault="0013276B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B661EA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D72AD9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937C55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1596E1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4A12F3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C5CC9D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47A929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6C67" w:rsidRPr="00CD25EE" w14:paraId="6DF28C1D" w14:textId="77777777" w:rsidTr="00DE55FF">
        <w:trPr>
          <w:trHeight w:val="11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DB2DDF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F7BA797" w14:textId="77777777" w:rsidR="0013276B" w:rsidRPr="00CD25EE" w:rsidRDefault="0013276B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D9350F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D534D4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585B38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B041A5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D329A9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F2269E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C0365E" w14:textId="77777777" w:rsidR="00946C67" w:rsidRPr="00CD25EE" w:rsidRDefault="00946C67" w:rsidP="008970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CF617D2" w14:textId="77777777" w:rsidR="006B3E4A" w:rsidRPr="00CD25EE" w:rsidRDefault="006B3E4A" w:rsidP="001013B4">
      <w:pPr>
        <w:rPr>
          <w:rFonts w:ascii="Times New Roman" w:hAnsi="Times New Roman"/>
        </w:rPr>
      </w:pPr>
    </w:p>
    <w:p w14:paraId="392C66EA" w14:textId="77777777" w:rsidR="001013B4" w:rsidRPr="00CD25EE" w:rsidRDefault="001013B4" w:rsidP="001013B4">
      <w:pPr>
        <w:rPr>
          <w:rFonts w:ascii="Times New Roman" w:hAnsi="Times New Roman"/>
          <w:bCs/>
        </w:rPr>
      </w:pPr>
      <w:r w:rsidRPr="00CD25EE">
        <w:rPr>
          <w:rFonts w:ascii="Times New Roman" w:hAnsi="Times New Roman"/>
          <w:bCs/>
        </w:rPr>
        <w:t xml:space="preserve">_________________________         __________________                                   ___________                              </w:t>
      </w:r>
    </w:p>
    <w:p w14:paraId="7774FBC4" w14:textId="77777777" w:rsidR="001013B4" w:rsidRPr="00CD25EE" w:rsidRDefault="001013B4" w:rsidP="001013B4">
      <w:pPr>
        <w:rPr>
          <w:rFonts w:ascii="Times New Roman" w:hAnsi="Times New Roman"/>
          <w:bCs/>
          <w:lang w:val="lt-LT"/>
        </w:rPr>
      </w:pPr>
      <w:r w:rsidRPr="00CD25EE">
        <w:rPr>
          <w:rFonts w:ascii="Times New Roman" w:hAnsi="Times New Roman"/>
          <w:bCs/>
          <w:lang w:val="lt-LT"/>
        </w:rPr>
        <w:t xml:space="preserve">         (v</w:t>
      </w:r>
      <w:r w:rsidRPr="00CD25EE">
        <w:rPr>
          <w:rFonts w:ascii="Times New Roman" w:hAnsi="Times New Roman"/>
          <w:bCs/>
          <w:i/>
          <w:lang w:val="lt-LT"/>
        </w:rPr>
        <w:t>ardas, pavardė )                                   (parašas)</w:t>
      </w:r>
      <w:r w:rsidRPr="00CD25EE">
        <w:rPr>
          <w:rFonts w:ascii="Times New Roman" w:hAnsi="Times New Roman"/>
          <w:bCs/>
          <w:i/>
          <w:lang w:val="lt-LT"/>
        </w:rPr>
        <w:tab/>
        <w:t xml:space="preserve">                    </w:t>
      </w:r>
      <w:r w:rsidR="00A06A9F" w:rsidRPr="00CD25EE">
        <w:rPr>
          <w:rFonts w:ascii="Times New Roman" w:hAnsi="Times New Roman"/>
          <w:bCs/>
          <w:i/>
          <w:lang w:val="lt-LT"/>
        </w:rPr>
        <w:t xml:space="preserve">             </w:t>
      </w:r>
      <w:r w:rsidRPr="00CD25EE">
        <w:rPr>
          <w:rFonts w:ascii="Times New Roman" w:hAnsi="Times New Roman"/>
          <w:bCs/>
          <w:i/>
          <w:lang w:val="lt-LT"/>
        </w:rPr>
        <w:t xml:space="preserve">       (data)</w:t>
      </w:r>
    </w:p>
    <w:p w14:paraId="5DEB8975" w14:textId="77777777" w:rsidR="001013B4" w:rsidRPr="00CD25EE" w:rsidRDefault="001013B4" w:rsidP="001013B4">
      <w:pPr>
        <w:tabs>
          <w:tab w:val="left" w:pos="9145"/>
        </w:tabs>
        <w:rPr>
          <w:rFonts w:ascii="Times New Roman" w:hAnsi="Times New Roman"/>
          <w:bCs/>
          <w:lang w:val="lt-LT"/>
        </w:rPr>
      </w:pPr>
      <w:r w:rsidRPr="00CD25EE">
        <w:rPr>
          <w:rFonts w:ascii="Times New Roman" w:hAnsi="Times New Roman"/>
          <w:bCs/>
          <w:lang w:val="lt-LT"/>
        </w:rPr>
        <w:t xml:space="preserve">                                   </w:t>
      </w:r>
    </w:p>
    <w:p w14:paraId="30054611" w14:textId="77777777" w:rsidR="001013B4" w:rsidRPr="00CD25EE" w:rsidRDefault="001013B4" w:rsidP="001013B4">
      <w:pPr>
        <w:tabs>
          <w:tab w:val="left" w:pos="9145"/>
        </w:tabs>
        <w:rPr>
          <w:rFonts w:ascii="Times New Roman" w:hAnsi="Times New Roman"/>
          <w:bCs/>
        </w:rPr>
      </w:pPr>
      <w:r w:rsidRPr="00CD25EE">
        <w:rPr>
          <w:rFonts w:ascii="Times New Roman" w:hAnsi="Times New Roman"/>
          <w:bCs/>
        </w:rPr>
        <w:t>A.V.</w:t>
      </w:r>
    </w:p>
    <w:p w14:paraId="127F6C02" w14:textId="77777777" w:rsidR="00765A2C" w:rsidRPr="00CD25EE" w:rsidRDefault="00765A2C" w:rsidP="00765A2C">
      <w:pPr>
        <w:jc w:val="both"/>
        <w:rPr>
          <w:rFonts w:ascii="Times New Roman" w:hAnsi="Times New Roman"/>
          <w:i/>
        </w:rPr>
      </w:pPr>
      <w:proofErr w:type="spellStart"/>
      <w:r w:rsidRPr="00CD25EE">
        <w:rPr>
          <w:rFonts w:ascii="Times New Roman" w:hAnsi="Times New Roman"/>
          <w:i/>
        </w:rPr>
        <w:t>Dokumentas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privalo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būti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patvirtintas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juridinio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asmens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antspaudu</w:t>
      </w:r>
      <w:proofErr w:type="spellEnd"/>
      <w:r w:rsidRPr="00CD25EE">
        <w:rPr>
          <w:rFonts w:ascii="Times New Roman" w:hAnsi="Times New Roman"/>
          <w:i/>
        </w:rPr>
        <w:t xml:space="preserve"> tik tais </w:t>
      </w:r>
      <w:proofErr w:type="spellStart"/>
      <w:r w:rsidRPr="00CD25EE">
        <w:rPr>
          <w:rFonts w:ascii="Times New Roman" w:hAnsi="Times New Roman"/>
          <w:i/>
        </w:rPr>
        <w:t>atvejais</w:t>
      </w:r>
      <w:proofErr w:type="spellEnd"/>
      <w:r w:rsidRPr="00CD25EE">
        <w:rPr>
          <w:rFonts w:ascii="Times New Roman" w:hAnsi="Times New Roman"/>
          <w:i/>
        </w:rPr>
        <w:t xml:space="preserve">, kai </w:t>
      </w:r>
      <w:proofErr w:type="spellStart"/>
      <w:r w:rsidRPr="00CD25EE">
        <w:rPr>
          <w:rFonts w:ascii="Times New Roman" w:hAnsi="Times New Roman"/>
          <w:i/>
        </w:rPr>
        <w:t>pareiga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turėti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antspaudą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nustatyta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juridinio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asmens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steigimo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dokumentuose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arba</w:t>
      </w:r>
      <w:proofErr w:type="spellEnd"/>
      <w:r w:rsidRPr="00CD25EE">
        <w:rPr>
          <w:rFonts w:ascii="Times New Roman" w:hAnsi="Times New Roman"/>
          <w:i/>
        </w:rPr>
        <w:t xml:space="preserve"> </w:t>
      </w:r>
      <w:proofErr w:type="spellStart"/>
      <w:r w:rsidRPr="00CD25EE">
        <w:rPr>
          <w:rFonts w:ascii="Times New Roman" w:hAnsi="Times New Roman"/>
          <w:i/>
        </w:rPr>
        <w:t>įstatymuose</w:t>
      </w:r>
      <w:proofErr w:type="spellEnd"/>
    </w:p>
    <w:p w14:paraId="0A08E680" w14:textId="77777777" w:rsidR="00765A2C" w:rsidRPr="00CD25EE" w:rsidRDefault="00765A2C" w:rsidP="001013B4">
      <w:pPr>
        <w:tabs>
          <w:tab w:val="left" w:pos="9145"/>
        </w:tabs>
        <w:rPr>
          <w:rFonts w:ascii="Times New Roman" w:hAnsi="Times New Roman"/>
          <w:bCs/>
        </w:rPr>
      </w:pPr>
    </w:p>
    <w:p w14:paraId="5BF6C2D4" w14:textId="77777777" w:rsidR="002F4E13" w:rsidRPr="00CD25EE" w:rsidRDefault="001013B4" w:rsidP="00A06A9F">
      <w:pPr>
        <w:jc w:val="center"/>
        <w:rPr>
          <w:rFonts w:ascii="Times New Roman" w:hAnsi="Times New Roman"/>
        </w:rPr>
      </w:pPr>
      <w:r w:rsidRPr="00CD25EE">
        <w:rPr>
          <w:rFonts w:ascii="Times New Roman" w:hAnsi="Times New Roman"/>
          <w:bCs/>
        </w:rPr>
        <w:t>___________________</w:t>
      </w:r>
    </w:p>
    <w:p w14:paraId="249D291E" w14:textId="77777777" w:rsidR="002F4E13" w:rsidRPr="00CD25EE" w:rsidRDefault="002F4E13" w:rsidP="00A06A9F">
      <w:pPr>
        <w:jc w:val="center"/>
        <w:rPr>
          <w:rFonts w:ascii="Times New Roman" w:hAnsi="Times New Roman"/>
        </w:rPr>
      </w:pPr>
    </w:p>
    <w:p w14:paraId="3C3F1F2B" w14:textId="77777777" w:rsidR="005972C3" w:rsidRPr="00CD25EE" w:rsidRDefault="005972C3" w:rsidP="00A06A9F">
      <w:pPr>
        <w:jc w:val="center"/>
        <w:rPr>
          <w:rFonts w:ascii="Times New Roman" w:hAnsi="Times New Roman"/>
        </w:rPr>
      </w:pPr>
    </w:p>
    <w:p w14:paraId="5A6DD7D9" w14:textId="77777777" w:rsidR="000810BF" w:rsidRPr="00CD25EE" w:rsidRDefault="000810BF" w:rsidP="00050728">
      <w:pPr>
        <w:jc w:val="center"/>
        <w:rPr>
          <w:rFonts w:ascii="Times New Roman" w:hAnsi="Times New Roman"/>
          <w:b/>
        </w:rPr>
      </w:pPr>
    </w:p>
    <w:p w14:paraId="3A600CB2" w14:textId="77777777" w:rsidR="000810BF" w:rsidRPr="00CD25EE" w:rsidRDefault="000810BF" w:rsidP="00050728">
      <w:pPr>
        <w:jc w:val="center"/>
        <w:rPr>
          <w:rFonts w:ascii="Times New Roman" w:hAnsi="Times New Roman"/>
          <w:b/>
        </w:rPr>
      </w:pPr>
    </w:p>
    <w:p w14:paraId="3698357F" w14:textId="77777777" w:rsidR="00F64B0B" w:rsidRPr="00CD25EE" w:rsidRDefault="00F64B0B" w:rsidP="00ED7F08">
      <w:pPr>
        <w:ind w:right="278"/>
        <w:jc w:val="center"/>
        <w:rPr>
          <w:rFonts w:ascii="Times New Roman" w:hAnsi="Times New Roman"/>
          <w:b/>
          <w:lang w:val="pt-BR"/>
        </w:rPr>
      </w:pPr>
    </w:p>
    <w:sectPr w:rsidR="00F64B0B" w:rsidRPr="00CD25EE" w:rsidSect="00D650A6">
      <w:pgSz w:w="11906" w:h="16838" w:code="9"/>
      <w:pgMar w:top="1134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711F9" w14:textId="77777777" w:rsidR="00D650A6" w:rsidRDefault="00D650A6" w:rsidP="005D6713">
      <w:r>
        <w:separator/>
      </w:r>
    </w:p>
  </w:endnote>
  <w:endnote w:type="continuationSeparator" w:id="0">
    <w:p w14:paraId="70A011A1" w14:textId="77777777" w:rsidR="00D650A6" w:rsidRDefault="00D650A6" w:rsidP="005D6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altName w:val="Times New Roman"/>
    <w:charset w:val="BA"/>
    <w:family w:val="roman"/>
    <w:pitch w:val="variable"/>
    <w:sig w:usb0="00000001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HelveticaLT">
    <w:altName w:val="Arial"/>
    <w:charset w:val="BA"/>
    <w:family w:val="roman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BA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84252" w14:textId="77777777" w:rsidR="00D650A6" w:rsidRDefault="00D650A6" w:rsidP="005D6713">
      <w:r>
        <w:separator/>
      </w:r>
    </w:p>
  </w:footnote>
  <w:footnote w:type="continuationSeparator" w:id="0">
    <w:p w14:paraId="52DE91DD" w14:textId="77777777" w:rsidR="00D650A6" w:rsidRDefault="00D650A6" w:rsidP="005D6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61D26" w14:textId="77777777" w:rsidR="00630236" w:rsidRDefault="00630236">
    <w:pPr>
      <w:pStyle w:val="Antrats"/>
      <w:jc w:val="center"/>
    </w:pPr>
  </w:p>
  <w:p w14:paraId="0BC90F7A" w14:textId="77777777" w:rsidR="00630236" w:rsidRDefault="00630236" w:rsidP="0083695C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408F7" w14:textId="77777777" w:rsidR="00630236" w:rsidRDefault="00630236">
    <w:pPr>
      <w:pStyle w:val="Antrats"/>
      <w:jc w:val="center"/>
    </w:pPr>
  </w:p>
  <w:p w14:paraId="05A8ECD6" w14:textId="77777777" w:rsidR="00630236" w:rsidRDefault="0063023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A112D"/>
    <w:multiLevelType w:val="hybridMultilevel"/>
    <w:tmpl w:val="4FCCCA1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F4251"/>
    <w:multiLevelType w:val="hybridMultilevel"/>
    <w:tmpl w:val="646052A0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18A367C8"/>
    <w:multiLevelType w:val="hybridMultilevel"/>
    <w:tmpl w:val="CC5C8DFC"/>
    <w:lvl w:ilvl="0" w:tplc="7E062C7A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1F193054"/>
    <w:multiLevelType w:val="hybridMultilevel"/>
    <w:tmpl w:val="C27A7E3A"/>
    <w:lvl w:ilvl="0" w:tplc="0427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2B57AC"/>
    <w:multiLevelType w:val="multilevel"/>
    <w:tmpl w:val="9176F09A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1104" w:hanging="540"/>
      </w:pPr>
    </w:lvl>
    <w:lvl w:ilvl="2">
      <w:start w:val="4"/>
      <w:numFmt w:val="decimal"/>
      <w:lvlText w:val="%1.%2.%3."/>
      <w:lvlJc w:val="left"/>
      <w:pPr>
        <w:ind w:left="1848" w:hanging="720"/>
      </w:pPr>
    </w:lvl>
    <w:lvl w:ilvl="3">
      <w:start w:val="1"/>
      <w:numFmt w:val="decimal"/>
      <w:lvlText w:val="%1.%2.%3.%4."/>
      <w:lvlJc w:val="left"/>
      <w:pPr>
        <w:ind w:left="2412" w:hanging="720"/>
      </w:pPr>
    </w:lvl>
    <w:lvl w:ilvl="4">
      <w:start w:val="1"/>
      <w:numFmt w:val="decimal"/>
      <w:lvlText w:val="%1.%2.%3.%4.%5."/>
      <w:lvlJc w:val="left"/>
      <w:pPr>
        <w:ind w:left="3336" w:hanging="1080"/>
      </w:pPr>
    </w:lvl>
    <w:lvl w:ilvl="5">
      <w:start w:val="1"/>
      <w:numFmt w:val="decimal"/>
      <w:lvlText w:val="%1.%2.%3.%4.%5.%6."/>
      <w:lvlJc w:val="left"/>
      <w:pPr>
        <w:ind w:left="3900" w:hanging="1080"/>
      </w:pPr>
    </w:lvl>
    <w:lvl w:ilvl="6">
      <w:start w:val="1"/>
      <w:numFmt w:val="decimal"/>
      <w:lvlText w:val="%1.%2.%3.%4.%5.%6.%7."/>
      <w:lvlJc w:val="left"/>
      <w:pPr>
        <w:ind w:left="4824" w:hanging="1440"/>
      </w:pPr>
    </w:lvl>
    <w:lvl w:ilvl="7">
      <w:start w:val="1"/>
      <w:numFmt w:val="decimal"/>
      <w:lvlText w:val="%1.%2.%3.%4.%5.%6.%7.%8."/>
      <w:lvlJc w:val="left"/>
      <w:pPr>
        <w:ind w:left="5388" w:hanging="1440"/>
      </w:pPr>
    </w:lvl>
    <w:lvl w:ilvl="8">
      <w:start w:val="1"/>
      <w:numFmt w:val="decimal"/>
      <w:lvlText w:val="%1.%2.%3.%4.%5.%6.%7.%8.%9."/>
      <w:lvlJc w:val="left"/>
      <w:pPr>
        <w:ind w:left="6312" w:hanging="1800"/>
      </w:pPr>
    </w:lvl>
  </w:abstractNum>
  <w:abstractNum w:abstractNumId="5" w15:restartNumberingAfterBreak="0">
    <w:nsid w:val="20A218BC"/>
    <w:multiLevelType w:val="hybridMultilevel"/>
    <w:tmpl w:val="85F46148"/>
    <w:lvl w:ilvl="0" w:tplc="F3220F18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6640203"/>
    <w:multiLevelType w:val="hybridMultilevel"/>
    <w:tmpl w:val="3488C204"/>
    <w:lvl w:ilvl="0" w:tplc="489049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D7E7AD4"/>
    <w:multiLevelType w:val="hybridMultilevel"/>
    <w:tmpl w:val="390278BC"/>
    <w:lvl w:ilvl="0" w:tplc="CA722EF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3671478B"/>
    <w:multiLevelType w:val="hybridMultilevel"/>
    <w:tmpl w:val="EA12631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A80060"/>
    <w:multiLevelType w:val="hybridMultilevel"/>
    <w:tmpl w:val="7FA8B04E"/>
    <w:lvl w:ilvl="0" w:tplc="0427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3E41FD4"/>
    <w:multiLevelType w:val="multilevel"/>
    <w:tmpl w:val="814846C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1" w15:restartNumberingAfterBreak="0">
    <w:nsid w:val="7368301A"/>
    <w:multiLevelType w:val="hybridMultilevel"/>
    <w:tmpl w:val="6F5821B6"/>
    <w:lvl w:ilvl="0" w:tplc="CDF49DBE">
      <w:start w:val="1"/>
      <w:numFmt w:val="decimal"/>
      <w:lvlText w:val="%1."/>
      <w:lvlJc w:val="left"/>
      <w:pPr>
        <w:ind w:left="1571" w:hanging="360"/>
      </w:pPr>
      <w:rPr>
        <w:rFonts w:ascii="Palemonas" w:eastAsia="Calibri" w:hAnsi="Palemonas" w:cs="Times New Roman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74594556"/>
    <w:multiLevelType w:val="multilevel"/>
    <w:tmpl w:val="609A4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08369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1683521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7620025">
    <w:abstractNumId w:val="0"/>
  </w:num>
  <w:num w:numId="4" w16cid:durableId="2093358004">
    <w:abstractNumId w:val="4"/>
  </w:num>
  <w:num w:numId="5" w16cid:durableId="716247575">
    <w:abstractNumId w:val="1"/>
  </w:num>
  <w:num w:numId="6" w16cid:durableId="499396427">
    <w:abstractNumId w:val="11"/>
  </w:num>
  <w:num w:numId="7" w16cid:durableId="917859976">
    <w:abstractNumId w:val="5"/>
  </w:num>
  <w:num w:numId="8" w16cid:durableId="1575429619">
    <w:abstractNumId w:val="6"/>
  </w:num>
  <w:num w:numId="9" w16cid:durableId="704477233">
    <w:abstractNumId w:val="2"/>
  </w:num>
  <w:num w:numId="10" w16cid:durableId="665786135">
    <w:abstractNumId w:val="3"/>
  </w:num>
  <w:num w:numId="11" w16cid:durableId="1614939208">
    <w:abstractNumId w:val="12"/>
  </w:num>
  <w:num w:numId="12" w16cid:durableId="1323317018">
    <w:abstractNumId w:val="8"/>
  </w:num>
  <w:num w:numId="13" w16cid:durableId="409161630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attachedTemplate r:id="rId1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234"/>
    <w:rsid w:val="000019F0"/>
    <w:rsid w:val="00002004"/>
    <w:rsid w:val="0000289D"/>
    <w:rsid w:val="0000306E"/>
    <w:rsid w:val="00003E18"/>
    <w:rsid w:val="00005719"/>
    <w:rsid w:val="00010F8E"/>
    <w:rsid w:val="000160E4"/>
    <w:rsid w:val="00016598"/>
    <w:rsid w:val="00017B61"/>
    <w:rsid w:val="000243F7"/>
    <w:rsid w:val="0002730F"/>
    <w:rsid w:val="00032027"/>
    <w:rsid w:val="00035557"/>
    <w:rsid w:val="00035DEF"/>
    <w:rsid w:val="00036D50"/>
    <w:rsid w:val="0003765B"/>
    <w:rsid w:val="00041C57"/>
    <w:rsid w:val="00042A6F"/>
    <w:rsid w:val="000505B6"/>
    <w:rsid w:val="00050728"/>
    <w:rsid w:val="000527E7"/>
    <w:rsid w:val="00052EBD"/>
    <w:rsid w:val="00052FB0"/>
    <w:rsid w:val="00056D4C"/>
    <w:rsid w:val="000626E1"/>
    <w:rsid w:val="00063B25"/>
    <w:rsid w:val="000648FA"/>
    <w:rsid w:val="00067178"/>
    <w:rsid w:val="00071585"/>
    <w:rsid w:val="00074811"/>
    <w:rsid w:val="00074AAD"/>
    <w:rsid w:val="00074EA7"/>
    <w:rsid w:val="000810BF"/>
    <w:rsid w:val="00085CBE"/>
    <w:rsid w:val="00086E3B"/>
    <w:rsid w:val="00091041"/>
    <w:rsid w:val="00093DBF"/>
    <w:rsid w:val="000959F3"/>
    <w:rsid w:val="00095A56"/>
    <w:rsid w:val="000963DB"/>
    <w:rsid w:val="00096C29"/>
    <w:rsid w:val="000A08FE"/>
    <w:rsid w:val="000A4A54"/>
    <w:rsid w:val="000A73EC"/>
    <w:rsid w:val="000A772A"/>
    <w:rsid w:val="000B06AB"/>
    <w:rsid w:val="000B27D6"/>
    <w:rsid w:val="000B7BB2"/>
    <w:rsid w:val="000C0BDB"/>
    <w:rsid w:val="000C5456"/>
    <w:rsid w:val="000C5808"/>
    <w:rsid w:val="000C6563"/>
    <w:rsid w:val="000C6E8F"/>
    <w:rsid w:val="000C7167"/>
    <w:rsid w:val="000D106B"/>
    <w:rsid w:val="000D611A"/>
    <w:rsid w:val="000E00C2"/>
    <w:rsid w:val="000E2D3F"/>
    <w:rsid w:val="000E38C7"/>
    <w:rsid w:val="000E7C41"/>
    <w:rsid w:val="000F05BE"/>
    <w:rsid w:val="000F1431"/>
    <w:rsid w:val="000F2D38"/>
    <w:rsid w:val="000F4635"/>
    <w:rsid w:val="000F4F05"/>
    <w:rsid w:val="00100504"/>
    <w:rsid w:val="001013B4"/>
    <w:rsid w:val="00102B6A"/>
    <w:rsid w:val="0010533A"/>
    <w:rsid w:val="0010580B"/>
    <w:rsid w:val="00111311"/>
    <w:rsid w:val="00112052"/>
    <w:rsid w:val="00112D7E"/>
    <w:rsid w:val="0011530C"/>
    <w:rsid w:val="001209F5"/>
    <w:rsid w:val="00121BC1"/>
    <w:rsid w:val="00122956"/>
    <w:rsid w:val="001229A3"/>
    <w:rsid w:val="0012552D"/>
    <w:rsid w:val="001266ED"/>
    <w:rsid w:val="00127FF3"/>
    <w:rsid w:val="001326AE"/>
    <w:rsid w:val="0013276B"/>
    <w:rsid w:val="00132960"/>
    <w:rsid w:val="00135A49"/>
    <w:rsid w:val="00140B3D"/>
    <w:rsid w:val="001414E6"/>
    <w:rsid w:val="00144E48"/>
    <w:rsid w:val="001456EC"/>
    <w:rsid w:val="00152F19"/>
    <w:rsid w:val="00153FD1"/>
    <w:rsid w:val="001540E4"/>
    <w:rsid w:val="0016091B"/>
    <w:rsid w:val="00160C2B"/>
    <w:rsid w:val="001614F1"/>
    <w:rsid w:val="0016252A"/>
    <w:rsid w:val="00162C93"/>
    <w:rsid w:val="0016596E"/>
    <w:rsid w:val="0017094C"/>
    <w:rsid w:val="00171D3D"/>
    <w:rsid w:val="0017336C"/>
    <w:rsid w:val="00176D85"/>
    <w:rsid w:val="0017779F"/>
    <w:rsid w:val="00177A2D"/>
    <w:rsid w:val="001834C8"/>
    <w:rsid w:val="001847E4"/>
    <w:rsid w:val="00185FD6"/>
    <w:rsid w:val="00186477"/>
    <w:rsid w:val="00194314"/>
    <w:rsid w:val="001946A5"/>
    <w:rsid w:val="00196686"/>
    <w:rsid w:val="00197C57"/>
    <w:rsid w:val="001A04CF"/>
    <w:rsid w:val="001A0D20"/>
    <w:rsid w:val="001A31B2"/>
    <w:rsid w:val="001A31E0"/>
    <w:rsid w:val="001A634A"/>
    <w:rsid w:val="001A7D53"/>
    <w:rsid w:val="001B377A"/>
    <w:rsid w:val="001B4283"/>
    <w:rsid w:val="001C0CA7"/>
    <w:rsid w:val="001C2176"/>
    <w:rsid w:val="001D0AE3"/>
    <w:rsid w:val="001D3619"/>
    <w:rsid w:val="001E01C5"/>
    <w:rsid w:val="001E0CD0"/>
    <w:rsid w:val="001E0E31"/>
    <w:rsid w:val="001F16E2"/>
    <w:rsid w:val="001F19ED"/>
    <w:rsid w:val="001F4063"/>
    <w:rsid w:val="001F56B0"/>
    <w:rsid w:val="001F58A4"/>
    <w:rsid w:val="00201E7E"/>
    <w:rsid w:val="0020403E"/>
    <w:rsid w:val="00204E61"/>
    <w:rsid w:val="002061A2"/>
    <w:rsid w:val="00207E66"/>
    <w:rsid w:val="0022004A"/>
    <w:rsid w:val="00220281"/>
    <w:rsid w:val="0022160D"/>
    <w:rsid w:val="00221F03"/>
    <w:rsid w:val="00223D2A"/>
    <w:rsid w:val="00223F38"/>
    <w:rsid w:val="002277BE"/>
    <w:rsid w:val="00235505"/>
    <w:rsid w:val="002478BF"/>
    <w:rsid w:val="00250A72"/>
    <w:rsid w:val="0025743A"/>
    <w:rsid w:val="00257D60"/>
    <w:rsid w:val="00261ACF"/>
    <w:rsid w:val="002634AE"/>
    <w:rsid w:val="002639C1"/>
    <w:rsid w:val="00264ABA"/>
    <w:rsid w:val="00270286"/>
    <w:rsid w:val="002733C4"/>
    <w:rsid w:val="00275453"/>
    <w:rsid w:val="00276B3D"/>
    <w:rsid w:val="00277133"/>
    <w:rsid w:val="00277216"/>
    <w:rsid w:val="00277249"/>
    <w:rsid w:val="00283518"/>
    <w:rsid w:val="002843F6"/>
    <w:rsid w:val="00285FEC"/>
    <w:rsid w:val="00287624"/>
    <w:rsid w:val="0028778E"/>
    <w:rsid w:val="00287DD8"/>
    <w:rsid w:val="002934AA"/>
    <w:rsid w:val="0029605F"/>
    <w:rsid w:val="002A02BC"/>
    <w:rsid w:val="002A1467"/>
    <w:rsid w:val="002A1C12"/>
    <w:rsid w:val="002A3467"/>
    <w:rsid w:val="002A39C8"/>
    <w:rsid w:val="002A5D10"/>
    <w:rsid w:val="002A5EE6"/>
    <w:rsid w:val="002A74E7"/>
    <w:rsid w:val="002B305C"/>
    <w:rsid w:val="002B31E8"/>
    <w:rsid w:val="002B45ED"/>
    <w:rsid w:val="002B472B"/>
    <w:rsid w:val="002B499F"/>
    <w:rsid w:val="002B5F33"/>
    <w:rsid w:val="002C151D"/>
    <w:rsid w:val="002C1ED5"/>
    <w:rsid w:val="002C221A"/>
    <w:rsid w:val="002C46C3"/>
    <w:rsid w:val="002D0B06"/>
    <w:rsid w:val="002D26B0"/>
    <w:rsid w:val="002D5E83"/>
    <w:rsid w:val="002D6081"/>
    <w:rsid w:val="002D64EB"/>
    <w:rsid w:val="002D6C48"/>
    <w:rsid w:val="002D6DD8"/>
    <w:rsid w:val="002E1CF1"/>
    <w:rsid w:val="002E7C4C"/>
    <w:rsid w:val="002F21A9"/>
    <w:rsid w:val="002F2F7C"/>
    <w:rsid w:val="002F4202"/>
    <w:rsid w:val="002F4E13"/>
    <w:rsid w:val="002F7C17"/>
    <w:rsid w:val="0030033E"/>
    <w:rsid w:val="00300688"/>
    <w:rsid w:val="00302D64"/>
    <w:rsid w:val="00302EFC"/>
    <w:rsid w:val="00303D59"/>
    <w:rsid w:val="003101E3"/>
    <w:rsid w:val="003145BD"/>
    <w:rsid w:val="00317ACC"/>
    <w:rsid w:val="00317D2F"/>
    <w:rsid w:val="00320531"/>
    <w:rsid w:val="003208E8"/>
    <w:rsid w:val="00323B16"/>
    <w:rsid w:val="0032500D"/>
    <w:rsid w:val="00325C2D"/>
    <w:rsid w:val="0032653E"/>
    <w:rsid w:val="003351CF"/>
    <w:rsid w:val="00340D1E"/>
    <w:rsid w:val="00345873"/>
    <w:rsid w:val="00346A72"/>
    <w:rsid w:val="00346F00"/>
    <w:rsid w:val="00347CF1"/>
    <w:rsid w:val="00351852"/>
    <w:rsid w:val="0035206A"/>
    <w:rsid w:val="00354B80"/>
    <w:rsid w:val="003551F4"/>
    <w:rsid w:val="0035540D"/>
    <w:rsid w:val="003569AE"/>
    <w:rsid w:val="00363545"/>
    <w:rsid w:val="003649A7"/>
    <w:rsid w:val="00365029"/>
    <w:rsid w:val="0037216E"/>
    <w:rsid w:val="00372851"/>
    <w:rsid w:val="003745F7"/>
    <w:rsid w:val="00375139"/>
    <w:rsid w:val="00380A32"/>
    <w:rsid w:val="00380AB2"/>
    <w:rsid w:val="00383D03"/>
    <w:rsid w:val="003867FA"/>
    <w:rsid w:val="0039294E"/>
    <w:rsid w:val="003949CD"/>
    <w:rsid w:val="00396725"/>
    <w:rsid w:val="003A0F2F"/>
    <w:rsid w:val="003A1D64"/>
    <w:rsid w:val="003A2A00"/>
    <w:rsid w:val="003A6234"/>
    <w:rsid w:val="003B2572"/>
    <w:rsid w:val="003B3D20"/>
    <w:rsid w:val="003B724F"/>
    <w:rsid w:val="003C467B"/>
    <w:rsid w:val="003C4C01"/>
    <w:rsid w:val="003D228C"/>
    <w:rsid w:val="003D48AC"/>
    <w:rsid w:val="003D500D"/>
    <w:rsid w:val="003D5526"/>
    <w:rsid w:val="003E0DCC"/>
    <w:rsid w:val="003E2A86"/>
    <w:rsid w:val="003E3575"/>
    <w:rsid w:val="003E7516"/>
    <w:rsid w:val="003F4302"/>
    <w:rsid w:val="003F4A21"/>
    <w:rsid w:val="003F5D17"/>
    <w:rsid w:val="00403EBA"/>
    <w:rsid w:val="00404C3F"/>
    <w:rsid w:val="0040596C"/>
    <w:rsid w:val="0040628F"/>
    <w:rsid w:val="00407620"/>
    <w:rsid w:val="00407CA7"/>
    <w:rsid w:val="004113A6"/>
    <w:rsid w:val="00417258"/>
    <w:rsid w:val="00425993"/>
    <w:rsid w:val="00427042"/>
    <w:rsid w:val="00427BC6"/>
    <w:rsid w:val="00435EC8"/>
    <w:rsid w:val="00437144"/>
    <w:rsid w:val="00440AC6"/>
    <w:rsid w:val="00442547"/>
    <w:rsid w:val="00444558"/>
    <w:rsid w:val="00446B64"/>
    <w:rsid w:val="0045059D"/>
    <w:rsid w:val="00450CE9"/>
    <w:rsid w:val="00454569"/>
    <w:rsid w:val="00454704"/>
    <w:rsid w:val="0045492D"/>
    <w:rsid w:val="00454957"/>
    <w:rsid w:val="0046168F"/>
    <w:rsid w:val="004649B6"/>
    <w:rsid w:val="00464EEB"/>
    <w:rsid w:val="00466637"/>
    <w:rsid w:val="00473039"/>
    <w:rsid w:val="004733F9"/>
    <w:rsid w:val="004741F2"/>
    <w:rsid w:val="004802A5"/>
    <w:rsid w:val="00483543"/>
    <w:rsid w:val="00483D9A"/>
    <w:rsid w:val="00485256"/>
    <w:rsid w:val="00485566"/>
    <w:rsid w:val="00486B39"/>
    <w:rsid w:val="00492F3C"/>
    <w:rsid w:val="00493484"/>
    <w:rsid w:val="00496445"/>
    <w:rsid w:val="004A0F51"/>
    <w:rsid w:val="004A1DBE"/>
    <w:rsid w:val="004A2234"/>
    <w:rsid w:val="004A7078"/>
    <w:rsid w:val="004B1960"/>
    <w:rsid w:val="004B2E3F"/>
    <w:rsid w:val="004B2FA4"/>
    <w:rsid w:val="004B6A5E"/>
    <w:rsid w:val="004C00FF"/>
    <w:rsid w:val="004C14A7"/>
    <w:rsid w:val="004C15C8"/>
    <w:rsid w:val="004C24B4"/>
    <w:rsid w:val="004C5A0F"/>
    <w:rsid w:val="004C7E89"/>
    <w:rsid w:val="004D01B3"/>
    <w:rsid w:val="004D0D4D"/>
    <w:rsid w:val="004D1B84"/>
    <w:rsid w:val="004D5140"/>
    <w:rsid w:val="004E03AD"/>
    <w:rsid w:val="004E03BC"/>
    <w:rsid w:val="004E094D"/>
    <w:rsid w:val="004E50A3"/>
    <w:rsid w:val="004E6647"/>
    <w:rsid w:val="004F7490"/>
    <w:rsid w:val="005024BF"/>
    <w:rsid w:val="00502FCA"/>
    <w:rsid w:val="005031C0"/>
    <w:rsid w:val="00505A01"/>
    <w:rsid w:val="00505F5C"/>
    <w:rsid w:val="005110D4"/>
    <w:rsid w:val="00511D0C"/>
    <w:rsid w:val="00511D6E"/>
    <w:rsid w:val="005206F1"/>
    <w:rsid w:val="00521C4B"/>
    <w:rsid w:val="00522C4F"/>
    <w:rsid w:val="00523945"/>
    <w:rsid w:val="00533FF5"/>
    <w:rsid w:val="00534535"/>
    <w:rsid w:val="005345EB"/>
    <w:rsid w:val="00536514"/>
    <w:rsid w:val="00545B68"/>
    <w:rsid w:val="00553E9F"/>
    <w:rsid w:val="00556ED2"/>
    <w:rsid w:val="00562241"/>
    <w:rsid w:val="00563C96"/>
    <w:rsid w:val="00570B2B"/>
    <w:rsid w:val="00576008"/>
    <w:rsid w:val="005774B9"/>
    <w:rsid w:val="00582C0A"/>
    <w:rsid w:val="00583CA0"/>
    <w:rsid w:val="00586B1A"/>
    <w:rsid w:val="00590621"/>
    <w:rsid w:val="0059095F"/>
    <w:rsid w:val="005972C3"/>
    <w:rsid w:val="005A1C8C"/>
    <w:rsid w:val="005A4885"/>
    <w:rsid w:val="005A63F5"/>
    <w:rsid w:val="005A6784"/>
    <w:rsid w:val="005B1129"/>
    <w:rsid w:val="005B25D6"/>
    <w:rsid w:val="005B484C"/>
    <w:rsid w:val="005B48C2"/>
    <w:rsid w:val="005B7D1E"/>
    <w:rsid w:val="005D1369"/>
    <w:rsid w:val="005D17D0"/>
    <w:rsid w:val="005D1FFE"/>
    <w:rsid w:val="005D45B0"/>
    <w:rsid w:val="005D4A6A"/>
    <w:rsid w:val="005D4D63"/>
    <w:rsid w:val="005D6713"/>
    <w:rsid w:val="005D7A15"/>
    <w:rsid w:val="005E2CF3"/>
    <w:rsid w:val="005E5208"/>
    <w:rsid w:val="005E6D52"/>
    <w:rsid w:val="005E7963"/>
    <w:rsid w:val="005F014B"/>
    <w:rsid w:val="005F08F3"/>
    <w:rsid w:val="005F627B"/>
    <w:rsid w:val="006006D6"/>
    <w:rsid w:val="00606D1A"/>
    <w:rsid w:val="00607002"/>
    <w:rsid w:val="00612D48"/>
    <w:rsid w:val="00615DFD"/>
    <w:rsid w:val="00617B65"/>
    <w:rsid w:val="0062129A"/>
    <w:rsid w:val="00621B1D"/>
    <w:rsid w:val="006222AC"/>
    <w:rsid w:val="006227A3"/>
    <w:rsid w:val="00622FAC"/>
    <w:rsid w:val="00625580"/>
    <w:rsid w:val="00630236"/>
    <w:rsid w:val="00630DFE"/>
    <w:rsid w:val="0063128C"/>
    <w:rsid w:val="00632F9C"/>
    <w:rsid w:val="00636CE7"/>
    <w:rsid w:val="006439A1"/>
    <w:rsid w:val="006454DE"/>
    <w:rsid w:val="0064567A"/>
    <w:rsid w:val="0065266C"/>
    <w:rsid w:val="0065331B"/>
    <w:rsid w:val="00654967"/>
    <w:rsid w:val="00655367"/>
    <w:rsid w:val="00656AFF"/>
    <w:rsid w:val="006629FE"/>
    <w:rsid w:val="00665BF5"/>
    <w:rsid w:val="00671EA8"/>
    <w:rsid w:val="00672751"/>
    <w:rsid w:val="006732D2"/>
    <w:rsid w:val="006766E8"/>
    <w:rsid w:val="00676F31"/>
    <w:rsid w:val="0067706F"/>
    <w:rsid w:val="00680A6D"/>
    <w:rsid w:val="00682D3E"/>
    <w:rsid w:val="00682F50"/>
    <w:rsid w:val="00683719"/>
    <w:rsid w:val="0068384F"/>
    <w:rsid w:val="00684801"/>
    <w:rsid w:val="00687099"/>
    <w:rsid w:val="00690652"/>
    <w:rsid w:val="00691012"/>
    <w:rsid w:val="00695F75"/>
    <w:rsid w:val="006A07F1"/>
    <w:rsid w:val="006A189C"/>
    <w:rsid w:val="006A25F5"/>
    <w:rsid w:val="006A3B61"/>
    <w:rsid w:val="006A66C2"/>
    <w:rsid w:val="006A7CA0"/>
    <w:rsid w:val="006B3A71"/>
    <w:rsid w:val="006B3E4A"/>
    <w:rsid w:val="006B5320"/>
    <w:rsid w:val="006C0031"/>
    <w:rsid w:val="006C3EA2"/>
    <w:rsid w:val="006C5E17"/>
    <w:rsid w:val="006C75CD"/>
    <w:rsid w:val="006C784C"/>
    <w:rsid w:val="006C7ECA"/>
    <w:rsid w:val="006D2ADB"/>
    <w:rsid w:val="006D3E31"/>
    <w:rsid w:val="006D5354"/>
    <w:rsid w:val="006D5F53"/>
    <w:rsid w:val="006D71DB"/>
    <w:rsid w:val="006E0D4D"/>
    <w:rsid w:val="006E15F8"/>
    <w:rsid w:val="006E4CC9"/>
    <w:rsid w:val="006F06F9"/>
    <w:rsid w:val="006F09E6"/>
    <w:rsid w:val="006F608B"/>
    <w:rsid w:val="0070047D"/>
    <w:rsid w:val="00700981"/>
    <w:rsid w:val="007010A4"/>
    <w:rsid w:val="007020D3"/>
    <w:rsid w:val="00703EF9"/>
    <w:rsid w:val="00707850"/>
    <w:rsid w:val="007117F5"/>
    <w:rsid w:val="00711E24"/>
    <w:rsid w:val="00711E44"/>
    <w:rsid w:val="0071204A"/>
    <w:rsid w:val="00712CDD"/>
    <w:rsid w:val="00713253"/>
    <w:rsid w:val="007141CD"/>
    <w:rsid w:val="00714CE3"/>
    <w:rsid w:val="007205C9"/>
    <w:rsid w:val="0072792A"/>
    <w:rsid w:val="00727931"/>
    <w:rsid w:val="00733041"/>
    <w:rsid w:val="00741999"/>
    <w:rsid w:val="0074353A"/>
    <w:rsid w:val="00743822"/>
    <w:rsid w:val="007440FF"/>
    <w:rsid w:val="0074493F"/>
    <w:rsid w:val="007451B6"/>
    <w:rsid w:val="007457C9"/>
    <w:rsid w:val="00752F4A"/>
    <w:rsid w:val="00752F90"/>
    <w:rsid w:val="00753C9F"/>
    <w:rsid w:val="00755E2E"/>
    <w:rsid w:val="00755EF6"/>
    <w:rsid w:val="00757F8B"/>
    <w:rsid w:val="00760F20"/>
    <w:rsid w:val="00765536"/>
    <w:rsid w:val="00765A2C"/>
    <w:rsid w:val="00765A98"/>
    <w:rsid w:val="00766EE0"/>
    <w:rsid w:val="00766F9E"/>
    <w:rsid w:val="00770E8C"/>
    <w:rsid w:val="0077166D"/>
    <w:rsid w:val="00772312"/>
    <w:rsid w:val="007728C3"/>
    <w:rsid w:val="00773E10"/>
    <w:rsid w:val="0077440A"/>
    <w:rsid w:val="00782B39"/>
    <w:rsid w:val="0079495C"/>
    <w:rsid w:val="0079532E"/>
    <w:rsid w:val="0079652C"/>
    <w:rsid w:val="00797C57"/>
    <w:rsid w:val="007A201F"/>
    <w:rsid w:val="007A78A1"/>
    <w:rsid w:val="007B062E"/>
    <w:rsid w:val="007B226E"/>
    <w:rsid w:val="007B7CE1"/>
    <w:rsid w:val="007C1A80"/>
    <w:rsid w:val="007D11D0"/>
    <w:rsid w:val="007D4FB0"/>
    <w:rsid w:val="007F0462"/>
    <w:rsid w:val="007F0C67"/>
    <w:rsid w:val="007F434C"/>
    <w:rsid w:val="007F65DF"/>
    <w:rsid w:val="007F66D9"/>
    <w:rsid w:val="007F7A2D"/>
    <w:rsid w:val="008016C8"/>
    <w:rsid w:val="00803265"/>
    <w:rsid w:val="0080484D"/>
    <w:rsid w:val="00804C7A"/>
    <w:rsid w:val="008116BF"/>
    <w:rsid w:val="008127B7"/>
    <w:rsid w:val="00814A0B"/>
    <w:rsid w:val="00815D26"/>
    <w:rsid w:val="00817435"/>
    <w:rsid w:val="0082309D"/>
    <w:rsid w:val="00825A1F"/>
    <w:rsid w:val="00826702"/>
    <w:rsid w:val="00832915"/>
    <w:rsid w:val="008329C5"/>
    <w:rsid w:val="008330FA"/>
    <w:rsid w:val="00833C27"/>
    <w:rsid w:val="0083695C"/>
    <w:rsid w:val="00841500"/>
    <w:rsid w:val="0084494B"/>
    <w:rsid w:val="00846CC3"/>
    <w:rsid w:val="0085110F"/>
    <w:rsid w:val="0085130A"/>
    <w:rsid w:val="00864710"/>
    <w:rsid w:val="008647E7"/>
    <w:rsid w:val="00865B60"/>
    <w:rsid w:val="00870BDF"/>
    <w:rsid w:val="008710A6"/>
    <w:rsid w:val="008715D3"/>
    <w:rsid w:val="0087161A"/>
    <w:rsid w:val="00872240"/>
    <w:rsid w:val="008800CB"/>
    <w:rsid w:val="00881C49"/>
    <w:rsid w:val="008837A5"/>
    <w:rsid w:val="0088701F"/>
    <w:rsid w:val="00887663"/>
    <w:rsid w:val="00891D88"/>
    <w:rsid w:val="00893204"/>
    <w:rsid w:val="00893E95"/>
    <w:rsid w:val="008942BE"/>
    <w:rsid w:val="0089705F"/>
    <w:rsid w:val="008A0B9C"/>
    <w:rsid w:val="008A1E21"/>
    <w:rsid w:val="008A2C50"/>
    <w:rsid w:val="008A476D"/>
    <w:rsid w:val="008A4802"/>
    <w:rsid w:val="008A548A"/>
    <w:rsid w:val="008A573F"/>
    <w:rsid w:val="008A6464"/>
    <w:rsid w:val="008A6BA9"/>
    <w:rsid w:val="008C2A52"/>
    <w:rsid w:val="008C5732"/>
    <w:rsid w:val="008C619F"/>
    <w:rsid w:val="008C7F16"/>
    <w:rsid w:val="008D09F0"/>
    <w:rsid w:val="008D0ACA"/>
    <w:rsid w:val="008D0D0A"/>
    <w:rsid w:val="008D4993"/>
    <w:rsid w:val="008D78CA"/>
    <w:rsid w:val="008E08BB"/>
    <w:rsid w:val="008E17E7"/>
    <w:rsid w:val="008E3B29"/>
    <w:rsid w:val="008E4FD0"/>
    <w:rsid w:val="008F02C7"/>
    <w:rsid w:val="008F09FB"/>
    <w:rsid w:val="008F5CBD"/>
    <w:rsid w:val="008F6D10"/>
    <w:rsid w:val="008F7120"/>
    <w:rsid w:val="009011D1"/>
    <w:rsid w:val="00901ECA"/>
    <w:rsid w:val="0090402D"/>
    <w:rsid w:val="00904429"/>
    <w:rsid w:val="0091302E"/>
    <w:rsid w:val="0091366E"/>
    <w:rsid w:val="009136CA"/>
    <w:rsid w:val="0091483B"/>
    <w:rsid w:val="009173F4"/>
    <w:rsid w:val="00922601"/>
    <w:rsid w:val="00925877"/>
    <w:rsid w:val="00927313"/>
    <w:rsid w:val="00931D8F"/>
    <w:rsid w:val="009329A1"/>
    <w:rsid w:val="00934B97"/>
    <w:rsid w:val="00936622"/>
    <w:rsid w:val="00936F34"/>
    <w:rsid w:val="0094009E"/>
    <w:rsid w:val="0094060D"/>
    <w:rsid w:val="00941630"/>
    <w:rsid w:val="00942E7C"/>
    <w:rsid w:val="00946C67"/>
    <w:rsid w:val="00953B72"/>
    <w:rsid w:val="00954796"/>
    <w:rsid w:val="00955036"/>
    <w:rsid w:val="0095731D"/>
    <w:rsid w:val="0095739A"/>
    <w:rsid w:val="00960057"/>
    <w:rsid w:val="009603DA"/>
    <w:rsid w:val="009616EC"/>
    <w:rsid w:val="009626EC"/>
    <w:rsid w:val="00965AC1"/>
    <w:rsid w:val="009706EE"/>
    <w:rsid w:val="009719E4"/>
    <w:rsid w:val="00972163"/>
    <w:rsid w:val="00974CC5"/>
    <w:rsid w:val="009750E1"/>
    <w:rsid w:val="009774FF"/>
    <w:rsid w:val="00977B67"/>
    <w:rsid w:val="00982A96"/>
    <w:rsid w:val="00986694"/>
    <w:rsid w:val="00987FF2"/>
    <w:rsid w:val="009936C7"/>
    <w:rsid w:val="0099473B"/>
    <w:rsid w:val="00995472"/>
    <w:rsid w:val="00997146"/>
    <w:rsid w:val="00997659"/>
    <w:rsid w:val="00997F34"/>
    <w:rsid w:val="009A03C9"/>
    <w:rsid w:val="009A7F1D"/>
    <w:rsid w:val="009B19CC"/>
    <w:rsid w:val="009B2C42"/>
    <w:rsid w:val="009B664A"/>
    <w:rsid w:val="009B6878"/>
    <w:rsid w:val="009C34FD"/>
    <w:rsid w:val="009C3931"/>
    <w:rsid w:val="009C73F5"/>
    <w:rsid w:val="009D0AE7"/>
    <w:rsid w:val="009D11D6"/>
    <w:rsid w:val="009D239D"/>
    <w:rsid w:val="009D53BB"/>
    <w:rsid w:val="009D5767"/>
    <w:rsid w:val="009D6BAD"/>
    <w:rsid w:val="009E392B"/>
    <w:rsid w:val="009E685A"/>
    <w:rsid w:val="009F171F"/>
    <w:rsid w:val="009F5632"/>
    <w:rsid w:val="00A01C22"/>
    <w:rsid w:val="00A031BF"/>
    <w:rsid w:val="00A06A9F"/>
    <w:rsid w:val="00A11228"/>
    <w:rsid w:val="00A13431"/>
    <w:rsid w:val="00A13B22"/>
    <w:rsid w:val="00A16C04"/>
    <w:rsid w:val="00A17084"/>
    <w:rsid w:val="00A20BC7"/>
    <w:rsid w:val="00A24A30"/>
    <w:rsid w:val="00A27D61"/>
    <w:rsid w:val="00A31F70"/>
    <w:rsid w:val="00A35F9E"/>
    <w:rsid w:val="00A36BAC"/>
    <w:rsid w:val="00A413BE"/>
    <w:rsid w:val="00A41F89"/>
    <w:rsid w:val="00A44BE0"/>
    <w:rsid w:val="00A45990"/>
    <w:rsid w:val="00A47C49"/>
    <w:rsid w:val="00A47EA4"/>
    <w:rsid w:val="00A60FC2"/>
    <w:rsid w:val="00A6292D"/>
    <w:rsid w:val="00A6744C"/>
    <w:rsid w:val="00A676FD"/>
    <w:rsid w:val="00A72892"/>
    <w:rsid w:val="00A74144"/>
    <w:rsid w:val="00A7619C"/>
    <w:rsid w:val="00A81572"/>
    <w:rsid w:val="00A8312B"/>
    <w:rsid w:val="00A84A3E"/>
    <w:rsid w:val="00A85D01"/>
    <w:rsid w:val="00A87541"/>
    <w:rsid w:val="00A87BE4"/>
    <w:rsid w:val="00A9249A"/>
    <w:rsid w:val="00A92DBB"/>
    <w:rsid w:val="00A93743"/>
    <w:rsid w:val="00A94D35"/>
    <w:rsid w:val="00A95736"/>
    <w:rsid w:val="00AA0FDF"/>
    <w:rsid w:val="00AA20F0"/>
    <w:rsid w:val="00AA2AF3"/>
    <w:rsid w:val="00AA7182"/>
    <w:rsid w:val="00AA7694"/>
    <w:rsid w:val="00AB43A6"/>
    <w:rsid w:val="00AB72CF"/>
    <w:rsid w:val="00AC1970"/>
    <w:rsid w:val="00AC20E6"/>
    <w:rsid w:val="00AC2453"/>
    <w:rsid w:val="00AC3975"/>
    <w:rsid w:val="00AC6285"/>
    <w:rsid w:val="00AC7CC0"/>
    <w:rsid w:val="00AD4FD2"/>
    <w:rsid w:val="00AD5F44"/>
    <w:rsid w:val="00AF0B19"/>
    <w:rsid w:val="00AF2F97"/>
    <w:rsid w:val="00AF6E36"/>
    <w:rsid w:val="00B03626"/>
    <w:rsid w:val="00B04CEB"/>
    <w:rsid w:val="00B10867"/>
    <w:rsid w:val="00B111D8"/>
    <w:rsid w:val="00B13C70"/>
    <w:rsid w:val="00B13D9A"/>
    <w:rsid w:val="00B147CC"/>
    <w:rsid w:val="00B1533E"/>
    <w:rsid w:val="00B15659"/>
    <w:rsid w:val="00B17532"/>
    <w:rsid w:val="00B20F0E"/>
    <w:rsid w:val="00B2329D"/>
    <w:rsid w:val="00B26E25"/>
    <w:rsid w:val="00B3431E"/>
    <w:rsid w:val="00B406B0"/>
    <w:rsid w:val="00B412D5"/>
    <w:rsid w:val="00B42E1B"/>
    <w:rsid w:val="00B44A64"/>
    <w:rsid w:val="00B46444"/>
    <w:rsid w:val="00B5409D"/>
    <w:rsid w:val="00B5567B"/>
    <w:rsid w:val="00B5666E"/>
    <w:rsid w:val="00B56C95"/>
    <w:rsid w:val="00B612EB"/>
    <w:rsid w:val="00B6363C"/>
    <w:rsid w:val="00B6655F"/>
    <w:rsid w:val="00B66FED"/>
    <w:rsid w:val="00B674E4"/>
    <w:rsid w:val="00B70A20"/>
    <w:rsid w:val="00B73D57"/>
    <w:rsid w:val="00B75695"/>
    <w:rsid w:val="00B83B84"/>
    <w:rsid w:val="00B84DF6"/>
    <w:rsid w:val="00B87349"/>
    <w:rsid w:val="00B90C71"/>
    <w:rsid w:val="00B92271"/>
    <w:rsid w:val="00B92EE2"/>
    <w:rsid w:val="00B93BBD"/>
    <w:rsid w:val="00B947BD"/>
    <w:rsid w:val="00B9795C"/>
    <w:rsid w:val="00BA13AA"/>
    <w:rsid w:val="00BA18FF"/>
    <w:rsid w:val="00BB5EF1"/>
    <w:rsid w:val="00BB604F"/>
    <w:rsid w:val="00BB73A3"/>
    <w:rsid w:val="00BB7880"/>
    <w:rsid w:val="00BC0740"/>
    <w:rsid w:val="00BC14DD"/>
    <w:rsid w:val="00BC31AE"/>
    <w:rsid w:val="00BC4267"/>
    <w:rsid w:val="00BC4570"/>
    <w:rsid w:val="00BC7A7C"/>
    <w:rsid w:val="00BD09EB"/>
    <w:rsid w:val="00BD2BDA"/>
    <w:rsid w:val="00BD3AEA"/>
    <w:rsid w:val="00BE07C9"/>
    <w:rsid w:val="00BE39F2"/>
    <w:rsid w:val="00BE6D25"/>
    <w:rsid w:val="00BF162F"/>
    <w:rsid w:val="00BF1B0E"/>
    <w:rsid w:val="00BF233E"/>
    <w:rsid w:val="00BF246C"/>
    <w:rsid w:val="00BF454F"/>
    <w:rsid w:val="00BF58CD"/>
    <w:rsid w:val="00C141EA"/>
    <w:rsid w:val="00C146F5"/>
    <w:rsid w:val="00C279EB"/>
    <w:rsid w:val="00C314C0"/>
    <w:rsid w:val="00C338AA"/>
    <w:rsid w:val="00C33FE1"/>
    <w:rsid w:val="00C34D97"/>
    <w:rsid w:val="00C35645"/>
    <w:rsid w:val="00C447B3"/>
    <w:rsid w:val="00C44C49"/>
    <w:rsid w:val="00C467A4"/>
    <w:rsid w:val="00C562C5"/>
    <w:rsid w:val="00C602B0"/>
    <w:rsid w:val="00C614B8"/>
    <w:rsid w:val="00C66E94"/>
    <w:rsid w:val="00C704AF"/>
    <w:rsid w:val="00C7322D"/>
    <w:rsid w:val="00C73519"/>
    <w:rsid w:val="00C75219"/>
    <w:rsid w:val="00C754F7"/>
    <w:rsid w:val="00C77898"/>
    <w:rsid w:val="00C81708"/>
    <w:rsid w:val="00C83FEC"/>
    <w:rsid w:val="00C853F9"/>
    <w:rsid w:val="00C92A41"/>
    <w:rsid w:val="00C92EF8"/>
    <w:rsid w:val="00C93844"/>
    <w:rsid w:val="00C95C37"/>
    <w:rsid w:val="00C9699A"/>
    <w:rsid w:val="00C976CD"/>
    <w:rsid w:val="00CA101C"/>
    <w:rsid w:val="00CA456E"/>
    <w:rsid w:val="00CA4AAF"/>
    <w:rsid w:val="00CA64AE"/>
    <w:rsid w:val="00CB4429"/>
    <w:rsid w:val="00CB5C8F"/>
    <w:rsid w:val="00CB6CB8"/>
    <w:rsid w:val="00CB7D9F"/>
    <w:rsid w:val="00CC058A"/>
    <w:rsid w:val="00CC20DB"/>
    <w:rsid w:val="00CC2D50"/>
    <w:rsid w:val="00CC31C5"/>
    <w:rsid w:val="00CC3E2F"/>
    <w:rsid w:val="00CC71FB"/>
    <w:rsid w:val="00CD1B68"/>
    <w:rsid w:val="00CD25EE"/>
    <w:rsid w:val="00CD3C4E"/>
    <w:rsid w:val="00CD4BD7"/>
    <w:rsid w:val="00CE0518"/>
    <w:rsid w:val="00CE1C91"/>
    <w:rsid w:val="00CE2AFB"/>
    <w:rsid w:val="00CE373B"/>
    <w:rsid w:val="00CE3DF6"/>
    <w:rsid w:val="00CE7981"/>
    <w:rsid w:val="00CF1C48"/>
    <w:rsid w:val="00CF1E0D"/>
    <w:rsid w:val="00CF39D0"/>
    <w:rsid w:val="00CF4A23"/>
    <w:rsid w:val="00D005CD"/>
    <w:rsid w:val="00D00A08"/>
    <w:rsid w:val="00D01843"/>
    <w:rsid w:val="00D03585"/>
    <w:rsid w:val="00D06928"/>
    <w:rsid w:val="00D06C4F"/>
    <w:rsid w:val="00D078DF"/>
    <w:rsid w:val="00D116FC"/>
    <w:rsid w:val="00D12818"/>
    <w:rsid w:val="00D1359F"/>
    <w:rsid w:val="00D2085D"/>
    <w:rsid w:val="00D218EE"/>
    <w:rsid w:val="00D2203F"/>
    <w:rsid w:val="00D2221C"/>
    <w:rsid w:val="00D233A7"/>
    <w:rsid w:val="00D25BB8"/>
    <w:rsid w:val="00D262AF"/>
    <w:rsid w:val="00D2645D"/>
    <w:rsid w:val="00D27332"/>
    <w:rsid w:val="00D347DA"/>
    <w:rsid w:val="00D37D98"/>
    <w:rsid w:val="00D40CC9"/>
    <w:rsid w:val="00D414FD"/>
    <w:rsid w:val="00D4441D"/>
    <w:rsid w:val="00D45433"/>
    <w:rsid w:val="00D46701"/>
    <w:rsid w:val="00D47105"/>
    <w:rsid w:val="00D50C62"/>
    <w:rsid w:val="00D530A8"/>
    <w:rsid w:val="00D54CFC"/>
    <w:rsid w:val="00D55382"/>
    <w:rsid w:val="00D55FE3"/>
    <w:rsid w:val="00D565E6"/>
    <w:rsid w:val="00D57D62"/>
    <w:rsid w:val="00D650A6"/>
    <w:rsid w:val="00D665C6"/>
    <w:rsid w:val="00D66746"/>
    <w:rsid w:val="00D77A9C"/>
    <w:rsid w:val="00D83E8B"/>
    <w:rsid w:val="00D909BD"/>
    <w:rsid w:val="00D91DBB"/>
    <w:rsid w:val="00D9285E"/>
    <w:rsid w:val="00D93071"/>
    <w:rsid w:val="00D96C79"/>
    <w:rsid w:val="00DA0B58"/>
    <w:rsid w:val="00DA1145"/>
    <w:rsid w:val="00DA11E0"/>
    <w:rsid w:val="00DA23D8"/>
    <w:rsid w:val="00DA40B7"/>
    <w:rsid w:val="00DA6F2B"/>
    <w:rsid w:val="00DA6FE8"/>
    <w:rsid w:val="00DA7E24"/>
    <w:rsid w:val="00DB0068"/>
    <w:rsid w:val="00DB2CD3"/>
    <w:rsid w:val="00DB3808"/>
    <w:rsid w:val="00DB5B83"/>
    <w:rsid w:val="00DB5D6D"/>
    <w:rsid w:val="00DB5E05"/>
    <w:rsid w:val="00DB65BC"/>
    <w:rsid w:val="00DC0C36"/>
    <w:rsid w:val="00DC1585"/>
    <w:rsid w:val="00DC3B3A"/>
    <w:rsid w:val="00DC51AF"/>
    <w:rsid w:val="00DC529A"/>
    <w:rsid w:val="00DC5E12"/>
    <w:rsid w:val="00DC7D18"/>
    <w:rsid w:val="00DD606D"/>
    <w:rsid w:val="00DD66CB"/>
    <w:rsid w:val="00DE05E0"/>
    <w:rsid w:val="00DE1EDF"/>
    <w:rsid w:val="00DE42E6"/>
    <w:rsid w:val="00DE55FF"/>
    <w:rsid w:val="00DE7559"/>
    <w:rsid w:val="00DF4B8F"/>
    <w:rsid w:val="00E01A51"/>
    <w:rsid w:val="00E057D8"/>
    <w:rsid w:val="00E06848"/>
    <w:rsid w:val="00E06FDF"/>
    <w:rsid w:val="00E11AD4"/>
    <w:rsid w:val="00E1245F"/>
    <w:rsid w:val="00E14CE9"/>
    <w:rsid w:val="00E21840"/>
    <w:rsid w:val="00E2433B"/>
    <w:rsid w:val="00E33CF8"/>
    <w:rsid w:val="00E375B8"/>
    <w:rsid w:val="00E42666"/>
    <w:rsid w:val="00E42B34"/>
    <w:rsid w:val="00E44A76"/>
    <w:rsid w:val="00E5076E"/>
    <w:rsid w:val="00E51B4F"/>
    <w:rsid w:val="00E51BE1"/>
    <w:rsid w:val="00E55CD9"/>
    <w:rsid w:val="00E55D34"/>
    <w:rsid w:val="00E60914"/>
    <w:rsid w:val="00E614B5"/>
    <w:rsid w:val="00E62FC7"/>
    <w:rsid w:val="00E66CBA"/>
    <w:rsid w:val="00E73A7B"/>
    <w:rsid w:val="00E74067"/>
    <w:rsid w:val="00E742E6"/>
    <w:rsid w:val="00E751B5"/>
    <w:rsid w:val="00E8189E"/>
    <w:rsid w:val="00E87DE6"/>
    <w:rsid w:val="00E92A4E"/>
    <w:rsid w:val="00E930F1"/>
    <w:rsid w:val="00E97A16"/>
    <w:rsid w:val="00EA1866"/>
    <w:rsid w:val="00EB0D89"/>
    <w:rsid w:val="00EB1EFE"/>
    <w:rsid w:val="00EB2CAC"/>
    <w:rsid w:val="00EB40E6"/>
    <w:rsid w:val="00EB6930"/>
    <w:rsid w:val="00EC3F1E"/>
    <w:rsid w:val="00EC51E3"/>
    <w:rsid w:val="00ED1EC7"/>
    <w:rsid w:val="00ED7B2A"/>
    <w:rsid w:val="00ED7C6A"/>
    <w:rsid w:val="00ED7DAE"/>
    <w:rsid w:val="00ED7F08"/>
    <w:rsid w:val="00EE12A9"/>
    <w:rsid w:val="00EE7595"/>
    <w:rsid w:val="00EF46BF"/>
    <w:rsid w:val="00F03691"/>
    <w:rsid w:val="00F045A8"/>
    <w:rsid w:val="00F10A65"/>
    <w:rsid w:val="00F11A0D"/>
    <w:rsid w:val="00F128DE"/>
    <w:rsid w:val="00F137F6"/>
    <w:rsid w:val="00F1382D"/>
    <w:rsid w:val="00F177CC"/>
    <w:rsid w:val="00F2029F"/>
    <w:rsid w:val="00F2102E"/>
    <w:rsid w:val="00F21D0E"/>
    <w:rsid w:val="00F26C2C"/>
    <w:rsid w:val="00F31947"/>
    <w:rsid w:val="00F322BF"/>
    <w:rsid w:val="00F340EB"/>
    <w:rsid w:val="00F34326"/>
    <w:rsid w:val="00F366BA"/>
    <w:rsid w:val="00F37E4A"/>
    <w:rsid w:val="00F41B33"/>
    <w:rsid w:val="00F42D69"/>
    <w:rsid w:val="00F442D1"/>
    <w:rsid w:val="00F460D9"/>
    <w:rsid w:val="00F50161"/>
    <w:rsid w:val="00F54BBB"/>
    <w:rsid w:val="00F568AC"/>
    <w:rsid w:val="00F613C1"/>
    <w:rsid w:val="00F64B0B"/>
    <w:rsid w:val="00F67B69"/>
    <w:rsid w:val="00F70E1B"/>
    <w:rsid w:val="00F76238"/>
    <w:rsid w:val="00F87555"/>
    <w:rsid w:val="00F90D6A"/>
    <w:rsid w:val="00F928C9"/>
    <w:rsid w:val="00F933FF"/>
    <w:rsid w:val="00F93911"/>
    <w:rsid w:val="00F97670"/>
    <w:rsid w:val="00FA0069"/>
    <w:rsid w:val="00FA25EE"/>
    <w:rsid w:val="00FA2D01"/>
    <w:rsid w:val="00FA2DD2"/>
    <w:rsid w:val="00FA36B9"/>
    <w:rsid w:val="00FA641D"/>
    <w:rsid w:val="00FB19C4"/>
    <w:rsid w:val="00FB4F4D"/>
    <w:rsid w:val="00FB6029"/>
    <w:rsid w:val="00FB6E6E"/>
    <w:rsid w:val="00FC375A"/>
    <w:rsid w:val="00FC4674"/>
    <w:rsid w:val="00FC52C2"/>
    <w:rsid w:val="00FC53BB"/>
    <w:rsid w:val="00FD0214"/>
    <w:rsid w:val="00FD5A5A"/>
    <w:rsid w:val="00FD6C29"/>
    <w:rsid w:val="00FE1A27"/>
    <w:rsid w:val="00FE3168"/>
    <w:rsid w:val="00FE52A5"/>
    <w:rsid w:val="00FF23C1"/>
    <w:rsid w:val="00FF292D"/>
    <w:rsid w:val="00FF38BE"/>
    <w:rsid w:val="00FF5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07E73"/>
  <w15:docId w15:val="{66270543-919E-4B8F-A697-AAE8342D1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="Calibri" w:hAnsi="Palemonas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A3B61"/>
  </w:style>
  <w:style w:type="paragraph" w:styleId="Antrat1">
    <w:name w:val="heading 1"/>
    <w:basedOn w:val="prastasis"/>
    <w:next w:val="prastasis"/>
    <w:link w:val="Antrat1Diagrama"/>
    <w:qFormat/>
    <w:rsid w:val="008116BF"/>
    <w:pPr>
      <w:keepNext/>
      <w:jc w:val="center"/>
      <w:outlineLvl w:val="0"/>
    </w:pPr>
    <w:rPr>
      <w:rFonts w:eastAsia="Batang"/>
      <w:b/>
      <w:bCs/>
    </w:rPr>
  </w:style>
  <w:style w:type="paragraph" w:styleId="Antrat5">
    <w:name w:val="heading 5"/>
    <w:basedOn w:val="prastasis"/>
    <w:next w:val="prastasis"/>
    <w:link w:val="Antrat5Diagrama"/>
    <w:qFormat/>
    <w:rsid w:val="008116BF"/>
    <w:pPr>
      <w:spacing w:before="240" w:after="60"/>
      <w:outlineLvl w:val="4"/>
    </w:pPr>
    <w:rPr>
      <w:rFonts w:ascii="Tahoma" w:hAnsi="Tahoma"/>
      <w:b/>
      <w:bCs/>
      <w:i/>
      <w:iCs/>
      <w:sz w:val="26"/>
      <w:szCs w:val="26"/>
    </w:rPr>
  </w:style>
  <w:style w:type="paragraph" w:styleId="Antrat7">
    <w:name w:val="heading 7"/>
    <w:basedOn w:val="prastasis"/>
    <w:next w:val="prastasis"/>
    <w:link w:val="Antrat7Diagrama"/>
    <w:semiHidden/>
    <w:unhideWhenUsed/>
    <w:qFormat/>
    <w:rsid w:val="001013B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8116BF"/>
    <w:rPr>
      <w:rFonts w:ascii="Times New Roman" w:eastAsia="Batang" w:hAnsi="Times New Roman" w:cs="Times New Roman"/>
      <w:b/>
      <w:bCs/>
      <w:sz w:val="24"/>
      <w:szCs w:val="24"/>
      <w:lang w:val="lt-LT"/>
    </w:rPr>
  </w:style>
  <w:style w:type="character" w:customStyle="1" w:styleId="Antrat5Diagrama">
    <w:name w:val="Antraštė 5 Diagrama"/>
    <w:link w:val="Antrat5"/>
    <w:rsid w:val="008116BF"/>
    <w:rPr>
      <w:rFonts w:ascii="Tahoma" w:eastAsia="Times New Roman" w:hAnsi="Tahoma" w:cs="Times New Roman"/>
      <w:b/>
      <w:bCs/>
      <w:i/>
      <w:iCs/>
      <w:sz w:val="26"/>
      <w:szCs w:val="26"/>
      <w:lang w:val="lt-LT"/>
    </w:rPr>
  </w:style>
  <w:style w:type="paragraph" w:styleId="HTMLiankstoformatuotas">
    <w:name w:val="HTML Preformatted"/>
    <w:basedOn w:val="prastasis"/>
    <w:link w:val="HTMLiankstoformatuotasDiagrama"/>
    <w:rsid w:val="008116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link w:val="HTMLiankstoformatuotas"/>
    <w:rsid w:val="008116BF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styleId="Debesliotekstas">
    <w:name w:val="Balloon Text"/>
    <w:basedOn w:val="prastasis"/>
    <w:link w:val="DebesliotekstasDiagrama"/>
    <w:semiHidden/>
    <w:unhideWhenUsed/>
    <w:rsid w:val="008116BF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semiHidden/>
    <w:rsid w:val="008116BF"/>
    <w:rPr>
      <w:rFonts w:ascii="Tahoma" w:eastAsia="Times New Roman" w:hAnsi="Tahoma" w:cs="Tahoma"/>
      <w:sz w:val="16"/>
      <w:szCs w:val="16"/>
      <w:lang w:val="lt-LT" w:eastAsia="lt-LT"/>
    </w:rPr>
  </w:style>
  <w:style w:type="paragraph" w:styleId="Pagrindinistekstas">
    <w:name w:val="Body Text"/>
    <w:basedOn w:val="prastasis"/>
    <w:link w:val="PagrindinistekstasDiagrama"/>
    <w:rsid w:val="008116BF"/>
    <w:pPr>
      <w:jc w:val="both"/>
    </w:pPr>
    <w:rPr>
      <w:rFonts w:eastAsia="Batang"/>
      <w:sz w:val="22"/>
    </w:rPr>
  </w:style>
  <w:style w:type="character" w:customStyle="1" w:styleId="PagrindinistekstasDiagrama">
    <w:name w:val="Pagrindinis tekstas Diagrama"/>
    <w:link w:val="Pagrindinistekstas"/>
    <w:rsid w:val="008116BF"/>
    <w:rPr>
      <w:rFonts w:ascii="Times New Roman" w:eastAsia="Batang" w:hAnsi="Times New Roman" w:cs="Times New Roman"/>
      <w:szCs w:val="24"/>
      <w:lang w:val="lt-LT"/>
    </w:rPr>
  </w:style>
  <w:style w:type="paragraph" w:customStyle="1" w:styleId="DiagramaDiagramaDiagrama">
    <w:name w:val="Diagrama Diagrama Diagrama"/>
    <w:basedOn w:val="prastasis"/>
    <w:rsid w:val="008116BF"/>
    <w:pPr>
      <w:spacing w:after="160" w:line="240" w:lineRule="exact"/>
    </w:pPr>
    <w:rPr>
      <w:rFonts w:ascii="Tahoma" w:eastAsia="Batang" w:hAnsi="Tahoma"/>
      <w:sz w:val="20"/>
      <w:szCs w:val="20"/>
    </w:rPr>
  </w:style>
  <w:style w:type="table" w:styleId="Lentelstinklelis">
    <w:name w:val="Table Grid"/>
    <w:basedOn w:val="prastojilentel"/>
    <w:uiPriority w:val="39"/>
    <w:rsid w:val="008116BF"/>
    <w:rPr>
      <w:rFonts w:ascii="Times New Roman" w:eastAsia="Batang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rsid w:val="008116BF"/>
    <w:pPr>
      <w:tabs>
        <w:tab w:val="center" w:pos="4819"/>
        <w:tab w:val="right" w:pos="9638"/>
      </w:tabs>
      <w:suppressAutoHyphens/>
    </w:pPr>
    <w:rPr>
      <w:rFonts w:eastAsia="Batang"/>
      <w:lang w:eastAsia="ar-SA"/>
    </w:rPr>
  </w:style>
  <w:style w:type="character" w:customStyle="1" w:styleId="AntratsDiagrama">
    <w:name w:val="Antraštės Diagrama"/>
    <w:link w:val="Antrats"/>
    <w:uiPriority w:val="99"/>
    <w:rsid w:val="008116BF"/>
    <w:rPr>
      <w:rFonts w:ascii="Times New Roman" w:eastAsia="Batang" w:hAnsi="Times New Roman" w:cs="Times New Roman"/>
      <w:sz w:val="24"/>
      <w:szCs w:val="24"/>
      <w:lang w:val="lt-LT" w:eastAsia="ar-SA"/>
    </w:rPr>
  </w:style>
  <w:style w:type="paragraph" w:customStyle="1" w:styleId="statymopavad">
    <w:name w:val="?statymo pavad."/>
    <w:basedOn w:val="prastasis"/>
    <w:rsid w:val="008116BF"/>
    <w:pPr>
      <w:spacing w:line="360" w:lineRule="auto"/>
      <w:ind w:firstLine="720"/>
      <w:jc w:val="center"/>
    </w:pPr>
    <w:rPr>
      <w:rFonts w:ascii="TimesLT" w:eastAsia="Batang" w:hAnsi="TimesLT"/>
      <w:caps/>
      <w:szCs w:val="20"/>
    </w:rPr>
  </w:style>
  <w:style w:type="paragraph" w:styleId="Porat">
    <w:name w:val="footer"/>
    <w:basedOn w:val="prastasis"/>
    <w:link w:val="PoratDiagrama"/>
    <w:uiPriority w:val="99"/>
    <w:rsid w:val="008116BF"/>
    <w:pPr>
      <w:tabs>
        <w:tab w:val="center" w:pos="4320"/>
        <w:tab w:val="right" w:pos="8640"/>
      </w:tabs>
      <w:spacing w:line="360" w:lineRule="auto"/>
      <w:ind w:firstLine="720"/>
      <w:jc w:val="both"/>
    </w:pPr>
    <w:rPr>
      <w:rFonts w:ascii="TimesLT" w:eastAsia="Batang" w:hAnsi="TimesLT"/>
      <w:szCs w:val="20"/>
    </w:rPr>
  </w:style>
  <w:style w:type="character" w:customStyle="1" w:styleId="PoratDiagrama">
    <w:name w:val="Poraštė Diagrama"/>
    <w:link w:val="Porat"/>
    <w:uiPriority w:val="99"/>
    <w:rsid w:val="008116BF"/>
    <w:rPr>
      <w:rFonts w:ascii="TimesLT" w:eastAsia="Batang" w:hAnsi="TimesLT" w:cs="Times New Roman"/>
      <w:sz w:val="24"/>
      <w:szCs w:val="20"/>
      <w:lang w:val="lt-LT"/>
    </w:rPr>
  </w:style>
  <w:style w:type="character" w:styleId="Puslapionumeris">
    <w:name w:val="page number"/>
    <w:basedOn w:val="Numatytasispastraiposriftas"/>
    <w:rsid w:val="008116BF"/>
  </w:style>
  <w:style w:type="character" w:customStyle="1" w:styleId="statymoNr">
    <w:name w:val="?statymo Nr."/>
    <w:rsid w:val="008116BF"/>
    <w:rPr>
      <w:rFonts w:ascii="HelveticaLT" w:hAnsi="HelveticaLT"/>
    </w:rPr>
  </w:style>
  <w:style w:type="character" w:customStyle="1" w:styleId="Pareigos">
    <w:name w:val="Pareigos"/>
    <w:rsid w:val="008116BF"/>
    <w:rPr>
      <w:rFonts w:ascii="TimesLT" w:hAnsi="TimesLT"/>
      <w:caps/>
      <w:sz w:val="24"/>
    </w:rPr>
  </w:style>
  <w:style w:type="character" w:styleId="Grietas">
    <w:name w:val="Strong"/>
    <w:qFormat/>
    <w:rsid w:val="008116BF"/>
    <w:rPr>
      <w:b/>
    </w:rPr>
  </w:style>
  <w:style w:type="table" w:customStyle="1" w:styleId="prastojilentel1">
    <w:name w:val="Įprastoji lentelė1"/>
    <w:semiHidden/>
    <w:rsid w:val="008116BF"/>
    <w:rPr>
      <w:rFonts w:ascii="Times New Roman" w:eastAsia="Batang" w:hAnsi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tvirtinta">
    <w:name w:val="Patvirtinta"/>
    <w:rsid w:val="008116BF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eastAsia="Batang" w:hAnsi="TimesLT"/>
    </w:rPr>
  </w:style>
  <w:style w:type="paragraph" w:customStyle="1" w:styleId="BodyText1">
    <w:name w:val="Body Text1"/>
    <w:rsid w:val="008116BF"/>
    <w:pPr>
      <w:autoSpaceDE w:val="0"/>
      <w:autoSpaceDN w:val="0"/>
      <w:adjustRightInd w:val="0"/>
      <w:ind w:firstLine="312"/>
      <w:jc w:val="both"/>
    </w:pPr>
    <w:rPr>
      <w:rFonts w:ascii="TimesLT" w:eastAsia="Batang" w:hAnsi="TimesLT"/>
    </w:rPr>
  </w:style>
  <w:style w:type="paragraph" w:customStyle="1" w:styleId="CentrBoldm">
    <w:name w:val="CentrBoldm"/>
    <w:basedOn w:val="prastasis"/>
    <w:rsid w:val="008116BF"/>
    <w:pPr>
      <w:autoSpaceDE w:val="0"/>
      <w:autoSpaceDN w:val="0"/>
      <w:adjustRightInd w:val="0"/>
      <w:jc w:val="center"/>
    </w:pPr>
    <w:rPr>
      <w:rFonts w:ascii="TimesLT" w:eastAsia="Batang" w:hAnsi="TimesLT"/>
      <w:b/>
      <w:bCs/>
      <w:sz w:val="20"/>
      <w:szCs w:val="20"/>
    </w:rPr>
  </w:style>
  <w:style w:type="paragraph" w:customStyle="1" w:styleId="MAZAS">
    <w:name w:val="MAZAS"/>
    <w:rsid w:val="008116BF"/>
    <w:pPr>
      <w:autoSpaceDE w:val="0"/>
      <w:autoSpaceDN w:val="0"/>
      <w:adjustRightInd w:val="0"/>
      <w:ind w:firstLine="312"/>
      <w:jc w:val="both"/>
    </w:pPr>
    <w:rPr>
      <w:rFonts w:ascii="TimesLT" w:eastAsia="Batang" w:hAnsi="TimesLT"/>
      <w:color w:val="000000"/>
      <w:sz w:val="8"/>
      <w:szCs w:val="8"/>
    </w:rPr>
  </w:style>
  <w:style w:type="character" w:styleId="Hipersaitas">
    <w:name w:val="Hyperlink"/>
    <w:rsid w:val="008116BF"/>
    <w:rPr>
      <w:color w:val="0000FF"/>
      <w:u w:val="single"/>
    </w:rPr>
  </w:style>
  <w:style w:type="paragraph" w:styleId="Pagrindiniotekstotrauka">
    <w:name w:val="Body Text Indent"/>
    <w:basedOn w:val="prastasis"/>
    <w:link w:val="PagrindiniotekstotraukaDiagrama"/>
    <w:rsid w:val="008116BF"/>
    <w:pPr>
      <w:spacing w:after="120"/>
      <w:ind w:left="283"/>
    </w:pPr>
    <w:rPr>
      <w:rFonts w:eastAsia="Batang"/>
    </w:rPr>
  </w:style>
  <w:style w:type="character" w:customStyle="1" w:styleId="PagrindiniotekstotraukaDiagrama">
    <w:name w:val="Pagrindinio teksto įtrauka Diagrama"/>
    <w:link w:val="Pagrindiniotekstotrauka"/>
    <w:rsid w:val="008116BF"/>
    <w:rPr>
      <w:rFonts w:ascii="Times New Roman" w:eastAsia="Batang" w:hAnsi="Times New Roman" w:cs="Times New Roman"/>
      <w:sz w:val="24"/>
      <w:szCs w:val="24"/>
      <w:lang w:val="lt-LT" w:eastAsia="lt-LT"/>
    </w:rPr>
  </w:style>
  <w:style w:type="paragraph" w:styleId="Pagrindinistekstas2">
    <w:name w:val="Body Text 2"/>
    <w:basedOn w:val="prastasis"/>
    <w:link w:val="Pagrindinistekstas2Diagrama"/>
    <w:rsid w:val="008116BF"/>
    <w:pPr>
      <w:spacing w:after="120" w:line="480" w:lineRule="auto"/>
    </w:pPr>
    <w:rPr>
      <w:rFonts w:eastAsia="Batang"/>
    </w:rPr>
  </w:style>
  <w:style w:type="character" w:customStyle="1" w:styleId="Pagrindinistekstas2Diagrama">
    <w:name w:val="Pagrindinis tekstas 2 Diagrama"/>
    <w:link w:val="Pagrindinistekstas2"/>
    <w:rsid w:val="008116BF"/>
    <w:rPr>
      <w:rFonts w:ascii="Times New Roman" w:eastAsia="Batang" w:hAnsi="Times New Roman" w:cs="Times New Roman"/>
      <w:sz w:val="24"/>
      <w:szCs w:val="24"/>
      <w:lang w:val="lt-LT" w:eastAsia="lt-LT"/>
    </w:rPr>
  </w:style>
  <w:style w:type="paragraph" w:customStyle="1" w:styleId="prastasistinklapis1">
    <w:name w:val="Įprastasis (tinklapis)1"/>
    <w:basedOn w:val="prastasis"/>
    <w:rsid w:val="008116BF"/>
    <w:pPr>
      <w:spacing w:before="100" w:after="119"/>
    </w:pPr>
    <w:rPr>
      <w:rFonts w:eastAsia="Batang"/>
      <w:kern w:val="1"/>
    </w:rPr>
  </w:style>
  <w:style w:type="paragraph" w:customStyle="1" w:styleId="WW-BodyText2">
    <w:name w:val="WW-Body Text 2"/>
    <w:basedOn w:val="prastasis"/>
    <w:rsid w:val="008116BF"/>
    <w:pPr>
      <w:widowControl w:val="0"/>
      <w:suppressAutoHyphens/>
      <w:jc w:val="both"/>
    </w:pPr>
    <w:rPr>
      <w:rFonts w:eastAsia="Lucida Sans Unicode" w:cs="Arial"/>
      <w:kern w:val="1"/>
      <w:lang w:eastAsia="hi-IN" w:bidi="hi-IN"/>
    </w:rPr>
  </w:style>
  <w:style w:type="paragraph" w:customStyle="1" w:styleId="Default">
    <w:name w:val="Default"/>
    <w:rsid w:val="008116BF"/>
    <w:pPr>
      <w:suppressAutoHyphens/>
      <w:autoSpaceDE w:val="0"/>
    </w:pPr>
    <w:rPr>
      <w:rFonts w:ascii="Times New Roman" w:eastAsia="Arial" w:hAnsi="Times New Roman"/>
      <w:color w:val="000000"/>
      <w:lang w:val="lt-LT" w:eastAsia="ar-SA"/>
    </w:rPr>
  </w:style>
  <w:style w:type="paragraph" w:styleId="prastasiniatinklio">
    <w:name w:val="Normal (Web)"/>
    <w:basedOn w:val="prastasis"/>
    <w:uiPriority w:val="99"/>
    <w:rsid w:val="008116BF"/>
    <w:pPr>
      <w:suppressAutoHyphens/>
      <w:spacing w:before="100" w:after="100"/>
    </w:pPr>
    <w:rPr>
      <w:lang w:eastAsia="ar-SA"/>
    </w:rPr>
  </w:style>
  <w:style w:type="paragraph" w:customStyle="1" w:styleId="bodytext">
    <w:name w:val="bodytext"/>
    <w:basedOn w:val="prastasis"/>
    <w:semiHidden/>
    <w:rsid w:val="008116BF"/>
    <w:pPr>
      <w:spacing w:before="100" w:beforeAutospacing="1" w:after="100" w:afterAutospacing="1"/>
      <w:ind w:left="240"/>
    </w:pPr>
    <w:rPr>
      <w:sz w:val="29"/>
      <w:szCs w:val="29"/>
    </w:rPr>
  </w:style>
  <w:style w:type="character" w:customStyle="1" w:styleId="ng-binding">
    <w:name w:val="ng-binding"/>
    <w:basedOn w:val="Numatytasispastraiposriftas"/>
    <w:rsid w:val="0063128C"/>
  </w:style>
  <w:style w:type="paragraph" w:styleId="Sraopastraipa">
    <w:name w:val="List Paragraph"/>
    <w:basedOn w:val="prastasis"/>
    <w:link w:val="SraopastraipaDiagrama"/>
    <w:uiPriority w:val="34"/>
    <w:qFormat/>
    <w:rsid w:val="00A6292D"/>
    <w:pPr>
      <w:ind w:left="720"/>
      <w:contextualSpacing/>
    </w:pPr>
  </w:style>
  <w:style w:type="character" w:customStyle="1" w:styleId="Antrat7Diagrama">
    <w:name w:val="Antraštė 7 Diagrama"/>
    <w:basedOn w:val="Numatytasispastraiposriftas"/>
    <w:link w:val="Antrat7"/>
    <w:semiHidden/>
    <w:rsid w:val="001013B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lt-LT"/>
    </w:rPr>
  </w:style>
  <w:style w:type="paragraph" w:customStyle="1" w:styleId="Diagrama">
    <w:name w:val="Diagrama"/>
    <w:basedOn w:val="prastasis"/>
    <w:rsid w:val="001013B4"/>
    <w:pPr>
      <w:spacing w:after="160" w:line="240" w:lineRule="exact"/>
    </w:pPr>
    <w:rPr>
      <w:rFonts w:ascii="Tahoma" w:hAnsi="Tahoma"/>
      <w:sz w:val="20"/>
      <w:szCs w:val="20"/>
    </w:rPr>
  </w:style>
  <w:style w:type="character" w:styleId="Emfaz">
    <w:name w:val="Emphasis"/>
    <w:qFormat/>
    <w:rsid w:val="001013B4"/>
    <w:rPr>
      <w:b/>
      <w:bCs/>
      <w:i w:val="0"/>
      <w:iCs w:val="0"/>
    </w:rPr>
  </w:style>
  <w:style w:type="paragraph" w:customStyle="1" w:styleId="Hyperlink1">
    <w:name w:val="Hyperlink1"/>
    <w:rsid w:val="001013B4"/>
    <w:pPr>
      <w:autoSpaceDE w:val="0"/>
      <w:autoSpaceDN w:val="0"/>
      <w:adjustRightInd w:val="0"/>
      <w:ind w:firstLine="312"/>
      <w:jc w:val="both"/>
    </w:pPr>
    <w:rPr>
      <w:rFonts w:ascii="TimesLT" w:eastAsia="Times New Roman" w:hAnsi="TimesLT"/>
    </w:rPr>
  </w:style>
  <w:style w:type="paragraph" w:styleId="Betarp">
    <w:name w:val="No Spacing"/>
    <w:uiPriority w:val="1"/>
    <w:qFormat/>
    <w:rsid w:val="001013B4"/>
    <w:rPr>
      <w:rFonts w:ascii="Times New Roman" w:eastAsia="Times New Roman" w:hAnsi="Times New Roman"/>
      <w:lang w:val="lt-LT" w:eastAsia="lt-LT"/>
    </w:rPr>
  </w:style>
  <w:style w:type="paragraph" w:customStyle="1" w:styleId="Stilius">
    <w:name w:val="Stilius"/>
    <w:rsid w:val="001013B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customStyle="1" w:styleId="Standard">
    <w:name w:val="Standard"/>
    <w:rsid w:val="001013B4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val="en-GB" w:eastAsia="zh-CN"/>
    </w:rPr>
  </w:style>
  <w:style w:type="paragraph" w:customStyle="1" w:styleId="DiagramaDiagramaDiagramaDiagrama">
    <w:name w:val="Diagrama Diagrama Diagrama Diagrama"/>
    <w:basedOn w:val="prastasis"/>
    <w:rsid w:val="001013B4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Lentelsturinys">
    <w:name w:val="Lentelės turinys"/>
    <w:basedOn w:val="prastasis"/>
    <w:qFormat/>
    <w:rsid w:val="001013B4"/>
    <w:pPr>
      <w:suppressLineNumbers/>
    </w:pPr>
    <w:rPr>
      <w:rFonts w:ascii="Liberation Serif" w:eastAsia="SimSun" w:hAnsi="Liberation Serif" w:cs="Arial"/>
      <w:lang w:eastAsia="zh-CN" w:bidi="hi-IN"/>
    </w:rPr>
  </w:style>
  <w:style w:type="paragraph" w:customStyle="1" w:styleId="CentrBold">
    <w:name w:val="CentrBold"/>
    <w:rsid w:val="001013B4"/>
    <w:pPr>
      <w:autoSpaceDE w:val="0"/>
      <w:autoSpaceDN w:val="0"/>
      <w:adjustRightInd w:val="0"/>
      <w:jc w:val="center"/>
    </w:pPr>
    <w:rPr>
      <w:rFonts w:ascii="TimesLT" w:eastAsia="Times New Roman" w:hAnsi="TimesLT"/>
      <w:b/>
      <w:bCs/>
      <w:caps/>
    </w:rPr>
  </w:style>
  <w:style w:type="paragraph" w:styleId="Pagrindiniotekstotrauka2">
    <w:name w:val="Body Text Indent 2"/>
    <w:basedOn w:val="prastasis"/>
    <w:link w:val="Pagrindiniotekstotrauka2Diagrama"/>
    <w:uiPriority w:val="99"/>
    <w:unhideWhenUsed/>
    <w:rsid w:val="001013B4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rsid w:val="001013B4"/>
    <w:rPr>
      <w:rFonts w:ascii="Times New Roman" w:eastAsia="Times New Roman" w:hAnsi="Times New Roman"/>
      <w:sz w:val="24"/>
      <w:szCs w:val="24"/>
      <w:lang w:val="lt-LT" w:eastAsia="lt-LT"/>
    </w:rPr>
  </w:style>
  <w:style w:type="paragraph" w:styleId="Pavadinimas">
    <w:name w:val="Title"/>
    <w:basedOn w:val="prastasis"/>
    <w:link w:val="PavadinimasDiagrama"/>
    <w:qFormat/>
    <w:rsid w:val="001013B4"/>
    <w:pPr>
      <w:jc w:val="center"/>
    </w:pPr>
    <w:rPr>
      <w:b/>
      <w:sz w:val="28"/>
      <w:szCs w:val="20"/>
      <w:lang w:val="en-GB"/>
    </w:rPr>
  </w:style>
  <w:style w:type="character" w:customStyle="1" w:styleId="PavadinimasDiagrama">
    <w:name w:val="Pavadinimas Diagrama"/>
    <w:basedOn w:val="Numatytasispastraiposriftas"/>
    <w:link w:val="Pavadinimas"/>
    <w:rsid w:val="001013B4"/>
    <w:rPr>
      <w:rFonts w:ascii="Times New Roman" w:eastAsia="Times New Roman" w:hAnsi="Times New Roman"/>
      <w:b/>
      <w:sz w:val="28"/>
      <w:lang w:val="en-GB" w:eastAsia="lt-LT"/>
    </w:rPr>
  </w:style>
  <w:style w:type="paragraph" w:customStyle="1" w:styleId="Style1">
    <w:name w:val="Style1"/>
    <w:basedOn w:val="prastasis"/>
    <w:rsid w:val="001013B4"/>
    <w:pPr>
      <w:jc w:val="both"/>
    </w:pPr>
    <w:rPr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1013B4"/>
    <w:rPr>
      <w:rFonts w:ascii="Times New Roman" w:eastAsia="Times New Roman" w:hAnsi="Times New Roman"/>
      <w:lang w:val="lt-LT"/>
    </w:rPr>
  </w:style>
  <w:style w:type="paragraph" w:styleId="Komentarotekstas">
    <w:name w:val="annotation text"/>
    <w:basedOn w:val="prastasis"/>
    <w:link w:val="KomentarotekstasDiagrama"/>
    <w:unhideWhenUsed/>
    <w:rsid w:val="001013B4"/>
    <w:rPr>
      <w:sz w:val="20"/>
      <w:szCs w:val="20"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1013B4"/>
    <w:rPr>
      <w:rFonts w:ascii="Times New Roman" w:eastAsia="Times New Roman" w:hAnsi="Times New Roman"/>
      <w:b/>
      <w:bCs/>
      <w:lang w:val="lt-LT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1013B4"/>
    <w:rPr>
      <w:b/>
      <w:bCs/>
    </w:rPr>
  </w:style>
  <w:style w:type="character" w:customStyle="1" w:styleId="SraopastraipaDiagrama">
    <w:name w:val="Sąrašo pastraipa Diagrama"/>
    <w:link w:val="Sraopastraipa"/>
    <w:uiPriority w:val="34"/>
    <w:locked/>
    <w:rsid w:val="005972C3"/>
    <w:rPr>
      <w:rFonts w:ascii="Times New Roman" w:eastAsia="Times New Roman" w:hAnsi="Times New Roman"/>
      <w:sz w:val="24"/>
      <w:szCs w:val="24"/>
      <w:lang w:val="lt-LT" w:eastAsia="lt-LT"/>
    </w:rPr>
  </w:style>
  <w:style w:type="character" w:styleId="Komentaronuoroda">
    <w:name w:val="annotation reference"/>
    <w:basedOn w:val="Numatytasispastraiposriftas"/>
    <w:semiHidden/>
    <w:unhideWhenUsed/>
    <w:rsid w:val="008D09F0"/>
    <w:rPr>
      <w:sz w:val="16"/>
      <w:szCs w:val="16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817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2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5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9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6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79462dfee9d5453aa9ef92c965ce331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CA6BC-7767-4E84-8691-29CEFED65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79462dfee9d5453aa9ef92c965ce3315.dot</Template>
  <TotalTime>2</TotalTime>
  <Pages>9</Pages>
  <Words>10749</Words>
  <Characters>6128</Characters>
  <Application>Microsoft Office Word</Application>
  <DocSecurity>0</DocSecurity>
  <Lines>51</Lines>
  <Paragraphs>33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ANYKŠČIŲ RAJONO SAVIVALDYBĖS TARYBOS 2017 M. VASARIO 23 D. SPRENDIMO NR. 1-TS-46 "DĖL ANYKŠČIŲ RAJONO SAVIVALDYBĖS SPORTININKŲ UGDYMO CENTRŲ, SPORTO KLUBŲ IR KITŲ NEVYRIAUSYBINIŲ SPORTO ORGANIZACIJŲ VEIKLOS FINANSAVIMO TVARKOS APRAŠO PATVIRTINIMO" PAK</vt:lpstr>
      <vt:lpstr>DĖL ANYKŠČIŲ RAJONO SAVIVALDYBĖS TARYBOS 2017 M. VASARIO 23 D. SPRENDIMO NR. 1-TS-46 "DĖL ANYKŠČIŲ RAJONO SAVIVALDYBĖS SPORTININKŲ UGDYMO CENTRŲ, SPORTO KLUBŲ IR KITŲ NEVYRIAUSYBINIŲ SPORTO ORGANIZACIJŲ VEIKLOS FINANSAVIMO TVARKOS APRAŠO PATVIRTINIMO" PAK</vt:lpstr>
    </vt:vector>
  </TitlesOfParts>
  <Manager>2018-02-22</Manager>
  <Company/>
  <LinksUpToDate>false</LinksUpToDate>
  <CharactersWithSpaces>16844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ANYKŠČIŲ RAJONO SAVIVALDYBĖS TARYBOS 2017 M. VASARIO 23 D. SPRENDIMO NR. 1-TS-46 "DĖL ANYKŠČIŲ RAJONO SAVIVALDYBĖS SPORTININKŲ UGDYMO CENTRŲ, SPORTO KLUBŲ IR KITŲ NEVYRIAUSYBINIŲ SPORTO ORGANIZACIJŲ VEIKLOS FINANSAVIMO TVARKOS APRAŠO PATVIRTINIMO" PAKEITIMO</dc:title>
  <dc:subject>1-TS-51</dc:subject>
  <dc:creator>ANYKŠČIŲ RAJONO SAVIVALDYBĖS TARYBA</dc:creator>
  <cp:lastModifiedBy>Naudotojas</cp:lastModifiedBy>
  <cp:revision>5</cp:revision>
  <cp:lastPrinted>2021-05-21T07:52:00Z</cp:lastPrinted>
  <dcterms:created xsi:type="dcterms:W3CDTF">2024-03-16T16:31:00Z</dcterms:created>
  <dcterms:modified xsi:type="dcterms:W3CDTF">2024-03-16T16:37:00Z</dcterms:modified>
  <cp:category>SPRENDIMAS</cp:category>
</cp:coreProperties>
</file>