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04EBC" w14:textId="77777777" w:rsidR="00AA1D5D" w:rsidRDefault="00AA1D5D" w:rsidP="00AA1D5D">
      <w:pPr>
        <w:ind w:firstLine="568"/>
        <w:jc w:val="both"/>
        <w:rPr>
          <w:rFonts w:eastAsia="Arial"/>
          <w:szCs w:val="24"/>
          <w:lang w:val="lt-LT" w:eastAsia="lt-LT"/>
        </w:rPr>
      </w:pPr>
      <w:r>
        <w:rPr>
          <w:szCs w:val="24"/>
          <w:lang w:val="lt-LT"/>
        </w:rPr>
        <w:t xml:space="preserve">Priedas Nr.1 </w:t>
      </w:r>
      <w:r>
        <w:rPr>
          <w:rFonts w:eastAsia="Arial"/>
          <w:szCs w:val="24"/>
          <w:lang w:val="lt-LT" w:eastAsia="lt-LT"/>
        </w:rPr>
        <w:t xml:space="preserve">          (Prašymo leisti organizuoti renginį Anykščių rajono viešoje vietoje forma)</w:t>
      </w:r>
    </w:p>
    <w:p w14:paraId="7F292BA7" w14:textId="77777777" w:rsidR="00AA1D5D" w:rsidRDefault="00AA1D5D" w:rsidP="00AA1D5D">
      <w:pPr>
        <w:ind w:firstLine="568"/>
        <w:jc w:val="both"/>
        <w:rPr>
          <w:rFonts w:eastAsia="Arial"/>
          <w:szCs w:val="24"/>
          <w:lang w:val="lt-LT" w:eastAsia="lt-LT"/>
        </w:rPr>
      </w:pPr>
    </w:p>
    <w:p w14:paraId="697CB00F" w14:textId="77777777" w:rsidR="00AA1D5D" w:rsidRDefault="00AA1D5D" w:rsidP="00AA1D5D">
      <w:pPr>
        <w:ind w:firstLine="568"/>
        <w:rPr>
          <w:szCs w:val="24"/>
          <w:lang w:val="lt-LT" w:eastAsia="lt-LT"/>
        </w:rPr>
      </w:pPr>
      <w:r>
        <w:rPr>
          <w:color w:val="FF0000"/>
          <w:szCs w:val="24"/>
          <w:lang w:val="lt-LT" w:eastAsia="lt-LT"/>
        </w:rPr>
        <w:t xml:space="preserve">                                                                            </w:t>
      </w:r>
      <w:r>
        <w:rPr>
          <w:szCs w:val="24"/>
          <w:lang w:val="lt-LT" w:eastAsia="lt-LT"/>
        </w:rPr>
        <w:t>PATVIRTINTA</w:t>
      </w:r>
    </w:p>
    <w:p w14:paraId="6F7B1C2B" w14:textId="77777777" w:rsidR="00AA1D5D" w:rsidRDefault="00AA1D5D" w:rsidP="00AA1D5D">
      <w:pPr>
        <w:tabs>
          <w:tab w:val="left" w:pos="5670"/>
        </w:tabs>
        <w:ind w:firstLine="568"/>
        <w:rPr>
          <w:szCs w:val="24"/>
          <w:lang w:val="lt-LT" w:eastAsia="lt-LT"/>
        </w:rPr>
      </w:pPr>
      <w:r>
        <w:rPr>
          <w:szCs w:val="24"/>
          <w:lang w:val="lt-LT" w:eastAsia="lt-LT"/>
        </w:rPr>
        <w:t xml:space="preserve">                                                                            Anykščių rajono savivaldybės tarybos</w:t>
      </w:r>
    </w:p>
    <w:p w14:paraId="60F48CF6" w14:textId="77777777" w:rsidR="00AA1D5D" w:rsidRDefault="00AA1D5D" w:rsidP="00AA1D5D">
      <w:pPr>
        <w:tabs>
          <w:tab w:val="left" w:pos="5670"/>
        </w:tabs>
        <w:ind w:firstLine="568"/>
        <w:jc w:val="center"/>
        <w:rPr>
          <w:szCs w:val="24"/>
          <w:lang w:val="lt-LT" w:eastAsia="lt-LT"/>
        </w:rPr>
      </w:pPr>
      <w:r>
        <w:rPr>
          <w:szCs w:val="24"/>
          <w:lang w:val="lt-LT" w:eastAsia="lt-LT"/>
        </w:rPr>
        <w:t xml:space="preserve">                                                                      2023 m. kovo 30 d. sprendimu Nr. 1-TS-98</w:t>
      </w:r>
    </w:p>
    <w:p w14:paraId="20D0B693" w14:textId="77777777" w:rsidR="00AA1D5D" w:rsidRDefault="00AA1D5D" w:rsidP="00AA1D5D">
      <w:pPr>
        <w:tabs>
          <w:tab w:val="left" w:pos="5670"/>
        </w:tabs>
        <w:ind w:firstLine="568"/>
        <w:jc w:val="center"/>
        <w:rPr>
          <w:color w:val="FF0000"/>
          <w:szCs w:val="24"/>
          <w:lang w:val="lt-LT" w:eastAsia="lt-LT"/>
        </w:rPr>
      </w:pPr>
    </w:p>
    <w:p w14:paraId="01F8ECE3" w14:textId="77777777" w:rsidR="00AA1D5D" w:rsidRDefault="00AA1D5D" w:rsidP="00AA1D5D">
      <w:pPr>
        <w:ind w:firstLine="568"/>
        <w:jc w:val="center"/>
        <w:rPr>
          <w:szCs w:val="24"/>
          <w:lang w:val="lt-LT"/>
        </w:rPr>
      </w:pPr>
      <w:r>
        <w:rPr>
          <w:szCs w:val="24"/>
          <w:lang w:val="lt-LT"/>
        </w:rPr>
        <w:t>__________________________________________________________</w:t>
      </w:r>
    </w:p>
    <w:p w14:paraId="45A47EE1" w14:textId="77777777" w:rsidR="00AA1D5D" w:rsidRDefault="00AA1D5D" w:rsidP="00AA1D5D">
      <w:pPr>
        <w:tabs>
          <w:tab w:val="left" w:pos="1134"/>
          <w:tab w:val="left" w:pos="1418"/>
          <w:tab w:val="left" w:pos="1560"/>
        </w:tabs>
        <w:ind w:firstLine="568"/>
        <w:jc w:val="center"/>
        <w:rPr>
          <w:szCs w:val="24"/>
          <w:lang w:val="lt-LT"/>
        </w:rPr>
      </w:pPr>
      <w:r>
        <w:rPr>
          <w:szCs w:val="24"/>
          <w:lang w:val="lt-LT"/>
        </w:rPr>
        <w:t>(renginio organizatoriaus vardas, pavardė arba juridinio asmens pavadinimas)</w:t>
      </w:r>
    </w:p>
    <w:p w14:paraId="52A46358" w14:textId="77777777" w:rsidR="00AA1D5D" w:rsidRDefault="00AA1D5D" w:rsidP="00AA1D5D">
      <w:pPr>
        <w:tabs>
          <w:tab w:val="left" w:pos="1134"/>
          <w:tab w:val="left" w:pos="1418"/>
          <w:tab w:val="left" w:pos="1560"/>
        </w:tabs>
        <w:ind w:firstLine="568"/>
        <w:jc w:val="center"/>
        <w:rPr>
          <w:szCs w:val="24"/>
          <w:lang w:val="lt-LT"/>
        </w:rPr>
      </w:pPr>
    </w:p>
    <w:p w14:paraId="0783FD24" w14:textId="77777777" w:rsidR="00AA1D5D" w:rsidRDefault="00AA1D5D" w:rsidP="00AA1D5D">
      <w:pPr>
        <w:tabs>
          <w:tab w:val="left" w:pos="1134"/>
          <w:tab w:val="left" w:pos="1418"/>
          <w:tab w:val="left" w:pos="1560"/>
          <w:tab w:val="left" w:pos="8222"/>
        </w:tabs>
        <w:ind w:firstLine="568"/>
        <w:jc w:val="center"/>
        <w:rPr>
          <w:szCs w:val="24"/>
          <w:lang w:val="lt-LT"/>
        </w:rPr>
      </w:pPr>
      <w:r>
        <w:rPr>
          <w:szCs w:val="24"/>
          <w:lang w:val="lt-LT"/>
        </w:rPr>
        <w:t>_____________________________________________________________________________</w:t>
      </w:r>
    </w:p>
    <w:p w14:paraId="6D92FD35" w14:textId="77777777" w:rsidR="00AA1D5D" w:rsidRDefault="00AA1D5D" w:rsidP="00AA1D5D">
      <w:pPr>
        <w:tabs>
          <w:tab w:val="left" w:pos="1134"/>
          <w:tab w:val="left" w:pos="1418"/>
          <w:tab w:val="left" w:pos="1560"/>
        </w:tabs>
        <w:ind w:firstLine="568"/>
        <w:jc w:val="center"/>
        <w:rPr>
          <w:szCs w:val="24"/>
          <w:lang w:val="lt-LT"/>
        </w:rPr>
      </w:pPr>
      <w:r>
        <w:rPr>
          <w:szCs w:val="24"/>
          <w:lang w:val="lt-LT"/>
        </w:rPr>
        <w:t>(fizinio arba juridinio  asmens kodas)</w:t>
      </w:r>
    </w:p>
    <w:p w14:paraId="3B08BDC2" w14:textId="77777777" w:rsidR="00AA1D5D" w:rsidRDefault="00AA1D5D" w:rsidP="00AA1D5D">
      <w:pPr>
        <w:tabs>
          <w:tab w:val="left" w:pos="1134"/>
          <w:tab w:val="left" w:pos="1418"/>
          <w:tab w:val="left" w:pos="1560"/>
          <w:tab w:val="left" w:pos="8222"/>
        </w:tabs>
        <w:ind w:firstLine="568"/>
        <w:jc w:val="center"/>
        <w:rPr>
          <w:szCs w:val="24"/>
          <w:lang w:val="lt-LT"/>
        </w:rPr>
      </w:pPr>
    </w:p>
    <w:p w14:paraId="59649DB5" w14:textId="77777777" w:rsidR="00AA1D5D" w:rsidRDefault="00AA1D5D" w:rsidP="00AA1D5D">
      <w:pPr>
        <w:tabs>
          <w:tab w:val="left" w:pos="1134"/>
          <w:tab w:val="left" w:pos="1418"/>
          <w:tab w:val="left" w:pos="1560"/>
          <w:tab w:val="left" w:pos="8222"/>
        </w:tabs>
        <w:ind w:firstLine="568"/>
        <w:jc w:val="center"/>
        <w:rPr>
          <w:szCs w:val="24"/>
          <w:lang w:val="lt-LT"/>
        </w:rPr>
      </w:pPr>
      <w:r>
        <w:rPr>
          <w:szCs w:val="24"/>
          <w:lang w:val="lt-LT"/>
        </w:rPr>
        <w:t>_____________________________________________________________________________</w:t>
      </w:r>
    </w:p>
    <w:p w14:paraId="0403079E" w14:textId="77777777" w:rsidR="00AA1D5D" w:rsidRDefault="00AA1D5D" w:rsidP="00AA1D5D">
      <w:pPr>
        <w:tabs>
          <w:tab w:val="left" w:pos="1134"/>
          <w:tab w:val="left" w:pos="1418"/>
          <w:tab w:val="left" w:pos="1560"/>
        </w:tabs>
        <w:ind w:firstLine="568"/>
        <w:jc w:val="center"/>
        <w:rPr>
          <w:szCs w:val="24"/>
          <w:lang w:val="lt-LT"/>
        </w:rPr>
      </w:pPr>
      <w:r>
        <w:rPr>
          <w:szCs w:val="24"/>
          <w:lang w:val="lt-LT"/>
        </w:rPr>
        <w:t>(fizinio arba juridinio  asmens adresas)</w:t>
      </w:r>
    </w:p>
    <w:p w14:paraId="0347EA3B" w14:textId="77777777" w:rsidR="00AA1D5D" w:rsidRDefault="00AA1D5D" w:rsidP="00AA1D5D">
      <w:pPr>
        <w:tabs>
          <w:tab w:val="left" w:pos="1134"/>
          <w:tab w:val="left" w:pos="1418"/>
          <w:tab w:val="left" w:pos="1560"/>
        </w:tabs>
        <w:ind w:firstLine="568"/>
        <w:jc w:val="center"/>
        <w:rPr>
          <w:szCs w:val="24"/>
          <w:lang w:val="lt-LT"/>
        </w:rPr>
      </w:pPr>
    </w:p>
    <w:p w14:paraId="78F184E4" w14:textId="77777777" w:rsidR="00AA1D5D" w:rsidRDefault="00AA1D5D" w:rsidP="00AA1D5D">
      <w:pPr>
        <w:tabs>
          <w:tab w:val="left" w:pos="1134"/>
          <w:tab w:val="left" w:pos="1418"/>
          <w:tab w:val="left" w:pos="1560"/>
          <w:tab w:val="left" w:pos="8222"/>
        </w:tabs>
        <w:ind w:firstLine="568"/>
        <w:jc w:val="center"/>
        <w:rPr>
          <w:szCs w:val="24"/>
          <w:lang w:val="lt-LT"/>
        </w:rPr>
      </w:pPr>
      <w:r>
        <w:rPr>
          <w:szCs w:val="24"/>
          <w:lang w:val="lt-LT"/>
        </w:rPr>
        <w:t>_____________________________________________________________________________</w:t>
      </w:r>
    </w:p>
    <w:p w14:paraId="64840628" w14:textId="77777777" w:rsidR="00AA1D5D" w:rsidRDefault="00AA1D5D" w:rsidP="00AA1D5D">
      <w:pPr>
        <w:tabs>
          <w:tab w:val="left" w:pos="1134"/>
          <w:tab w:val="left" w:pos="1418"/>
          <w:tab w:val="left" w:pos="1560"/>
        </w:tabs>
        <w:ind w:firstLine="568"/>
        <w:jc w:val="center"/>
        <w:rPr>
          <w:szCs w:val="24"/>
          <w:lang w:val="lt-LT"/>
        </w:rPr>
      </w:pPr>
      <w:r>
        <w:rPr>
          <w:szCs w:val="24"/>
          <w:lang w:val="lt-LT"/>
        </w:rPr>
        <w:t>(fizinio arba juridinio  asmens telefono numeris)</w:t>
      </w:r>
    </w:p>
    <w:p w14:paraId="37ED0985" w14:textId="77777777" w:rsidR="00AA1D5D" w:rsidRDefault="00AA1D5D" w:rsidP="00AA1D5D">
      <w:pPr>
        <w:tabs>
          <w:tab w:val="left" w:pos="1134"/>
          <w:tab w:val="left" w:pos="1418"/>
          <w:tab w:val="left" w:pos="1560"/>
        </w:tabs>
        <w:ind w:firstLine="568"/>
        <w:jc w:val="center"/>
        <w:rPr>
          <w:szCs w:val="24"/>
          <w:lang w:val="lt-LT"/>
        </w:rPr>
      </w:pPr>
    </w:p>
    <w:p w14:paraId="1B92F6C1" w14:textId="77777777" w:rsidR="00AA1D5D" w:rsidRDefault="00AA1D5D" w:rsidP="00AA1D5D">
      <w:pPr>
        <w:tabs>
          <w:tab w:val="left" w:pos="1134"/>
          <w:tab w:val="left" w:pos="1418"/>
          <w:tab w:val="left" w:pos="1560"/>
          <w:tab w:val="left" w:pos="8222"/>
        </w:tabs>
        <w:ind w:firstLine="568"/>
        <w:jc w:val="center"/>
        <w:rPr>
          <w:szCs w:val="24"/>
          <w:lang w:val="lt-LT"/>
        </w:rPr>
      </w:pPr>
      <w:r>
        <w:rPr>
          <w:szCs w:val="24"/>
          <w:lang w:val="lt-LT"/>
        </w:rPr>
        <w:t>_____________________________________________________________________________</w:t>
      </w:r>
    </w:p>
    <w:p w14:paraId="70110FDE" w14:textId="77777777" w:rsidR="00AA1D5D" w:rsidRDefault="00AA1D5D" w:rsidP="00AA1D5D">
      <w:pPr>
        <w:tabs>
          <w:tab w:val="left" w:pos="9356"/>
        </w:tabs>
        <w:ind w:firstLine="568"/>
        <w:jc w:val="center"/>
        <w:rPr>
          <w:szCs w:val="24"/>
          <w:lang w:val="lt-LT"/>
        </w:rPr>
      </w:pPr>
      <w:r>
        <w:rPr>
          <w:szCs w:val="24"/>
          <w:lang w:val="lt-LT"/>
        </w:rPr>
        <w:t>(fizinio arba juridinio  asmens el. pašto adresas)</w:t>
      </w:r>
    </w:p>
    <w:p w14:paraId="599ABBF8" w14:textId="77777777" w:rsidR="00AA1D5D" w:rsidRDefault="00AA1D5D" w:rsidP="00AA1D5D">
      <w:pPr>
        <w:tabs>
          <w:tab w:val="left" w:pos="9356"/>
        </w:tabs>
        <w:ind w:firstLine="568"/>
        <w:jc w:val="center"/>
        <w:rPr>
          <w:szCs w:val="24"/>
          <w:lang w:val="lt-LT"/>
        </w:rPr>
      </w:pPr>
    </w:p>
    <w:p w14:paraId="202A10E8" w14:textId="77777777" w:rsidR="00AA1D5D" w:rsidRDefault="00AA1D5D" w:rsidP="00AA1D5D">
      <w:pPr>
        <w:tabs>
          <w:tab w:val="left" w:pos="9356"/>
        </w:tabs>
        <w:ind w:firstLine="568"/>
        <w:jc w:val="center"/>
        <w:rPr>
          <w:szCs w:val="24"/>
          <w:lang w:val="lt-LT"/>
        </w:rPr>
      </w:pPr>
    </w:p>
    <w:p w14:paraId="08D758C5" w14:textId="77777777" w:rsidR="00AA1D5D" w:rsidRDefault="00AA1D5D" w:rsidP="00AA1D5D">
      <w:pPr>
        <w:ind w:firstLine="568"/>
        <w:rPr>
          <w:szCs w:val="24"/>
          <w:lang w:val="lt-LT"/>
        </w:rPr>
      </w:pPr>
      <w:r>
        <w:rPr>
          <w:szCs w:val="24"/>
          <w:lang w:val="lt-LT"/>
        </w:rPr>
        <w:t>Anykščių rajono savivaldybei</w:t>
      </w:r>
    </w:p>
    <w:p w14:paraId="487531CB" w14:textId="77777777" w:rsidR="00AA1D5D" w:rsidRDefault="00AA1D5D" w:rsidP="00AA1D5D">
      <w:pPr>
        <w:ind w:firstLine="568"/>
        <w:rPr>
          <w:szCs w:val="24"/>
          <w:lang w:val="lt-LT"/>
        </w:rPr>
      </w:pPr>
    </w:p>
    <w:p w14:paraId="53040360" w14:textId="77777777" w:rsidR="00AA1D5D" w:rsidRDefault="00AA1D5D" w:rsidP="00AA1D5D">
      <w:pPr>
        <w:ind w:firstLine="568"/>
        <w:jc w:val="center"/>
        <w:rPr>
          <w:b/>
          <w:szCs w:val="24"/>
          <w:lang w:val="lt-LT"/>
        </w:rPr>
      </w:pPr>
      <w:r>
        <w:rPr>
          <w:b/>
          <w:szCs w:val="24"/>
          <w:lang w:val="lt-LT"/>
        </w:rPr>
        <w:t>PRAŠYMAS LEISTI ORGANIZUOTI RENGINĮ ANYKŠČIŲ RAJONO VIEŠOJE VIETOJE</w:t>
      </w:r>
    </w:p>
    <w:p w14:paraId="5C02506A" w14:textId="77777777" w:rsidR="00AA1D5D" w:rsidRDefault="00AA1D5D" w:rsidP="00AA1D5D">
      <w:pPr>
        <w:ind w:firstLine="568"/>
        <w:jc w:val="center"/>
        <w:rPr>
          <w:szCs w:val="24"/>
          <w:lang w:val="lt-LT"/>
        </w:rPr>
      </w:pPr>
    </w:p>
    <w:p w14:paraId="5FD3EAD7" w14:textId="77777777" w:rsidR="00AA1D5D" w:rsidRDefault="00AA1D5D" w:rsidP="00AA1D5D">
      <w:pPr>
        <w:ind w:firstLine="568"/>
        <w:jc w:val="center"/>
        <w:rPr>
          <w:szCs w:val="24"/>
          <w:lang w:val="lt-LT"/>
        </w:rPr>
      </w:pPr>
      <w:r>
        <w:rPr>
          <w:szCs w:val="24"/>
          <w:lang w:val="lt-LT"/>
        </w:rPr>
        <w:t>__________________________</w:t>
      </w:r>
    </w:p>
    <w:p w14:paraId="5FE52F5E" w14:textId="77777777" w:rsidR="00AA1D5D" w:rsidRDefault="00AA1D5D" w:rsidP="00AA1D5D">
      <w:pPr>
        <w:ind w:firstLine="568"/>
        <w:jc w:val="center"/>
        <w:rPr>
          <w:szCs w:val="24"/>
          <w:lang w:val="lt-LT"/>
        </w:rPr>
      </w:pPr>
      <w:r>
        <w:rPr>
          <w:szCs w:val="24"/>
          <w:lang w:val="lt-LT"/>
        </w:rPr>
        <w:t>(data)</w:t>
      </w:r>
    </w:p>
    <w:p w14:paraId="76570D40" w14:textId="77777777" w:rsidR="00AA1D5D" w:rsidRDefault="00AA1D5D" w:rsidP="00AA1D5D">
      <w:pPr>
        <w:ind w:firstLine="568"/>
        <w:jc w:val="center"/>
        <w:rPr>
          <w:szCs w:val="24"/>
          <w:lang w:val="lt-LT"/>
        </w:rPr>
      </w:pPr>
      <w:r>
        <w:rPr>
          <w:szCs w:val="24"/>
          <w:lang w:val="lt-LT"/>
        </w:rPr>
        <w:t>(vieta)</w:t>
      </w:r>
    </w:p>
    <w:p w14:paraId="04A443DE" w14:textId="77777777" w:rsidR="00AA1D5D" w:rsidRDefault="00AA1D5D" w:rsidP="00AA1D5D">
      <w:pPr>
        <w:ind w:firstLine="568"/>
        <w:jc w:val="center"/>
        <w:rPr>
          <w:szCs w:val="24"/>
          <w:lang w:val="lt-LT"/>
        </w:rPr>
      </w:pPr>
    </w:p>
    <w:p w14:paraId="2CCC599E" w14:textId="77777777" w:rsidR="00AA1D5D" w:rsidRDefault="00AA1D5D" w:rsidP="00AA1D5D">
      <w:pPr>
        <w:numPr>
          <w:ilvl w:val="0"/>
          <w:numId w:val="1"/>
        </w:numPr>
        <w:overflowPunct/>
        <w:autoSpaceDE/>
        <w:adjustRightInd/>
        <w:ind w:left="0"/>
        <w:rPr>
          <w:szCs w:val="24"/>
          <w:lang w:val="lt-LT"/>
        </w:rPr>
      </w:pPr>
      <w:r>
        <w:rPr>
          <w:szCs w:val="24"/>
          <w:lang w:val="lt-LT"/>
        </w:rPr>
        <w:t xml:space="preserve">Renginio pavadinimas, trumpas aprašymas___________________________________ </w:t>
      </w:r>
    </w:p>
    <w:p w14:paraId="3696BE31" w14:textId="77777777" w:rsidR="00AA1D5D" w:rsidRDefault="00AA1D5D" w:rsidP="00AA1D5D">
      <w:pPr>
        <w:ind w:firstLine="568"/>
        <w:rPr>
          <w:szCs w:val="24"/>
          <w:lang w:val="lt-LT"/>
        </w:rPr>
      </w:pPr>
      <w:r>
        <w:rPr>
          <w:szCs w:val="24"/>
          <w:lang w:val="lt-LT"/>
        </w:rPr>
        <w:t xml:space="preserve">2. Renginio pobūdis (renginys, masinis renginys, komercinis renginys, nekomercinis renginys) _____________________________________________ </w:t>
      </w:r>
    </w:p>
    <w:p w14:paraId="500B35B1" w14:textId="77777777" w:rsidR="00AA1D5D" w:rsidRDefault="00AA1D5D" w:rsidP="00AA1D5D">
      <w:pPr>
        <w:ind w:firstLine="568"/>
        <w:rPr>
          <w:szCs w:val="24"/>
          <w:lang w:val="lt-LT"/>
        </w:rPr>
      </w:pPr>
      <w:r>
        <w:rPr>
          <w:szCs w:val="24"/>
          <w:lang w:val="lt-LT"/>
        </w:rPr>
        <w:t>3. Už renginį atsakingi 2 (du) asmenys (atsakingų asmenų vardai, pavardės, telefono numeriai):</w:t>
      </w:r>
    </w:p>
    <w:p w14:paraId="5917A39C" w14:textId="77777777" w:rsidR="00AA1D5D" w:rsidRDefault="00AA1D5D" w:rsidP="00AA1D5D">
      <w:pPr>
        <w:rPr>
          <w:szCs w:val="24"/>
          <w:lang w:val="lt-LT"/>
        </w:rPr>
      </w:pPr>
      <w:r>
        <w:rPr>
          <w:szCs w:val="24"/>
          <w:lang w:val="lt-LT"/>
        </w:rPr>
        <w:t>___________________________________________________________________________________________________________________________________________________________________________________________________</w:t>
      </w:r>
    </w:p>
    <w:p w14:paraId="7AEC8F7B" w14:textId="77777777" w:rsidR="00AA1D5D" w:rsidRDefault="00AA1D5D" w:rsidP="00AA1D5D">
      <w:pPr>
        <w:ind w:firstLine="568"/>
        <w:rPr>
          <w:szCs w:val="24"/>
          <w:lang w:val="lt-LT"/>
        </w:rPr>
      </w:pPr>
      <w:r>
        <w:rPr>
          <w:szCs w:val="24"/>
          <w:lang w:val="lt-LT"/>
        </w:rPr>
        <w:t>4. Renginio  data:</w:t>
      </w:r>
    </w:p>
    <w:p w14:paraId="60494C88" w14:textId="77777777" w:rsidR="00AA1D5D" w:rsidRDefault="00AA1D5D" w:rsidP="00AA1D5D">
      <w:pPr>
        <w:ind w:firstLine="568"/>
        <w:rPr>
          <w:szCs w:val="24"/>
          <w:lang w:val="lt-LT"/>
        </w:rPr>
      </w:pPr>
      <w:r>
        <w:rPr>
          <w:szCs w:val="24"/>
          <w:lang w:val="lt-LT"/>
        </w:rPr>
        <w:t>5. Renginio</w:t>
      </w:r>
      <w:r>
        <w:rPr>
          <w:b/>
          <w:szCs w:val="24"/>
          <w:lang w:val="lt-LT"/>
        </w:rPr>
        <w:t xml:space="preserve"> </w:t>
      </w:r>
      <w:r>
        <w:rPr>
          <w:szCs w:val="24"/>
          <w:lang w:val="lt-LT"/>
        </w:rPr>
        <w:t>laikas (valandos nuo-iki ):___________________________</w:t>
      </w:r>
    </w:p>
    <w:p w14:paraId="7709D824" w14:textId="77777777" w:rsidR="00AA1D5D" w:rsidRDefault="00AA1D5D" w:rsidP="00AA1D5D">
      <w:pPr>
        <w:ind w:firstLine="568"/>
        <w:rPr>
          <w:szCs w:val="24"/>
          <w:lang w:val="lt-LT"/>
        </w:rPr>
      </w:pPr>
      <w:r>
        <w:rPr>
          <w:szCs w:val="24"/>
          <w:lang w:val="lt-LT"/>
        </w:rPr>
        <w:t>6. Laikas nuo pasiruošimo renginiui pradžios iki renginio teritorijos sutvarkymo:_____________</w:t>
      </w:r>
    </w:p>
    <w:p w14:paraId="4FB5DC02" w14:textId="77777777" w:rsidR="00AA1D5D" w:rsidRDefault="00AA1D5D" w:rsidP="00AA1D5D">
      <w:pPr>
        <w:ind w:firstLine="568"/>
        <w:rPr>
          <w:szCs w:val="24"/>
          <w:lang w:val="lt-LT"/>
        </w:rPr>
      </w:pPr>
      <w:r>
        <w:rPr>
          <w:szCs w:val="24"/>
          <w:lang w:val="lt-LT"/>
        </w:rPr>
        <w:t>7. Renginio vieta (adresas):___________________________________________________________</w:t>
      </w:r>
    </w:p>
    <w:p w14:paraId="0EC6072E" w14:textId="77777777" w:rsidR="00AA1D5D" w:rsidRDefault="00AA1D5D" w:rsidP="00AA1D5D">
      <w:pPr>
        <w:ind w:firstLine="568"/>
        <w:rPr>
          <w:szCs w:val="24"/>
          <w:lang w:val="lt-LT"/>
        </w:rPr>
      </w:pPr>
      <w:r>
        <w:rPr>
          <w:szCs w:val="24"/>
          <w:lang w:val="lt-LT"/>
        </w:rPr>
        <w:t>___________________________________________________________________________</w:t>
      </w:r>
    </w:p>
    <w:p w14:paraId="5E0E2A01" w14:textId="77777777" w:rsidR="00AA1D5D" w:rsidRDefault="00AA1D5D" w:rsidP="00AA1D5D">
      <w:pPr>
        <w:ind w:firstLine="568"/>
        <w:rPr>
          <w:szCs w:val="24"/>
          <w:lang w:val="lt-LT"/>
        </w:rPr>
      </w:pPr>
      <w:r>
        <w:rPr>
          <w:szCs w:val="24"/>
          <w:lang w:val="lt-LT"/>
        </w:rPr>
        <w:lastRenderedPageBreak/>
        <w:t>Maršrutas (jei renginys vyksta tam tikru maršrutu, pateikiami gatvių  pavadinimai):_____________________________________________________________________</w:t>
      </w:r>
    </w:p>
    <w:p w14:paraId="606E4E57" w14:textId="77777777" w:rsidR="00AA1D5D" w:rsidRDefault="00AA1D5D" w:rsidP="00AA1D5D">
      <w:pPr>
        <w:ind w:firstLine="568"/>
        <w:rPr>
          <w:szCs w:val="24"/>
          <w:lang w:val="lt-LT"/>
        </w:rPr>
      </w:pPr>
      <w:r>
        <w:rPr>
          <w:szCs w:val="24"/>
          <w:lang w:val="lt-LT"/>
        </w:rPr>
        <w:t>___________________________________________________________________________</w:t>
      </w:r>
    </w:p>
    <w:p w14:paraId="02C0419E" w14:textId="77777777" w:rsidR="00AA1D5D" w:rsidRDefault="00AA1D5D" w:rsidP="00AA1D5D">
      <w:pPr>
        <w:ind w:firstLine="568"/>
        <w:rPr>
          <w:szCs w:val="24"/>
          <w:lang w:val="lt-LT"/>
        </w:rPr>
      </w:pPr>
      <w:r>
        <w:rPr>
          <w:szCs w:val="24"/>
          <w:lang w:val="lt-LT"/>
        </w:rPr>
        <w:t>8. Numatomas dalyvių skaičius:___________________________________________________</w:t>
      </w:r>
    </w:p>
    <w:p w14:paraId="24A1EDFE" w14:textId="77777777" w:rsidR="00AA1D5D" w:rsidRDefault="00AA1D5D" w:rsidP="00AA1D5D">
      <w:pPr>
        <w:ind w:firstLine="568"/>
        <w:rPr>
          <w:szCs w:val="24"/>
          <w:lang w:val="lt-LT"/>
        </w:rPr>
      </w:pPr>
      <w:r>
        <w:rPr>
          <w:szCs w:val="24"/>
          <w:lang w:val="lt-LT"/>
        </w:rPr>
        <w:t>9. Numatomas</w:t>
      </w:r>
      <w:r>
        <w:rPr>
          <w:b/>
          <w:szCs w:val="24"/>
          <w:lang w:val="lt-LT"/>
        </w:rPr>
        <w:t xml:space="preserve"> </w:t>
      </w:r>
      <w:r>
        <w:rPr>
          <w:szCs w:val="24"/>
          <w:lang w:val="lt-LT"/>
        </w:rPr>
        <w:t>žiūrovų skaičius:____________________________________________________</w:t>
      </w:r>
    </w:p>
    <w:p w14:paraId="7333E777" w14:textId="77777777" w:rsidR="00AA1D5D" w:rsidRDefault="00AA1D5D" w:rsidP="00AA1D5D">
      <w:pPr>
        <w:ind w:firstLine="568"/>
        <w:rPr>
          <w:szCs w:val="24"/>
          <w:lang w:val="lt-LT"/>
        </w:rPr>
      </w:pPr>
      <w:r>
        <w:rPr>
          <w:szCs w:val="24"/>
          <w:lang w:val="lt-LT"/>
        </w:rPr>
        <w:t>10. Kaip renginio metu bus užtikrinamas dalyvių ir žiūrovų saugumas, turto apsauga: ________________________________________________________________________________________</w:t>
      </w:r>
    </w:p>
    <w:p w14:paraId="2943A7EF" w14:textId="77777777" w:rsidR="00AA1D5D" w:rsidRDefault="00AA1D5D" w:rsidP="00AA1D5D">
      <w:pPr>
        <w:ind w:firstLine="568"/>
        <w:rPr>
          <w:szCs w:val="24"/>
          <w:lang w:val="lt-LT"/>
        </w:rPr>
      </w:pPr>
      <w:r>
        <w:rPr>
          <w:szCs w:val="24"/>
          <w:lang w:val="lt-LT"/>
        </w:rPr>
        <w:t>11. Kaip renginio metu bus užtikrinami dalyvių ir žiūrovų  higienos reikalavimai: __________________________________________________________________________________</w:t>
      </w:r>
    </w:p>
    <w:p w14:paraId="238E3E4A" w14:textId="77777777" w:rsidR="00AA1D5D" w:rsidRDefault="00AA1D5D" w:rsidP="00AA1D5D">
      <w:pPr>
        <w:ind w:firstLine="568"/>
        <w:rPr>
          <w:szCs w:val="24"/>
          <w:lang w:val="lt-LT"/>
        </w:rPr>
      </w:pPr>
      <w:r>
        <w:rPr>
          <w:szCs w:val="24"/>
          <w:lang w:val="lt-LT"/>
        </w:rPr>
        <w:t>12. Nurodykite prekybos (jei bus prekiaujama), paslaugų teikimo (jei bus teikiamos) organizavimo tvarką (kuo bus prekiaujama, paslaugos teikimo ar prekybos laikas, prekybos vietų skaičius, iš jų kiek bus prekybinių taškų, prekiaujančių alkoholiniais gėrimais): ______________________________________________________________________________________________________________________________________________________________________________________________________________________________________________________</w:t>
      </w:r>
    </w:p>
    <w:p w14:paraId="22F854C8" w14:textId="77777777" w:rsidR="00AA1D5D" w:rsidRDefault="00AA1D5D" w:rsidP="00AA1D5D">
      <w:pPr>
        <w:ind w:firstLine="568"/>
        <w:rPr>
          <w:szCs w:val="24"/>
          <w:lang w:val="lt-LT"/>
        </w:rPr>
      </w:pPr>
      <w:r>
        <w:rPr>
          <w:szCs w:val="24"/>
          <w:lang w:val="lt-LT"/>
        </w:rPr>
        <w:t>13. Aprašykite renginiui skirtos teritorijos sutvarkymo planą, priemones renginio metu ir po jo (per kiek laiko bus sutvarkyta teritorija, kas ją tvarkys ir t. t.): _________________________________</w:t>
      </w:r>
    </w:p>
    <w:p w14:paraId="2BD94377" w14:textId="77777777" w:rsidR="00AA1D5D" w:rsidRDefault="00AA1D5D" w:rsidP="00AA1D5D">
      <w:pPr>
        <w:ind w:firstLine="568"/>
        <w:rPr>
          <w:szCs w:val="24"/>
          <w:lang w:val="lt-LT"/>
        </w:rPr>
      </w:pPr>
      <w:r>
        <w:rPr>
          <w:szCs w:val="24"/>
          <w:lang w:val="lt-LT"/>
        </w:rPr>
        <w:t>___________________________________________________________________________</w:t>
      </w:r>
    </w:p>
    <w:p w14:paraId="48FDF8A8" w14:textId="77777777" w:rsidR="00AA1D5D" w:rsidRDefault="00AA1D5D" w:rsidP="00AA1D5D">
      <w:pPr>
        <w:rPr>
          <w:szCs w:val="24"/>
          <w:lang w:val="lt-LT"/>
        </w:rPr>
      </w:pPr>
      <w:r>
        <w:rPr>
          <w:szCs w:val="24"/>
          <w:lang w:val="lt-LT"/>
        </w:rPr>
        <w:t xml:space="preserve">          14. Nurodykite transporto (ir viešojo) eismo koregavimo planą (jeigu būtina): ________________________________________________________________________________</w:t>
      </w:r>
    </w:p>
    <w:p w14:paraId="5239295C" w14:textId="77777777" w:rsidR="00AA1D5D" w:rsidRDefault="00AA1D5D" w:rsidP="00AA1D5D">
      <w:pPr>
        <w:ind w:firstLine="568"/>
        <w:rPr>
          <w:szCs w:val="24"/>
          <w:lang w:val="lt-LT"/>
        </w:rPr>
      </w:pPr>
      <w:r>
        <w:rPr>
          <w:szCs w:val="24"/>
          <w:lang w:val="lt-LT"/>
        </w:rPr>
        <w:t>15.  Nurodykite medicinos pagalbos teikimo tvarką: (jei nenumatyta kitaip, renginio organizatorius privalo, esant būtinybei, iškviesti greitąją medicinos pagalbą): ________________________________________________________________________________</w:t>
      </w:r>
    </w:p>
    <w:p w14:paraId="75F49093" w14:textId="77777777" w:rsidR="00AA1D5D" w:rsidRDefault="00AA1D5D" w:rsidP="00AA1D5D">
      <w:pPr>
        <w:ind w:firstLine="568"/>
        <w:rPr>
          <w:szCs w:val="24"/>
          <w:lang w:val="lt-LT"/>
        </w:rPr>
      </w:pPr>
      <w:r>
        <w:rPr>
          <w:szCs w:val="24"/>
          <w:lang w:val="lt-LT"/>
        </w:rPr>
        <w:t>16. nurodykite išorinės reklamos išdėstymo schemą arba kitus  informacinės reklamos skleidimo būdus</w:t>
      </w:r>
    </w:p>
    <w:p w14:paraId="425B55A8" w14:textId="77777777" w:rsidR="00AA1D5D" w:rsidRDefault="00AA1D5D" w:rsidP="00AA1D5D">
      <w:pPr>
        <w:ind w:firstLine="568"/>
        <w:rPr>
          <w:szCs w:val="24"/>
          <w:lang w:val="lt-LT"/>
        </w:rPr>
      </w:pPr>
      <w:r>
        <w:rPr>
          <w:szCs w:val="24"/>
          <w:lang w:val="lt-LT"/>
        </w:rPr>
        <w:t>___________________________________________________________________________</w:t>
      </w:r>
    </w:p>
    <w:p w14:paraId="44F1EA6B" w14:textId="77777777" w:rsidR="00AA1D5D" w:rsidRDefault="00AA1D5D" w:rsidP="00AA1D5D">
      <w:pPr>
        <w:ind w:firstLine="568"/>
        <w:rPr>
          <w:szCs w:val="24"/>
          <w:lang w:val="lt-LT"/>
        </w:rPr>
      </w:pPr>
      <w:r>
        <w:rPr>
          <w:szCs w:val="24"/>
          <w:lang w:val="lt-LT"/>
        </w:rPr>
        <w:t>___________________________________________________________________________</w:t>
      </w:r>
    </w:p>
    <w:p w14:paraId="0FBAE34A" w14:textId="77777777" w:rsidR="00AA1D5D" w:rsidRDefault="00AA1D5D" w:rsidP="00AA1D5D">
      <w:pPr>
        <w:ind w:firstLine="568"/>
        <w:rPr>
          <w:szCs w:val="24"/>
          <w:lang w:val="lt-LT"/>
        </w:rPr>
      </w:pPr>
      <w:r>
        <w:rPr>
          <w:szCs w:val="24"/>
          <w:lang w:val="lt-LT"/>
        </w:rPr>
        <w:t>17. pateikite informaciją apie pirotechnikos ir / ar bepiločių orlaivių naudojimą</w:t>
      </w:r>
    </w:p>
    <w:p w14:paraId="0FAE4E40" w14:textId="77777777" w:rsidR="00AA1D5D" w:rsidRDefault="00AA1D5D" w:rsidP="00AA1D5D">
      <w:pPr>
        <w:ind w:firstLine="568"/>
        <w:rPr>
          <w:szCs w:val="24"/>
          <w:lang w:val="lt-LT"/>
        </w:rPr>
      </w:pPr>
      <w:r>
        <w:rPr>
          <w:szCs w:val="24"/>
          <w:lang w:val="lt-LT"/>
        </w:rPr>
        <w:t>________________________________________________________________________________________________</w:t>
      </w:r>
    </w:p>
    <w:p w14:paraId="2CFCA1DA" w14:textId="77777777" w:rsidR="00AA1D5D" w:rsidRDefault="00AA1D5D" w:rsidP="00AA1D5D">
      <w:pPr>
        <w:ind w:firstLine="568"/>
        <w:rPr>
          <w:szCs w:val="24"/>
          <w:lang w:val="lt-LT"/>
        </w:rPr>
      </w:pPr>
      <w:r>
        <w:rPr>
          <w:szCs w:val="24"/>
          <w:lang w:val="lt-LT"/>
        </w:rPr>
        <w:t xml:space="preserve">18. Kita informacija (kuri organizatoriui atrodo svarbi pateikti): ________________________________________________________________________________  </w:t>
      </w:r>
    </w:p>
    <w:p w14:paraId="72D9EF4D" w14:textId="77777777" w:rsidR="00AA1D5D" w:rsidRDefault="00AA1D5D" w:rsidP="00AA1D5D">
      <w:pPr>
        <w:ind w:firstLine="568"/>
        <w:rPr>
          <w:szCs w:val="24"/>
          <w:lang w:val="lt-LT"/>
        </w:rPr>
      </w:pPr>
      <w:r>
        <w:rPr>
          <w:szCs w:val="24"/>
          <w:lang w:val="lt-LT"/>
        </w:rPr>
        <w:t xml:space="preserve">             </w:t>
      </w:r>
    </w:p>
    <w:p w14:paraId="2DBE4546" w14:textId="77777777" w:rsidR="00AA1D5D" w:rsidRDefault="00AA1D5D" w:rsidP="00AA1D5D">
      <w:pPr>
        <w:ind w:firstLine="568"/>
        <w:rPr>
          <w:szCs w:val="24"/>
          <w:lang w:val="lt-LT"/>
        </w:rPr>
      </w:pPr>
      <w:r>
        <w:rPr>
          <w:szCs w:val="24"/>
          <w:lang w:val="lt-LT"/>
        </w:rPr>
        <w:t>19. Suderinimai:</w:t>
      </w:r>
    </w:p>
    <w:p w14:paraId="77746245" w14:textId="77777777" w:rsidR="00AA1D5D" w:rsidRDefault="00AA1D5D" w:rsidP="00AA1D5D">
      <w:pPr>
        <w:ind w:firstLine="568"/>
        <w:rPr>
          <w:szCs w:val="24"/>
          <w:lang w:val="lt-LT"/>
        </w:rPr>
      </w:pPr>
      <w:r>
        <w:rPr>
          <w:szCs w:val="24"/>
          <w:lang w:val="lt-LT"/>
        </w:rPr>
        <w:t xml:space="preserve">PRIDEDAMA: </w:t>
      </w:r>
    </w:p>
    <w:p w14:paraId="46EAFB16" w14:textId="77777777" w:rsidR="00AA1D5D" w:rsidRDefault="00AA1D5D" w:rsidP="00AA1D5D">
      <w:pPr>
        <w:ind w:firstLine="568"/>
        <w:rPr>
          <w:szCs w:val="24"/>
          <w:lang w:val="lt-LT"/>
        </w:rPr>
      </w:pPr>
      <w:r>
        <w:rPr>
          <w:szCs w:val="24"/>
          <w:lang w:val="lt-LT"/>
        </w:rPr>
        <w:t>1. _____________________________</w:t>
      </w:r>
    </w:p>
    <w:p w14:paraId="3FAF44F2" w14:textId="77777777" w:rsidR="00AA1D5D" w:rsidRDefault="00AA1D5D" w:rsidP="00AA1D5D">
      <w:pPr>
        <w:ind w:firstLine="568"/>
        <w:rPr>
          <w:szCs w:val="24"/>
          <w:lang w:val="lt-LT"/>
        </w:rPr>
      </w:pPr>
      <w:r>
        <w:rPr>
          <w:szCs w:val="24"/>
          <w:lang w:val="lt-LT"/>
        </w:rPr>
        <w:t>2. _____________________________ (išvardijami pridedami dokumentai)</w:t>
      </w:r>
    </w:p>
    <w:p w14:paraId="41F4DC78" w14:textId="77777777" w:rsidR="00AA1D5D" w:rsidRDefault="00AA1D5D" w:rsidP="00AA1D5D">
      <w:pPr>
        <w:rPr>
          <w:szCs w:val="24"/>
          <w:lang w:val="lt-LT"/>
        </w:rPr>
      </w:pPr>
    </w:p>
    <w:p w14:paraId="69BAB84A" w14:textId="77777777" w:rsidR="00AA1D5D" w:rsidRDefault="00AA1D5D" w:rsidP="00AA1D5D">
      <w:pPr>
        <w:ind w:firstLine="568"/>
        <w:rPr>
          <w:szCs w:val="24"/>
          <w:lang w:val="lt-LT"/>
        </w:rPr>
      </w:pPr>
      <w:r>
        <w:rPr>
          <w:szCs w:val="24"/>
          <w:lang w:val="lt-LT"/>
        </w:rPr>
        <w:t>Tvirtinu, kad prašyme pateikta informacija yra tiksli ir teisinga.</w:t>
      </w:r>
    </w:p>
    <w:p w14:paraId="3B3CE0C6" w14:textId="77777777" w:rsidR="00AA1D5D" w:rsidRDefault="00AA1D5D" w:rsidP="00AA1D5D">
      <w:pPr>
        <w:ind w:firstLine="568"/>
        <w:rPr>
          <w:szCs w:val="24"/>
          <w:lang w:val="lt-LT"/>
        </w:rPr>
      </w:pPr>
    </w:p>
    <w:p w14:paraId="2987E95E" w14:textId="77777777" w:rsidR="00AA1D5D" w:rsidRDefault="00AA1D5D" w:rsidP="00AA1D5D">
      <w:pPr>
        <w:ind w:firstLine="568"/>
        <w:rPr>
          <w:szCs w:val="24"/>
          <w:lang w:val="lt-LT"/>
        </w:rPr>
      </w:pPr>
    </w:p>
    <w:p w14:paraId="5E108207" w14:textId="77777777" w:rsidR="00AA1D5D" w:rsidRDefault="00AA1D5D" w:rsidP="00AA1D5D">
      <w:pPr>
        <w:ind w:firstLine="568"/>
        <w:rPr>
          <w:szCs w:val="24"/>
          <w:lang w:val="lt-LT"/>
        </w:rPr>
      </w:pPr>
      <w:r>
        <w:rPr>
          <w:szCs w:val="24"/>
          <w:lang w:val="lt-LT"/>
        </w:rPr>
        <w:t xml:space="preserve">                                                               </w:t>
      </w:r>
    </w:p>
    <w:p w14:paraId="3A59404D" w14:textId="77777777" w:rsidR="00AA1D5D" w:rsidRDefault="00AA1D5D" w:rsidP="00AA1D5D">
      <w:pPr>
        <w:ind w:firstLine="568"/>
        <w:rPr>
          <w:szCs w:val="24"/>
          <w:lang w:val="lt-LT"/>
        </w:rPr>
      </w:pPr>
      <w:r>
        <w:rPr>
          <w:szCs w:val="24"/>
          <w:u w:val="single"/>
          <w:lang w:val="lt-LT"/>
        </w:rPr>
        <w:t>(Renginio organizatorius)</w:t>
      </w:r>
      <w:r>
        <w:rPr>
          <w:szCs w:val="24"/>
          <w:lang w:val="lt-LT"/>
        </w:rPr>
        <w:t xml:space="preserve">                                                                               </w:t>
      </w:r>
      <w:r>
        <w:rPr>
          <w:szCs w:val="24"/>
          <w:u w:val="single"/>
          <w:lang w:val="lt-LT"/>
        </w:rPr>
        <w:t>(Parašas)</w:t>
      </w:r>
      <w:r>
        <w:rPr>
          <w:szCs w:val="24"/>
          <w:lang w:val="lt-LT"/>
        </w:rPr>
        <w:t xml:space="preserve">      </w:t>
      </w:r>
    </w:p>
    <w:p w14:paraId="0D04AA2F" w14:textId="77777777" w:rsidR="00AA1D5D" w:rsidRDefault="00AA1D5D" w:rsidP="00AA1D5D">
      <w:pPr>
        <w:ind w:firstLine="568"/>
        <w:rPr>
          <w:szCs w:val="24"/>
          <w:lang w:val="lt-LT"/>
        </w:rPr>
      </w:pPr>
      <w:r>
        <w:rPr>
          <w:szCs w:val="24"/>
          <w:lang w:val="lt-LT"/>
        </w:rPr>
        <w:t xml:space="preserve">    </w:t>
      </w:r>
    </w:p>
    <w:sectPr w:rsidR="00AA1D5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B1B"/>
    <w:multiLevelType w:val="hybridMultilevel"/>
    <w:tmpl w:val="835A82F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33281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D5D"/>
    <w:rsid w:val="001F2983"/>
    <w:rsid w:val="003113B4"/>
    <w:rsid w:val="0035747B"/>
    <w:rsid w:val="003D07D4"/>
    <w:rsid w:val="004038F9"/>
    <w:rsid w:val="004432AE"/>
    <w:rsid w:val="005146E6"/>
    <w:rsid w:val="006624E5"/>
    <w:rsid w:val="006E011D"/>
    <w:rsid w:val="00824BC5"/>
    <w:rsid w:val="00834B20"/>
    <w:rsid w:val="009714C8"/>
    <w:rsid w:val="00A56D73"/>
    <w:rsid w:val="00A80D75"/>
    <w:rsid w:val="00AA1D5D"/>
    <w:rsid w:val="00CE6984"/>
    <w:rsid w:val="00E824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B273C"/>
  <w15:chartTrackingRefBased/>
  <w15:docId w15:val="{40BA8C14-9BEA-469F-A86C-4816E387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1D5D"/>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paragraph" w:styleId="Antrat1">
    <w:name w:val="heading 1"/>
    <w:basedOn w:val="prastasis"/>
    <w:next w:val="prastasis"/>
    <w:link w:val="Antrat1Diagrama"/>
    <w:qFormat/>
    <w:rsid w:val="00AA1D5D"/>
    <w:pPr>
      <w:keepNext/>
      <w:jc w:val="both"/>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A1D5D"/>
    <w:rPr>
      <w:rFonts w:ascii="Times New Roman" w:eastAsia="Times New Roman" w:hAnsi="Times New Roman" w:cs="Times New Roman"/>
      <w:b/>
      <w:bCs/>
      <w:sz w:val="24"/>
      <w:szCs w:val="20"/>
    </w:rPr>
  </w:style>
  <w:style w:type="character" w:styleId="Hipersaitas">
    <w:name w:val="Hyperlink"/>
    <w:basedOn w:val="Numatytasispastraiposriftas"/>
    <w:uiPriority w:val="99"/>
    <w:semiHidden/>
    <w:unhideWhenUsed/>
    <w:rsid w:val="00AA1D5D"/>
    <w:rPr>
      <w:color w:val="0563C1" w:themeColor="hyperlink"/>
      <w:u w:val="single"/>
    </w:rPr>
  </w:style>
  <w:style w:type="paragraph" w:styleId="Antrats">
    <w:name w:val="header"/>
    <w:basedOn w:val="prastasis"/>
    <w:link w:val="AntratsDiagrama"/>
    <w:semiHidden/>
    <w:unhideWhenUsed/>
    <w:rsid w:val="00AA1D5D"/>
    <w:pPr>
      <w:tabs>
        <w:tab w:val="center" w:pos="4153"/>
        <w:tab w:val="right" w:pos="8306"/>
      </w:tabs>
      <w:suppressAutoHyphens/>
      <w:overflowPunct/>
      <w:autoSpaceDE/>
      <w:autoSpaceDN/>
      <w:adjustRightInd/>
    </w:pPr>
    <w:rPr>
      <w:szCs w:val="24"/>
      <w:lang w:val="lt-LT" w:eastAsia="zh-CN"/>
    </w:rPr>
  </w:style>
  <w:style w:type="character" w:customStyle="1" w:styleId="AntratsDiagrama">
    <w:name w:val="Antraštės Diagrama"/>
    <w:basedOn w:val="Numatytasispastraiposriftas"/>
    <w:link w:val="Antrats"/>
    <w:semiHidden/>
    <w:rsid w:val="00AA1D5D"/>
    <w:rPr>
      <w:rFonts w:ascii="Times New Roman" w:eastAsia="Times New Roman" w:hAnsi="Times New Roman" w:cs="Times New Roman"/>
      <w:sz w:val="24"/>
      <w:szCs w:val="24"/>
      <w:lang w:eastAsia="zh-CN"/>
    </w:rPr>
  </w:style>
  <w:style w:type="paragraph" w:styleId="Antrat">
    <w:name w:val="caption"/>
    <w:basedOn w:val="prastasis"/>
    <w:next w:val="prastasis"/>
    <w:semiHidden/>
    <w:unhideWhenUsed/>
    <w:qFormat/>
    <w:rsid w:val="00AA1D5D"/>
    <w:pPr>
      <w:overflowPunct/>
      <w:autoSpaceDE/>
      <w:autoSpaceDN/>
      <w:adjustRightInd/>
      <w:jc w:val="center"/>
    </w:pPr>
    <w:rPr>
      <w:b/>
      <w:sz w:val="28"/>
      <w:lang w:val="lt-LT" w:eastAsia="lt-LT"/>
    </w:rPr>
  </w:style>
  <w:style w:type="paragraph" w:styleId="Pagrindinistekstas">
    <w:name w:val="Body Text"/>
    <w:basedOn w:val="prastasis"/>
    <w:link w:val="PagrindinistekstasDiagrama"/>
    <w:semiHidden/>
    <w:unhideWhenUsed/>
    <w:rsid w:val="00AA1D5D"/>
    <w:pPr>
      <w:spacing w:line="360" w:lineRule="auto"/>
      <w:jc w:val="both"/>
    </w:pPr>
    <w:rPr>
      <w:lang w:val="lt-LT"/>
    </w:rPr>
  </w:style>
  <w:style w:type="character" w:customStyle="1" w:styleId="PagrindinistekstasDiagrama">
    <w:name w:val="Pagrindinis tekstas Diagrama"/>
    <w:basedOn w:val="Numatytasispastraiposriftas"/>
    <w:link w:val="Pagrindinistekstas"/>
    <w:semiHidden/>
    <w:rsid w:val="00AA1D5D"/>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semiHidden/>
    <w:unhideWhenUsed/>
    <w:rsid w:val="00AA1D5D"/>
    <w:pPr>
      <w:overflowPunct/>
      <w:autoSpaceDE/>
      <w:autoSpaceDN/>
      <w:adjustRightInd/>
      <w:ind w:firstLine="720"/>
      <w:jc w:val="both"/>
    </w:pPr>
    <w:rPr>
      <w:szCs w:val="24"/>
      <w:lang w:val="lt-LT"/>
    </w:rPr>
  </w:style>
  <w:style w:type="character" w:customStyle="1" w:styleId="PagrindiniotekstotraukaDiagrama">
    <w:name w:val="Pagrindinio teksto įtrauka Diagrama"/>
    <w:basedOn w:val="Numatytasispastraiposriftas"/>
    <w:link w:val="Pagrindiniotekstotrauka"/>
    <w:semiHidden/>
    <w:rsid w:val="00AA1D5D"/>
    <w:rPr>
      <w:rFonts w:ascii="Times New Roman" w:eastAsia="Times New Roman" w:hAnsi="Times New Roman" w:cs="Times New Roman"/>
      <w:sz w:val="24"/>
      <w:szCs w:val="24"/>
    </w:rPr>
  </w:style>
  <w:style w:type="character" w:styleId="Grietas">
    <w:name w:val="Strong"/>
    <w:basedOn w:val="Numatytasispastraiposriftas"/>
    <w:uiPriority w:val="22"/>
    <w:qFormat/>
    <w:rsid w:val="00AA1D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8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669d914e4c846efb7b6d95c7231c77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7AD13-9392-41E8-86A3-9725E2B03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0669d914e4c846efb7b6d95c7231c776</Template>
  <TotalTime>6</TotalTime>
  <Pages>2</Pages>
  <Words>739</Words>
  <Characters>4215</Characters>
  <Application>Microsoft Office Word</Application>
  <DocSecurity>0</DocSecurity>
  <Lines>35</Lines>
  <Paragraphs>9</Paragraphs>
  <ScaleCrop>false</ScaleCrop>
  <HeadingPairs>
    <vt:vector size="2" baseType="variant">
      <vt:variant>
        <vt:lpstr>Pavadinimas</vt:lpstr>
      </vt:variant>
      <vt:variant>
        <vt:i4>1</vt:i4>
      </vt:variant>
    </vt:vector>
  </HeadingPairs>
  <TitlesOfParts>
    <vt:vector size="1" baseType="lpstr">
      <vt:lpstr/>
    </vt:vector>
  </TitlesOfParts>
  <Manager>2023-03-30</Manager>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renginių organizavimo Anykščių rajono viešosiose vietose tvarkos aprašo patvirtinimo</dc:title>
  <dc:subject>1-TS-98</dc:subject>
  <dc:creator>ANYKŠČIŲ RAJONO SAVIVALDYBĖS TARYBA</dc:creator>
  <cp:keywords/>
  <dc:description/>
  <cp:lastModifiedBy>Kultura</cp:lastModifiedBy>
  <cp:revision>4</cp:revision>
  <dcterms:created xsi:type="dcterms:W3CDTF">2023-04-03T07:30:00Z</dcterms:created>
  <dcterms:modified xsi:type="dcterms:W3CDTF">2023-11-08T13:41:00Z</dcterms:modified>
  <cp:category>SPRENDIMAS</cp:category>
</cp:coreProperties>
</file>