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449A64" w14:textId="74CCF6F4" w:rsidR="00435243" w:rsidRPr="00EA74E5" w:rsidRDefault="006F7A37" w:rsidP="006F7A37">
      <w:pPr>
        <w:rPr>
          <w:szCs w:val="24"/>
          <w:lang w:val="lt-LT"/>
        </w:rPr>
      </w:pPr>
      <w:r>
        <w:rPr>
          <w:szCs w:val="24"/>
          <w:lang w:val="lt-LT"/>
        </w:rPr>
        <w:t xml:space="preserve">                                                                                     </w:t>
      </w:r>
      <w:r w:rsidR="00435243" w:rsidRPr="00EA74E5">
        <w:rPr>
          <w:szCs w:val="24"/>
          <w:lang w:val="lt-LT"/>
        </w:rPr>
        <w:t>PATVIRTINTA</w:t>
      </w:r>
    </w:p>
    <w:p w14:paraId="67E3C10C" w14:textId="02EAB8D3" w:rsidR="00435243" w:rsidRPr="00EA74E5" w:rsidRDefault="006F7A37" w:rsidP="006F7A37">
      <w:pPr>
        <w:ind w:left="2880" w:firstLine="720"/>
        <w:rPr>
          <w:szCs w:val="24"/>
          <w:lang w:val="lt-LT"/>
        </w:rPr>
      </w:pPr>
      <w:r>
        <w:rPr>
          <w:szCs w:val="24"/>
          <w:lang w:val="lt-LT"/>
        </w:rPr>
        <w:t xml:space="preserve">                         </w:t>
      </w:r>
      <w:r w:rsidR="00435243" w:rsidRPr="00EA74E5">
        <w:rPr>
          <w:szCs w:val="24"/>
          <w:lang w:val="lt-LT"/>
        </w:rPr>
        <w:t>Anykščių rajono savivaldybės</w:t>
      </w:r>
    </w:p>
    <w:p w14:paraId="2771D795" w14:textId="77777777" w:rsidR="004D0DDC" w:rsidRDefault="00435243" w:rsidP="006F7A37">
      <w:pPr>
        <w:ind w:left="5040" w:firstLine="63"/>
        <w:rPr>
          <w:szCs w:val="24"/>
          <w:lang w:val="lt-LT"/>
        </w:rPr>
      </w:pPr>
      <w:r w:rsidRPr="00EA74E5">
        <w:rPr>
          <w:szCs w:val="24"/>
          <w:lang w:val="lt-LT"/>
        </w:rPr>
        <w:t>administracijos direktoriaus</w:t>
      </w:r>
      <w:r w:rsidR="004D0DDC">
        <w:rPr>
          <w:szCs w:val="24"/>
          <w:lang w:val="lt-LT"/>
        </w:rPr>
        <w:t xml:space="preserve"> </w:t>
      </w:r>
    </w:p>
    <w:p w14:paraId="55682A06" w14:textId="6D1FFF8F" w:rsidR="00435243" w:rsidRPr="00EA74E5" w:rsidRDefault="00F43E5A" w:rsidP="006F7A37">
      <w:pPr>
        <w:ind w:left="5040" w:firstLine="63"/>
        <w:rPr>
          <w:szCs w:val="24"/>
          <w:lang w:val="lt-LT"/>
        </w:rPr>
      </w:pPr>
      <w:r>
        <w:rPr>
          <w:szCs w:val="24"/>
          <w:lang w:val="lt-LT"/>
        </w:rPr>
        <w:t>20</w:t>
      </w:r>
      <w:r w:rsidR="000B063F">
        <w:rPr>
          <w:szCs w:val="24"/>
          <w:lang w:val="lt-LT"/>
        </w:rPr>
        <w:t>25</w:t>
      </w:r>
      <w:r w:rsidR="004D0DDC">
        <w:rPr>
          <w:szCs w:val="24"/>
          <w:lang w:val="lt-LT"/>
        </w:rPr>
        <w:t xml:space="preserve"> m.</w:t>
      </w:r>
      <w:r w:rsidR="00FB4DA4">
        <w:rPr>
          <w:szCs w:val="24"/>
          <w:lang w:val="lt-LT"/>
        </w:rPr>
        <w:t xml:space="preserve"> </w:t>
      </w:r>
      <w:r w:rsidR="006F7A37">
        <w:rPr>
          <w:szCs w:val="24"/>
          <w:lang w:val="lt-LT"/>
        </w:rPr>
        <w:t>rugsėjo 10</w:t>
      </w:r>
      <w:r w:rsidR="004D0DDC">
        <w:rPr>
          <w:szCs w:val="24"/>
          <w:lang w:val="lt-LT"/>
        </w:rPr>
        <w:t xml:space="preserve"> d. </w:t>
      </w:r>
      <w:r w:rsidR="00435243" w:rsidRPr="00EA74E5">
        <w:rPr>
          <w:szCs w:val="24"/>
          <w:lang w:val="lt-LT"/>
        </w:rPr>
        <w:t>į</w:t>
      </w:r>
      <w:r w:rsidR="00EA74E5">
        <w:rPr>
          <w:szCs w:val="24"/>
          <w:lang w:val="lt-LT"/>
        </w:rPr>
        <w:t>sakymu Nr.</w:t>
      </w:r>
      <w:r w:rsidR="004D0DDC">
        <w:rPr>
          <w:szCs w:val="24"/>
          <w:lang w:val="lt-LT"/>
        </w:rPr>
        <w:t xml:space="preserve"> 1-</w:t>
      </w:r>
      <w:r w:rsidR="004824AA">
        <w:rPr>
          <w:szCs w:val="24"/>
          <w:lang w:val="lt-LT"/>
        </w:rPr>
        <w:t>AĮ-</w:t>
      </w:r>
      <w:r w:rsidR="006F7A37">
        <w:rPr>
          <w:szCs w:val="24"/>
          <w:lang w:val="lt-LT"/>
        </w:rPr>
        <w:t>4</w:t>
      </w:r>
      <w:r w:rsidR="007B7818">
        <w:rPr>
          <w:szCs w:val="24"/>
          <w:lang w:val="lt-LT"/>
        </w:rPr>
        <w:t>90</w:t>
      </w:r>
    </w:p>
    <w:p w14:paraId="1820F92E" w14:textId="77777777" w:rsidR="00435243" w:rsidRDefault="00435243" w:rsidP="00435243">
      <w:pPr>
        <w:jc w:val="center"/>
        <w:rPr>
          <w:b/>
          <w:lang w:val="lt-LT"/>
        </w:rPr>
      </w:pPr>
    </w:p>
    <w:p w14:paraId="44041AC0" w14:textId="77777777" w:rsidR="00435243" w:rsidRDefault="00435243" w:rsidP="00435243">
      <w:pPr>
        <w:jc w:val="center"/>
        <w:rPr>
          <w:b/>
          <w:lang w:val="lt-LT"/>
        </w:rPr>
      </w:pPr>
    </w:p>
    <w:p w14:paraId="6C8304B3" w14:textId="77777777" w:rsidR="00435243" w:rsidRDefault="00435243" w:rsidP="00435243">
      <w:pPr>
        <w:jc w:val="center"/>
        <w:rPr>
          <w:b/>
          <w:lang w:val="lt-LT"/>
        </w:rPr>
      </w:pPr>
      <w:r w:rsidRPr="008E5CE9">
        <w:rPr>
          <w:b/>
          <w:lang w:val="lt-LT"/>
        </w:rPr>
        <w:t xml:space="preserve">ANYKŠČIŲ RAJONO SAVIVALDYBĖS ADMINISTRACIJOS </w:t>
      </w:r>
    </w:p>
    <w:p w14:paraId="795835C5" w14:textId="77777777" w:rsidR="00435243" w:rsidRPr="008E5CE9" w:rsidRDefault="00435243" w:rsidP="00435243">
      <w:pPr>
        <w:jc w:val="center"/>
        <w:rPr>
          <w:b/>
          <w:lang w:val="lt-LT"/>
        </w:rPr>
      </w:pPr>
      <w:r w:rsidRPr="008E5CE9">
        <w:rPr>
          <w:b/>
          <w:lang w:val="lt-LT"/>
        </w:rPr>
        <w:t>SOCIALINĖS PARAMOS SKYRIAUS NUOSTATAI</w:t>
      </w:r>
    </w:p>
    <w:p w14:paraId="36AF687E" w14:textId="77777777" w:rsidR="00FE77BF" w:rsidRDefault="00FE77BF" w:rsidP="00435243">
      <w:pPr>
        <w:rPr>
          <w:lang w:val="lt-LT"/>
        </w:rPr>
      </w:pPr>
    </w:p>
    <w:p w14:paraId="02486C2A" w14:textId="77777777" w:rsidR="00AA4122" w:rsidRDefault="0003619C" w:rsidP="007F3B7A">
      <w:pPr>
        <w:jc w:val="center"/>
        <w:rPr>
          <w:b/>
          <w:lang w:val="lt-LT"/>
        </w:rPr>
      </w:pPr>
      <w:r>
        <w:rPr>
          <w:b/>
          <w:lang w:val="lt-LT"/>
        </w:rPr>
        <w:t>I</w:t>
      </w:r>
      <w:r w:rsidR="00AA4122">
        <w:rPr>
          <w:b/>
          <w:lang w:val="lt-LT"/>
        </w:rPr>
        <w:t xml:space="preserve"> SKYRIUS</w:t>
      </w:r>
    </w:p>
    <w:p w14:paraId="2F6A3830" w14:textId="77777777" w:rsidR="00435243" w:rsidRPr="007F7B9D" w:rsidRDefault="0003619C" w:rsidP="007F3B7A">
      <w:pPr>
        <w:jc w:val="center"/>
        <w:rPr>
          <w:b/>
          <w:lang w:val="lt-LT"/>
        </w:rPr>
      </w:pPr>
      <w:r>
        <w:rPr>
          <w:b/>
          <w:lang w:val="lt-LT"/>
        </w:rPr>
        <w:t xml:space="preserve">BENDROSIOS NUOSTATOS </w:t>
      </w:r>
    </w:p>
    <w:p w14:paraId="18FA545F" w14:textId="77777777" w:rsidR="00435243" w:rsidRDefault="00435243" w:rsidP="00435243">
      <w:pPr>
        <w:rPr>
          <w:lang w:val="lt-LT"/>
        </w:rPr>
      </w:pPr>
    </w:p>
    <w:p w14:paraId="56837D34" w14:textId="634E7D6D" w:rsidR="00435243" w:rsidRPr="00831C44" w:rsidRDefault="00235CE5" w:rsidP="00326CAF">
      <w:pPr>
        <w:ind w:firstLine="851"/>
        <w:jc w:val="both"/>
        <w:rPr>
          <w:color w:val="000000" w:themeColor="text1"/>
          <w:lang w:val="lt-LT"/>
        </w:rPr>
      </w:pPr>
      <w:r>
        <w:rPr>
          <w:lang w:val="lt-LT"/>
        </w:rPr>
        <w:t>1</w:t>
      </w:r>
      <w:r w:rsidR="002927A0">
        <w:rPr>
          <w:lang w:val="lt-LT"/>
        </w:rPr>
        <w:t xml:space="preserve">. Anykščių rajono savivaldybės administracijos Socialinės paramos skyriaus </w:t>
      </w:r>
      <w:r w:rsidR="00435243">
        <w:rPr>
          <w:lang w:val="lt-LT"/>
        </w:rPr>
        <w:t xml:space="preserve">nuostatai </w:t>
      </w:r>
      <w:r w:rsidR="002927A0">
        <w:rPr>
          <w:lang w:val="lt-LT"/>
        </w:rPr>
        <w:t xml:space="preserve">(toliau – Nuostatai) </w:t>
      </w:r>
      <w:r w:rsidR="00435243">
        <w:rPr>
          <w:lang w:val="lt-LT"/>
        </w:rPr>
        <w:t>reglamentuoja Anykščių rajono savivaldybės</w:t>
      </w:r>
      <w:r w:rsidR="00A72C26">
        <w:rPr>
          <w:lang w:val="lt-LT"/>
        </w:rPr>
        <w:t xml:space="preserve"> (toliau – Savivaldybė) </w:t>
      </w:r>
      <w:r w:rsidR="00435243">
        <w:rPr>
          <w:lang w:val="lt-LT"/>
        </w:rPr>
        <w:t>administracijos</w:t>
      </w:r>
      <w:r w:rsidR="00813CD3">
        <w:rPr>
          <w:lang w:val="lt-LT"/>
        </w:rPr>
        <w:t xml:space="preserve"> (tolia</w:t>
      </w:r>
      <w:r w:rsidR="00813CD3" w:rsidRPr="003B3413">
        <w:rPr>
          <w:lang w:val="lt-LT"/>
        </w:rPr>
        <w:t xml:space="preserve">u </w:t>
      </w:r>
      <w:r w:rsidR="00813CD3" w:rsidRPr="00813CD3">
        <w:rPr>
          <w:lang w:val="lt-LT"/>
        </w:rPr>
        <w:t>–</w:t>
      </w:r>
      <w:r w:rsidR="00813CD3">
        <w:rPr>
          <w:lang w:val="lt-LT"/>
        </w:rPr>
        <w:t xml:space="preserve"> Administracija</w:t>
      </w:r>
      <w:r w:rsidR="00813CD3" w:rsidRPr="003B3413">
        <w:rPr>
          <w:lang w:val="lt-LT"/>
        </w:rPr>
        <w:t xml:space="preserve">) </w:t>
      </w:r>
      <w:r w:rsidR="00435243" w:rsidRPr="003B3413">
        <w:rPr>
          <w:lang w:val="lt-LT"/>
        </w:rPr>
        <w:t xml:space="preserve">Socialinės </w:t>
      </w:r>
      <w:r w:rsidR="00435243">
        <w:rPr>
          <w:lang w:val="lt-LT"/>
        </w:rPr>
        <w:t>paramos skyriaus (toliau</w:t>
      </w:r>
      <w:r w:rsidR="0008001B">
        <w:rPr>
          <w:lang w:val="lt-LT"/>
        </w:rPr>
        <w:t xml:space="preserve"> –</w:t>
      </w:r>
      <w:r w:rsidR="00435243">
        <w:rPr>
          <w:lang w:val="lt-LT"/>
        </w:rPr>
        <w:t xml:space="preserve"> Skyrius) uždavinius, funkcija</w:t>
      </w:r>
      <w:r w:rsidR="00435243" w:rsidRPr="003B3413">
        <w:rPr>
          <w:lang w:val="lt-LT"/>
        </w:rPr>
        <w:t>s</w:t>
      </w:r>
      <w:r w:rsidR="00831C44" w:rsidRPr="003B3413">
        <w:rPr>
          <w:lang w:val="lt-LT"/>
        </w:rPr>
        <w:t xml:space="preserve">, </w:t>
      </w:r>
      <w:r w:rsidR="00433541">
        <w:rPr>
          <w:lang w:val="lt-LT"/>
        </w:rPr>
        <w:t>darbo</w:t>
      </w:r>
      <w:r w:rsidR="0008001B">
        <w:rPr>
          <w:lang w:val="lt-LT"/>
        </w:rPr>
        <w:t xml:space="preserve"> </w:t>
      </w:r>
      <w:r w:rsidR="00435243" w:rsidRPr="00831C44">
        <w:rPr>
          <w:color w:val="000000" w:themeColor="text1"/>
          <w:lang w:val="lt-LT"/>
        </w:rPr>
        <w:t>organizavimą</w:t>
      </w:r>
      <w:r w:rsidR="00831C44" w:rsidRPr="00831C44">
        <w:rPr>
          <w:color w:val="000000" w:themeColor="text1"/>
          <w:lang w:val="lt-LT"/>
        </w:rPr>
        <w:t xml:space="preserve">, </w:t>
      </w:r>
      <w:r w:rsidR="00880126" w:rsidRPr="00831C44">
        <w:rPr>
          <w:color w:val="000000" w:themeColor="text1"/>
          <w:lang w:val="lt-LT"/>
        </w:rPr>
        <w:t xml:space="preserve">Skyriaus valstybės tarnautojų ir darbuotojų, dirbančių pagal darbo sutartis (toliau – Skyriaus darbuotojai), teises ir pareigas. </w:t>
      </w:r>
    </w:p>
    <w:p w14:paraId="0D6712AE" w14:textId="248EE3D9" w:rsidR="00435243" w:rsidRPr="00831C44" w:rsidRDefault="00CE6C99" w:rsidP="00326CAF">
      <w:pPr>
        <w:ind w:firstLine="851"/>
        <w:jc w:val="both"/>
        <w:rPr>
          <w:color w:val="000000" w:themeColor="text1"/>
          <w:lang w:val="lt-LT"/>
        </w:rPr>
      </w:pPr>
      <w:r>
        <w:rPr>
          <w:lang w:val="lt-LT"/>
        </w:rPr>
        <w:t>2</w:t>
      </w:r>
      <w:r w:rsidR="00435243">
        <w:rPr>
          <w:lang w:val="lt-LT"/>
        </w:rPr>
        <w:t xml:space="preserve">. Skyrius yra </w:t>
      </w:r>
      <w:r w:rsidR="003D1F59">
        <w:rPr>
          <w:lang w:val="lt-LT"/>
        </w:rPr>
        <w:t>A</w:t>
      </w:r>
      <w:r w:rsidR="00435243" w:rsidRPr="00A72C26">
        <w:rPr>
          <w:lang w:val="lt-LT"/>
        </w:rPr>
        <w:t>dministracijos</w:t>
      </w:r>
      <w:r w:rsidR="00E70D62">
        <w:rPr>
          <w:lang w:val="lt-LT"/>
        </w:rPr>
        <w:t xml:space="preserve"> </w:t>
      </w:r>
      <w:r w:rsidR="00886BCA" w:rsidRPr="00831C44">
        <w:rPr>
          <w:color w:val="000000" w:themeColor="text1"/>
          <w:lang w:val="lt-LT"/>
        </w:rPr>
        <w:t xml:space="preserve">struktūrinis </w:t>
      </w:r>
      <w:r w:rsidR="00435243" w:rsidRPr="00831C44">
        <w:rPr>
          <w:color w:val="000000" w:themeColor="text1"/>
          <w:lang w:val="lt-LT"/>
        </w:rPr>
        <w:t xml:space="preserve">padalinys, </w:t>
      </w:r>
      <w:r w:rsidRPr="00831C44">
        <w:rPr>
          <w:color w:val="000000" w:themeColor="text1"/>
          <w:lang w:val="lt-LT"/>
        </w:rPr>
        <w:t>sprendžiantis jo kompetencijai priskirtus klausimus.</w:t>
      </w:r>
    </w:p>
    <w:p w14:paraId="46444812" w14:textId="22D9B461" w:rsidR="00435243" w:rsidRPr="00D62C7B" w:rsidRDefault="00CE6C99" w:rsidP="00326CAF">
      <w:pPr>
        <w:ind w:firstLine="851"/>
        <w:jc w:val="both"/>
        <w:rPr>
          <w:lang w:val="lt-LT"/>
        </w:rPr>
      </w:pPr>
      <w:r w:rsidRPr="00831C44">
        <w:rPr>
          <w:color w:val="000000" w:themeColor="text1"/>
          <w:lang w:val="lt-LT"/>
        </w:rPr>
        <w:t>3</w:t>
      </w:r>
      <w:r w:rsidR="00435243" w:rsidRPr="00831C44">
        <w:rPr>
          <w:color w:val="000000" w:themeColor="text1"/>
          <w:lang w:val="lt-LT"/>
        </w:rPr>
        <w:t>. Skyrius savo veikloje vadovaujasi Lietuvos Respublikos Konstitucija,</w:t>
      </w:r>
      <w:r w:rsidR="00853A3B" w:rsidRPr="00831C44">
        <w:rPr>
          <w:color w:val="000000" w:themeColor="text1"/>
          <w:lang w:val="lt-LT"/>
        </w:rPr>
        <w:t xml:space="preserve"> Lietuvos Respublikos</w:t>
      </w:r>
      <w:r w:rsidR="003F6C0C" w:rsidRPr="00831C44">
        <w:rPr>
          <w:color w:val="000000" w:themeColor="text1"/>
          <w:lang w:val="lt-LT"/>
        </w:rPr>
        <w:t xml:space="preserve"> </w:t>
      </w:r>
      <w:r w:rsidRPr="00831C44">
        <w:rPr>
          <w:color w:val="000000" w:themeColor="text1"/>
          <w:lang w:val="lt-LT"/>
        </w:rPr>
        <w:t>įstatymais</w:t>
      </w:r>
      <w:r w:rsidR="00435243" w:rsidRPr="00831C44">
        <w:rPr>
          <w:color w:val="000000" w:themeColor="text1"/>
          <w:lang w:val="lt-LT"/>
        </w:rPr>
        <w:t xml:space="preserve">, </w:t>
      </w:r>
      <w:r w:rsidR="00A12156" w:rsidRPr="00831C44">
        <w:rPr>
          <w:color w:val="000000" w:themeColor="text1"/>
          <w:lang w:val="lt-LT"/>
        </w:rPr>
        <w:t>poįstatyminiais</w:t>
      </w:r>
      <w:r w:rsidR="00D24531">
        <w:rPr>
          <w:color w:val="000000" w:themeColor="text1"/>
          <w:lang w:val="lt-LT"/>
        </w:rPr>
        <w:t xml:space="preserve">, </w:t>
      </w:r>
      <w:r w:rsidR="00A12156" w:rsidRPr="00831C44">
        <w:rPr>
          <w:color w:val="000000" w:themeColor="text1"/>
          <w:lang w:val="lt-LT"/>
        </w:rPr>
        <w:t xml:space="preserve"> lokaliniais teisės  aktais </w:t>
      </w:r>
      <w:r w:rsidR="001A3A4B" w:rsidRPr="00831C44">
        <w:rPr>
          <w:color w:val="000000" w:themeColor="text1"/>
          <w:lang w:val="lt-LT"/>
        </w:rPr>
        <w:t>ir šiais N</w:t>
      </w:r>
      <w:r w:rsidR="00435243" w:rsidRPr="00831C44">
        <w:rPr>
          <w:color w:val="000000" w:themeColor="text1"/>
          <w:lang w:val="lt-LT"/>
        </w:rPr>
        <w:t>uostatais</w:t>
      </w:r>
      <w:r w:rsidR="00435243" w:rsidRPr="00D62C7B">
        <w:rPr>
          <w:lang w:val="lt-LT"/>
        </w:rPr>
        <w:t>.</w:t>
      </w:r>
    </w:p>
    <w:p w14:paraId="3F323D01" w14:textId="759B3EC0" w:rsidR="003B3413" w:rsidRPr="003B3413" w:rsidRDefault="003B3413" w:rsidP="003B3413">
      <w:pPr>
        <w:jc w:val="both"/>
        <w:rPr>
          <w:lang w:val="lt-LT"/>
        </w:rPr>
      </w:pPr>
    </w:p>
    <w:p w14:paraId="5A5447B8" w14:textId="7A162910" w:rsidR="00DB222C" w:rsidRDefault="00DB222C" w:rsidP="003B3413">
      <w:pPr>
        <w:jc w:val="center"/>
        <w:rPr>
          <w:b/>
          <w:lang w:val="lt-LT"/>
        </w:rPr>
      </w:pPr>
      <w:r>
        <w:rPr>
          <w:b/>
          <w:lang w:val="lt-LT"/>
        </w:rPr>
        <w:t>II SKYRIUS</w:t>
      </w:r>
    </w:p>
    <w:p w14:paraId="6E503EF3" w14:textId="77777777" w:rsidR="00435243" w:rsidRPr="007F7B9D" w:rsidRDefault="00435243" w:rsidP="00435243">
      <w:pPr>
        <w:jc w:val="center"/>
        <w:rPr>
          <w:b/>
          <w:lang w:val="lt-LT"/>
        </w:rPr>
      </w:pPr>
      <w:r w:rsidRPr="007F7B9D">
        <w:rPr>
          <w:b/>
          <w:lang w:val="lt-LT"/>
        </w:rPr>
        <w:t xml:space="preserve"> SKYRIAUS UŽDAVINIAI IR FUNKCIJOS</w:t>
      </w:r>
    </w:p>
    <w:p w14:paraId="178BD9B4" w14:textId="77777777" w:rsidR="00435243" w:rsidRDefault="00435243" w:rsidP="00435243">
      <w:pPr>
        <w:jc w:val="center"/>
        <w:rPr>
          <w:b/>
          <w:lang w:val="lt-LT"/>
        </w:rPr>
      </w:pPr>
    </w:p>
    <w:p w14:paraId="6B2B97BE" w14:textId="3571EEFE" w:rsidR="00435243" w:rsidRDefault="00D24531" w:rsidP="00326CAF">
      <w:pPr>
        <w:ind w:firstLine="851"/>
        <w:rPr>
          <w:lang w:val="lt-LT"/>
        </w:rPr>
      </w:pPr>
      <w:r>
        <w:rPr>
          <w:lang w:val="lt-LT"/>
        </w:rPr>
        <w:t>4</w:t>
      </w:r>
      <w:r w:rsidR="00FE5949">
        <w:rPr>
          <w:lang w:val="lt-LT"/>
        </w:rPr>
        <w:t>.</w:t>
      </w:r>
      <w:r w:rsidR="004D0DDC">
        <w:rPr>
          <w:lang w:val="lt-LT"/>
        </w:rPr>
        <w:t xml:space="preserve"> </w:t>
      </w:r>
      <w:r w:rsidR="00FE5949">
        <w:rPr>
          <w:lang w:val="lt-LT"/>
        </w:rPr>
        <w:t xml:space="preserve">Pagrindiniai </w:t>
      </w:r>
      <w:r w:rsidR="00435243" w:rsidRPr="00D05AF4">
        <w:rPr>
          <w:lang w:val="lt-LT"/>
        </w:rPr>
        <w:t>Skyriaus uždaviniai:</w:t>
      </w:r>
    </w:p>
    <w:p w14:paraId="52A9FBF7" w14:textId="77777777" w:rsidR="003B3413" w:rsidRDefault="00D24531" w:rsidP="003B3413">
      <w:pPr>
        <w:ind w:firstLine="851"/>
        <w:jc w:val="both"/>
        <w:rPr>
          <w:lang w:val="lt-LT"/>
        </w:rPr>
      </w:pPr>
      <w:r>
        <w:rPr>
          <w:lang w:val="lt-LT"/>
        </w:rPr>
        <w:t xml:space="preserve">4.1. </w:t>
      </w:r>
      <w:r w:rsidR="00FF1E60" w:rsidRPr="00FF1E60">
        <w:rPr>
          <w:lang w:val="lt-LT"/>
        </w:rPr>
        <w:t xml:space="preserve">įgyvendinti valstybės ir </w:t>
      </w:r>
      <w:r>
        <w:rPr>
          <w:lang w:val="lt-LT"/>
        </w:rPr>
        <w:t>S</w:t>
      </w:r>
      <w:r w:rsidR="00FF1E60" w:rsidRPr="00FF1E60">
        <w:rPr>
          <w:lang w:val="lt-LT"/>
        </w:rPr>
        <w:t xml:space="preserve">avivaldybės politiką </w:t>
      </w:r>
      <w:r>
        <w:rPr>
          <w:lang w:val="lt-LT"/>
        </w:rPr>
        <w:t>s</w:t>
      </w:r>
      <w:r w:rsidR="00FF1E60" w:rsidRPr="00FF1E60">
        <w:rPr>
          <w:lang w:val="lt-LT"/>
        </w:rPr>
        <w:t>ocialinės paramos (socialinių paslaugų ir socialinių išmokų) srityse</w:t>
      </w:r>
      <w:r>
        <w:rPr>
          <w:lang w:val="lt-LT"/>
        </w:rPr>
        <w:t>;</w:t>
      </w:r>
    </w:p>
    <w:p w14:paraId="41DB0237" w14:textId="77777777" w:rsidR="003B3413" w:rsidRDefault="00352940" w:rsidP="003B3413">
      <w:pPr>
        <w:ind w:firstLine="851"/>
        <w:jc w:val="both"/>
        <w:rPr>
          <w:lang w:val="lt-LT"/>
        </w:rPr>
      </w:pPr>
      <w:r>
        <w:rPr>
          <w:lang w:val="lt-LT"/>
        </w:rPr>
        <w:t xml:space="preserve">4.2. organizuoti ir užtikrinti </w:t>
      </w:r>
      <w:r w:rsidRPr="00352940">
        <w:rPr>
          <w:lang w:val="lt-LT"/>
        </w:rPr>
        <w:t>galiojančiais teisės aktais numatytos piniginės socialinės</w:t>
      </w:r>
      <w:r w:rsidR="003B3413">
        <w:rPr>
          <w:lang w:val="lt-LT"/>
        </w:rPr>
        <w:t xml:space="preserve"> </w:t>
      </w:r>
      <w:r w:rsidRPr="00352940">
        <w:rPr>
          <w:lang w:val="lt-LT"/>
        </w:rPr>
        <w:t xml:space="preserve">paramos </w:t>
      </w:r>
      <w:r>
        <w:rPr>
          <w:lang w:val="lt-LT"/>
        </w:rPr>
        <w:t xml:space="preserve">teikimą Savivaldybės gyventojams </w:t>
      </w:r>
      <w:r w:rsidR="00FF1E60" w:rsidRPr="00FF1E60">
        <w:rPr>
          <w:lang w:val="lt-LT"/>
        </w:rPr>
        <w:t>pagal valstybės ir Savivaldybės programose nustatytas</w:t>
      </w:r>
      <w:r w:rsidR="003B3413">
        <w:rPr>
          <w:lang w:val="lt-LT"/>
        </w:rPr>
        <w:t xml:space="preserve"> </w:t>
      </w:r>
      <w:r w:rsidR="00FF1E60" w:rsidRPr="00FF1E60">
        <w:rPr>
          <w:lang w:val="lt-LT"/>
        </w:rPr>
        <w:t>priemones, siekiant mažinti socialinę atskirtį;</w:t>
      </w:r>
    </w:p>
    <w:p w14:paraId="71F6296C" w14:textId="77777777" w:rsidR="003B3413" w:rsidRDefault="00352940" w:rsidP="003B3413">
      <w:pPr>
        <w:ind w:firstLine="851"/>
        <w:jc w:val="both"/>
        <w:rPr>
          <w:lang w:val="lt-LT"/>
        </w:rPr>
      </w:pPr>
      <w:r>
        <w:rPr>
          <w:lang w:val="lt-LT"/>
        </w:rPr>
        <w:t xml:space="preserve">4.3. </w:t>
      </w:r>
      <w:r w:rsidR="00FF1E60" w:rsidRPr="00FF1E60">
        <w:rPr>
          <w:lang w:val="lt-LT"/>
        </w:rPr>
        <w:t>organizuoti</w:t>
      </w:r>
      <w:r w:rsidRPr="00352940">
        <w:rPr>
          <w:lang w:val="lt-LT"/>
        </w:rPr>
        <w:t xml:space="preserve"> i</w:t>
      </w:r>
      <w:r>
        <w:rPr>
          <w:lang w:val="lt-LT"/>
        </w:rPr>
        <w:t xml:space="preserve">r užtikrinti </w:t>
      </w:r>
      <w:r w:rsidRPr="00352940">
        <w:rPr>
          <w:lang w:val="lt-LT"/>
        </w:rPr>
        <w:t>kokybiškų galiojančiais teisės aktais numatytų socialinių paslaugų teikimą Savivaldybės gyventojams</w:t>
      </w:r>
      <w:r w:rsidR="00FF1E60" w:rsidRPr="00FF1E60">
        <w:rPr>
          <w:lang w:val="lt-LT"/>
        </w:rPr>
        <w:t xml:space="preserve"> bei jų infrastruktūros plėtrą Savivaldybės teritorijoje</w:t>
      </w:r>
      <w:r>
        <w:rPr>
          <w:lang w:val="lt-LT"/>
        </w:rPr>
        <w:t>;</w:t>
      </w:r>
    </w:p>
    <w:p w14:paraId="786FF8B5" w14:textId="77777777" w:rsidR="003B3413" w:rsidRDefault="00413953" w:rsidP="003B3413">
      <w:pPr>
        <w:ind w:firstLine="851"/>
        <w:jc w:val="both"/>
        <w:rPr>
          <w:lang w:val="lt-LT"/>
        </w:rPr>
      </w:pPr>
      <w:r>
        <w:rPr>
          <w:lang w:val="lt-LT"/>
        </w:rPr>
        <w:t>4.4.</w:t>
      </w:r>
      <w:r w:rsidRPr="00413953">
        <w:rPr>
          <w:lang w:val="lt-LT"/>
        </w:rPr>
        <w:t xml:space="preserve"> </w:t>
      </w:r>
      <w:r w:rsidR="002F20EA">
        <w:rPr>
          <w:lang w:val="lt-LT"/>
        </w:rPr>
        <w:t>u</w:t>
      </w:r>
      <w:r w:rsidRPr="00413953">
        <w:rPr>
          <w:lang w:val="lt-LT"/>
        </w:rPr>
        <w:t>žtikrinti asmenų su negalia socialinės integracijos priemonių įgyvendinimą;</w:t>
      </w:r>
    </w:p>
    <w:p w14:paraId="59D27EEA" w14:textId="77777777" w:rsidR="003B3413" w:rsidRDefault="002F20EA" w:rsidP="003B3413">
      <w:pPr>
        <w:ind w:firstLine="851"/>
        <w:jc w:val="both"/>
        <w:rPr>
          <w:lang w:val="lt-LT"/>
        </w:rPr>
      </w:pPr>
      <w:r>
        <w:rPr>
          <w:lang w:val="lt-LT"/>
        </w:rPr>
        <w:t xml:space="preserve">4.5. </w:t>
      </w:r>
      <w:r w:rsidR="00FF1E60" w:rsidRPr="00FF1E60">
        <w:rPr>
          <w:lang w:val="lt-LT"/>
        </w:rPr>
        <w:t xml:space="preserve">analizuoti valstybės ir Savivaldybės programose nustatytų socialinės paramos, </w:t>
      </w:r>
      <w:r>
        <w:rPr>
          <w:lang w:val="lt-LT"/>
        </w:rPr>
        <w:t xml:space="preserve">asmenų su negalia </w:t>
      </w:r>
      <w:r w:rsidR="00FF1E60" w:rsidRPr="00FF1E60">
        <w:rPr>
          <w:lang w:val="lt-LT"/>
        </w:rPr>
        <w:t xml:space="preserve">socialinės integracijos priemonių efektyvumą, kaupti informaciją apie </w:t>
      </w:r>
      <w:r>
        <w:rPr>
          <w:lang w:val="lt-LT"/>
        </w:rPr>
        <w:t xml:space="preserve">Savivaldybės </w:t>
      </w:r>
      <w:r w:rsidR="00FF1E60" w:rsidRPr="00FF1E60">
        <w:rPr>
          <w:lang w:val="lt-LT"/>
        </w:rPr>
        <w:t>gyventojų socialinę padėtį, apibrėžti socialinių paslaugų poreikių prioritetus, teikti siūlymus dėl veiksmingesnių socialinės paramos teikimo formų;</w:t>
      </w:r>
    </w:p>
    <w:p w14:paraId="47A0239E" w14:textId="77777777" w:rsidR="003B3413" w:rsidRDefault="001B7777" w:rsidP="003B3413">
      <w:pPr>
        <w:tabs>
          <w:tab w:val="left" w:pos="1134"/>
          <w:tab w:val="left" w:pos="1276"/>
        </w:tabs>
        <w:ind w:firstLine="851"/>
        <w:jc w:val="both"/>
        <w:rPr>
          <w:lang w:val="lt-LT"/>
        </w:rPr>
      </w:pPr>
      <w:r>
        <w:rPr>
          <w:lang w:val="lt-LT"/>
        </w:rPr>
        <w:t>4.6. o</w:t>
      </w:r>
      <w:r w:rsidRPr="001B7777">
        <w:rPr>
          <w:lang w:val="lt-LT"/>
        </w:rPr>
        <w:t>rganizuoti neveiksnių ar ribotai veiksnių asmenų interesų užtikrinimą pagal galiojančiuose teisės aktuose Savivaldybei nustatytus suteiktus įgaliojimus;</w:t>
      </w:r>
    </w:p>
    <w:p w14:paraId="45C41409" w14:textId="77777777" w:rsidR="003B3413" w:rsidRDefault="001B7777" w:rsidP="003B3413">
      <w:pPr>
        <w:tabs>
          <w:tab w:val="left" w:pos="1134"/>
          <w:tab w:val="left" w:pos="1276"/>
        </w:tabs>
        <w:ind w:firstLine="851"/>
        <w:jc w:val="both"/>
        <w:rPr>
          <w:lang w:val="lt-LT"/>
        </w:rPr>
      </w:pPr>
      <w:r>
        <w:rPr>
          <w:lang w:val="lt-LT"/>
        </w:rPr>
        <w:t>4.7. d</w:t>
      </w:r>
      <w:r w:rsidRPr="001B7777">
        <w:rPr>
          <w:lang w:val="lt-LT"/>
        </w:rPr>
        <w:t>alyvauti įgyvendinant valstybės vaiko teisių apsaugos funkcijas pagal galiojančiuose teisės aktuose Savivaldybei suteiktus įgaliojimus</w:t>
      </w:r>
      <w:r>
        <w:rPr>
          <w:lang w:val="lt-LT"/>
        </w:rPr>
        <w:t>;</w:t>
      </w:r>
    </w:p>
    <w:p w14:paraId="4E17870E" w14:textId="77777777" w:rsidR="003B3413" w:rsidRDefault="001B7777" w:rsidP="003B3413">
      <w:pPr>
        <w:tabs>
          <w:tab w:val="left" w:pos="1134"/>
          <w:tab w:val="left" w:pos="1276"/>
        </w:tabs>
        <w:ind w:firstLine="851"/>
        <w:jc w:val="both"/>
        <w:rPr>
          <w:lang w:val="lt-LT"/>
        </w:rPr>
      </w:pPr>
      <w:r>
        <w:rPr>
          <w:lang w:val="lt-LT"/>
        </w:rPr>
        <w:t xml:space="preserve">4.8. </w:t>
      </w:r>
      <w:r w:rsidRPr="001B7777">
        <w:rPr>
          <w:lang w:val="lt-LT"/>
        </w:rPr>
        <w:t>organizuo</w:t>
      </w:r>
      <w:r>
        <w:rPr>
          <w:lang w:val="lt-LT"/>
        </w:rPr>
        <w:t xml:space="preserve">ti ir </w:t>
      </w:r>
      <w:r w:rsidRPr="001B7777">
        <w:rPr>
          <w:lang w:val="lt-LT"/>
        </w:rPr>
        <w:t>įgyvendin</w:t>
      </w:r>
      <w:r>
        <w:rPr>
          <w:lang w:val="lt-LT"/>
        </w:rPr>
        <w:t>ti</w:t>
      </w:r>
      <w:r w:rsidRPr="001B7777">
        <w:rPr>
          <w:lang w:val="lt-LT"/>
        </w:rPr>
        <w:t xml:space="preserve"> darbo rinkos politikos priemones ir užimtumo didinimo programas;</w:t>
      </w:r>
    </w:p>
    <w:p w14:paraId="343987E8" w14:textId="77777777" w:rsidR="003B3413" w:rsidRDefault="00E17726" w:rsidP="003B3413">
      <w:pPr>
        <w:tabs>
          <w:tab w:val="left" w:pos="1134"/>
          <w:tab w:val="left" w:pos="1276"/>
        </w:tabs>
        <w:ind w:firstLine="851"/>
        <w:jc w:val="both"/>
        <w:rPr>
          <w:lang w:val="lt-LT"/>
        </w:rPr>
      </w:pPr>
      <w:r w:rsidRPr="00E17726">
        <w:rPr>
          <w:lang w:val="lt-LT"/>
        </w:rPr>
        <w:t>4</w:t>
      </w:r>
      <w:r w:rsidR="001B7777" w:rsidRPr="00E17726">
        <w:rPr>
          <w:lang w:val="lt-LT"/>
        </w:rPr>
        <w:t>.9. o</w:t>
      </w:r>
      <w:r w:rsidR="00DD0053" w:rsidRPr="00E17726">
        <w:rPr>
          <w:lang w:val="lt-LT"/>
        </w:rPr>
        <w:t>rganizuoti iš pataisos įstaigų paleidžiamų (paleistų) asmenų antrąjį socialinės integracijos etapą</w:t>
      </w:r>
      <w:r w:rsidR="001B7777" w:rsidRPr="00E17726">
        <w:rPr>
          <w:lang w:val="lt-LT"/>
        </w:rPr>
        <w:t>.</w:t>
      </w:r>
    </w:p>
    <w:p w14:paraId="0C4AEF34" w14:textId="1E1FA97F" w:rsidR="00435243" w:rsidRPr="00FE4601" w:rsidRDefault="0055454D" w:rsidP="003B3413">
      <w:pPr>
        <w:tabs>
          <w:tab w:val="left" w:pos="1134"/>
          <w:tab w:val="left" w:pos="1276"/>
        </w:tabs>
        <w:ind w:firstLine="851"/>
        <w:jc w:val="both"/>
        <w:rPr>
          <w:lang w:val="lt-LT"/>
        </w:rPr>
      </w:pPr>
      <w:r>
        <w:rPr>
          <w:lang w:val="lt-LT"/>
        </w:rPr>
        <w:t>5</w:t>
      </w:r>
      <w:r w:rsidR="006B0F9D" w:rsidRPr="00A32D0D">
        <w:rPr>
          <w:lang w:val="lt-LT"/>
        </w:rPr>
        <w:t>. S</w:t>
      </w:r>
      <w:r w:rsidR="00435243" w:rsidRPr="00A32D0D">
        <w:rPr>
          <w:lang w:val="lt-LT"/>
        </w:rPr>
        <w:t xml:space="preserve">kyrius, </w:t>
      </w:r>
      <w:r w:rsidR="0018002E">
        <w:rPr>
          <w:lang w:val="lt-LT"/>
        </w:rPr>
        <w:t xml:space="preserve">įgyvendindamas </w:t>
      </w:r>
      <w:r w:rsidR="00435243" w:rsidRPr="00A32D0D">
        <w:rPr>
          <w:lang w:val="lt-LT"/>
        </w:rPr>
        <w:t>jam pavestus uždavinius</w:t>
      </w:r>
      <w:r w:rsidR="00FE4601" w:rsidRPr="00A32D0D">
        <w:rPr>
          <w:lang w:val="lt-LT"/>
        </w:rPr>
        <w:t xml:space="preserve">, </w:t>
      </w:r>
      <w:r w:rsidR="00FE4601" w:rsidRPr="00A32D0D">
        <w:rPr>
          <w:rFonts w:ascii="Times New Roman" w:hAnsi="Times New Roman"/>
          <w:szCs w:val="24"/>
          <w:lang w:val="lt-LT"/>
        </w:rPr>
        <w:t>atlieka šias funkcijas</w:t>
      </w:r>
      <w:r w:rsidR="00435243" w:rsidRPr="00A32D0D">
        <w:rPr>
          <w:lang w:val="lt-LT"/>
        </w:rPr>
        <w:t>:</w:t>
      </w:r>
    </w:p>
    <w:p w14:paraId="0201CCFB" w14:textId="230125DE" w:rsidR="00292DA7" w:rsidRDefault="0055454D" w:rsidP="00326CAF">
      <w:pPr>
        <w:ind w:firstLine="851"/>
        <w:jc w:val="both"/>
        <w:rPr>
          <w:lang w:val="lt-LT"/>
        </w:rPr>
      </w:pPr>
      <w:r>
        <w:rPr>
          <w:lang w:val="lt-LT"/>
        </w:rPr>
        <w:t>5</w:t>
      </w:r>
      <w:r w:rsidR="00435243">
        <w:rPr>
          <w:lang w:val="lt-LT"/>
        </w:rPr>
        <w:t>.1.</w:t>
      </w:r>
      <w:r w:rsidR="00292DA7" w:rsidRPr="00292DA7">
        <w:rPr>
          <w:lang w:val="pt-PT"/>
        </w:rPr>
        <w:t xml:space="preserve"> </w:t>
      </w:r>
      <w:r w:rsidR="00292DA7" w:rsidRPr="00292DA7">
        <w:rPr>
          <w:lang w:val="lt-LT"/>
        </w:rPr>
        <w:t>Piniginės socialinės paramos srityje</w:t>
      </w:r>
      <w:r w:rsidR="00292DA7">
        <w:rPr>
          <w:lang w:val="lt-LT"/>
        </w:rPr>
        <w:t>:</w:t>
      </w:r>
    </w:p>
    <w:p w14:paraId="6CEA49A7" w14:textId="77777777" w:rsidR="003B3413" w:rsidRDefault="0055454D" w:rsidP="003B3413">
      <w:pPr>
        <w:ind w:firstLine="851"/>
        <w:jc w:val="both"/>
        <w:rPr>
          <w:lang w:val="lt-LT"/>
        </w:rPr>
      </w:pPr>
      <w:r>
        <w:rPr>
          <w:lang w:val="lt-LT"/>
        </w:rPr>
        <w:t>5</w:t>
      </w:r>
      <w:r w:rsidR="00292DA7">
        <w:rPr>
          <w:lang w:val="lt-LT"/>
        </w:rPr>
        <w:t xml:space="preserve">.1.1. organizuoja ir teikia </w:t>
      </w:r>
      <w:r w:rsidR="00E03D1A">
        <w:rPr>
          <w:lang w:val="lt-LT"/>
        </w:rPr>
        <w:t xml:space="preserve">piniginę socialinę </w:t>
      </w:r>
      <w:r w:rsidR="00435243" w:rsidRPr="004F3E99">
        <w:rPr>
          <w:lang w:val="lt-LT"/>
        </w:rPr>
        <w:t>pa</w:t>
      </w:r>
      <w:r w:rsidR="00B7406B" w:rsidRPr="004F3E99">
        <w:rPr>
          <w:lang w:val="lt-LT"/>
        </w:rPr>
        <w:t>ramą</w:t>
      </w:r>
      <w:r w:rsidR="00292DA7">
        <w:rPr>
          <w:lang w:val="lt-LT"/>
        </w:rPr>
        <w:t xml:space="preserve"> ir socialines išmokas</w:t>
      </w:r>
      <w:r w:rsidR="00435243">
        <w:rPr>
          <w:lang w:val="lt-LT"/>
        </w:rPr>
        <w:t>:</w:t>
      </w:r>
      <w:r w:rsidR="00842F6F" w:rsidRPr="00842F6F">
        <w:rPr>
          <w:lang w:val="lt-LT"/>
        </w:rPr>
        <w:t xml:space="preserve"> </w:t>
      </w:r>
    </w:p>
    <w:p w14:paraId="73F1AA9A" w14:textId="77777777" w:rsidR="003B3413" w:rsidRDefault="0055454D" w:rsidP="003B3413">
      <w:pPr>
        <w:ind w:firstLine="851"/>
        <w:jc w:val="both"/>
        <w:rPr>
          <w:lang w:val="lt-LT"/>
        </w:rPr>
      </w:pPr>
      <w:r>
        <w:rPr>
          <w:lang w:val="lt-LT"/>
        </w:rPr>
        <w:t>5</w:t>
      </w:r>
      <w:r w:rsidR="00124DEF">
        <w:rPr>
          <w:lang w:val="lt-LT"/>
        </w:rPr>
        <w:t>.1.1.</w:t>
      </w:r>
      <w:r w:rsidR="00292DA7">
        <w:rPr>
          <w:lang w:val="lt-LT"/>
        </w:rPr>
        <w:t>1.</w:t>
      </w:r>
      <w:r w:rsidR="00124DEF">
        <w:rPr>
          <w:lang w:val="lt-LT"/>
        </w:rPr>
        <w:t xml:space="preserve"> </w:t>
      </w:r>
      <w:r w:rsidR="006B0F9D">
        <w:rPr>
          <w:lang w:val="lt-LT"/>
        </w:rPr>
        <w:t>socialines pašalpas;</w:t>
      </w:r>
    </w:p>
    <w:p w14:paraId="052AA3FC" w14:textId="77777777" w:rsidR="003B3413" w:rsidRDefault="0055454D" w:rsidP="003B3413">
      <w:pPr>
        <w:ind w:firstLine="851"/>
        <w:jc w:val="both"/>
        <w:rPr>
          <w:color w:val="000000" w:themeColor="text1"/>
          <w:lang w:val="lt-LT"/>
        </w:rPr>
      </w:pPr>
      <w:r>
        <w:rPr>
          <w:lang w:val="lt-LT"/>
        </w:rPr>
        <w:t>5</w:t>
      </w:r>
      <w:r w:rsidR="006B0F9D" w:rsidRPr="005170A9">
        <w:rPr>
          <w:color w:val="000000" w:themeColor="text1"/>
          <w:lang w:val="lt-LT"/>
        </w:rPr>
        <w:t>.1.</w:t>
      </w:r>
      <w:r w:rsidR="00BD64F4" w:rsidRPr="005170A9">
        <w:rPr>
          <w:color w:val="000000" w:themeColor="text1"/>
          <w:lang w:val="lt-LT"/>
        </w:rPr>
        <w:t>1.</w:t>
      </w:r>
      <w:r w:rsidR="006B0F9D" w:rsidRPr="005170A9">
        <w:rPr>
          <w:color w:val="000000" w:themeColor="text1"/>
          <w:lang w:val="lt-LT"/>
        </w:rPr>
        <w:t>2. būsto šildymo išlaidų, geriamojo vandens išlaidų ir karšto vandens išlaidų kompensacijas;</w:t>
      </w:r>
    </w:p>
    <w:p w14:paraId="0FF00FB3" w14:textId="77777777" w:rsidR="003B3413" w:rsidRDefault="0055454D" w:rsidP="003B3413">
      <w:pPr>
        <w:ind w:firstLine="851"/>
        <w:jc w:val="both"/>
        <w:rPr>
          <w:lang w:val="lt-LT"/>
        </w:rPr>
      </w:pPr>
      <w:r>
        <w:rPr>
          <w:color w:val="000000" w:themeColor="text1"/>
          <w:lang w:val="lt-LT"/>
        </w:rPr>
        <w:lastRenderedPageBreak/>
        <w:t>5</w:t>
      </w:r>
      <w:r w:rsidR="00BD64F4" w:rsidRPr="005170A9">
        <w:rPr>
          <w:color w:val="000000" w:themeColor="text1"/>
          <w:lang w:val="lt-LT"/>
        </w:rPr>
        <w:t xml:space="preserve">.1.1.3. </w:t>
      </w:r>
      <w:r w:rsidR="00BC2FD7" w:rsidRPr="005170A9">
        <w:rPr>
          <w:color w:val="000000" w:themeColor="text1"/>
          <w:lang w:val="lt-LT"/>
        </w:rPr>
        <w:t>atlieka kredito, paimto daugiabučiam namui atnaujinti (modernizuoti), ir palūkanų apmokėjimo už asmenis, turinčius teisę į būsto šildymo išlaidų kompensaciją, administravimo procedūras;</w:t>
      </w:r>
    </w:p>
    <w:p w14:paraId="6C61719D" w14:textId="77777777" w:rsidR="003B3413" w:rsidRDefault="0055454D" w:rsidP="003B3413">
      <w:pPr>
        <w:ind w:firstLine="851"/>
        <w:jc w:val="both"/>
        <w:rPr>
          <w:lang w:val="lt-LT"/>
        </w:rPr>
      </w:pPr>
      <w:r>
        <w:rPr>
          <w:lang w:val="lt-LT"/>
        </w:rPr>
        <w:t>5</w:t>
      </w:r>
      <w:r w:rsidR="006B0F9D">
        <w:rPr>
          <w:lang w:val="lt-LT"/>
        </w:rPr>
        <w:t>.1.</w:t>
      </w:r>
      <w:r w:rsidR="005170A9">
        <w:rPr>
          <w:lang w:val="lt-LT"/>
        </w:rPr>
        <w:t>1.4</w:t>
      </w:r>
      <w:r w:rsidR="006B0F9D">
        <w:rPr>
          <w:lang w:val="lt-LT"/>
        </w:rPr>
        <w:t xml:space="preserve">. socialinę paramą mokiniams; </w:t>
      </w:r>
    </w:p>
    <w:p w14:paraId="68CE0526" w14:textId="77777777" w:rsidR="003B3413" w:rsidRDefault="0055454D" w:rsidP="003B3413">
      <w:pPr>
        <w:ind w:firstLine="851"/>
        <w:jc w:val="both"/>
        <w:rPr>
          <w:lang w:val="lt-LT"/>
        </w:rPr>
      </w:pPr>
      <w:r>
        <w:rPr>
          <w:lang w:val="lt-LT"/>
        </w:rPr>
        <w:t>5</w:t>
      </w:r>
      <w:r w:rsidR="006B0F9D">
        <w:rPr>
          <w:lang w:val="lt-LT"/>
        </w:rPr>
        <w:t>.1.</w:t>
      </w:r>
      <w:r w:rsidR="005170A9">
        <w:rPr>
          <w:lang w:val="lt-LT"/>
        </w:rPr>
        <w:t>1.5</w:t>
      </w:r>
      <w:r w:rsidR="006B0F9D">
        <w:rPr>
          <w:lang w:val="lt-LT"/>
        </w:rPr>
        <w:t xml:space="preserve">. </w:t>
      </w:r>
      <w:r w:rsidR="00124DEF">
        <w:rPr>
          <w:lang w:val="lt-LT"/>
        </w:rPr>
        <w:t>išmokas vaikams;</w:t>
      </w:r>
    </w:p>
    <w:p w14:paraId="20F3D046" w14:textId="77777777" w:rsidR="003B3413" w:rsidRPr="00C81F19" w:rsidRDefault="0055454D" w:rsidP="003B3413">
      <w:pPr>
        <w:ind w:firstLine="851"/>
        <w:jc w:val="both"/>
        <w:rPr>
          <w:lang w:val="lt-LT"/>
        </w:rPr>
      </w:pPr>
      <w:r>
        <w:rPr>
          <w:lang w:val="lt-LT"/>
        </w:rPr>
        <w:t>5</w:t>
      </w:r>
      <w:r w:rsidR="006B0F9D" w:rsidRPr="005170A9">
        <w:rPr>
          <w:color w:val="000000" w:themeColor="text1"/>
          <w:lang w:val="lt-LT"/>
        </w:rPr>
        <w:t>.1.</w:t>
      </w:r>
      <w:r w:rsidR="005170A9" w:rsidRPr="005170A9">
        <w:rPr>
          <w:color w:val="000000" w:themeColor="text1"/>
          <w:lang w:val="lt-LT"/>
        </w:rPr>
        <w:t>1.6</w:t>
      </w:r>
      <w:r w:rsidR="00124DEF" w:rsidRPr="005170A9">
        <w:rPr>
          <w:color w:val="000000" w:themeColor="text1"/>
          <w:lang w:val="lt-LT"/>
        </w:rPr>
        <w:t xml:space="preserve">. </w:t>
      </w:r>
      <w:r w:rsidR="00F40A4D" w:rsidRPr="005170A9">
        <w:rPr>
          <w:color w:val="000000" w:themeColor="text1"/>
          <w:lang w:val="lt-LT"/>
        </w:rPr>
        <w:t>vienkartines, tikslines, sąlygines ir periodines pašalpas;</w:t>
      </w:r>
    </w:p>
    <w:p w14:paraId="1E60635A" w14:textId="77777777" w:rsidR="003B3413" w:rsidRPr="00C81F19" w:rsidRDefault="0055454D" w:rsidP="003B3413">
      <w:pPr>
        <w:ind w:firstLine="851"/>
        <w:jc w:val="both"/>
        <w:rPr>
          <w:lang w:val="lt-LT"/>
        </w:rPr>
      </w:pPr>
      <w:r w:rsidRPr="00C81F19">
        <w:rPr>
          <w:lang w:val="lt-LT"/>
        </w:rPr>
        <w:t>5</w:t>
      </w:r>
      <w:r w:rsidR="006B0F9D" w:rsidRPr="00C81F19">
        <w:rPr>
          <w:lang w:val="lt-LT"/>
        </w:rPr>
        <w:t>.1.</w:t>
      </w:r>
      <w:r w:rsidR="005170A9" w:rsidRPr="00C81F19">
        <w:rPr>
          <w:lang w:val="lt-LT"/>
        </w:rPr>
        <w:t>1.7</w:t>
      </w:r>
      <w:r w:rsidR="009A069C" w:rsidRPr="00C81F19">
        <w:rPr>
          <w:lang w:val="lt-LT"/>
        </w:rPr>
        <w:t xml:space="preserve">. </w:t>
      </w:r>
      <w:r w:rsidR="003E697D" w:rsidRPr="00C81F19">
        <w:rPr>
          <w:lang w:val="lt-LT"/>
        </w:rPr>
        <w:t>paramą mirties atveju;</w:t>
      </w:r>
    </w:p>
    <w:p w14:paraId="6CE48B2F" w14:textId="77777777" w:rsidR="00DA0971" w:rsidRPr="00C81F19" w:rsidRDefault="0055454D" w:rsidP="00DA0971">
      <w:pPr>
        <w:ind w:firstLine="851"/>
        <w:jc w:val="both"/>
        <w:rPr>
          <w:lang w:val="lt-LT"/>
        </w:rPr>
      </w:pPr>
      <w:r w:rsidRPr="00C81F19">
        <w:rPr>
          <w:lang w:val="lt-LT"/>
        </w:rPr>
        <w:t>5</w:t>
      </w:r>
      <w:r w:rsidR="008B3B20" w:rsidRPr="00C81F19">
        <w:rPr>
          <w:lang w:val="lt-LT"/>
        </w:rPr>
        <w:t>.1.</w:t>
      </w:r>
      <w:r w:rsidR="005170A9" w:rsidRPr="00C81F19">
        <w:rPr>
          <w:lang w:val="lt-LT"/>
        </w:rPr>
        <w:t>1.8</w:t>
      </w:r>
      <w:r w:rsidR="008B3B20" w:rsidRPr="00C81F19">
        <w:rPr>
          <w:lang w:val="lt-LT"/>
        </w:rPr>
        <w:t xml:space="preserve">. </w:t>
      </w:r>
      <w:r w:rsidR="00FA6B3E" w:rsidRPr="00C81F19">
        <w:rPr>
          <w:lang w:val="lt-LT"/>
        </w:rPr>
        <w:t>individualios pagalbos</w:t>
      </w:r>
      <w:r w:rsidR="0047321C" w:rsidRPr="00C81F19">
        <w:rPr>
          <w:lang w:val="lt-LT"/>
        </w:rPr>
        <w:t xml:space="preserve"> teikimo</w:t>
      </w:r>
      <w:r w:rsidR="00DA0971" w:rsidRPr="00C81F19">
        <w:rPr>
          <w:lang w:val="lt-LT"/>
        </w:rPr>
        <w:t xml:space="preserve"> išlaidų kompensacijas ar iki 2023 m. gruodžio 31 d. nustatyta tvarka paskirtas</w:t>
      </w:r>
      <w:r w:rsidR="00FA6B3E" w:rsidRPr="00C81F19">
        <w:rPr>
          <w:lang w:val="lt-LT"/>
        </w:rPr>
        <w:t xml:space="preserve"> </w:t>
      </w:r>
      <w:r w:rsidR="008B3B20" w:rsidRPr="00C81F19">
        <w:rPr>
          <w:lang w:val="lt-LT"/>
        </w:rPr>
        <w:t>slaugos ir priežiūros (pagalbos) išlaidų tikslin</w:t>
      </w:r>
      <w:r w:rsidR="00DA0971" w:rsidRPr="00C81F19">
        <w:rPr>
          <w:lang w:val="lt-LT"/>
        </w:rPr>
        <w:t>es</w:t>
      </w:r>
      <w:r w:rsidR="008B3B20" w:rsidRPr="00C81F19">
        <w:rPr>
          <w:lang w:val="lt-LT"/>
        </w:rPr>
        <w:t xml:space="preserve"> kompensacij</w:t>
      </w:r>
      <w:r w:rsidR="00DA0971" w:rsidRPr="00C81F19">
        <w:rPr>
          <w:lang w:val="lt-LT"/>
        </w:rPr>
        <w:t>as</w:t>
      </w:r>
      <w:r w:rsidR="008B3B20" w:rsidRPr="00C81F19">
        <w:rPr>
          <w:lang w:val="lt-LT"/>
        </w:rPr>
        <w:t>;</w:t>
      </w:r>
    </w:p>
    <w:p w14:paraId="5F19678C" w14:textId="77777777" w:rsidR="00DA0971" w:rsidRPr="00C81F19" w:rsidRDefault="0055454D" w:rsidP="00DA0971">
      <w:pPr>
        <w:ind w:firstLine="851"/>
        <w:jc w:val="both"/>
        <w:rPr>
          <w:lang w:val="lt-LT"/>
        </w:rPr>
      </w:pPr>
      <w:r w:rsidRPr="00C81F19">
        <w:rPr>
          <w:lang w:val="lt-LT"/>
        </w:rPr>
        <w:t>5</w:t>
      </w:r>
      <w:r w:rsidR="003E697D" w:rsidRPr="00C81F19">
        <w:rPr>
          <w:lang w:val="lt-LT"/>
        </w:rPr>
        <w:t>.1.</w:t>
      </w:r>
      <w:r w:rsidR="005170A9" w:rsidRPr="00C81F19">
        <w:rPr>
          <w:lang w:val="lt-LT"/>
        </w:rPr>
        <w:t>1.9</w:t>
      </w:r>
      <w:r w:rsidR="00DA0971" w:rsidRPr="00C81F19">
        <w:rPr>
          <w:lang w:val="lt-LT"/>
        </w:rPr>
        <w:t>.</w:t>
      </w:r>
      <w:r w:rsidR="005170A9" w:rsidRPr="00C81F19">
        <w:rPr>
          <w:lang w:val="lt-LT"/>
        </w:rPr>
        <w:t xml:space="preserve"> </w:t>
      </w:r>
      <w:r w:rsidR="00BC2FD7" w:rsidRPr="00C81F19">
        <w:rPr>
          <w:lang w:val="lt-LT"/>
        </w:rPr>
        <w:t>paramą daugiavaikėms šeimoms už komunalinių atliekų tvarkymą</w:t>
      </w:r>
      <w:r w:rsidR="005170A9" w:rsidRPr="00C81F19">
        <w:rPr>
          <w:lang w:val="lt-LT"/>
        </w:rPr>
        <w:t>;</w:t>
      </w:r>
    </w:p>
    <w:p w14:paraId="76A7B425" w14:textId="77777777" w:rsidR="00DA0971" w:rsidRPr="006515A2" w:rsidRDefault="0055454D" w:rsidP="00DA0971">
      <w:pPr>
        <w:ind w:firstLine="851"/>
        <w:jc w:val="both"/>
        <w:rPr>
          <w:lang w:val="lt-LT"/>
        </w:rPr>
      </w:pPr>
      <w:r>
        <w:rPr>
          <w:color w:val="000000" w:themeColor="text1"/>
          <w:lang w:val="lt-LT"/>
        </w:rPr>
        <w:t>5</w:t>
      </w:r>
      <w:r w:rsidR="006B0F9D" w:rsidRPr="005170A9">
        <w:rPr>
          <w:color w:val="000000" w:themeColor="text1"/>
          <w:lang w:val="lt-LT"/>
        </w:rPr>
        <w:t>.1.</w:t>
      </w:r>
      <w:r w:rsidR="005170A9" w:rsidRPr="005170A9">
        <w:rPr>
          <w:color w:val="000000" w:themeColor="text1"/>
          <w:lang w:val="lt-LT"/>
        </w:rPr>
        <w:t>1.10</w:t>
      </w:r>
      <w:r w:rsidR="004A1189" w:rsidRPr="005170A9">
        <w:rPr>
          <w:color w:val="000000" w:themeColor="text1"/>
          <w:lang w:val="lt-LT"/>
        </w:rPr>
        <w:t xml:space="preserve">. </w:t>
      </w:r>
      <w:r w:rsidR="009D3023" w:rsidRPr="005170A9">
        <w:rPr>
          <w:color w:val="000000" w:themeColor="text1"/>
          <w:lang w:val="lt-LT"/>
        </w:rPr>
        <w:t xml:space="preserve">vienkartines pašalpas ginkluoto pasipriešinimo (rezistencijos) dalyviams – kariams </w:t>
      </w:r>
      <w:r w:rsidR="009D3023" w:rsidRPr="006515A2">
        <w:rPr>
          <w:lang w:val="lt-LT"/>
        </w:rPr>
        <w:t>savanoriams, sužalotiems ginkluoto pasipriešinimo kovose, tardymo ar kalinimo metu;</w:t>
      </w:r>
    </w:p>
    <w:p w14:paraId="67DC1A6D" w14:textId="77777777" w:rsidR="00DA0971" w:rsidRPr="006515A2" w:rsidRDefault="0055454D" w:rsidP="00DA0971">
      <w:pPr>
        <w:ind w:firstLine="851"/>
        <w:jc w:val="both"/>
        <w:rPr>
          <w:lang w:val="lt-LT"/>
        </w:rPr>
      </w:pPr>
      <w:r w:rsidRPr="006515A2">
        <w:rPr>
          <w:lang w:val="lt-LT"/>
        </w:rPr>
        <w:t>5</w:t>
      </w:r>
      <w:r w:rsidR="008B3B20" w:rsidRPr="006515A2">
        <w:rPr>
          <w:lang w:val="lt-LT"/>
        </w:rPr>
        <w:t>.1.</w:t>
      </w:r>
      <w:r w:rsidR="005170A9" w:rsidRPr="006515A2">
        <w:rPr>
          <w:lang w:val="lt-LT"/>
        </w:rPr>
        <w:t>1.</w:t>
      </w:r>
      <w:r w:rsidR="008B3B20" w:rsidRPr="006515A2">
        <w:rPr>
          <w:lang w:val="lt-LT"/>
        </w:rPr>
        <w:t>1</w:t>
      </w:r>
      <w:r w:rsidR="005170A9" w:rsidRPr="006515A2">
        <w:rPr>
          <w:lang w:val="lt-LT"/>
        </w:rPr>
        <w:t>1</w:t>
      </w:r>
      <w:r w:rsidR="004A1189" w:rsidRPr="006515A2">
        <w:rPr>
          <w:lang w:val="lt-LT"/>
        </w:rPr>
        <w:t>.</w:t>
      </w:r>
      <w:r w:rsidR="009D3023" w:rsidRPr="006515A2">
        <w:rPr>
          <w:lang w:val="lt-LT"/>
        </w:rPr>
        <w:t xml:space="preserve"> </w:t>
      </w:r>
      <w:r w:rsidR="005170A9" w:rsidRPr="006515A2">
        <w:rPr>
          <w:lang w:val="lt-LT"/>
        </w:rPr>
        <w:t>k</w:t>
      </w:r>
      <w:r w:rsidR="00AE7575" w:rsidRPr="006515A2">
        <w:rPr>
          <w:lang w:val="lt-LT"/>
        </w:rPr>
        <w:t>ompensacijas nepriklausomybės gynėjams, nukentėjusiems nuo 1991 m. sausio 11–13 d. ir po to vykdytos SSRS agresijos, bei jų šeimoms</w:t>
      </w:r>
      <w:r w:rsidR="005170A9" w:rsidRPr="006515A2">
        <w:rPr>
          <w:lang w:val="lt-LT"/>
        </w:rPr>
        <w:t>;</w:t>
      </w:r>
    </w:p>
    <w:p w14:paraId="305BD26D" w14:textId="77777777" w:rsidR="00DA0971" w:rsidRPr="006515A2" w:rsidRDefault="0055454D" w:rsidP="00DA0971">
      <w:pPr>
        <w:ind w:firstLine="851"/>
        <w:jc w:val="both"/>
        <w:rPr>
          <w:lang w:val="lt-LT"/>
        </w:rPr>
      </w:pPr>
      <w:r w:rsidRPr="006515A2">
        <w:rPr>
          <w:lang w:val="lt-LT"/>
        </w:rPr>
        <w:t>5</w:t>
      </w:r>
      <w:r w:rsidR="008B3B20" w:rsidRPr="006515A2">
        <w:rPr>
          <w:lang w:val="lt-LT"/>
        </w:rPr>
        <w:t>.1.</w:t>
      </w:r>
      <w:r w:rsidR="005170A9" w:rsidRPr="006515A2">
        <w:rPr>
          <w:lang w:val="lt-LT"/>
        </w:rPr>
        <w:t>1.</w:t>
      </w:r>
      <w:r w:rsidR="008B3B20" w:rsidRPr="006515A2">
        <w:rPr>
          <w:lang w:val="lt-LT"/>
        </w:rPr>
        <w:t>1</w:t>
      </w:r>
      <w:r w:rsidR="005170A9" w:rsidRPr="006515A2">
        <w:rPr>
          <w:lang w:val="lt-LT"/>
        </w:rPr>
        <w:t>2</w:t>
      </w:r>
      <w:r w:rsidR="004A1189" w:rsidRPr="006515A2">
        <w:rPr>
          <w:lang w:val="lt-LT"/>
        </w:rPr>
        <w:t>.</w:t>
      </w:r>
      <w:r w:rsidR="00E349AB" w:rsidRPr="006515A2">
        <w:rPr>
          <w:lang w:val="lt-LT"/>
        </w:rPr>
        <w:t xml:space="preserve"> vienkartin</w:t>
      </w:r>
      <w:r w:rsidR="00F96676" w:rsidRPr="006515A2">
        <w:rPr>
          <w:lang w:val="lt-LT"/>
        </w:rPr>
        <w:t>e</w:t>
      </w:r>
      <w:r w:rsidR="00E349AB" w:rsidRPr="006515A2">
        <w:rPr>
          <w:lang w:val="lt-LT"/>
        </w:rPr>
        <w:t>s kompensacij</w:t>
      </w:r>
      <w:r w:rsidR="00F96676" w:rsidRPr="006515A2">
        <w:rPr>
          <w:lang w:val="lt-LT"/>
        </w:rPr>
        <w:t>a</w:t>
      </w:r>
      <w:r w:rsidR="00E349AB" w:rsidRPr="006515A2">
        <w:rPr>
          <w:lang w:val="lt-LT"/>
        </w:rPr>
        <w:t xml:space="preserve">s asmenims, sužalotiems atliekant būtinąją karinę tarnybą sovietinėje armijoje, ir šioje armijoje žuvusių šeimoms; </w:t>
      </w:r>
    </w:p>
    <w:p w14:paraId="44E3C429" w14:textId="77777777" w:rsidR="00DA0971" w:rsidRPr="006515A2" w:rsidRDefault="0055454D" w:rsidP="00DA0971">
      <w:pPr>
        <w:ind w:firstLine="851"/>
        <w:jc w:val="both"/>
        <w:rPr>
          <w:lang w:val="lt-LT"/>
        </w:rPr>
      </w:pPr>
      <w:r w:rsidRPr="006515A2">
        <w:rPr>
          <w:lang w:val="lt-LT"/>
        </w:rPr>
        <w:t>5</w:t>
      </w:r>
      <w:r w:rsidR="008B3B20" w:rsidRPr="006515A2">
        <w:rPr>
          <w:lang w:val="lt-LT"/>
        </w:rPr>
        <w:t>.1.</w:t>
      </w:r>
      <w:r w:rsidR="005170A9" w:rsidRPr="006515A2">
        <w:rPr>
          <w:lang w:val="lt-LT"/>
        </w:rPr>
        <w:t>1.</w:t>
      </w:r>
      <w:r w:rsidR="008B3B20" w:rsidRPr="006515A2">
        <w:rPr>
          <w:lang w:val="lt-LT"/>
        </w:rPr>
        <w:t>1</w:t>
      </w:r>
      <w:r w:rsidR="005170A9" w:rsidRPr="006515A2">
        <w:rPr>
          <w:lang w:val="lt-LT"/>
        </w:rPr>
        <w:t>3</w:t>
      </w:r>
      <w:r w:rsidR="00B13306" w:rsidRPr="006515A2">
        <w:rPr>
          <w:lang w:val="lt-LT"/>
        </w:rPr>
        <w:t xml:space="preserve">. </w:t>
      </w:r>
      <w:r w:rsidR="00FA38D1" w:rsidRPr="006515A2">
        <w:rPr>
          <w:rFonts w:ascii="Times New Roman" w:hAnsi="Times New Roman"/>
          <w:lang w:val="lt-LT"/>
        </w:rPr>
        <w:t>pagalbos pinigus</w:t>
      </w:r>
      <w:r w:rsidR="00E34DF9" w:rsidRPr="006515A2">
        <w:rPr>
          <w:rFonts w:ascii="Times New Roman" w:hAnsi="Times New Roman"/>
          <w:lang w:val="lt-LT"/>
        </w:rPr>
        <w:t xml:space="preserve"> ir kitą piniginę socialinę paramą iš savivaldybės biudžeto lėšų</w:t>
      </w:r>
      <w:r w:rsidR="00FA38D1" w:rsidRPr="006515A2">
        <w:rPr>
          <w:rFonts w:ascii="Times New Roman" w:hAnsi="Times New Roman"/>
          <w:lang w:val="lt-LT"/>
        </w:rPr>
        <w:t>.</w:t>
      </w:r>
      <w:r w:rsidR="001A2065" w:rsidRPr="006515A2">
        <w:rPr>
          <w:rFonts w:ascii="Times New Roman" w:hAnsi="Times New Roman"/>
          <w:lang w:val="lt-LT"/>
        </w:rPr>
        <w:t xml:space="preserve"> </w:t>
      </w:r>
    </w:p>
    <w:p w14:paraId="71875E0F" w14:textId="0B522B5A" w:rsidR="00DA0971" w:rsidRPr="006515A2" w:rsidRDefault="0055454D" w:rsidP="00DA0971">
      <w:pPr>
        <w:ind w:firstLine="851"/>
        <w:jc w:val="both"/>
        <w:rPr>
          <w:lang w:val="lt-LT"/>
        </w:rPr>
      </w:pPr>
      <w:r w:rsidRPr="006515A2">
        <w:rPr>
          <w:rFonts w:ascii="Times New Roman" w:hAnsi="Times New Roman"/>
          <w:lang w:val="lt-LT"/>
        </w:rPr>
        <w:t>5</w:t>
      </w:r>
      <w:r w:rsidR="006701F5" w:rsidRPr="006515A2">
        <w:rPr>
          <w:rFonts w:ascii="Times New Roman" w:hAnsi="Times New Roman"/>
          <w:lang w:val="lt-LT"/>
        </w:rPr>
        <w:t>.1.2. Renka ir kaupia informaciją apie piniginę socialinę paramą gaunančius gyventojus Savivaldybėje</w:t>
      </w:r>
      <w:r w:rsidR="003A19FD" w:rsidRPr="006515A2">
        <w:rPr>
          <w:rFonts w:ascii="Times New Roman" w:hAnsi="Times New Roman"/>
          <w:lang w:val="lt-LT"/>
        </w:rPr>
        <w:t>, a</w:t>
      </w:r>
      <w:r w:rsidR="006701F5" w:rsidRPr="006515A2">
        <w:rPr>
          <w:rFonts w:ascii="Times New Roman" w:hAnsi="Times New Roman"/>
          <w:lang w:val="lt-LT"/>
        </w:rPr>
        <w:t>nalizuoja piniginės socialinės paramos poreikį.</w:t>
      </w:r>
    </w:p>
    <w:p w14:paraId="37DF939F" w14:textId="77777777" w:rsidR="00DA0971" w:rsidRDefault="0055454D" w:rsidP="00DA0971">
      <w:pPr>
        <w:ind w:firstLine="851"/>
        <w:jc w:val="both"/>
        <w:rPr>
          <w:lang w:val="lt-LT"/>
        </w:rPr>
      </w:pPr>
      <w:r w:rsidRPr="006515A2">
        <w:rPr>
          <w:rFonts w:ascii="Times New Roman" w:hAnsi="Times New Roman"/>
          <w:lang w:val="lt-LT"/>
        </w:rPr>
        <w:t>5</w:t>
      </w:r>
      <w:r w:rsidR="0047321C" w:rsidRPr="006515A2">
        <w:rPr>
          <w:rFonts w:ascii="Times New Roman" w:hAnsi="Times New Roman"/>
          <w:lang w:val="lt-LT"/>
        </w:rPr>
        <w:t>.1.</w:t>
      </w:r>
      <w:r w:rsidR="006701F5" w:rsidRPr="006515A2">
        <w:rPr>
          <w:rFonts w:ascii="Times New Roman" w:hAnsi="Times New Roman"/>
          <w:lang w:val="lt-LT"/>
        </w:rPr>
        <w:t>3</w:t>
      </w:r>
      <w:r w:rsidR="0047321C" w:rsidRPr="006515A2">
        <w:rPr>
          <w:rFonts w:ascii="Times New Roman" w:hAnsi="Times New Roman"/>
          <w:lang w:val="lt-LT"/>
        </w:rPr>
        <w:t xml:space="preserve">. Įgyvendina Europos Sąjungos socialinės </w:t>
      </w:r>
      <w:r w:rsidR="0047321C" w:rsidRPr="0047321C">
        <w:rPr>
          <w:rFonts w:ascii="Times New Roman" w:hAnsi="Times New Roman"/>
          <w:lang w:val="lt-LT"/>
        </w:rPr>
        <w:t>apsaugos sistemų koordinavimo reglamentų nuostatas, susijusias su išmokomis vaikams, išmokomis mirties atveju ir tikslinėmis kompensacijomis.</w:t>
      </w:r>
    </w:p>
    <w:p w14:paraId="371ADEF4" w14:textId="77777777" w:rsidR="00DA0971" w:rsidRDefault="0055454D" w:rsidP="00DA0971">
      <w:pPr>
        <w:ind w:firstLine="851"/>
        <w:jc w:val="both"/>
        <w:rPr>
          <w:lang w:val="lt-LT"/>
        </w:rPr>
      </w:pPr>
      <w:r>
        <w:rPr>
          <w:rFonts w:ascii="Times New Roman" w:hAnsi="Times New Roman"/>
          <w:color w:val="000000" w:themeColor="text1"/>
          <w:lang w:val="lt-LT"/>
        </w:rPr>
        <w:t>5</w:t>
      </w:r>
      <w:r w:rsidR="0047321C" w:rsidRPr="004F481D">
        <w:rPr>
          <w:rFonts w:ascii="Times New Roman" w:hAnsi="Times New Roman"/>
          <w:color w:val="000000" w:themeColor="text1"/>
          <w:lang w:val="lt-LT"/>
        </w:rPr>
        <w:t>.1.</w:t>
      </w:r>
      <w:r w:rsidR="006701F5">
        <w:rPr>
          <w:rFonts w:ascii="Times New Roman" w:hAnsi="Times New Roman"/>
          <w:color w:val="000000" w:themeColor="text1"/>
          <w:lang w:val="lt-LT"/>
        </w:rPr>
        <w:t>4</w:t>
      </w:r>
      <w:r w:rsidR="0047321C" w:rsidRPr="004F481D">
        <w:rPr>
          <w:rFonts w:ascii="Times New Roman" w:hAnsi="Times New Roman"/>
          <w:color w:val="000000" w:themeColor="text1"/>
          <w:lang w:val="lt-LT"/>
        </w:rPr>
        <w:t>.</w:t>
      </w:r>
      <w:r w:rsidR="00134F5E">
        <w:rPr>
          <w:rFonts w:ascii="Times New Roman" w:hAnsi="Times New Roman"/>
          <w:color w:val="000000" w:themeColor="text1"/>
          <w:lang w:val="lt-LT"/>
        </w:rPr>
        <w:t xml:space="preserve"> </w:t>
      </w:r>
      <w:r w:rsidR="00731857" w:rsidRPr="00731857">
        <w:rPr>
          <w:rFonts w:ascii="Times New Roman" w:hAnsi="Times New Roman"/>
          <w:lang w:val="lt-LT"/>
        </w:rPr>
        <w:t>A</w:t>
      </w:r>
      <w:r w:rsidR="00BA61FB" w:rsidRPr="00731857">
        <w:rPr>
          <w:rFonts w:ascii="Times New Roman" w:hAnsi="Times New Roman"/>
          <w:lang w:val="lt-LT"/>
        </w:rPr>
        <w:t xml:space="preserve">dministruoja ir įgyvendina </w:t>
      </w:r>
      <w:r w:rsidR="007F7A15" w:rsidRPr="00731857">
        <w:rPr>
          <w:rFonts w:ascii="Times New Roman" w:hAnsi="Times New Roman"/>
          <w:lang w:val="lt-LT"/>
        </w:rPr>
        <w:t xml:space="preserve">Materialinio nepritekliaus </w:t>
      </w:r>
      <w:r w:rsidR="00731857" w:rsidRPr="00731857">
        <w:rPr>
          <w:rFonts w:ascii="Times New Roman" w:hAnsi="Times New Roman"/>
          <w:lang w:val="lt-LT"/>
        </w:rPr>
        <w:t xml:space="preserve">mažinimo </w:t>
      </w:r>
      <w:r w:rsidR="007F7A15" w:rsidRPr="00731857">
        <w:rPr>
          <w:rFonts w:ascii="Times New Roman" w:hAnsi="Times New Roman"/>
          <w:lang w:val="lt-LT"/>
        </w:rPr>
        <w:t>programą</w:t>
      </w:r>
      <w:r w:rsidR="00731857" w:rsidRPr="00731857">
        <w:rPr>
          <w:rFonts w:ascii="Times New Roman" w:hAnsi="Times New Roman"/>
          <w:lang w:val="lt-LT"/>
        </w:rPr>
        <w:t>, skirtą</w:t>
      </w:r>
      <w:r w:rsidR="00DA0971">
        <w:rPr>
          <w:rFonts w:ascii="Times New Roman" w:hAnsi="Times New Roman"/>
          <w:lang w:val="lt-LT"/>
        </w:rPr>
        <w:t xml:space="preserve"> </w:t>
      </w:r>
      <w:r w:rsidR="00731857" w:rsidRPr="00731857">
        <w:rPr>
          <w:rFonts w:ascii="Times New Roman" w:hAnsi="Times New Roman"/>
          <w:lang w:val="lt-LT"/>
        </w:rPr>
        <w:t xml:space="preserve">padėti </w:t>
      </w:r>
      <w:r w:rsidR="00BA61FB" w:rsidRPr="00731857">
        <w:rPr>
          <w:rFonts w:ascii="Times New Roman" w:hAnsi="Times New Roman"/>
          <w:lang w:val="lt-LT"/>
        </w:rPr>
        <w:t>labiausiai skurstantiems asmenims</w:t>
      </w:r>
      <w:r w:rsidR="00104AF2">
        <w:rPr>
          <w:rFonts w:ascii="Times New Roman" w:hAnsi="Times New Roman"/>
          <w:lang w:val="lt-LT"/>
        </w:rPr>
        <w:t>.</w:t>
      </w:r>
    </w:p>
    <w:p w14:paraId="0E33FB33" w14:textId="77777777" w:rsidR="006B6349" w:rsidRDefault="0055454D" w:rsidP="006B6349">
      <w:pPr>
        <w:ind w:firstLine="851"/>
        <w:jc w:val="both"/>
        <w:rPr>
          <w:lang w:val="lt-LT"/>
        </w:rPr>
      </w:pPr>
      <w:r>
        <w:rPr>
          <w:rFonts w:ascii="Times New Roman" w:hAnsi="Times New Roman"/>
          <w:color w:val="000000" w:themeColor="text1"/>
          <w:lang w:val="lt-LT"/>
        </w:rPr>
        <w:t>5</w:t>
      </w:r>
      <w:r w:rsidR="00104AF2" w:rsidRPr="00C1026E">
        <w:rPr>
          <w:rFonts w:ascii="Times New Roman" w:hAnsi="Times New Roman"/>
          <w:color w:val="000000" w:themeColor="text1"/>
          <w:lang w:val="lt-LT"/>
        </w:rPr>
        <w:t>.1.</w:t>
      </w:r>
      <w:r w:rsidR="006701F5" w:rsidRPr="00C1026E">
        <w:rPr>
          <w:rFonts w:ascii="Times New Roman" w:hAnsi="Times New Roman"/>
          <w:color w:val="000000" w:themeColor="text1"/>
          <w:lang w:val="lt-LT"/>
        </w:rPr>
        <w:t>5</w:t>
      </w:r>
      <w:r w:rsidR="00104AF2" w:rsidRPr="00C1026E">
        <w:rPr>
          <w:rFonts w:ascii="Times New Roman" w:hAnsi="Times New Roman"/>
          <w:color w:val="000000" w:themeColor="text1"/>
          <w:lang w:val="lt-LT"/>
        </w:rPr>
        <w:t xml:space="preserve">. </w:t>
      </w:r>
      <w:r w:rsidR="005364F2" w:rsidRPr="00C1026E">
        <w:rPr>
          <w:rFonts w:ascii="Times New Roman" w:hAnsi="Times New Roman"/>
          <w:color w:val="000000" w:themeColor="text1"/>
          <w:lang w:val="lt-LT"/>
        </w:rPr>
        <w:t>Organizuoja Šeimos kortelės programos įgyvendinim</w:t>
      </w:r>
      <w:r w:rsidR="00104AF2" w:rsidRPr="00C1026E">
        <w:rPr>
          <w:rFonts w:ascii="Times New Roman" w:hAnsi="Times New Roman"/>
          <w:color w:val="000000" w:themeColor="text1"/>
          <w:lang w:val="lt-LT"/>
        </w:rPr>
        <w:t>ą</w:t>
      </w:r>
      <w:r w:rsidR="005364F2" w:rsidRPr="00C1026E">
        <w:rPr>
          <w:rFonts w:ascii="Times New Roman" w:hAnsi="Times New Roman"/>
          <w:color w:val="000000" w:themeColor="text1"/>
          <w:lang w:val="lt-LT"/>
        </w:rPr>
        <w:t xml:space="preserve"> Anykščių rajono savivaldybėje</w:t>
      </w:r>
      <w:r w:rsidR="00104AF2" w:rsidRPr="00C1026E">
        <w:rPr>
          <w:rFonts w:ascii="Times New Roman" w:hAnsi="Times New Roman"/>
          <w:color w:val="000000" w:themeColor="text1"/>
          <w:lang w:val="lt-LT"/>
        </w:rPr>
        <w:t>.</w:t>
      </w:r>
    </w:p>
    <w:p w14:paraId="34DD4734" w14:textId="77777777" w:rsidR="006B6349" w:rsidRDefault="0055454D" w:rsidP="006B6349">
      <w:pPr>
        <w:ind w:firstLine="851"/>
        <w:jc w:val="both"/>
        <w:rPr>
          <w:lang w:val="lt-LT"/>
        </w:rPr>
      </w:pPr>
      <w:r>
        <w:rPr>
          <w:rFonts w:ascii="Times New Roman" w:hAnsi="Times New Roman"/>
          <w:color w:val="000000" w:themeColor="text1"/>
          <w:lang w:val="lt-LT"/>
        </w:rPr>
        <w:t>5</w:t>
      </w:r>
      <w:r w:rsidR="00071EF4" w:rsidRPr="00C1026E">
        <w:rPr>
          <w:rFonts w:ascii="Times New Roman" w:hAnsi="Times New Roman"/>
          <w:color w:val="000000" w:themeColor="text1"/>
          <w:lang w:val="lt-LT"/>
        </w:rPr>
        <w:t xml:space="preserve">.1.6. </w:t>
      </w:r>
      <w:r w:rsidR="00C1026E">
        <w:rPr>
          <w:rFonts w:ascii="Times New Roman" w:hAnsi="Times New Roman"/>
          <w:color w:val="000000" w:themeColor="text1"/>
          <w:lang w:val="lt-LT"/>
        </w:rPr>
        <w:t>R</w:t>
      </w:r>
      <w:r w:rsidR="00071EF4" w:rsidRPr="00C1026E">
        <w:rPr>
          <w:rFonts w:ascii="Times New Roman" w:hAnsi="Times New Roman"/>
          <w:color w:val="000000" w:themeColor="text1"/>
          <w:lang w:val="lt-LT"/>
        </w:rPr>
        <w:t xml:space="preserve">engia ir išduoda pažymas ar kitą informaciją fiziniams ir juridiniams asmenims apie Savivaldybės gyventojų gaunamas socialines išmokas, kompensacijas, kitą piniginę </w:t>
      </w:r>
      <w:r>
        <w:rPr>
          <w:rFonts w:ascii="Times New Roman" w:hAnsi="Times New Roman"/>
          <w:color w:val="000000" w:themeColor="text1"/>
          <w:lang w:val="lt-LT"/>
        </w:rPr>
        <w:t xml:space="preserve">socialinę </w:t>
      </w:r>
      <w:r w:rsidR="00071EF4" w:rsidRPr="00C1026E">
        <w:rPr>
          <w:rFonts w:ascii="Times New Roman" w:hAnsi="Times New Roman"/>
          <w:color w:val="000000" w:themeColor="text1"/>
          <w:lang w:val="lt-LT"/>
        </w:rPr>
        <w:t>paramą</w:t>
      </w:r>
      <w:r w:rsidR="00C1026E">
        <w:rPr>
          <w:rFonts w:ascii="Times New Roman" w:hAnsi="Times New Roman"/>
          <w:color w:val="000000" w:themeColor="text1"/>
          <w:lang w:val="lt-LT"/>
        </w:rPr>
        <w:t>.</w:t>
      </w:r>
    </w:p>
    <w:p w14:paraId="3CA1BBD0" w14:textId="77777777" w:rsidR="006B6349" w:rsidRDefault="0055454D" w:rsidP="006B6349">
      <w:pPr>
        <w:ind w:firstLine="851"/>
        <w:jc w:val="both"/>
        <w:rPr>
          <w:rFonts w:ascii="Times New Roman" w:hAnsi="Times New Roman"/>
          <w:color w:val="000000" w:themeColor="text1"/>
          <w:lang w:val="lt-LT"/>
        </w:rPr>
      </w:pPr>
      <w:r>
        <w:rPr>
          <w:rFonts w:ascii="Times New Roman" w:hAnsi="Times New Roman"/>
          <w:color w:val="000000" w:themeColor="text1"/>
          <w:lang w:val="lt-LT"/>
        </w:rPr>
        <w:t>5</w:t>
      </w:r>
      <w:r w:rsidR="006A69D4" w:rsidRPr="00D16D04">
        <w:rPr>
          <w:rFonts w:ascii="Times New Roman" w:hAnsi="Times New Roman"/>
          <w:color w:val="000000" w:themeColor="text1"/>
          <w:lang w:val="lt-LT"/>
        </w:rPr>
        <w:t xml:space="preserve">.2. </w:t>
      </w:r>
      <w:r w:rsidR="00F02FC1" w:rsidRPr="00D16D04">
        <w:rPr>
          <w:rFonts w:ascii="Times New Roman" w:hAnsi="Times New Roman"/>
          <w:color w:val="000000" w:themeColor="text1"/>
          <w:lang w:val="lt-LT"/>
        </w:rPr>
        <w:t>Socialinių paslaugų srityje:</w:t>
      </w:r>
    </w:p>
    <w:p w14:paraId="6C17C93B" w14:textId="77777777" w:rsidR="006B6349" w:rsidRDefault="00D356D5" w:rsidP="006B6349">
      <w:pPr>
        <w:ind w:firstLine="851"/>
        <w:jc w:val="both"/>
        <w:rPr>
          <w:rFonts w:ascii="Times New Roman" w:hAnsi="Times New Roman"/>
          <w:color w:val="000000" w:themeColor="text1"/>
          <w:lang w:val="lt-LT"/>
        </w:rPr>
      </w:pPr>
      <w:r>
        <w:rPr>
          <w:rFonts w:ascii="Times New Roman" w:hAnsi="Times New Roman"/>
          <w:color w:val="000000" w:themeColor="text1"/>
          <w:lang w:val="lt-LT"/>
        </w:rPr>
        <w:t>5</w:t>
      </w:r>
      <w:r w:rsidR="006A69D4" w:rsidRPr="00D16D04">
        <w:rPr>
          <w:rFonts w:ascii="Times New Roman" w:hAnsi="Times New Roman"/>
          <w:color w:val="000000" w:themeColor="text1"/>
          <w:lang w:val="lt-LT"/>
        </w:rPr>
        <w:t xml:space="preserve">.2.1. </w:t>
      </w:r>
      <w:r w:rsidR="008270FF" w:rsidRPr="00D16D04">
        <w:rPr>
          <w:rFonts w:ascii="Times New Roman" w:hAnsi="Times New Roman"/>
          <w:color w:val="000000" w:themeColor="text1"/>
          <w:lang w:val="lt-LT"/>
        </w:rPr>
        <w:t>R</w:t>
      </w:r>
      <w:r w:rsidR="006A69D4" w:rsidRPr="00D16D04">
        <w:rPr>
          <w:rFonts w:ascii="Times New Roman" w:hAnsi="Times New Roman"/>
          <w:color w:val="000000" w:themeColor="text1"/>
          <w:lang w:val="lt-LT"/>
        </w:rPr>
        <w:t xml:space="preserve">enka </w:t>
      </w:r>
      <w:r w:rsidR="008270FF" w:rsidRPr="00D16D04">
        <w:rPr>
          <w:rFonts w:ascii="Times New Roman" w:hAnsi="Times New Roman"/>
          <w:color w:val="000000" w:themeColor="text1"/>
          <w:lang w:val="lt-LT"/>
        </w:rPr>
        <w:t>ir kaup</w:t>
      </w:r>
      <w:r w:rsidR="006A69D4" w:rsidRPr="00D16D04">
        <w:rPr>
          <w:rFonts w:ascii="Times New Roman" w:hAnsi="Times New Roman"/>
          <w:color w:val="000000" w:themeColor="text1"/>
          <w:lang w:val="lt-LT"/>
        </w:rPr>
        <w:t>ia</w:t>
      </w:r>
      <w:r w:rsidR="008270FF" w:rsidRPr="00D16D04">
        <w:rPr>
          <w:rFonts w:ascii="Times New Roman" w:hAnsi="Times New Roman"/>
          <w:color w:val="000000" w:themeColor="text1"/>
          <w:lang w:val="lt-LT"/>
        </w:rPr>
        <w:t xml:space="preserve"> informaciją apie socialines paslaugas gaunančius </w:t>
      </w:r>
      <w:r w:rsidRPr="00D356D5">
        <w:rPr>
          <w:rFonts w:ascii="Times New Roman" w:hAnsi="Times New Roman"/>
          <w:color w:val="000000" w:themeColor="text1"/>
          <w:lang w:val="lt-LT"/>
        </w:rPr>
        <w:t>Savivaldybė</w:t>
      </w:r>
      <w:r>
        <w:rPr>
          <w:rFonts w:ascii="Times New Roman" w:hAnsi="Times New Roman"/>
          <w:color w:val="000000" w:themeColor="text1"/>
          <w:lang w:val="lt-LT"/>
        </w:rPr>
        <w:t xml:space="preserve">s </w:t>
      </w:r>
      <w:r w:rsidR="008270FF" w:rsidRPr="00D16D04">
        <w:rPr>
          <w:rFonts w:ascii="Times New Roman" w:hAnsi="Times New Roman"/>
          <w:color w:val="000000" w:themeColor="text1"/>
          <w:lang w:val="lt-LT"/>
        </w:rPr>
        <w:t>gyventojus</w:t>
      </w:r>
      <w:r>
        <w:rPr>
          <w:rFonts w:ascii="Times New Roman" w:hAnsi="Times New Roman"/>
          <w:color w:val="000000" w:themeColor="text1"/>
          <w:lang w:val="lt-LT"/>
        </w:rPr>
        <w:t>.</w:t>
      </w:r>
    </w:p>
    <w:p w14:paraId="11A4F333" w14:textId="77777777" w:rsidR="006B6349" w:rsidRDefault="00D356D5" w:rsidP="006B6349">
      <w:pPr>
        <w:ind w:firstLine="851"/>
        <w:jc w:val="both"/>
        <w:rPr>
          <w:lang w:val="lt-LT"/>
        </w:rPr>
      </w:pPr>
      <w:r>
        <w:rPr>
          <w:rFonts w:ascii="Times New Roman" w:hAnsi="Times New Roman"/>
          <w:color w:val="000000" w:themeColor="text1"/>
          <w:lang w:val="lt-LT"/>
        </w:rPr>
        <w:t>5</w:t>
      </w:r>
      <w:r w:rsidR="006A69D4" w:rsidRPr="00D16D04">
        <w:rPr>
          <w:rFonts w:ascii="Times New Roman" w:hAnsi="Times New Roman"/>
          <w:color w:val="000000" w:themeColor="text1"/>
          <w:lang w:val="lt-LT"/>
        </w:rPr>
        <w:t xml:space="preserve">.2.2. </w:t>
      </w:r>
      <w:r w:rsidR="00CB76BA" w:rsidRPr="00D16D04">
        <w:rPr>
          <w:rFonts w:ascii="Times New Roman" w:hAnsi="Times New Roman"/>
          <w:color w:val="000000" w:themeColor="text1"/>
          <w:lang w:val="lt-LT"/>
        </w:rPr>
        <w:t>Vertina ir nustato</w:t>
      </w:r>
      <w:r w:rsidR="006A69D4" w:rsidRPr="00D16D04">
        <w:rPr>
          <w:rFonts w:ascii="Times New Roman" w:hAnsi="Times New Roman"/>
          <w:color w:val="000000" w:themeColor="text1"/>
          <w:lang w:val="lt-LT"/>
        </w:rPr>
        <w:t xml:space="preserve"> </w:t>
      </w:r>
      <w:r w:rsidR="00CB76BA" w:rsidRPr="00D16D04">
        <w:rPr>
          <w:rFonts w:ascii="Times New Roman" w:hAnsi="Times New Roman"/>
          <w:color w:val="000000" w:themeColor="text1"/>
          <w:lang w:val="lt-LT"/>
        </w:rPr>
        <w:t>gyventojų socialinių paslaugų poreikius</w:t>
      </w:r>
      <w:r w:rsidR="006A69D4" w:rsidRPr="00D16D04">
        <w:rPr>
          <w:rFonts w:ascii="Times New Roman" w:hAnsi="Times New Roman"/>
          <w:color w:val="000000" w:themeColor="text1"/>
          <w:lang w:val="lt-LT"/>
        </w:rPr>
        <w:t xml:space="preserve">, </w:t>
      </w:r>
      <w:r w:rsidR="00CB76BA" w:rsidRPr="00D16D04">
        <w:rPr>
          <w:rFonts w:ascii="Times New Roman" w:hAnsi="Times New Roman"/>
          <w:color w:val="000000" w:themeColor="text1"/>
          <w:lang w:val="lt-LT"/>
        </w:rPr>
        <w:t xml:space="preserve">organizuoja </w:t>
      </w:r>
      <w:r w:rsidR="00540C75" w:rsidRPr="00D16D04">
        <w:rPr>
          <w:rFonts w:ascii="Times New Roman" w:hAnsi="Times New Roman"/>
          <w:color w:val="000000" w:themeColor="text1"/>
          <w:lang w:val="lt-LT"/>
        </w:rPr>
        <w:t xml:space="preserve">bei kontroliuoja </w:t>
      </w:r>
      <w:r w:rsidR="00CB76BA" w:rsidRPr="00D16D04">
        <w:rPr>
          <w:rFonts w:ascii="Times New Roman" w:hAnsi="Times New Roman"/>
          <w:color w:val="000000" w:themeColor="text1"/>
          <w:lang w:val="lt-LT"/>
        </w:rPr>
        <w:t>socialinių paslaugų teikimą.</w:t>
      </w:r>
    </w:p>
    <w:p w14:paraId="251AEEB5" w14:textId="77777777" w:rsidR="001A53FF" w:rsidRDefault="00D356D5" w:rsidP="001A53FF">
      <w:pPr>
        <w:ind w:firstLine="851"/>
        <w:jc w:val="both"/>
        <w:rPr>
          <w:lang w:val="lt-LT"/>
        </w:rPr>
      </w:pPr>
      <w:r>
        <w:rPr>
          <w:rFonts w:ascii="Times New Roman" w:hAnsi="Times New Roman"/>
          <w:color w:val="000000" w:themeColor="text1"/>
          <w:lang w:val="lt-LT"/>
        </w:rPr>
        <w:t>5</w:t>
      </w:r>
      <w:r w:rsidR="006A69D4" w:rsidRPr="00D16D04">
        <w:rPr>
          <w:rFonts w:ascii="Times New Roman" w:hAnsi="Times New Roman"/>
          <w:color w:val="000000" w:themeColor="text1"/>
          <w:lang w:val="lt-LT"/>
        </w:rPr>
        <w:t xml:space="preserve">.2.3. </w:t>
      </w:r>
      <w:r w:rsidR="00EB0605" w:rsidRPr="00D16D04">
        <w:rPr>
          <w:rFonts w:ascii="Times New Roman" w:hAnsi="Times New Roman"/>
          <w:color w:val="000000" w:themeColor="text1"/>
          <w:lang w:val="lt-LT"/>
        </w:rPr>
        <w:t>Dalyvau</w:t>
      </w:r>
      <w:r w:rsidR="00CB76BA" w:rsidRPr="00D16D04">
        <w:rPr>
          <w:rFonts w:ascii="Times New Roman" w:hAnsi="Times New Roman"/>
          <w:color w:val="000000" w:themeColor="text1"/>
          <w:lang w:val="lt-LT"/>
        </w:rPr>
        <w:t>ja</w:t>
      </w:r>
      <w:r w:rsidR="00EB0605" w:rsidRPr="00D16D04">
        <w:rPr>
          <w:rFonts w:ascii="Times New Roman" w:hAnsi="Times New Roman"/>
          <w:color w:val="000000" w:themeColor="text1"/>
          <w:lang w:val="lt-LT"/>
        </w:rPr>
        <w:t xml:space="preserve"> organizuojant socialinių paslaugų rūšių pagal gyventojų poreikius ir jų teikimo masto planavimą, prognozavimą, </w:t>
      </w:r>
      <w:r w:rsidR="00CB76BA" w:rsidRPr="00D16D04">
        <w:rPr>
          <w:rFonts w:ascii="Times New Roman" w:hAnsi="Times New Roman"/>
          <w:color w:val="000000" w:themeColor="text1"/>
          <w:lang w:val="lt-LT"/>
        </w:rPr>
        <w:t>nustatant socialinių paslaugų teikimo mastą ir rūšis</w:t>
      </w:r>
      <w:r w:rsidR="00134F5E">
        <w:rPr>
          <w:rFonts w:ascii="Times New Roman" w:hAnsi="Times New Roman"/>
          <w:color w:val="000000" w:themeColor="text1"/>
          <w:lang w:val="lt-LT"/>
        </w:rPr>
        <w:t>.</w:t>
      </w:r>
    </w:p>
    <w:p w14:paraId="7328DA64" w14:textId="77777777" w:rsidR="001A53FF" w:rsidRDefault="00D356D5" w:rsidP="001A53FF">
      <w:pPr>
        <w:ind w:firstLine="851"/>
        <w:jc w:val="both"/>
        <w:rPr>
          <w:lang w:val="lt-LT"/>
        </w:rPr>
      </w:pPr>
      <w:r>
        <w:rPr>
          <w:color w:val="000000" w:themeColor="text1"/>
          <w:lang w:val="lt-LT"/>
        </w:rPr>
        <w:t>5</w:t>
      </w:r>
      <w:r w:rsidR="006A69D4" w:rsidRPr="00D16D04">
        <w:rPr>
          <w:color w:val="000000" w:themeColor="text1"/>
          <w:lang w:val="lt-LT"/>
        </w:rPr>
        <w:t xml:space="preserve">.2.4. </w:t>
      </w:r>
      <w:r w:rsidR="00CB76BA" w:rsidRPr="00D16D04">
        <w:rPr>
          <w:color w:val="000000" w:themeColor="text1"/>
          <w:lang w:val="lt-LT"/>
        </w:rPr>
        <w:t>Dalyvau</w:t>
      </w:r>
      <w:r w:rsidR="00491835" w:rsidRPr="00D16D04">
        <w:rPr>
          <w:color w:val="000000" w:themeColor="text1"/>
          <w:lang w:val="lt-LT"/>
        </w:rPr>
        <w:t>ja</w:t>
      </w:r>
      <w:r w:rsidR="00CB76BA" w:rsidRPr="00D16D04">
        <w:rPr>
          <w:color w:val="000000" w:themeColor="text1"/>
          <w:lang w:val="lt-LT"/>
        </w:rPr>
        <w:t xml:space="preserve"> atliekant socialinių paslaugų finansavimo poreikio vertinimą</w:t>
      </w:r>
      <w:r w:rsidR="006A69D4" w:rsidRPr="00D16D04">
        <w:rPr>
          <w:color w:val="000000" w:themeColor="text1"/>
          <w:lang w:val="lt-LT"/>
        </w:rPr>
        <w:t>.</w:t>
      </w:r>
    </w:p>
    <w:p w14:paraId="238858DA" w14:textId="77777777" w:rsidR="001A53FF" w:rsidRDefault="00D356D5" w:rsidP="001A53FF">
      <w:pPr>
        <w:ind w:firstLine="851"/>
        <w:jc w:val="both"/>
        <w:rPr>
          <w:lang w:val="lt-LT"/>
        </w:rPr>
      </w:pPr>
      <w:r>
        <w:rPr>
          <w:color w:val="000000" w:themeColor="text1"/>
          <w:lang w:val="lt-LT"/>
        </w:rPr>
        <w:t>5</w:t>
      </w:r>
      <w:r w:rsidR="006A69D4" w:rsidRPr="00D16D04">
        <w:rPr>
          <w:color w:val="000000" w:themeColor="text1"/>
          <w:lang w:val="lt-LT"/>
        </w:rPr>
        <w:t>.2.</w:t>
      </w:r>
      <w:r w:rsidR="00F126FE" w:rsidRPr="00D16D04">
        <w:rPr>
          <w:color w:val="000000" w:themeColor="text1"/>
          <w:lang w:val="lt-LT"/>
        </w:rPr>
        <w:t xml:space="preserve">5. </w:t>
      </w:r>
      <w:r w:rsidR="00CB76BA" w:rsidRPr="00D16D04">
        <w:rPr>
          <w:color w:val="000000" w:themeColor="text1"/>
          <w:lang w:val="lt-LT"/>
        </w:rPr>
        <w:t>Dalyvau</w:t>
      </w:r>
      <w:r w:rsidR="00491835" w:rsidRPr="00D16D04">
        <w:rPr>
          <w:color w:val="000000" w:themeColor="text1"/>
          <w:lang w:val="lt-LT"/>
        </w:rPr>
        <w:t>ja</w:t>
      </w:r>
      <w:r w:rsidR="00CB76BA" w:rsidRPr="00D16D04">
        <w:rPr>
          <w:color w:val="000000" w:themeColor="text1"/>
          <w:lang w:val="lt-LT"/>
        </w:rPr>
        <w:t xml:space="preserve"> </w:t>
      </w:r>
      <w:r w:rsidR="001A53FF">
        <w:rPr>
          <w:color w:val="000000" w:themeColor="text1"/>
          <w:lang w:val="lt-LT"/>
        </w:rPr>
        <w:t>S</w:t>
      </w:r>
      <w:r w:rsidR="00CB76BA" w:rsidRPr="00D16D04">
        <w:rPr>
          <w:color w:val="000000" w:themeColor="text1"/>
          <w:lang w:val="lt-LT"/>
        </w:rPr>
        <w:t>avivaldybės socialinių paslaugų priemonių, numatytų</w:t>
      </w:r>
      <w:r w:rsidR="001A53FF">
        <w:rPr>
          <w:color w:val="000000" w:themeColor="text1"/>
          <w:lang w:val="lt-LT"/>
        </w:rPr>
        <w:t xml:space="preserve"> S</w:t>
      </w:r>
      <w:r w:rsidR="00CB76BA" w:rsidRPr="00D16D04">
        <w:rPr>
          <w:color w:val="000000" w:themeColor="text1"/>
          <w:lang w:val="lt-LT"/>
        </w:rPr>
        <w:t>avivaldybės strateginiame plėtros plane ir (arba) strateginiame veiklos plane, rengime ir įgyvendinime, socialinių paslaugų infrastruktūros plėtros įgyvendinime</w:t>
      </w:r>
      <w:r w:rsidR="00F126FE" w:rsidRPr="00D16D04">
        <w:rPr>
          <w:color w:val="000000" w:themeColor="text1"/>
          <w:lang w:val="lt-LT"/>
        </w:rPr>
        <w:t>.</w:t>
      </w:r>
    </w:p>
    <w:p w14:paraId="15F1ED39" w14:textId="77777777" w:rsidR="001A53FF" w:rsidRDefault="00D356D5" w:rsidP="001A53FF">
      <w:pPr>
        <w:ind w:firstLine="851"/>
        <w:jc w:val="both"/>
        <w:rPr>
          <w:lang w:val="lt-LT"/>
        </w:rPr>
      </w:pPr>
      <w:r>
        <w:rPr>
          <w:color w:val="000000" w:themeColor="text1"/>
          <w:lang w:val="lt-LT"/>
        </w:rPr>
        <w:t>5</w:t>
      </w:r>
      <w:r w:rsidR="00F126FE" w:rsidRPr="00D16D04">
        <w:rPr>
          <w:color w:val="000000" w:themeColor="text1"/>
          <w:lang w:val="lt-LT"/>
        </w:rPr>
        <w:t>.2.6. O</w:t>
      </w:r>
      <w:r w:rsidR="00491835" w:rsidRPr="00D16D04">
        <w:rPr>
          <w:color w:val="000000" w:themeColor="text1"/>
          <w:lang w:val="lt-LT"/>
        </w:rPr>
        <w:t>rganizuoja asmeninės pagalbos teikimą</w:t>
      </w:r>
      <w:r w:rsidR="00F126FE" w:rsidRPr="00D16D04">
        <w:rPr>
          <w:color w:val="000000" w:themeColor="text1"/>
          <w:lang w:val="lt-LT"/>
        </w:rPr>
        <w:t>.</w:t>
      </w:r>
    </w:p>
    <w:p w14:paraId="2DC4544D" w14:textId="77777777" w:rsidR="001A53FF" w:rsidRDefault="00D356D5" w:rsidP="001A53FF">
      <w:pPr>
        <w:ind w:firstLine="851"/>
        <w:jc w:val="both"/>
        <w:rPr>
          <w:color w:val="000000" w:themeColor="text1"/>
          <w:lang w:val="lt-LT"/>
        </w:rPr>
      </w:pPr>
      <w:r>
        <w:rPr>
          <w:color w:val="000000" w:themeColor="text1"/>
          <w:lang w:val="lt-LT"/>
        </w:rPr>
        <w:t>5</w:t>
      </w:r>
      <w:r w:rsidR="00FF7D40">
        <w:rPr>
          <w:color w:val="000000" w:themeColor="text1"/>
          <w:lang w:val="lt-LT"/>
        </w:rPr>
        <w:t>.2.7. K</w:t>
      </w:r>
      <w:r w:rsidR="00FF7D40" w:rsidRPr="00FF7D40">
        <w:rPr>
          <w:color w:val="000000" w:themeColor="text1"/>
          <w:lang w:val="lt-LT"/>
        </w:rPr>
        <w:t>oordinuoja socialinių paslaugų įstaigų veiklą</w:t>
      </w:r>
      <w:r>
        <w:rPr>
          <w:color w:val="000000" w:themeColor="text1"/>
          <w:lang w:val="lt-LT"/>
        </w:rPr>
        <w:t>.</w:t>
      </w:r>
    </w:p>
    <w:p w14:paraId="31661527" w14:textId="77777777" w:rsidR="001A53FF" w:rsidRDefault="00D356D5" w:rsidP="001A53FF">
      <w:pPr>
        <w:ind w:firstLine="851"/>
        <w:jc w:val="both"/>
        <w:rPr>
          <w:lang w:val="lt-LT"/>
        </w:rPr>
      </w:pPr>
      <w:r>
        <w:rPr>
          <w:color w:val="000000" w:themeColor="text1"/>
          <w:lang w:val="lt-LT"/>
        </w:rPr>
        <w:t>5</w:t>
      </w:r>
      <w:r w:rsidRPr="00D356D5">
        <w:rPr>
          <w:color w:val="000000" w:themeColor="text1"/>
          <w:lang w:val="lt-LT"/>
        </w:rPr>
        <w:t>.2.</w:t>
      </w:r>
      <w:r>
        <w:rPr>
          <w:color w:val="000000" w:themeColor="text1"/>
          <w:lang w:val="lt-LT"/>
        </w:rPr>
        <w:t>8</w:t>
      </w:r>
      <w:r w:rsidRPr="00D356D5">
        <w:rPr>
          <w:color w:val="000000" w:themeColor="text1"/>
          <w:lang w:val="lt-LT"/>
        </w:rPr>
        <w:t>. Atlieka bendrųjų ir socialinės priežiūros socialinių paslaugų teikimo priežiūrą ir kokybės kontrolę.</w:t>
      </w:r>
    </w:p>
    <w:p w14:paraId="045ADF2C" w14:textId="77777777" w:rsidR="001A53FF" w:rsidRDefault="00D356D5" w:rsidP="001A53FF">
      <w:pPr>
        <w:ind w:firstLine="851"/>
        <w:jc w:val="both"/>
        <w:rPr>
          <w:color w:val="000000" w:themeColor="text1"/>
          <w:lang w:val="lt-LT"/>
        </w:rPr>
      </w:pPr>
      <w:r>
        <w:rPr>
          <w:color w:val="000000" w:themeColor="text1"/>
          <w:lang w:val="lt-LT"/>
        </w:rPr>
        <w:t>5</w:t>
      </w:r>
      <w:r w:rsidR="003527C3" w:rsidRPr="00D16D04">
        <w:rPr>
          <w:color w:val="000000" w:themeColor="text1"/>
          <w:lang w:val="lt-LT"/>
        </w:rPr>
        <w:t>.2.</w:t>
      </w:r>
      <w:r>
        <w:rPr>
          <w:color w:val="000000" w:themeColor="text1"/>
          <w:lang w:val="lt-LT"/>
        </w:rPr>
        <w:t>9</w:t>
      </w:r>
      <w:r w:rsidR="003527C3" w:rsidRPr="00D16D04">
        <w:rPr>
          <w:color w:val="000000" w:themeColor="text1"/>
          <w:lang w:val="lt-LT"/>
        </w:rPr>
        <w:t>. V</w:t>
      </w:r>
      <w:r w:rsidR="00491835" w:rsidRPr="00D16D04">
        <w:rPr>
          <w:color w:val="000000" w:themeColor="text1"/>
          <w:lang w:val="lt-LT"/>
        </w:rPr>
        <w:t>ykdo socialinių paslaugų teikėjų teikiamos socialinės priežiūros ir laikino atokvėpio paslaugos akreditavimą</w:t>
      </w:r>
      <w:r w:rsidR="001A53FF">
        <w:rPr>
          <w:color w:val="000000" w:themeColor="text1"/>
          <w:lang w:val="lt-LT"/>
        </w:rPr>
        <w:t>;</w:t>
      </w:r>
    </w:p>
    <w:p w14:paraId="02268A81" w14:textId="77777777" w:rsidR="001A53FF" w:rsidRDefault="00D356D5" w:rsidP="001A53FF">
      <w:pPr>
        <w:ind w:firstLine="851"/>
        <w:jc w:val="both"/>
        <w:rPr>
          <w:color w:val="000000" w:themeColor="text1"/>
          <w:lang w:val="lt-LT"/>
        </w:rPr>
      </w:pPr>
      <w:r>
        <w:rPr>
          <w:color w:val="000000" w:themeColor="text1"/>
          <w:lang w:val="lt-LT"/>
        </w:rPr>
        <w:t>5</w:t>
      </w:r>
      <w:r w:rsidR="003177D4">
        <w:rPr>
          <w:color w:val="000000" w:themeColor="text1"/>
          <w:lang w:val="lt-LT"/>
        </w:rPr>
        <w:t xml:space="preserve">.2.10. Teikia </w:t>
      </w:r>
      <w:r w:rsidR="003177D4" w:rsidRPr="003177D4">
        <w:rPr>
          <w:color w:val="000000" w:themeColor="text1"/>
          <w:lang w:val="lt-LT"/>
        </w:rPr>
        <w:t xml:space="preserve">siūlymus dėl naujų socialinių paslaugų diegimo, </w:t>
      </w:r>
      <w:r w:rsidR="003177D4">
        <w:rPr>
          <w:color w:val="000000" w:themeColor="text1"/>
          <w:lang w:val="lt-LT"/>
        </w:rPr>
        <w:t xml:space="preserve">infrastruktūros plėtros, </w:t>
      </w:r>
      <w:r w:rsidR="003177D4" w:rsidRPr="003177D4">
        <w:rPr>
          <w:color w:val="000000" w:themeColor="text1"/>
          <w:lang w:val="lt-LT"/>
        </w:rPr>
        <w:t>socialin</w:t>
      </w:r>
      <w:r w:rsidR="003177D4">
        <w:rPr>
          <w:color w:val="000000" w:themeColor="text1"/>
          <w:lang w:val="lt-LT"/>
        </w:rPr>
        <w:t>ių pa</w:t>
      </w:r>
      <w:r w:rsidR="003177D4" w:rsidRPr="003177D4">
        <w:rPr>
          <w:color w:val="000000" w:themeColor="text1"/>
          <w:lang w:val="lt-LT"/>
        </w:rPr>
        <w:t>slaugų įstaigų steigimo, reorganizavimo ir jų išlaikymo</w:t>
      </w:r>
      <w:r w:rsidR="003177D4">
        <w:rPr>
          <w:color w:val="000000" w:themeColor="text1"/>
          <w:lang w:val="lt-LT"/>
        </w:rPr>
        <w:t>.</w:t>
      </w:r>
    </w:p>
    <w:p w14:paraId="40FB127F" w14:textId="77777777" w:rsidR="001A53FF" w:rsidRDefault="00300252" w:rsidP="001A53FF">
      <w:pPr>
        <w:ind w:firstLine="851"/>
        <w:jc w:val="both"/>
        <w:rPr>
          <w:color w:val="000000" w:themeColor="text1"/>
          <w:lang w:val="lt-LT"/>
        </w:rPr>
      </w:pPr>
      <w:r>
        <w:rPr>
          <w:color w:val="000000" w:themeColor="text1"/>
          <w:lang w:val="lt-LT"/>
        </w:rPr>
        <w:t>5</w:t>
      </w:r>
      <w:r w:rsidR="003177D4">
        <w:rPr>
          <w:color w:val="000000" w:themeColor="text1"/>
          <w:lang w:val="lt-LT"/>
        </w:rPr>
        <w:t>.3. Kitose srityse:</w:t>
      </w:r>
    </w:p>
    <w:p w14:paraId="200C2BB9" w14:textId="77777777" w:rsidR="001A53FF" w:rsidRDefault="00300252" w:rsidP="001A53FF">
      <w:pPr>
        <w:ind w:firstLine="851"/>
        <w:jc w:val="both"/>
        <w:rPr>
          <w:color w:val="000000" w:themeColor="text1"/>
          <w:lang w:val="lt-LT"/>
        </w:rPr>
      </w:pPr>
      <w:r>
        <w:rPr>
          <w:color w:val="000000" w:themeColor="text1"/>
          <w:lang w:val="lt-LT"/>
        </w:rPr>
        <w:t>5</w:t>
      </w:r>
      <w:r w:rsidR="004F38D8" w:rsidRPr="004F38D8">
        <w:rPr>
          <w:color w:val="000000" w:themeColor="text1"/>
          <w:lang w:val="lt-LT"/>
        </w:rPr>
        <w:t>.</w:t>
      </w:r>
      <w:r w:rsidR="003177D4">
        <w:rPr>
          <w:color w:val="000000" w:themeColor="text1"/>
          <w:lang w:val="lt-LT"/>
        </w:rPr>
        <w:t>3</w:t>
      </w:r>
      <w:r w:rsidR="004F38D8" w:rsidRPr="004F38D8">
        <w:rPr>
          <w:color w:val="000000" w:themeColor="text1"/>
          <w:lang w:val="lt-LT"/>
        </w:rPr>
        <w:t>.</w:t>
      </w:r>
      <w:r w:rsidR="00FF7D40">
        <w:rPr>
          <w:color w:val="000000" w:themeColor="text1"/>
          <w:lang w:val="lt-LT"/>
        </w:rPr>
        <w:t>1</w:t>
      </w:r>
      <w:r w:rsidR="004F38D8" w:rsidRPr="004F38D8">
        <w:rPr>
          <w:color w:val="000000" w:themeColor="text1"/>
          <w:lang w:val="lt-LT"/>
        </w:rPr>
        <w:t xml:space="preserve">. </w:t>
      </w:r>
      <w:r w:rsidR="00FC7A30" w:rsidRPr="004F38D8">
        <w:rPr>
          <w:color w:val="000000" w:themeColor="text1"/>
          <w:lang w:val="lt-LT"/>
        </w:rPr>
        <w:t xml:space="preserve">Vertina senatvės pensijos amžių sukakusių asmenų individualios pagalbos poreikį, užpildo klausimyną ir pateikia jį Asmens su negalia teisių apsaugos agentūros prie Lietuvos </w:t>
      </w:r>
      <w:r w:rsidR="00FC7A30" w:rsidRPr="00130752">
        <w:rPr>
          <w:lang w:val="lt-LT"/>
        </w:rPr>
        <w:t>Resp</w:t>
      </w:r>
      <w:r w:rsidR="00952C4C">
        <w:rPr>
          <w:lang w:val="lt-LT"/>
        </w:rPr>
        <w:t>ublikos Socialinės apsaugos ir darbo ministerijai (toliau – Agentūra).</w:t>
      </w:r>
    </w:p>
    <w:p w14:paraId="3CEC05FB" w14:textId="54893500" w:rsidR="001A53FF" w:rsidRDefault="00952C4C" w:rsidP="001A53FF">
      <w:pPr>
        <w:ind w:firstLine="851"/>
        <w:jc w:val="both"/>
        <w:rPr>
          <w:color w:val="000000" w:themeColor="text1"/>
          <w:lang w:val="lt-LT"/>
        </w:rPr>
      </w:pPr>
      <w:r>
        <w:rPr>
          <w:lang w:val="lt-LT"/>
        </w:rPr>
        <w:t xml:space="preserve">5.3. </w:t>
      </w:r>
      <w:r w:rsidR="003177D4" w:rsidRPr="00130752">
        <w:rPr>
          <w:lang w:val="lt-LT"/>
        </w:rPr>
        <w:t>2. Organizuoja asmenų su negalia socialinės integracijos priemonių įgyvendinimą</w:t>
      </w:r>
      <w:r w:rsidR="001A53FF">
        <w:rPr>
          <w:lang w:val="lt-LT"/>
        </w:rPr>
        <w:t>.</w:t>
      </w:r>
    </w:p>
    <w:p w14:paraId="7AD3B1BD" w14:textId="77777777" w:rsidR="001A53FF" w:rsidRDefault="00300252" w:rsidP="001A53FF">
      <w:pPr>
        <w:ind w:firstLine="851"/>
        <w:jc w:val="both"/>
        <w:rPr>
          <w:color w:val="000000" w:themeColor="text1"/>
          <w:lang w:val="lt-LT"/>
        </w:rPr>
      </w:pPr>
      <w:r>
        <w:rPr>
          <w:lang w:val="lt-LT"/>
        </w:rPr>
        <w:lastRenderedPageBreak/>
        <w:t>5</w:t>
      </w:r>
      <w:r w:rsidR="003177D4" w:rsidRPr="00130752">
        <w:rPr>
          <w:lang w:val="lt-LT"/>
        </w:rPr>
        <w:t>.3</w:t>
      </w:r>
      <w:r w:rsidR="003177D4" w:rsidRPr="00BA5E00">
        <w:rPr>
          <w:color w:val="000000" w:themeColor="text1"/>
          <w:lang w:val="lt-LT"/>
        </w:rPr>
        <w:t xml:space="preserve">.3. </w:t>
      </w:r>
      <w:r w:rsidR="0006106C" w:rsidRPr="00BA5E00">
        <w:rPr>
          <w:color w:val="000000" w:themeColor="text1"/>
          <w:lang w:val="lt-LT"/>
        </w:rPr>
        <w:t xml:space="preserve">Organizuoja būsto pritaikymą </w:t>
      </w:r>
      <w:r>
        <w:rPr>
          <w:color w:val="000000" w:themeColor="text1"/>
          <w:lang w:val="lt-LT"/>
        </w:rPr>
        <w:t>asmenims</w:t>
      </w:r>
      <w:r w:rsidR="0006106C" w:rsidRPr="00BA5E00">
        <w:rPr>
          <w:color w:val="000000" w:themeColor="text1"/>
          <w:lang w:val="lt-LT"/>
        </w:rPr>
        <w:t xml:space="preserve"> su negalia.</w:t>
      </w:r>
    </w:p>
    <w:p w14:paraId="058B3D33" w14:textId="77777777" w:rsidR="001A53FF" w:rsidRDefault="00300252" w:rsidP="001A53FF">
      <w:pPr>
        <w:ind w:firstLine="851"/>
        <w:jc w:val="both"/>
        <w:rPr>
          <w:color w:val="000000" w:themeColor="text1"/>
          <w:lang w:val="lt-LT"/>
        </w:rPr>
      </w:pPr>
      <w:r>
        <w:rPr>
          <w:color w:val="000000" w:themeColor="text1"/>
          <w:lang w:val="lt-LT"/>
        </w:rPr>
        <w:t>5</w:t>
      </w:r>
      <w:r w:rsidR="003177D4" w:rsidRPr="00BA5E00">
        <w:rPr>
          <w:color w:val="000000" w:themeColor="text1"/>
          <w:lang w:val="lt-LT"/>
        </w:rPr>
        <w:t>.3.4. O</w:t>
      </w:r>
      <w:r w:rsidR="00491835" w:rsidRPr="00BA5E00">
        <w:rPr>
          <w:color w:val="000000" w:themeColor="text1"/>
          <w:lang w:val="lt-LT"/>
        </w:rPr>
        <w:t>rganizuoja iš pataisos įstaigų paleidžiamų (paleistų) asmenų antrąjį socialinės integracijos etapą socialinių paslaugų teikimo srityje</w:t>
      </w:r>
      <w:r w:rsidR="003177D4" w:rsidRPr="00BA5E00">
        <w:rPr>
          <w:color w:val="000000" w:themeColor="text1"/>
          <w:lang w:val="lt-LT"/>
        </w:rPr>
        <w:t>.</w:t>
      </w:r>
    </w:p>
    <w:p w14:paraId="3567721D" w14:textId="77777777" w:rsidR="001A53FF" w:rsidRDefault="00300252" w:rsidP="001A53FF">
      <w:pPr>
        <w:ind w:firstLine="851"/>
        <w:jc w:val="both"/>
        <w:rPr>
          <w:color w:val="000000" w:themeColor="text1"/>
          <w:lang w:val="lt-LT"/>
        </w:rPr>
      </w:pPr>
      <w:r>
        <w:rPr>
          <w:color w:val="000000" w:themeColor="text1"/>
          <w:lang w:val="lt-LT"/>
        </w:rPr>
        <w:t>5</w:t>
      </w:r>
      <w:r w:rsidR="004C58BC" w:rsidRPr="00BA5E00">
        <w:rPr>
          <w:color w:val="000000" w:themeColor="text1"/>
          <w:lang w:val="lt-LT"/>
        </w:rPr>
        <w:t xml:space="preserve">.3.5. Rengia </w:t>
      </w:r>
      <w:r>
        <w:rPr>
          <w:color w:val="000000" w:themeColor="text1"/>
          <w:lang w:val="lt-LT"/>
        </w:rPr>
        <w:t xml:space="preserve">ir įgyvendina </w:t>
      </w:r>
      <w:r w:rsidR="004C58BC" w:rsidRPr="00BA5E00">
        <w:rPr>
          <w:color w:val="000000" w:themeColor="text1"/>
          <w:lang w:val="lt-LT"/>
        </w:rPr>
        <w:t>Užimtumo didinimo programas, organizuoja darbdavių, pageidaujančių įgyvendinti Užimtumo didinimo programą, atranką.</w:t>
      </w:r>
    </w:p>
    <w:p w14:paraId="71191DF2" w14:textId="77777777" w:rsidR="001A53FF" w:rsidRDefault="00300252" w:rsidP="001A53FF">
      <w:pPr>
        <w:ind w:firstLine="851"/>
        <w:jc w:val="both"/>
        <w:rPr>
          <w:color w:val="000000" w:themeColor="text1"/>
          <w:lang w:val="lt-LT"/>
        </w:rPr>
      </w:pPr>
      <w:r>
        <w:rPr>
          <w:color w:val="000000" w:themeColor="text1"/>
          <w:lang w:val="lt-LT"/>
        </w:rPr>
        <w:t>5</w:t>
      </w:r>
      <w:r w:rsidR="004C58BC" w:rsidRPr="00BA5E00">
        <w:rPr>
          <w:color w:val="000000" w:themeColor="text1"/>
          <w:lang w:val="lt-LT"/>
        </w:rPr>
        <w:t>.3.6. Priima dokumentus dėl Lietuvos Respublikos antrojo laipsnio valstybinės pensijos skyrimo ir rengia Administracijos teikimus Lietuvos Respublikos pirmojo ir antrojo laipsnių valstybinių pensijų skyrimo komisijai prie Socialinės apsaugos ir darbo ministerijos</w:t>
      </w:r>
    </w:p>
    <w:p w14:paraId="772E85AA" w14:textId="77777777" w:rsidR="001A53FF" w:rsidRDefault="00300252" w:rsidP="001A53FF">
      <w:pPr>
        <w:ind w:firstLine="851"/>
        <w:jc w:val="both"/>
        <w:rPr>
          <w:color w:val="000000" w:themeColor="text1"/>
          <w:lang w:val="lt-LT"/>
        </w:rPr>
      </w:pPr>
      <w:r>
        <w:rPr>
          <w:color w:val="000000" w:themeColor="text1"/>
          <w:lang w:val="lt-LT"/>
        </w:rPr>
        <w:t>5</w:t>
      </w:r>
      <w:r w:rsidR="00FE581C" w:rsidRPr="00BA5E00">
        <w:rPr>
          <w:color w:val="000000" w:themeColor="text1"/>
          <w:lang w:val="lt-LT"/>
        </w:rPr>
        <w:t>. 3.7. O</w:t>
      </w:r>
      <w:r w:rsidR="00491835" w:rsidRPr="00BA5E00">
        <w:rPr>
          <w:color w:val="000000" w:themeColor="text1"/>
          <w:lang w:val="lt-LT"/>
        </w:rPr>
        <w:t>rganizuoja ir užtikrina vaiko laikinąją globą (rūpybą)</w:t>
      </w:r>
      <w:r w:rsidR="00FE581C" w:rsidRPr="00BA5E00">
        <w:rPr>
          <w:color w:val="000000" w:themeColor="text1"/>
          <w:lang w:val="lt-LT"/>
        </w:rPr>
        <w:t xml:space="preserve">, vaiko laikinąją priežiūrą tėvų prašymu </w:t>
      </w:r>
      <w:r w:rsidR="00952C4C">
        <w:rPr>
          <w:color w:val="000000" w:themeColor="text1"/>
          <w:lang w:val="lt-LT"/>
        </w:rPr>
        <w:t>S</w:t>
      </w:r>
      <w:r w:rsidR="00491835" w:rsidRPr="00BA5E00">
        <w:rPr>
          <w:color w:val="000000" w:themeColor="text1"/>
          <w:lang w:val="lt-LT"/>
        </w:rPr>
        <w:t>avivaldybėje</w:t>
      </w:r>
      <w:r w:rsidRPr="00300252">
        <w:rPr>
          <w:lang w:val="lt-LT"/>
        </w:rPr>
        <w:t xml:space="preserve"> </w:t>
      </w:r>
      <w:r w:rsidRPr="00300252">
        <w:rPr>
          <w:color w:val="000000" w:themeColor="text1"/>
          <w:lang w:val="lt-LT"/>
        </w:rPr>
        <w:t>pagal galiojančiuose teisės aktuose Savivaldybei suteiktus įgaliojimus</w:t>
      </w:r>
      <w:r>
        <w:rPr>
          <w:color w:val="000000" w:themeColor="text1"/>
          <w:lang w:val="lt-LT"/>
        </w:rPr>
        <w:t>.</w:t>
      </w:r>
    </w:p>
    <w:p w14:paraId="1ECF909C" w14:textId="77777777" w:rsidR="001A53FF" w:rsidRDefault="00300252" w:rsidP="001A53FF">
      <w:pPr>
        <w:ind w:firstLine="851"/>
        <w:jc w:val="both"/>
        <w:rPr>
          <w:color w:val="000000" w:themeColor="text1"/>
          <w:lang w:val="lt-LT"/>
        </w:rPr>
      </w:pPr>
      <w:r>
        <w:rPr>
          <w:color w:val="000000" w:themeColor="text1"/>
          <w:lang w:val="lt-LT"/>
        </w:rPr>
        <w:t>5</w:t>
      </w:r>
      <w:r w:rsidR="00FE581C" w:rsidRPr="00BA5E00">
        <w:rPr>
          <w:color w:val="000000" w:themeColor="text1"/>
          <w:lang w:val="lt-LT"/>
        </w:rPr>
        <w:t xml:space="preserve">.3.8. Atlieka </w:t>
      </w:r>
      <w:r w:rsidR="00952C4C">
        <w:rPr>
          <w:color w:val="000000" w:themeColor="text1"/>
          <w:lang w:val="lt-LT"/>
        </w:rPr>
        <w:t>galiojan</w:t>
      </w:r>
      <w:r w:rsidR="001A53FF">
        <w:rPr>
          <w:color w:val="000000" w:themeColor="text1"/>
          <w:lang w:val="lt-LT"/>
        </w:rPr>
        <w:t>č</w:t>
      </w:r>
      <w:r w:rsidR="00952C4C">
        <w:rPr>
          <w:color w:val="000000" w:themeColor="text1"/>
          <w:lang w:val="lt-LT"/>
        </w:rPr>
        <w:t xml:space="preserve">iuose </w:t>
      </w:r>
      <w:r w:rsidR="00FE581C" w:rsidRPr="00BA5E00">
        <w:rPr>
          <w:color w:val="000000" w:themeColor="text1"/>
          <w:lang w:val="lt-LT"/>
        </w:rPr>
        <w:t>teisės aktuose nustatytas globos (rūpybos) institucijos funkcijas.</w:t>
      </w:r>
    </w:p>
    <w:p w14:paraId="127B289B" w14:textId="77777777" w:rsidR="001A53FF" w:rsidRDefault="00300252" w:rsidP="001A53FF">
      <w:pPr>
        <w:ind w:firstLine="851"/>
        <w:jc w:val="both"/>
        <w:rPr>
          <w:color w:val="000000" w:themeColor="text1"/>
          <w:lang w:val="lt-LT"/>
        </w:rPr>
      </w:pPr>
      <w:r>
        <w:rPr>
          <w:color w:val="000000" w:themeColor="text1"/>
          <w:lang w:val="lt-LT"/>
        </w:rPr>
        <w:t>5</w:t>
      </w:r>
      <w:r w:rsidR="00FE581C" w:rsidRPr="00BA5E00">
        <w:rPr>
          <w:color w:val="000000" w:themeColor="text1"/>
          <w:lang w:val="lt-LT"/>
        </w:rPr>
        <w:t>.3.9. Organizuoja išvadų apie asmens gebėjimą pasirūpinti savimi ir priimti kasdienius sprendimus rengimą teisės aktų nustatyta tvarka.</w:t>
      </w:r>
    </w:p>
    <w:p w14:paraId="05FF0A83" w14:textId="77777777" w:rsidR="001A53FF" w:rsidRDefault="00300252" w:rsidP="001A53FF">
      <w:pPr>
        <w:ind w:firstLine="851"/>
        <w:jc w:val="both"/>
        <w:rPr>
          <w:color w:val="000000" w:themeColor="text1"/>
          <w:lang w:val="lt-LT"/>
        </w:rPr>
      </w:pPr>
      <w:r>
        <w:rPr>
          <w:color w:val="000000" w:themeColor="text1"/>
          <w:lang w:val="lt-LT"/>
        </w:rPr>
        <w:t>5</w:t>
      </w:r>
      <w:r w:rsidR="00FE581C" w:rsidRPr="00BA5E00">
        <w:rPr>
          <w:color w:val="000000" w:themeColor="text1"/>
          <w:lang w:val="lt-LT"/>
        </w:rPr>
        <w:t>.3.</w:t>
      </w:r>
      <w:r w:rsidR="00952C4C">
        <w:rPr>
          <w:color w:val="000000" w:themeColor="text1"/>
          <w:lang w:val="lt-LT"/>
        </w:rPr>
        <w:t>10</w:t>
      </w:r>
      <w:r w:rsidR="00FE581C" w:rsidRPr="00BA5E00">
        <w:rPr>
          <w:color w:val="000000" w:themeColor="text1"/>
          <w:lang w:val="lt-LT"/>
        </w:rPr>
        <w:t xml:space="preserve">. </w:t>
      </w:r>
      <w:r w:rsidR="00993893" w:rsidRPr="00BA5E00">
        <w:rPr>
          <w:color w:val="000000" w:themeColor="text1"/>
          <w:lang w:val="lt-LT"/>
        </w:rPr>
        <w:t xml:space="preserve">Organizuoja Neveiksnių asmenų būklės peržiūrėjimo komisijos darbą ir </w:t>
      </w:r>
      <w:r w:rsidR="00894B2D" w:rsidRPr="00BA5E00">
        <w:rPr>
          <w:color w:val="000000" w:themeColor="text1"/>
          <w:lang w:val="lt-LT"/>
        </w:rPr>
        <w:t>užtikrina neveiksnių ar ribotai veiksnių asmenų būklės peržiūrėjimą</w:t>
      </w:r>
      <w:r w:rsidR="00FE581C" w:rsidRPr="00BA5E00">
        <w:rPr>
          <w:color w:val="000000" w:themeColor="text1"/>
          <w:lang w:val="lt-LT"/>
        </w:rPr>
        <w:t>.</w:t>
      </w:r>
    </w:p>
    <w:p w14:paraId="6B60C4EF" w14:textId="77777777" w:rsidR="001A53FF" w:rsidRDefault="00300252" w:rsidP="001A53FF">
      <w:pPr>
        <w:ind w:firstLine="851"/>
        <w:jc w:val="both"/>
        <w:rPr>
          <w:color w:val="000000" w:themeColor="text1"/>
          <w:lang w:val="lt-LT"/>
        </w:rPr>
      </w:pPr>
      <w:r>
        <w:rPr>
          <w:color w:val="000000" w:themeColor="text1"/>
          <w:lang w:val="lt-LT"/>
        </w:rPr>
        <w:t>5</w:t>
      </w:r>
      <w:r w:rsidR="00BA5E00" w:rsidRPr="002872A5">
        <w:rPr>
          <w:color w:val="000000" w:themeColor="text1"/>
          <w:lang w:val="lt-LT"/>
        </w:rPr>
        <w:t>.3.</w:t>
      </w:r>
      <w:r w:rsidR="00952C4C">
        <w:rPr>
          <w:color w:val="000000" w:themeColor="text1"/>
          <w:lang w:val="lt-LT"/>
        </w:rPr>
        <w:t>11</w:t>
      </w:r>
      <w:r w:rsidR="00BA5E00" w:rsidRPr="002872A5">
        <w:rPr>
          <w:color w:val="000000" w:themeColor="text1"/>
          <w:lang w:val="lt-LT"/>
        </w:rPr>
        <w:t>. B</w:t>
      </w:r>
      <w:r w:rsidR="00FE581C" w:rsidRPr="002872A5">
        <w:rPr>
          <w:color w:val="000000" w:themeColor="text1"/>
          <w:lang w:val="lt-LT"/>
        </w:rPr>
        <w:t>endradarbiauja su nevyriausybinėmis organizacijomis socialinių paslaugų teikimo srityje</w:t>
      </w:r>
      <w:r w:rsidR="00BA5E00" w:rsidRPr="002872A5">
        <w:rPr>
          <w:color w:val="000000" w:themeColor="text1"/>
          <w:lang w:val="lt-LT"/>
        </w:rPr>
        <w:t>.</w:t>
      </w:r>
    </w:p>
    <w:p w14:paraId="12E25511" w14:textId="77777777" w:rsidR="001A53FF" w:rsidRDefault="00300252" w:rsidP="001A53FF">
      <w:pPr>
        <w:ind w:firstLine="851"/>
        <w:jc w:val="both"/>
        <w:rPr>
          <w:color w:val="000000" w:themeColor="text1"/>
          <w:lang w:val="lt-LT"/>
        </w:rPr>
      </w:pPr>
      <w:r>
        <w:rPr>
          <w:color w:val="000000" w:themeColor="text1"/>
          <w:lang w:val="lt-LT"/>
        </w:rPr>
        <w:t>5</w:t>
      </w:r>
      <w:r w:rsidR="00BA5E00" w:rsidRPr="002872A5">
        <w:rPr>
          <w:color w:val="000000" w:themeColor="text1"/>
          <w:lang w:val="lt-LT"/>
        </w:rPr>
        <w:t xml:space="preserve">.3.10. Inicijuoja viešuosius pirkimus, susijusius su Skyriui priskirtomis funkcijomis. </w:t>
      </w:r>
    </w:p>
    <w:p w14:paraId="3FC68D3F" w14:textId="77777777" w:rsidR="001A53FF" w:rsidRDefault="00103DEA" w:rsidP="001A53FF">
      <w:pPr>
        <w:ind w:firstLine="851"/>
        <w:jc w:val="both"/>
        <w:rPr>
          <w:color w:val="000000" w:themeColor="text1"/>
          <w:lang w:val="lt-LT"/>
        </w:rPr>
      </w:pPr>
      <w:r>
        <w:rPr>
          <w:color w:val="000000" w:themeColor="text1"/>
          <w:lang w:val="lt-LT"/>
        </w:rPr>
        <w:t>5</w:t>
      </w:r>
      <w:r w:rsidR="00BA5E00" w:rsidRPr="002872A5">
        <w:rPr>
          <w:color w:val="000000" w:themeColor="text1"/>
          <w:lang w:val="lt-LT"/>
        </w:rPr>
        <w:t xml:space="preserve">.3.11. Teikdamas piniginę </w:t>
      </w:r>
      <w:r w:rsidR="00D900BE">
        <w:rPr>
          <w:color w:val="000000" w:themeColor="text1"/>
          <w:lang w:val="lt-LT"/>
        </w:rPr>
        <w:t xml:space="preserve">socialinę </w:t>
      </w:r>
      <w:r w:rsidR="00BA5E00" w:rsidRPr="002872A5">
        <w:rPr>
          <w:color w:val="000000" w:themeColor="text1"/>
          <w:lang w:val="lt-LT"/>
        </w:rPr>
        <w:t xml:space="preserve">paramą ir socialines paslaugas, duomenis suveda į </w:t>
      </w:r>
      <w:r w:rsidR="00BA5E00" w:rsidRPr="00DB6835">
        <w:rPr>
          <w:color w:val="000000" w:themeColor="text1"/>
          <w:lang w:val="lt-LT"/>
        </w:rPr>
        <w:t>Socialinės paramos šeimai informacinę sistemą (SPIS)</w:t>
      </w:r>
      <w:r w:rsidR="00BA5E00" w:rsidRPr="002872A5">
        <w:rPr>
          <w:color w:val="000000" w:themeColor="text1"/>
          <w:lang w:val="lt-LT"/>
        </w:rPr>
        <w:t xml:space="preserve"> </w:t>
      </w:r>
      <w:r w:rsidR="00BA5E00" w:rsidRPr="00DB6835">
        <w:rPr>
          <w:color w:val="000000" w:themeColor="text1"/>
          <w:lang w:val="lt-LT"/>
        </w:rPr>
        <w:t>ir (ar) Socialinių išmokų apskaitos informacine sistema „Parama“</w:t>
      </w:r>
      <w:r w:rsidR="00371535">
        <w:rPr>
          <w:color w:val="000000" w:themeColor="text1"/>
          <w:lang w:val="lt-LT"/>
        </w:rPr>
        <w:t>.</w:t>
      </w:r>
    </w:p>
    <w:p w14:paraId="10D75F4C" w14:textId="77777777" w:rsidR="001A53FF" w:rsidRDefault="00103DEA" w:rsidP="001A53FF">
      <w:pPr>
        <w:ind w:firstLine="851"/>
        <w:jc w:val="both"/>
        <w:rPr>
          <w:color w:val="000000" w:themeColor="text1"/>
          <w:lang w:val="lt-LT"/>
        </w:rPr>
      </w:pPr>
      <w:r>
        <w:rPr>
          <w:color w:val="000000" w:themeColor="text1"/>
          <w:lang w:val="lt-LT"/>
        </w:rPr>
        <w:t>5</w:t>
      </w:r>
      <w:r w:rsidR="0072048F" w:rsidRPr="002872A5">
        <w:rPr>
          <w:color w:val="000000" w:themeColor="text1"/>
          <w:lang w:val="lt-LT"/>
        </w:rPr>
        <w:t xml:space="preserve">.3.12. Rengia ir </w:t>
      </w:r>
      <w:r w:rsidR="00300252">
        <w:rPr>
          <w:color w:val="000000" w:themeColor="text1"/>
          <w:lang w:val="lt-LT"/>
        </w:rPr>
        <w:t xml:space="preserve">teisės aktuose </w:t>
      </w:r>
      <w:r w:rsidR="0072048F" w:rsidRPr="002872A5">
        <w:rPr>
          <w:color w:val="000000" w:themeColor="text1"/>
          <w:lang w:val="lt-LT"/>
        </w:rPr>
        <w:t xml:space="preserve">nustatyta tvarka teikia ataskaitas Socialinės apsaugos ir darbo ministerijai, Statistikos departamentui, Agentūrai, Socialinių paslaugų priežiūros departamentui, </w:t>
      </w:r>
      <w:r w:rsidR="00300252" w:rsidRPr="00300252">
        <w:rPr>
          <w:color w:val="000000" w:themeColor="text1"/>
          <w:lang w:val="lt-LT"/>
        </w:rPr>
        <w:t xml:space="preserve">bei </w:t>
      </w:r>
      <w:r w:rsidR="00300252">
        <w:rPr>
          <w:color w:val="000000" w:themeColor="text1"/>
          <w:lang w:val="lt-LT"/>
        </w:rPr>
        <w:t xml:space="preserve">su Skyriaus funkcijomis susijusią </w:t>
      </w:r>
      <w:r w:rsidR="00300252" w:rsidRPr="00300252">
        <w:rPr>
          <w:color w:val="000000" w:themeColor="text1"/>
          <w:lang w:val="lt-LT"/>
        </w:rPr>
        <w:t xml:space="preserve">informaciją </w:t>
      </w:r>
      <w:r w:rsidR="0072048F" w:rsidRPr="002872A5">
        <w:rPr>
          <w:color w:val="000000" w:themeColor="text1"/>
          <w:lang w:val="lt-LT"/>
        </w:rPr>
        <w:t>Savivaldybės merui, Administracijos direktoriui bei kitoms institucijoms.</w:t>
      </w:r>
    </w:p>
    <w:p w14:paraId="33042C3D" w14:textId="77777777" w:rsidR="001A53FF" w:rsidRDefault="00103DEA" w:rsidP="001A53FF">
      <w:pPr>
        <w:ind w:firstLine="851"/>
        <w:jc w:val="both"/>
        <w:rPr>
          <w:color w:val="000000" w:themeColor="text1"/>
          <w:lang w:val="lt-LT"/>
        </w:rPr>
      </w:pPr>
      <w:r>
        <w:rPr>
          <w:color w:val="000000" w:themeColor="text1"/>
          <w:lang w:val="lt-LT"/>
        </w:rPr>
        <w:t>5</w:t>
      </w:r>
      <w:r w:rsidR="00993893" w:rsidRPr="002872A5">
        <w:rPr>
          <w:color w:val="000000" w:themeColor="text1"/>
          <w:lang w:val="lt-LT"/>
        </w:rPr>
        <w:t>.</w:t>
      </w:r>
      <w:r w:rsidR="0072048F" w:rsidRPr="002872A5">
        <w:rPr>
          <w:color w:val="000000" w:themeColor="text1"/>
          <w:lang w:val="lt-LT"/>
        </w:rPr>
        <w:t xml:space="preserve">3.13. </w:t>
      </w:r>
      <w:r w:rsidR="00993893" w:rsidRPr="002872A5">
        <w:rPr>
          <w:color w:val="000000" w:themeColor="text1"/>
          <w:lang w:val="lt-LT"/>
        </w:rPr>
        <w:t xml:space="preserve">Rengia Tarybos sprendimų, mero potvarkių, Administracijos direktoriaus įsakymų projektus piniginės socialinės paramos, socialinių paslaugų, </w:t>
      </w:r>
      <w:r w:rsidR="0072048F" w:rsidRPr="002872A5">
        <w:rPr>
          <w:color w:val="000000" w:themeColor="text1"/>
          <w:lang w:val="lt-LT"/>
        </w:rPr>
        <w:t xml:space="preserve">asmenų su negalia </w:t>
      </w:r>
      <w:r w:rsidR="00993893" w:rsidRPr="002872A5">
        <w:rPr>
          <w:color w:val="000000" w:themeColor="text1"/>
          <w:lang w:val="lt-LT"/>
        </w:rPr>
        <w:t xml:space="preserve">socialinės integracijos, vaikų laikinosios globos (rūpybos) ar priežiūros, bei kitais </w:t>
      </w:r>
      <w:r w:rsidR="0072048F" w:rsidRPr="002872A5">
        <w:rPr>
          <w:color w:val="000000" w:themeColor="text1"/>
          <w:lang w:val="lt-LT"/>
        </w:rPr>
        <w:t xml:space="preserve">su Skyriaus vykdomomis funkcijomis susijusiais </w:t>
      </w:r>
      <w:r w:rsidR="00993893" w:rsidRPr="002872A5">
        <w:rPr>
          <w:color w:val="000000" w:themeColor="text1"/>
          <w:lang w:val="lt-LT"/>
        </w:rPr>
        <w:t>klausimais.</w:t>
      </w:r>
    </w:p>
    <w:p w14:paraId="534E4BB1" w14:textId="77777777" w:rsidR="001A53FF" w:rsidRDefault="00103DEA" w:rsidP="001A53FF">
      <w:pPr>
        <w:ind w:firstLine="851"/>
        <w:jc w:val="both"/>
        <w:rPr>
          <w:color w:val="000000" w:themeColor="text1"/>
          <w:lang w:val="lt-LT"/>
        </w:rPr>
      </w:pPr>
      <w:r>
        <w:rPr>
          <w:lang w:val="lt-LT"/>
        </w:rPr>
        <w:t>5</w:t>
      </w:r>
      <w:r w:rsidR="0072048F">
        <w:rPr>
          <w:lang w:val="lt-LT"/>
        </w:rPr>
        <w:t>.3.14</w:t>
      </w:r>
      <w:r>
        <w:rPr>
          <w:lang w:val="lt-LT"/>
        </w:rPr>
        <w:t>.</w:t>
      </w:r>
      <w:r w:rsidR="0072048F">
        <w:rPr>
          <w:lang w:val="lt-LT"/>
        </w:rPr>
        <w:t xml:space="preserve"> D</w:t>
      </w:r>
      <w:r w:rsidR="008F7016" w:rsidRPr="008F7016">
        <w:rPr>
          <w:lang w:val="lt-LT"/>
        </w:rPr>
        <w:t>alyvauja Savivaldybės sudarytų komisijų darbe, darbo grupių veikloje, pasitarimuose Skyriaus kompetencijos klausimais, teikia pasiūlymus, kad būtų įgyvendinti šioms darbo grupėms ar komisijoms suformuluoti uždaviniai</w:t>
      </w:r>
      <w:r w:rsidR="0072048F">
        <w:rPr>
          <w:lang w:val="lt-LT"/>
        </w:rPr>
        <w:t>.</w:t>
      </w:r>
    </w:p>
    <w:p w14:paraId="361EA7FE" w14:textId="77777777" w:rsidR="001A53FF" w:rsidRDefault="00103DEA" w:rsidP="001A53FF">
      <w:pPr>
        <w:ind w:firstLine="851"/>
        <w:jc w:val="both"/>
        <w:rPr>
          <w:color w:val="000000" w:themeColor="text1"/>
          <w:lang w:val="lt-LT"/>
        </w:rPr>
      </w:pPr>
      <w:r>
        <w:rPr>
          <w:lang w:val="lt-LT"/>
        </w:rPr>
        <w:t>5</w:t>
      </w:r>
      <w:r w:rsidR="0072048F" w:rsidRPr="0072048F">
        <w:rPr>
          <w:lang w:val="lt-LT"/>
        </w:rPr>
        <w:t>.</w:t>
      </w:r>
      <w:r w:rsidR="0072048F">
        <w:rPr>
          <w:lang w:val="lt-LT"/>
        </w:rPr>
        <w:t>3.</w:t>
      </w:r>
      <w:r w:rsidR="0072048F" w:rsidRPr="0072048F">
        <w:rPr>
          <w:lang w:val="lt-LT"/>
        </w:rPr>
        <w:t xml:space="preserve">15. Informuoja visuomenę apie Skyriaus vykdomas socialines programas, teikiamą socialinę </w:t>
      </w:r>
      <w:r>
        <w:rPr>
          <w:lang w:val="lt-LT"/>
        </w:rPr>
        <w:t xml:space="preserve">piniginę </w:t>
      </w:r>
      <w:r w:rsidR="0072048F" w:rsidRPr="0072048F">
        <w:rPr>
          <w:lang w:val="lt-LT"/>
        </w:rPr>
        <w:t>paramą ir</w:t>
      </w:r>
      <w:r>
        <w:rPr>
          <w:lang w:val="lt-LT"/>
        </w:rPr>
        <w:t xml:space="preserve"> socialines</w:t>
      </w:r>
      <w:r w:rsidR="0072048F" w:rsidRPr="0072048F">
        <w:rPr>
          <w:lang w:val="lt-LT"/>
        </w:rPr>
        <w:t xml:space="preserve"> paslaugas.</w:t>
      </w:r>
    </w:p>
    <w:p w14:paraId="070C99B7" w14:textId="77777777" w:rsidR="001A53FF" w:rsidRDefault="00103DEA" w:rsidP="001A53FF">
      <w:pPr>
        <w:ind w:firstLine="851"/>
        <w:jc w:val="both"/>
        <w:rPr>
          <w:color w:val="000000" w:themeColor="text1"/>
          <w:lang w:val="lt-LT"/>
        </w:rPr>
      </w:pPr>
      <w:r>
        <w:rPr>
          <w:lang w:val="lt-LT"/>
        </w:rPr>
        <w:t>5</w:t>
      </w:r>
      <w:r w:rsidR="00572433" w:rsidRPr="00A246EF">
        <w:rPr>
          <w:lang w:val="lt-LT"/>
        </w:rPr>
        <w:t>.</w:t>
      </w:r>
      <w:r w:rsidR="0072048F">
        <w:rPr>
          <w:lang w:val="lt-LT"/>
        </w:rPr>
        <w:t>3.</w:t>
      </w:r>
      <w:r w:rsidR="00572433" w:rsidRPr="00A246EF">
        <w:rPr>
          <w:lang w:val="lt-LT"/>
        </w:rPr>
        <w:t>1</w:t>
      </w:r>
      <w:r w:rsidR="0072048F">
        <w:rPr>
          <w:lang w:val="lt-LT"/>
        </w:rPr>
        <w:t>6</w:t>
      </w:r>
      <w:r w:rsidR="00572433" w:rsidRPr="00A246EF">
        <w:rPr>
          <w:lang w:val="lt-LT"/>
        </w:rPr>
        <w:t xml:space="preserve">. Nagrinėja gyventojų prašymus, </w:t>
      </w:r>
      <w:r w:rsidR="00033CDC">
        <w:rPr>
          <w:lang w:val="lt-LT"/>
        </w:rPr>
        <w:t xml:space="preserve">pranešimus ar </w:t>
      </w:r>
      <w:r w:rsidR="00572433" w:rsidRPr="00A246EF">
        <w:rPr>
          <w:lang w:val="lt-LT"/>
        </w:rPr>
        <w:t>skundus</w:t>
      </w:r>
      <w:r w:rsidR="0072048F">
        <w:rPr>
          <w:lang w:val="lt-LT"/>
        </w:rPr>
        <w:t xml:space="preserve"> </w:t>
      </w:r>
      <w:r w:rsidR="00572433" w:rsidRPr="00A246EF">
        <w:rPr>
          <w:color w:val="000000"/>
          <w:lang w:val="lt-LT"/>
        </w:rPr>
        <w:t>Skyriaus kompetencijos</w:t>
      </w:r>
      <w:r w:rsidR="00572433" w:rsidRPr="00A246EF">
        <w:rPr>
          <w:color w:val="FF0000"/>
          <w:lang w:val="lt-LT"/>
        </w:rPr>
        <w:t xml:space="preserve"> </w:t>
      </w:r>
      <w:r w:rsidR="00572433" w:rsidRPr="00A246EF">
        <w:rPr>
          <w:lang w:val="lt-LT"/>
        </w:rPr>
        <w:t>klausimais</w:t>
      </w:r>
      <w:r w:rsidR="0072048F">
        <w:rPr>
          <w:lang w:val="lt-LT"/>
        </w:rPr>
        <w:t xml:space="preserve">, </w:t>
      </w:r>
      <w:r w:rsidR="008F7016" w:rsidRPr="008F7016">
        <w:rPr>
          <w:lang w:val="lt-LT"/>
        </w:rPr>
        <w:t>rengia atsakymus į juos teisės aktų nustatyta tvarka</w:t>
      </w:r>
      <w:r w:rsidR="00260B21">
        <w:rPr>
          <w:lang w:val="lt-LT"/>
        </w:rPr>
        <w:t>.</w:t>
      </w:r>
    </w:p>
    <w:p w14:paraId="65FDA136" w14:textId="77777777" w:rsidR="001A53FF" w:rsidRDefault="00103DEA" w:rsidP="001A53FF">
      <w:pPr>
        <w:ind w:firstLine="851"/>
        <w:jc w:val="both"/>
        <w:rPr>
          <w:color w:val="000000" w:themeColor="text1"/>
          <w:lang w:val="lt-LT"/>
        </w:rPr>
      </w:pPr>
      <w:r>
        <w:rPr>
          <w:lang w:val="lt-LT"/>
        </w:rPr>
        <w:t>5</w:t>
      </w:r>
      <w:r w:rsidR="0072048F">
        <w:rPr>
          <w:lang w:val="lt-LT"/>
        </w:rPr>
        <w:t>.3.17. K</w:t>
      </w:r>
      <w:r w:rsidR="005E7368" w:rsidRPr="005E7368">
        <w:rPr>
          <w:lang w:val="lt-LT"/>
        </w:rPr>
        <w:t>onsultuoja fizinius ir juridinius asmenis Skyriaus veiklos klausimais</w:t>
      </w:r>
      <w:r w:rsidR="0072048F">
        <w:rPr>
          <w:lang w:val="lt-LT"/>
        </w:rPr>
        <w:t>.</w:t>
      </w:r>
    </w:p>
    <w:p w14:paraId="0BB45BAE" w14:textId="77777777" w:rsidR="00FE0047" w:rsidRDefault="00103DEA" w:rsidP="00FE0047">
      <w:pPr>
        <w:ind w:firstLine="851"/>
        <w:jc w:val="both"/>
        <w:rPr>
          <w:color w:val="000000" w:themeColor="text1"/>
          <w:lang w:val="lt-LT"/>
        </w:rPr>
      </w:pPr>
      <w:r>
        <w:rPr>
          <w:lang w:val="lt-LT"/>
        </w:rPr>
        <w:t>5.3.18. N</w:t>
      </w:r>
      <w:r w:rsidRPr="00103DEA">
        <w:rPr>
          <w:lang w:val="lt-LT"/>
        </w:rPr>
        <w:t>ustatyta tvarka tvarko dokumentus ir įrašus informacinėje dokumentų valdymo ir kitose sistemose</w:t>
      </w:r>
      <w:r w:rsidR="00260B21">
        <w:rPr>
          <w:lang w:val="lt-LT"/>
        </w:rPr>
        <w:t>.</w:t>
      </w:r>
    </w:p>
    <w:p w14:paraId="18449B1F" w14:textId="77777777" w:rsidR="00FE0047" w:rsidRDefault="00103DEA" w:rsidP="00FE0047">
      <w:pPr>
        <w:ind w:firstLine="851"/>
        <w:jc w:val="both"/>
        <w:rPr>
          <w:color w:val="000000" w:themeColor="text1"/>
          <w:lang w:val="lt-LT"/>
        </w:rPr>
      </w:pPr>
      <w:r>
        <w:rPr>
          <w:lang w:val="lt-LT"/>
        </w:rPr>
        <w:t>5.</w:t>
      </w:r>
      <w:r w:rsidR="0072048F">
        <w:rPr>
          <w:lang w:val="lt-LT"/>
        </w:rPr>
        <w:t>3.1</w:t>
      </w:r>
      <w:r>
        <w:rPr>
          <w:lang w:val="lt-LT"/>
        </w:rPr>
        <w:t>9</w:t>
      </w:r>
      <w:r w:rsidR="0072048F">
        <w:rPr>
          <w:lang w:val="lt-LT"/>
        </w:rPr>
        <w:t>. R</w:t>
      </w:r>
      <w:r w:rsidR="0072048F" w:rsidRPr="0072048F">
        <w:rPr>
          <w:lang w:val="lt-LT"/>
        </w:rPr>
        <w:t>engia Skyriaus dokumentacijos planą, tvarko Skyriaus archyvą teisės aktų nustatyta tvarka</w:t>
      </w:r>
      <w:r w:rsidR="00260B21">
        <w:rPr>
          <w:lang w:val="lt-LT"/>
        </w:rPr>
        <w:t>.</w:t>
      </w:r>
    </w:p>
    <w:p w14:paraId="50A93EF5" w14:textId="5DF8438F" w:rsidR="005F54DC" w:rsidRPr="00FE0047" w:rsidRDefault="00103DEA" w:rsidP="00FE0047">
      <w:pPr>
        <w:ind w:firstLine="851"/>
        <w:jc w:val="both"/>
        <w:rPr>
          <w:color w:val="000000" w:themeColor="text1"/>
          <w:lang w:val="lt-LT"/>
        </w:rPr>
      </w:pPr>
      <w:r>
        <w:rPr>
          <w:bCs/>
          <w:lang w:val="lt-LT"/>
        </w:rPr>
        <w:t>5</w:t>
      </w:r>
      <w:r w:rsidR="0072048F">
        <w:rPr>
          <w:bCs/>
          <w:lang w:val="lt-LT"/>
        </w:rPr>
        <w:t>.3.20. P</w:t>
      </w:r>
      <w:r w:rsidR="008F7016" w:rsidRPr="008F7016">
        <w:rPr>
          <w:bCs/>
          <w:lang w:val="lt-LT"/>
        </w:rPr>
        <w:t xml:space="preserve">agal Skyriaus kompetenciją vykdo kitas su Skyriaus uždaviniais susijusias teisės aktuose nustatytas </w:t>
      </w:r>
      <w:r w:rsidR="008F7016">
        <w:rPr>
          <w:bCs/>
          <w:lang w:val="lt-LT"/>
        </w:rPr>
        <w:t xml:space="preserve">ar pavestas </w:t>
      </w:r>
      <w:r w:rsidR="008F7016" w:rsidRPr="008F7016">
        <w:rPr>
          <w:bCs/>
          <w:lang w:val="lt-LT"/>
        </w:rPr>
        <w:t>funkcijas</w:t>
      </w:r>
      <w:r w:rsidR="008F7016" w:rsidRPr="008F7016">
        <w:rPr>
          <w:lang w:val="lt-LT"/>
        </w:rPr>
        <w:t xml:space="preserve"> </w:t>
      </w:r>
    </w:p>
    <w:p w14:paraId="4FD2AD95" w14:textId="77777777" w:rsidR="001B7777" w:rsidRDefault="001B7777" w:rsidP="0072048F">
      <w:pPr>
        <w:ind w:firstLine="720"/>
        <w:jc w:val="both"/>
        <w:rPr>
          <w:lang w:val="lt-LT"/>
        </w:rPr>
      </w:pPr>
    </w:p>
    <w:p w14:paraId="3B158B50" w14:textId="6716B381" w:rsidR="00FC6683" w:rsidRDefault="00FC6683" w:rsidP="008E7772">
      <w:pPr>
        <w:jc w:val="center"/>
        <w:rPr>
          <w:b/>
          <w:lang w:val="lt-LT"/>
        </w:rPr>
      </w:pPr>
      <w:r>
        <w:rPr>
          <w:b/>
          <w:lang w:val="lt-LT"/>
        </w:rPr>
        <w:t>I</w:t>
      </w:r>
      <w:r w:rsidR="008033AD">
        <w:rPr>
          <w:b/>
          <w:lang w:val="lt-LT"/>
        </w:rPr>
        <w:t>II</w:t>
      </w:r>
      <w:r>
        <w:rPr>
          <w:b/>
          <w:lang w:val="lt-LT"/>
        </w:rPr>
        <w:t xml:space="preserve"> SKYRIUS</w:t>
      </w:r>
    </w:p>
    <w:p w14:paraId="448E5766" w14:textId="77777777" w:rsidR="00435243" w:rsidRPr="007F3B7A" w:rsidRDefault="00435243" w:rsidP="008E7772">
      <w:pPr>
        <w:jc w:val="center"/>
        <w:rPr>
          <w:b/>
          <w:lang w:val="lt-LT"/>
        </w:rPr>
      </w:pPr>
      <w:r w:rsidRPr="007F3B7A">
        <w:rPr>
          <w:b/>
          <w:lang w:val="lt-LT"/>
        </w:rPr>
        <w:t>SKYRIAUS DARBO ORGANIZAVIMAS</w:t>
      </w:r>
    </w:p>
    <w:p w14:paraId="23BBCE01" w14:textId="77777777" w:rsidR="00435243" w:rsidRDefault="00435243" w:rsidP="00435243">
      <w:pPr>
        <w:ind w:left="360"/>
        <w:jc w:val="both"/>
        <w:rPr>
          <w:lang w:val="lt-LT"/>
        </w:rPr>
      </w:pPr>
    </w:p>
    <w:p w14:paraId="369C226B" w14:textId="77777777" w:rsidR="00FE0047" w:rsidRDefault="00790041" w:rsidP="00FE0047">
      <w:pPr>
        <w:ind w:firstLine="851"/>
        <w:jc w:val="both"/>
        <w:rPr>
          <w:lang w:val="lt-LT"/>
        </w:rPr>
      </w:pPr>
      <w:r>
        <w:rPr>
          <w:lang w:val="lt-LT"/>
        </w:rPr>
        <w:t>6</w:t>
      </w:r>
      <w:r w:rsidR="00435243">
        <w:rPr>
          <w:lang w:val="lt-LT"/>
        </w:rPr>
        <w:t xml:space="preserve">. </w:t>
      </w:r>
      <w:r w:rsidRPr="00790041">
        <w:rPr>
          <w:lang w:val="lt-LT"/>
        </w:rPr>
        <w:t>Skyriui vadovauja Skyriaus vedėjas, kurį konkurso būdu į pareigas skiria ir atleidžia iš jų Administracijos direktorius. Vedėjas tiesiogiai pavaldus ir atskaitingas Administracijos direktoriui, o Skyriaus darbuotojai – Skyriaus vedėjui</w:t>
      </w:r>
      <w:r>
        <w:rPr>
          <w:lang w:val="lt-LT"/>
        </w:rPr>
        <w:t xml:space="preserve">. Nesant Skyriaus vedėjo, </w:t>
      </w:r>
      <w:r w:rsidR="00B372F3" w:rsidRPr="00B372F3">
        <w:rPr>
          <w:lang w:val="lt-LT"/>
        </w:rPr>
        <w:t>jo funkcijas atlieka</w:t>
      </w:r>
      <w:r w:rsidR="00B372F3">
        <w:rPr>
          <w:lang w:val="lt-LT"/>
        </w:rPr>
        <w:t xml:space="preserve"> pavaduotojas arba kitas Administracijos direktoriaus įsakymu paskirtas valstybės tarnautojas</w:t>
      </w:r>
      <w:r w:rsidR="00FE0047">
        <w:rPr>
          <w:lang w:val="lt-LT"/>
        </w:rPr>
        <w:t>.</w:t>
      </w:r>
    </w:p>
    <w:p w14:paraId="6BE3C0A4" w14:textId="11F76061" w:rsidR="00FE0047" w:rsidRDefault="001B1989" w:rsidP="00FE0047">
      <w:pPr>
        <w:ind w:firstLine="851"/>
        <w:jc w:val="both"/>
        <w:rPr>
          <w:lang w:val="lt-LT"/>
        </w:rPr>
      </w:pPr>
      <w:r>
        <w:rPr>
          <w:lang w:val="lt-LT"/>
        </w:rPr>
        <w:lastRenderedPageBreak/>
        <w:t>7</w:t>
      </w:r>
      <w:r w:rsidR="00435243">
        <w:rPr>
          <w:lang w:val="lt-LT"/>
        </w:rPr>
        <w:t>. Skyriaus</w:t>
      </w:r>
      <w:r w:rsidR="009D41E9">
        <w:rPr>
          <w:lang w:val="lt-LT"/>
        </w:rPr>
        <w:t xml:space="preserve"> </w:t>
      </w:r>
      <w:r w:rsidR="00B372F3">
        <w:rPr>
          <w:lang w:val="lt-LT"/>
        </w:rPr>
        <w:t xml:space="preserve">darbuotojų </w:t>
      </w:r>
      <w:r w:rsidR="008637B4">
        <w:rPr>
          <w:lang w:val="lt-LT"/>
        </w:rPr>
        <w:t>funkcijas</w:t>
      </w:r>
      <w:r w:rsidR="00D52DA7">
        <w:rPr>
          <w:lang w:val="lt-LT"/>
        </w:rPr>
        <w:t xml:space="preserve"> ir atsakomybę reglamentuoja</w:t>
      </w:r>
      <w:r w:rsidR="008637B4">
        <w:rPr>
          <w:lang w:val="lt-LT"/>
        </w:rPr>
        <w:t xml:space="preserve"> jų pareigybių aprašymai</w:t>
      </w:r>
      <w:r w:rsidR="00E46897">
        <w:rPr>
          <w:lang w:val="lt-LT"/>
        </w:rPr>
        <w:t>,</w:t>
      </w:r>
      <w:r w:rsidR="008637B4">
        <w:rPr>
          <w:lang w:val="lt-LT"/>
        </w:rPr>
        <w:t xml:space="preserve"> </w:t>
      </w:r>
      <w:r w:rsidR="00790041">
        <w:rPr>
          <w:lang w:val="lt-LT"/>
        </w:rPr>
        <w:t xml:space="preserve">kuriuos </w:t>
      </w:r>
      <w:r w:rsidR="00790041" w:rsidRPr="00790041">
        <w:rPr>
          <w:lang w:val="lt-LT"/>
        </w:rPr>
        <w:t>tvirtin</w:t>
      </w:r>
      <w:r w:rsidR="00790041">
        <w:rPr>
          <w:lang w:val="lt-LT"/>
        </w:rPr>
        <w:t>a</w:t>
      </w:r>
      <w:r w:rsidR="00790041" w:rsidRPr="00790041">
        <w:rPr>
          <w:lang w:val="lt-LT"/>
        </w:rPr>
        <w:t xml:space="preserve"> Administracijos direktoriu</w:t>
      </w:r>
      <w:r w:rsidR="00790041">
        <w:rPr>
          <w:lang w:val="lt-LT"/>
        </w:rPr>
        <w:t>s.</w:t>
      </w:r>
    </w:p>
    <w:p w14:paraId="5F514952" w14:textId="77777777" w:rsidR="00FE0047" w:rsidRDefault="001B1989" w:rsidP="00FE0047">
      <w:pPr>
        <w:ind w:firstLine="851"/>
        <w:jc w:val="both"/>
        <w:rPr>
          <w:lang w:val="lt-LT"/>
        </w:rPr>
      </w:pPr>
      <w:r>
        <w:rPr>
          <w:lang w:val="lt-LT"/>
        </w:rPr>
        <w:t>8</w:t>
      </w:r>
      <w:r w:rsidR="008637B4">
        <w:rPr>
          <w:lang w:val="lt-LT"/>
        </w:rPr>
        <w:t xml:space="preserve">. Skyriaus vedėjas </w:t>
      </w:r>
      <w:r>
        <w:rPr>
          <w:lang w:val="lt-LT"/>
        </w:rPr>
        <w:t xml:space="preserve">planuoja, </w:t>
      </w:r>
      <w:r w:rsidR="008637B4">
        <w:rPr>
          <w:lang w:val="lt-LT"/>
        </w:rPr>
        <w:t xml:space="preserve">organizuoja, koordinuoja ir kontroliuoja </w:t>
      </w:r>
      <w:r w:rsidR="00E71018" w:rsidRPr="00F00980">
        <w:rPr>
          <w:lang w:val="lt-LT"/>
        </w:rPr>
        <w:t xml:space="preserve">Skyriaus veiklą, užtikrindamas </w:t>
      </w:r>
      <w:r>
        <w:rPr>
          <w:lang w:val="lt-LT"/>
        </w:rPr>
        <w:t>S</w:t>
      </w:r>
      <w:r w:rsidR="00E71018" w:rsidRPr="00F00980">
        <w:rPr>
          <w:lang w:val="lt-LT"/>
        </w:rPr>
        <w:t xml:space="preserve">kyriaus </w:t>
      </w:r>
      <w:r>
        <w:rPr>
          <w:lang w:val="lt-LT"/>
        </w:rPr>
        <w:t xml:space="preserve">nuostatuose nustatytų uždavinių ir </w:t>
      </w:r>
      <w:r w:rsidR="00E71018" w:rsidRPr="00F00980">
        <w:rPr>
          <w:lang w:val="lt-LT"/>
        </w:rPr>
        <w:t>funkcijų įgyvendinimą</w:t>
      </w:r>
      <w:r>
        <w:rPr>
          <w:lang w:val="lt-LT"/>
        </w:rPr>
        <w:t>.</w:t>
      </w:r>
      <w:r w:rsidR="00E71018" w:rsidRPr="00F00980">
        <w:rPr>
          <w:lang w:val="lt-LT"/>
        </w:rPr>
        <w:t xml:space="preserve"> </w:t>
      </w:r>
    </w:p>
    <w:p w14:paraId="280FA5E9" w14:textId="288E955F" w:rsidR="00FE0047" w:rsidRDefault="001B1989" w:rsidP="00FE0047">
      <w:pPr>
        <w:ind w:firstLine="851"/>
        <w:jc w:val="both"/>
        <w:rPr>
          <w:lang w:val="lt-LT"/>
        </w:rPr>
      </w:pPr>
      <w:r>
        <w:rPr>
          <w:lang w:val="lt-LT"/>
        </w:rPr>
        <w:t>9</w:t>
      </w:r>
      <w:r w:rsidRPr="006515A2">
        <w:rPr>
          <w:lang w:val="lt-LT"/>
        </w:rPr>
        <w:t>. Skyrius atsako už jo žinioje esančių antspaudų ir spaudų saugumą ir naudojimą pagal paskirtį, dokumentų saugumą, apskaitą</w:t>
      </w:r>
      <w:r w:rsidRPr="001B1989">
        <w:rPr>
          <w:lang w:val="lt-LT"/>
        </w:rPr>
        <w:t>, tvirtinamų dokumentų kopijų tikrumą</w:t>
      </w:r>
      <w:r w:rsidR="00D52DA7">
        <w:rPr>
          <w:lang w:val="lt-LT"/>
        </w:rPr>
        <w:t xml:space="preserve">. </w:t>
      </w:r>
    </w:p>
    <w:p w14:paraId="0B756627" w14:textId="77777777" w:rsidR="00FE0047" w:rsidRDefault="00EA74E5" w:rsidP="00FE0047">
      <w:pPr>
        <w:ind w:firstLine="851"/>
        <w:jc w:val="both"/>
        <w:rPr>
          <w:lang w:val="pt-PT"/>
        </w:rPr>
      </w:pPr>
      <w:r>
        <w:rPr>
          <w:lang w:val="lt-LT"/>
        </w:rPr>
        <w:t>1</w:t>
      </w:r>
      <w:r w:rsidR="00E84171">
        <w:rPr>
          <w:lang w:val="lt-LT"/>
        </w:rPr>
        <w:t>0</w:t>
      </w:r>
      <w:r w:rsidR="00435243">
        <w:rPr>
          <w:lang w:val="lt-LT"/>
        </w:rPr>
        <w:t>.</w:t>
      </w:r>
      <w:r>
        <w:rPr>
          <w:lang w:val="lt-LT"/>
        </w:rPr>
        <w:t xml:space="preserve"> </w:t>
      </w:r>
      <w:r w:rsidR="00E84171" w:rsidRPr="00E84171">
        <w:rPr>
          <w:lang w:val="lt-LT"/>
        </w:rPr>
        <w:t xml:space="preserve">Keičiantis </w:t>
      </w:r>
      <w:r w:rsidR="00E84171">
        <w:rPr>
          <w:lang w:val="lt-LT"/>
        </w:rPr>
        <w:t>S</w:t>
      </w:r>
      <w:r w:rsidR="00E84171" w:rsidRPr="00E84171">
        <w:rPr>
          <w:lang w:val="lt-LT"/>
        </w:rPr>
        <w:t>kyriaus vedėjui ir/ar darbuotojams, visos jų žinioje esančios bylos, dokumentai, anspaudai, spaudai, ir materialinės vertybės perduodami pagal perdavimo ir priėmimo aktą.</w:t>
      </w:r>
    </w:p>
    <w:p w14:paraId="7FBF4AF1" w14:textId="653DB5D4" w:rsidR="00E84171" w:rsidRDefault="007D274A" w:rsidP="00FE0047">
      <w:pPr>
        <w:ind w:firstLine="851"/>
        <w:jc w:val="both"/>
        <w:rPr>
          <w:lang w:val="lt-LT"/>
        </w:rPr>
      </w:pPr>
      <w:r>
        <w:rPr>
          <w:lang w:val="pt-PT"/>
        </w:rPr>
        <w:t>11</w:t>
      </w:r>
      <w:r w:rsidRPr="007D274A">
        <w:rPr>
          <w:lang w:val="lt-LT"/>
        </w:rPr>
        <w:t xml:space="preserve">. Skyrius, įgyvendindamas uždavinius ir funkcijas </w:t>
      </w:r>
      <w:r>
        <w:rPr>
          <w:lang w:val="lt-LT"/>
        </w:rPr>
        <w:t>S</w:t>
      </w:r>
      <w:r w:rsidRPr="007D274A">
        <w:rPr>
          <w:lang w:val="lt-LT"/>
        </w:rPr>
        <w:t>kyriaus kompetencijos klausimais, bendradarbiauja su ministerijomis, kitomis valstybės ir savivaldybių institucijomis, įstaigomis, įmonėmis, organizacijomis, kitais savivaldybės administracijos struktūriniais padaliniais</w:t>
      </w:r>
      <w:r>
        <w:rPr>
          <w:lang w:val="lt-LT"/>
        </w:rPr>
        <w:t>.</w:t>
      </w:r>
    </w:p>
    <w:p w14:paraId="023F4B02" w14:textId="77777777" w:rsidR="00E84171" w:rsidRDefault="00E84171" w:rsidP="00435243">
      <w:pPr>
        <w:jc w:val="both"/>
        <w:rPr>
          <w:lang w:val="lt-LT"/>
        </w:rPr>
      </w:pPr>
    </w:p>
    <w:p w14:paraId="7E8BD05E" w14:textId="2032D306" w:rsidR="008033AD" w:rsidRPr="006035B5" w:rsidRDefault="008033AD" w:rsidP="006035B5">
      <w:pPr>
        <w:jc w:val="center"/>
        <w:rPr>
          <w:b/>
          <w:bCs/>
          <w:lang w:val="lt-LT"/>
        </w:rPr>
      </w:pPr>
      <w:r w:rsidRPr="006035B5">
        <w:rPr>
          <w:b/>
          <w:bCs/>
          <w:lang w:val="lt-LT"/>
        </w:rPr>
        <w:t>I</w:t>
      </w:r>
      <w:r w:rsidR="006035B5" w:rsidRPr="006035B5">
        <w:rPr>
          <w:b/>
          <w:bCs/>
          <w:lang w:val="lt-LT"/>
        </w:rPr>
        <w:t>V</w:t>
      </w:r>
      <w:r w:rsidRPr="006035B5">
        <w:rPr>
          <w:b/>
          <w:bCs/>
          <w:lang w:val="lt-LT"/>
        </w:rPr>
        <w:t xml:space="preserve"> SKYRIUS</w:t>
      </w:r>
    </w:p>
    <w:p w14:paraId="54C5A6E0" w14:textId="0F364A33" w:rsidR="008033AD" w:rsidRPr="006035B5" w:rsidRDefault="008033AD" w:rsidP="006035B5">
      <w:pPr>
        <w:jc w:val="center"/>
        <w:rPr>
          <w:b/>
          <w:bCs/>
          <w:lang w:val="lt-LT"/>
        </w:rPr>
      </w:pPr>
      <w:r w:rsidRPr="006035B5">
        <w:rPr>
          <w:b/>
          <w:bCs/>
          <w:lang w:val="lt-LT"/>
        </w:rPr>
        <w:t xml:space="preserve">SKYRIAUS </w:t>
      </w:r>
      <w:r w:rsidR="006035B5" w:rsidRPr="006035B5">
        <w:rPr>
          <w:b/>
          <w:bCs/>
          <w:lang w:val="lt-LT"/>
        </w:rPr>
        <w:t xml:space="preserve">DARBUOTOJŲ </w:t>
      </w:r>
      <w:r w:rsidRPr="006035B5">
        <w:rPr>
          <w:b/>
          <w:bCs/>
          <w:lang w:val="lt-LT"/>
        </w:rPr>
        <w:t>TEISĖS</w:t>
      </w:r>
      <w:r w:rsidR="006035B5" w:rsidRPr="006035B5">
        <w:rPr>
          <w:b/>
          <w:bCs/>
          <w:lang w:val="lt-LT"/>
        </w:rPr>
        <w:t xml:space="preserve"> IR PAREIGOS </w:t>
      </w:r>
    </w:p>
    <w:p w14:paraId="3D9FBB9D" w14:textId="77777777" w:rsidR="008033AD" w:rsidRPr="008033AD" w:rsidRDefault="008033AD" w:rsidP="008033AD">
      <w:pPr>
        <w:jc w:val="both"/>
        <w:rPr>
          <w:lang w:val="lt-LT"/>
        </w:rPr>
      </w:pPr>
    </w:p>
    <w:p w14:paraId="08C1E322" w14:textId="77777777" w:rsidR="00FE0047" w:rsidRDefault="007D274A" w:rsidP="00FE0047">
      <w:pPr>
        <w:ind w:firstLine="851"/>
        <w:jc w:val="both"/>
        <w:rPr>
          <w:lang w:val="lt-LT"/>
        </w:rPr>
      </w:pPr>
      <w:r>
        <w:rPr>
          <w:lang w:val="lt-LT"/>
        </w:rPr>
        <w:t>12</w:t>
      </w:r>
      <w:r w:rsidR="008033AD" w:rsidRPr="008033AD">
        <w:rPr>
          <w:lang w:val="lt-LT"/>
        </w:rPr>
        <w:t>. Skyri</w:t>
      </w:r>
      <w:r w:rsidR="00436ECB">
        <w:rPr>
          <w:lang w:val="lt-LT"/>
        </w:rPr>
        <w:t xml:space="preserve">aus darbuotojai, </w:t>
      </w:r>
      <w:r w:rsidR="008033AD" w:rsidRPr="008033AD">
        <w:rPr>
          <w:lang w:val="lt-LT"/>
        </w:rPr>
        <w:t>įgyvendindam</w:t>
      </w:r>
      <w:r w:rsidR="00436ECB">
        <w:rPr>
          <w:lang w:val="lt-LT"/>
        </w:rPr>
        <w:t xml:space="preserve">i Skyriui </w:t>
      </w:r>
      <w:r w:rsidR="008033AD" w:rsidRPr="008033AD">
        <w:rPr>
          <w:lang w:val="lt-LT"/>
        </w:rPr>
        <w:t>pavestus uždavinius, turi teisę:</w:t>
      </w:r>
    </w:p>
    <w:p w14:paraId="5A5C418A" w14:textId="77777777" w:rsidR="00FE0047" w:rsidRDefault="007D274A" w:rsidP="00FE0047">
      <w:pPr>
        <w:ind w:firstLine="851"/>
        <w:jc w:val="both"/>
        <w:rPr>
          <w:lang w:val="lt-LT"/>
        </w:rPr>
      </w:pPr>
      <w:r>
        <w:rPr>
          <w:lang w:val="lt-LT"/>
        </w:rPr>
        <w:t>12</w:t>
      </w:r>
      <w:r w:rsidR="008033AD" w:rsidRPr="008033AD">
        <w:rPr>
          <w:lang w:val="lt-LT"/>
        </w:rPr>
        <w:t xml:space="preserve">.1. </w:t>
      </w:r>
      <w:r>
        <w:rPr>
          <w:lang w:val="lt-LT"/>
        </w:rPr>
        <w:t>g</w:t>
      </w:r>
      <w:r w:rsidR="00436ECB" w:rsidRPr="00436ECB">
        <w:rPr>
          <w:lang w:val="lt-LT"/>
        </w:rPr>
        <w:t>auti iš Administracijos struktūrinių, struktūrinių teritorinių padalinių, kitų institucijų, įstaigų ir organizacijų duomenis ir informaciją Skyriaus uždaviniams įgyvendinti ir funkcijoms atlikti</w:t>
      </w:r>
      <w:r>
        <w:rPr>
          <w:lang w:val="lt-LT"/>
        </w:rPr>
        <w:t>;</w:t>
      </w:r>
    </w:p>
    <w:p w14:paraId="3A017044" w14:textId="77777777" w:rsidR="00FE0047" w:rsidRDefault="007D274A" w:rsidP="00FE0047">
      <w:pPr>
        <w:ind w:firstLine="851"/>
        <w:jc w:val="both"/>
        <w:rPr>
          <w:lang w:val="lt-LT"/>
        </w:rPr>
      </w:pPr>
      <w:r>
        <w:rPr>
          <w:lang w:val="lt-LT"/>
        </w:rPr>
        <w:t xml:space="preserve">12.2. </w:t>
      </w:r>
      <w:r w:rsidR="008033AD" w:rsidRPr="008033AD">
        <w:rPr>
          <w:lang w:val="lt-LT"/>
        </w:rPr>
        <w:t>kreiptis į Socialinės apsaugos ir darbo ministeriją Skyriaus kompetencijos klausimais</w:t>
      </w:r>
      <w:r>
        <w:rPr>
          <w:lang w:val="lt-LT"/>
        </w:rPr>
        <w:t>;</w:t>
      </w:r>
    </w:p>
    <w:p w14:paraId="3E9C82B2" w14:textId="77777777" w:rsidR="00FE0047" w:rsidRDefault="007D274A" w:rsidP="00FE0047">
      <w:pPr>
        <w:ind w:firstLine="851"/>
        <w:jc w:val="both"/>
        <w:rPr>
          <w:lang w:val="lt-LT"/>
        </w:rPr>
      </w:pPr>
      <w:r>
        <w:rPr>
          <w:lang w:val="lt-LT"/>
        </w:rPr>
        <w:t xml:space="preserve">12.3. </w:t>
      </w:r>
      <w:r w:rsidR="001B06DA" w:rsidRPr="001B06DA">
        <w:rPr>
          <w:lang w:val="lt-LT"/>
        </w:rPr>
        <w:t>teisės aktų nustatyta tvarka naudotis informacinėmis sistemomis, duomenų bazėmis, registrais, reikalingais Skyriaus funkcijoms vykdyti;</w:t>
      </w:r>
      <w:r w:rsidR="008033AD" w:rsidRPr="008033AD">
        <w:rPr>
          <w:lang w:val="lt-LT"/>
        </w:rPr>
        <w:tab/>
      </w:r>
    </w:p>
    <w:p w14:paraId="0F3EA64A" w14:textId="77777777" w:rsidR="00FE0047" w:rsidRDefault="007D274A" w:rsidP="00FE0047">
      <w:pPr>
        <w:ind w:firstLine="851"/>
        <w:jc w:val="both"/>
        <w:rPr>
          <w:lang w:val="lt-LT"/>
        </w:rPr>
      </w:pPr>
      <w:r>
        <w:rPr>
          <w:lang w:val="lt-LT"/>
        </w:rPr>
        <w:t>12.4. p</w:t>
      </w:r>
      <w:r w:rsidR="008033AD" w:rsidRPr="008033AD">
        <w:rPr>
          <w:lang w:val="lt-LT"/>
        </w:rPr>
        <w:t xml:space="preserve">agal Skyriaus kompetenciją teikti </w:t>
      </w:r>
      <w:r w:rsidR="00436ECB" w:rsidRPr="00436ECB">
        <w:rPr>
          <w:lang w:val="lt-LT"/>
        </w:rPr>
        <w:t>pasiūlymus Administracijos direktoriui,</w:t>
      </w:r>
      <w:r w:rsidR="00FE0047">
        <w:rPr>
          <w:lang w:val="lt-LT"/>
        </w:rPr>
        <w:t xml:space="preserve"> </w:t>
      </w:r>
      <w:r w:rsidR="00436ECB" w:rsidRPr="00436ECB">
        <w:rPr>
          <w:lang w:val="lt-LT"/>
        </w:rPr>
        <w:t xml:space="preserve">Savivaldybės merui, Savivaldybės tarybai ir valstybės institucijoms </w:t>
      </w:r>
      <w:r w:rsidR="001B06DA">
        <w:rPr>
          <w:lang w:val="lt-LT"/>
        </w:rPr>
        <w:t xml:space="preserve">piniginės </w:t>
      </w:r>
      <w:r w:rsidR="00436ECB" w:rsidRPr="00436ECB">
        <w:rPr>
          <w:lang w:val="lt-LT"/>
        </w:rPr>
        <w:t xml:space="preserve">socialinės </w:t>
      </w:r>
      <w:r w:rsidR="001B06DA">
        <w:rPr>
          <w:lang w:val="lt-LT"/>
        </w:rPr>
        <w:t>p</w:t>
      </w:r>
      <w:r w:rsidR="00436ECB" w:rsidRPr="00436ECB">
        <w:rPr>
          <w:lang w:val="lt-LT"/>
        </w:rPr>
        <w:t xml:space="preserve">aramos, </w:t>
      </w:r>
      <w:r w:rsidR="001B06DA">
        <w:rPr>
          <w:lang w:val="lt-LT"/>
        </w:rPr>
        <w:t xml:space="preserve">socialinių paslaugų, asmenų su negalia </w:t>
      </w:r>
      <w:r w:rsidR="00436ECB" w:rsidRPr="00436ECB">
        <w:rPr>
          <w:lang w:val="lt-LT"/>
        </w:rPr>
        <w:t>socialinės integracijos sričių organizavimo</w:t>
      </w:r>
      <w:r w:rsidR="001B06DA">
        <w:rPr>
          <w:lang w:val="lt-LT"/>
        </w:rPr>
        <w:t xml:space="preserve"> ir kitais, su Skyriaus veikla susijusiais klausimais</w:t>
      </w:r>
      <w:r>
        <w:rPr>
          <w:lang w:val="lt-LT"/>
        </w:rPr>
        <w:t>;</w:t>
      </w:r>
    </w:p>
    <w:p w14:paraId="56A5880E" w14:textId="77777777" w:rsidR="00FE0047" w:rsidRDefault="00436ECB" w:rsidP="00FE0047">
      <w:pPr>
        <w:ind w:firstLine="851"/>
        <w:jc w:val="both"/>
        <w:rPr>
          <w:lang w:val="lt-LT"/>
        </w:rPr>
      </w:pPr>
      <w:r w:rsidRPr="00436ECB">
        <w:rPr>
          <w:lang w:val="lt-LT"/>
        </w:rPr>
        <w:t>1</w:t>
      </w:r>
      <w:r w:rsidR="007D274A">
        <w:rPr>
          <w:lang w:val="lt-LT"/>
        </w:rPr>
        <w:t xml:space="preserve">2.5. </w:t>
      </w:r>
      <w:r w:rsidRPr="00436ECB">
        <w:rPr>
          <w:lang w:val="lt-LT"/>
        </w:rPr>
        <w:t>reikalauti užtikrinti Skyriaus darbuotojams sveikas ir saugias darbo sąlygas, gauti technines, kitas Skyriaus darbui reikalingas priemones, transportą;</w:t>
      </w:r>
    </w:p>
    <w:p w14:paraId="48C08873" w14:textId="77777777" w:rsidR="00FE0047" w:rsidRDefault="00436ECB" w:rsidP="00FE0047">
      <w:pPr>
        <w:ind w:firstLine="851"/>
        <w:jc w:val="both"/>
        <w:rPr>
          <w:lang w:val="lt-LT"/>
        </w:rPr>
      </w:pPr>
      <w:r w:rsidRPr="00436ECB">
        <w:rPr>
          <w:lang w:val="lt-LT"/>
        </w:rPr>
        <w:t>1</w:t>
      </w:r>
      <w:r w:rsidR="005A50FE">
        <w:rPr>
          <w:lang w:val="lt-LT"/>
        </w:rPr>
        <w:t>2</w:t>
      </w:r>
      <w:r w:rsidRPr="00436ECB">
        <w:rPr>
          <w:lang w:val="lt-LT"/>
        </w:rPr>
        <w:t>.</w:t>
      </w:r>
      <w:r w:rsidR="005A50FE">
        <w:rPr>
          <w:lang w:val="lt-LT"/>
        </w:rPr>
        <w:t>6</w:t>
      </w:r>
      <w:r w:rsidRPr="00436ECB">
        <w:rPr>
          <w:lang w:val="lt-LT"/>
        </w:rPr>
        <w:t>. naudotis kitomis Lietuvos Respublikos įstatymų ir kitų teisės aktų nustatytomis teisėmis</w:t>
      </w:r>
      <w:r w:rsidR="005A50FE">
        <w:rPr>
          <w:lang w:val="lt-LT"/>
        </w:rPr>
        <w:t>.</w:t>
      </w:r>
    </w:p>
    <w:p w14:paraId="7F6A3659" w14:textId="77777777" w:rsidR="00FE0047" w:rsidRDefault="005A50FE" w:rsidP="00FE0047">
      <w:pPr>
        <w:ind w:firstLine="851"/>
        <w:jc w:val="both"/>
        <w:rPr>
          <w:lang w:val="lt-LT"/>
        </w:rPr>
      </w:pPr>
      <w:r>
        <w:rPr>
          <w:lang w:val="lt-LT"/>
        </w:rPr>
        <w:t xml:space="preserve">13. </w:t>
      </w:r>
      <w:r w:rsidR="00436ECB" w:rsidRPr="00436ECB">
        <w:rPr>
          <w:lang w:val="lt-LT"/>
        </w:rPr>
        <w:t>Skyri</w:t>
      </w:r>
      <w:r w:rsidR="001B06DA">
        <w:rPr>
          <w:lang w:val="lt-LT"/>
        </w:rPr>
        <w:t xml:space="preserve">aus darbuotojai </w:t>
      </w:r>
      <w:r w:rsidR="00436ECB" w:rsidRPr="00436ECB">
        <w:rPr>
          <w:lang w:val="lt-LT"/>
        </w:rPr>
        <w:t>privalo:</w:t>
      </w:r>
    </w:p>
    <w:p w14:paraId="15CAEDCB" w14:textId="77777777" w:rsidR="00FE0047" w:rsidRDefault="005A50FE" w:rsidP="00FE0047">
      <w:pPr>
        <w:ind w:firstLine="851"/>
        <w:jc w:val="both"/>
        <w:rPr>
          <w:lang w:val="lt-LT"/>
        </w:rPr>
      </w:pPr>
      <w:r>
        <w:rPr>
          <w:lang w:val="lt-LT"/>
        </w:rPr>
        <w:t xml:space="preserve">13.1. </w:t>
      </w:r>
      <w:r w:rsidR="00436ECB" w:rsidRPr="00436ECB">
        <w:rPr>
          <w:lang w:val="lt-LT"/>
        </w:rPr>
        <w:t>tinkamai ir laiku vykdyti pareigybės aprašyme numatytas funkcijas, taip pat kitas jiems pavestas užduotis;</w:t>
      </w:r>
    </w:p>
    <w:p w14:paraId="0BF8F322" w14:textId="7C8C7277" w:rsidR="00FE0047" w:rsidRPr="000C5DA7" w:rsidRDefault="00436ECB" w:rsidP="00FE0047">
      <w:pPr>
        <w:ind w:firstLine="851"/>
        <w:jc w:val="both"/>
        <w:rPr>
          <w:strike/>
          <w:lang w:val="lt-LT"/>
        </w:rPr>
      </w:pPr>
      <w:r w:rsidRPr="00436ECB">
        <w:rPr>
          <w:lang w:val="lt-LT"/>
        </w:rPr>
        <w:t>1</w:t>
      </w:r>
      <w:r w:rsidR="005A50FE">
        <w:rPr>
          <w:lang w:val="lt-LT"/>
        </w:rPr>
        <w:t>3</w:t>
      </w:r>
      <w:r w:rsidRPr="00436ECB">
        <w:rPr>
          <w:lang w:val="lt-LT"/>
        </w:rPr>
        <w:t>.2. laikytis tarnybinės etikos, darbo drausmės, vidaus darbo tvarkos taisyklių</w:t>
      </w:r>
      <w:r w:rsidR="009703C4">
        <w:rPr>
          <w:lang w:val="lt-LT"/>
        </w:rPr>
        <w:t>;</w:t>
      </w:r>
      <w:r w:rsidRPr="00436ECB">
        <w:rPr>
          <w:lang w:val="lt-LT"/>
        </w:rPr>
        <w:t xml:space="preserve"> </w:t>
      </w:r>
    </w:p>
    <w:p w14:paraId="17692326" w14:textId="77777777" w:rsidR="00FE0047" w:rsidRDefault="005A50FE" w:rsidP="00FE0047">
      <w:pPr>
        <w:ind w:firstLine="851"/>
        <w:jc w:val="both"/>
        <w:rPr>
          <w:lang w:val="lt-LT"/>
        </w:rPr>
      </w:pPr>
      <w:r>
        <w:rPr>
          <w:lang w:val="lt-LT"/>
        </w:rPr>
        <w:t xml:space="preserve">13.3. </w:t>
      </w:r>
      <w:r w:rsidR="00436ECB" w:rsidRPr="00436ECB">
        <w:rPr>
          <w:lang w:val="lt-LT"/>
        </w:rPr>
        <w:t>kelti savo kvalifikaciją, sekti teisės aktų pasikeitimus visais savo kompetencijos klausimais;</w:t>
      </w:r>
    </w:p>
    <w:p w14:paraId="1B39DFDA" w14:textId="77777777" w:rsidR="00FE0047" w:rsidRDefault="00436ECB" w:rsidP="00FE0047">
      <w:pPr>
        <w:ind w:firstLine="851"/>
        <w:jc w:val="both"/>
        <w:rPr>
          <w:lang w:val="lt-LT"/>
        </w:rPr>
      </w:pPr>
      <w:r w:rsidRPr="00436ECB">
        <w:rPr>
          <w:lang w:val="lt-LT"/>
        </w:rPr>
        <w:t>1</w:t>
      </w:r>
      <w:r w:rsidR="007B1635">
        <w:rPr>
          <w:lang w:val="lt-LT"/>
        </w:rPr>
        <w:t>3</w:t>
      </w:r>
      <w:r w:rsidRPr="00436ECB">
        <w:rPr>
          <w:lang w:val="lt-LT"/>
        </w:rPr>
        <w:t>.4. tinkamai saugoti Skyriaus dokumentaciją, laiku ją parengti saugojimui archyve</w:t>
      </w:r>
      <w:r w:rsidR="007B1635">
        <w:rPr>
          <w:lang w:val="lt-LT"/>
        </w:rPr>
        <w:t>;</w:t>
      </w:r>
    </w:p>
    <w:p w14:paraId="53B17008" w14:textId="4DB1F001" w:rsidR="00436ECB" w:rsidRPr="00436ECB" w:rsidRDefault="00FE0047" w:rsidP="00FE0047">
      <w:pPr>
        <w:ind w:firstLine="851"/>
        <w:jc w:val="both"/>
        <w:rPr>
          <w:lang w:val="lt-LT"/>
        </w:rPr>
      </w:pPr>
      <w:r>
        <w:rPr>
          <w:lang w:val="lt-LT"/>
        </w:rPr>
        <w:t xml:space="preserve">14. </w:t>
      </w:r>
      <w:r w:rsidR="007B1635">
        <w:rPr>
          <w:lang w:val="lt-LT"/>
        </w:rPr>
        <w:t>S</w:t>
      </w:r>
      <w:r w:rsidR="00436ECB" w:rsidRPr="00436ECB">
        <w:rPr>
          <w:lang w:val="lt-LT"/>
        </w:rPr>
        <w:t>kyriaus darbuotojai turi ir kitas teisės aktuose numatytas teises ir pareigas</w:t>
      </w:r>
      <w:r w:rsidR="007B1635">
        <w:rPr>
          <w:lang w:val="lt-LT"/>
        </w:rPr>
        <w:t>.</w:t>
      </w:r>
    </w:p>
    <w:p w14:paraId="558F9142" w14:textId="77777777" w:rsidR="00436ECB" w:rsidRDefault="00436ECB" w:rsidP="00F0204B">
      <w:pPr>
        <w:ind w:left="360"/>
        <w:jc w:val="center"/>
        <w:rPr>
          <w:lang w:val="lt-LT"/>
        </w:rPr>
      </w:pPr>
    </w:p>
    <w:p w14:paraId="55EC3B91" w14:textId="77777777" w:rsidR="00990F75" w:rsidRDefault="00BC5071" w:rsidP="00BC5071">
      <w:pPr>
        <w:ind w:left="360"/>
        <w:jc w:val="center"/>
        <w:rPr>
          <w:b/>
          <w:bCs/>
          <w:lang w:val="lt-LT"/>
        </w:rPr>
      </w:pPr>
      <w:r w:rsidRPr="007B1635">
        <w:rPr>
          <w:b/>
          <w:bCs/>
          <w:lang w:val="lt-LT"/>
        </w:rPr>
        <w:t>V</w:t>
      </w:r>
      <w:r w:rsidR="00990F75">
        <w:rPr>
          <w:b/>
          <w:bCs/>
          <w:lang w:val="lt-LT"/>
        </w:rPr>
        <w:t xml:space="preserve"> SKYRIUS</w:t>
      </w:r>
    </w:p>
    <w:p w14:paraId="384E8417" w14:textId="1E02365C" w:rsidR="00BC5071" w:rsidRPr="007B1635" w:rsidRDefault="00BC5071" w:rsidP="00BC5071">
      <w:pPr>
        <w:ind w:left="360"/>
        <w:jc w:val="center"/>
        <w:rPr>
          <w:b/>
          <w:bCs/>
          <w:lang w:val="lt-LT"/>
        </w:rPr>
      </w:pPr>
      <w:r w:rsidRPr="007B1635">
        <w:rPr>
          <w:b/>
          <w:bCs/>
          <w:lang w:val="lt-LT"/>
        </w:rPr>
        <w:t>BAIGIAMOSIOS NUOSTATOS</w:t>
      </w:r>
    </w:p>
    <w:p w14:paraId="7C14C904" w14:textId="77777777" w:rsidR="00FE0047" w:rsidRDefault="00FE0047" w:rsidP="00FE0047">
      <w:pPr>
        <w:jc w:val="both"/>
        <w:rPr>
          <w:b/>
          <w:bCs/>
          <w:lang w:val="lt-LT"/>
        </w:rPr>
      </w:pPr>
    </w:p>
    <w:p w14:paraId="608F52A0" w14:textId="136A937D" w:rsidR="00684D65" w:rsidRDefault="00FE0047" w:rsidP="00FE0047">
      <w:pPr>
        <w:ind w:firstLine="851"/>
        <w:jc w:val="both"/>
        <w:rPr>
          <w:lang w:val="lt-LT"/>
        </w:rPr>
      </w:pPr>
      <w:r>
        <w:rPr>
          <w:lang w:val="lt-LT"/>
        </w:rPr>
        <w:t>1</w:t>
      </w:r>
      <w:r w:rsidR="00702D0F">
        <w:rPr>
          <w:lang w:val="lt-LT"/>
        </w:rPr>
        <w:t>5</w:t>
      </w:r>
      <w:r>
        <w:rPr>
          <w:lang w:val="lt-LT"/>
        </w:rPr>
        <w:t xml:space="preserve">. </w:t>
      </w:r>
      <w:r w:rsidR="00684D65" w:rsidRPr="00684D65">
        <w:rPr>
          <w:lang w:val="lt-LT"/>
        </w:rPr>
        <w:t>Skyriaus nuostatus</w:t>
      </w:r>
      <w:r w:rsidR="00633BA5">
        <w:rPr>
          <w:lang w:val="lt-LT"/>
        </w:rPr>
        <w:t xml:space="preserve"> tvirtina </w:t>
      </w:r>
      <w:r w:rsidR="00684D65" w:rsidRPr="00684D65">
        <w:rPr>
          <w:lang w:val="lt-LT"/>
        </w:rPr>
        <w:t xml:space="preserve">Administracijos direktorius.  </w:t>
      </w:r>
    </w:p>
    <w:p w14:paraId="23AF9EF2" w14:textId="77777777" w:rsidR="00E84171" w:rsidRPr="00E84171" w:rsidRDefault="00E84171" w:rsidP="00E84171">
      <w:pPr>
        <w:ind w:left="360"/>
        <w:jc w:val="center"/>
        <w:rPr>
          <w:lang w:val="lt-LT"/>
        </w:rPr>
      </w:pPr>
      <w:r w:rsidRPr="00E84171">
        <w:rPr>
          <w:lang w:val="lt-LT"/>
        </w:rPr>
        <w:tab/>
      </w:r>
    </w:p>
    <w:p w14:paraId="48B9BFB5" w14:textId="7FC46771" w:rsidR="007803A2" w:rsidRPr="00F0204B" w:rsidRDefault="00EA74E5" w:rsidP="00F0204B">
      <w:pPr>
        <w:ind w:left="360"/>
        <w:jc w:val="center"/>
        <w:rPr>
          <w:lang w:val="lt-LT"/>
        </w:rPr>
      </w:pPr>
      <w:r>
        <w:rPr>
          <w:lang w:val="lt-LT"/>
        </w:rPr>
        <w:t>________________________</w:t>
      </w:r>
    </w:p>
    <w:sectPr w:rsidR="007803A2" w:rsidRPr="00F0204B" w:rsidSect="007F5679">
      <w:headerReference w:type="even" r:id="rId6"/>
      <w:pgSz w:w="11907" w:h="16840"/>
      <w:pgMar w:top="1134" w:right="567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749A8C" w14:textId="77777777" w:rsidR="00192910" w:rsidRDefault="00192910">
      <w:r>
        <w:separator/>
      </w:r>
    </w:p>
  </w:endnote>
  <w:endnote w:type="continuationSeparator" w:id="0">
    <w:p w14:paraId="12A1BB4B" w14:textId="77777777" w:rsidR="00192910" w:rsidRDefault="00192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51FECF" w14:textId="77777777" w:rsidR="00192910" w:rsidRDefault="00192910">
      <w:r>
        <w:separator/>
      </w:r>
    </w:p>
  </w:footnote>
  <w:footnote w:type="continuationSeparator" w:id="0">
    <w:p w14:paraId="0A1C8613" w14:textId="77777777" w:rsidR="00192910" w:rsidRDefault="001929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494FD" w14:textId="77777777" w:rsidR="00E46577" w:rsidRDefault="00E46577" w:rsidP="003B049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945C97" w14:textId="77777777" w:rsidR="00E46577" w:rsidRDefault="00E465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243"/>
    <w:rsid w:val="00004A81"/>
    <w:rsid w:val="000063CE"/>
    <w:rsid w:val="00006DB8"/>
    <w:rsid w:val="00015D23"/>
    <w:rsid w:val="0002792D"/>
    <w:rsid w:val="00033CDC"/>
    <w:rsid w:val="0003619C"/>
    <w:rsid w:val="00040883"/>
    <w:rsid w:val="0006106C"/>
    <w:rsid w:val="0007075B"/>
    <w:rsid w:val="00071EF4"/>
    <w:rsid w:val="000765D1"/>
    <w:rsid w:val="0008001B"/>
    <w:rsid w:val="00080137"/>
    <w:rsid w:val="00080B45"/>
    <w:rsid w:val="00085FF2"/>
    <w:rsid w:val="000A07CF"/>
    <w:rsid w:val="000B063F"/>
    <w:rsid w:val="000C5DA7"/>
    <w:rsid w:val="000D3754"/>
    <w:rsid w:val="000D7434"/>
    <w:rsid w:val="000E1F6E"/>
    <w:rsid w:val="00103DEA"/>
    <w:rsid w:val="00104AF2"/>
    <w:rsid w:val="00107EB3"/>
    <w:rsid w:val="00124DEF"/>
    <w:rsid w:val="00130752"/>
    <w:rsid w:val="001308DD"/>
    <w:rsid w:val="00134F5E"/>
    <w:rsid w:val="00140880"/>
    <w:rsid w:val="001443E9"/>
    <w:rsid w:val="00145DCE"/>
    <w:rsid w:val="00146CF6"/>
    <w:rsid w:val="00151474"/>
    <w:rsid w:val="00152E6D"/>
    <w:rsid w:val="00165464"/>
    <w:rsid w:val="00175A50"/>
    <w:rsid w:val="0018002E"/>
    <w:rsid w:val="0019047A"/>
    <w:rsid w:val="00192910"/>
    <w:rsid w:val="001946E2"/>
    <w:rsid w:val="001A2065"/>
    <w:rsid w:val="001A3A4B"/>
    <w:rsid w:val="001A53FF"/>
    <w:rsid w:val="001B06DA"/>
    <w:rsid w:val="001B1989"/>
    <w:rsid w:val="001B7777"/>
    <w:rsid w:val="001D17AF"/>
    <w:rsid w:val="001F4C40"/>
    <w:rsid w:val="00200EA4"/>
    <w:rsid w:val="0021675C"/>
    <w:rsid w:val="002202C5"/>
    <w:rsid w:val="00227C46"/>
    <w:rsid w:val="00235CE5"/>
    <w:rsid w:val="00236BEF"/>
    <w:rsid w:val="00241594"/>
    <w:rsid w:val="00242A83"/>
    <w:rsid w:val="0024479F"/>
    <w:rsid w:val="00260B21"/>
    <w:rsid w:val="00261437"/>
    <w:rsid w:val="002768F5"/>
    <w:rsid w:val="002800E9"/>
    <w:rsid w:val="002810D4"/>
    <w:rsid w:val="00284AC2"/>
    <w:rsid w:val="002872A5"/>
    <w:rsid w:val="0029247C"/>
    <w:rsid w:val="002927A0"/>
    <w:rsid w:val="00292DA7"/>
    <w:rsid w:val="00293D9D"/>
    <w:rsid w:val="00297BC6"/>
    <w:rsid w:val="002B2063"/>
    <w:rsid w:val="002B6B23"/>
    <w:rsid w:val="002B7537"/>
    <w:rsid w:val="002D394C"/>
    <w:rsid w:val="002D6206"/>
    <w:rsid w:val="002D6288"/>
    <w:rsid w:val="002E087C"/>
    <w:rsid w:val="002F20EA"/>
    <w:rsid w:val="002F2F70"/>
    <w:rsid w:val="002F5779"/>
    <w:rsid w:val="002F5981"/>
    <w:rsid w:val="002F7705"/>
    <w:rsid w:val="00300252"/>
    <w:rsid w:val="003177D4"/>
    <w:rsid w:val="0032463F"/>
    <w:rsid w:val="00326CAF"/>
    <w:rsid w:val="00331536"/>
    <w:rsid w:val="00333741"/>
    <w:rsid w:val="0034433F"/>
    <w:rsid w:val="003527C3"/>
    <w:rsid w:val="00352940"/>
    <w:rsid w:val="00362C9F"/>
    <w:rsid w:val="0036638F"/>
    <w:rsid w:val="00371535"/>
    <w:rsid w:val="0037383D"/>
    <w:rsid w:val="003778DC"/>
    <w:rsid w:val="00383948"/>
    <w:rsid w:val="003A0963"/>
    <w:rsid w:val="003A19FD"/>
    <w:rsid w:val="003B049F"/>
    <w:rsid w:val="003B0B0E"/>
    <w:rsid w:val="003B0C8D"/>
    <w:rsid w:val="003B3413"/>
    <w:rsid w:val="003B50F1"/>
    <w:rsid w:val="003C3879"/>
    <w:rsid w:val="003D1A78"/>
    <w:rsid w:val="003D1F59"/>
    <w:rsid w:val="003D52E8"/>
    <w:rsid w:val="003E697D"/>
    <w:rsid w:val="003E796B"/>
    <w:rsid w:val="003F6C0C"/>
    <w:rsid w:val="00413953"/>
    <w:rsid w:val="00424B55"/>
    <w:rsid w:val="00424B57"/>
    <w:rsid w:val="0043307F"/>
    <w:rsid w:val="00433541"/>
    <w:rsid w:val="00435243"/>
    <w:rsid w:val="00436ECB"/>
    <w:rsid w:val="00444C3D"/>
    <w:rsid w:val="00444D47"/>
    <w:rsid w:val="00445C41"/>
    <w:rsid w:val="004461FB"/>
    <w:rsid w:val="004503D2"/>
    <w:rsid w:val="00460DA7"/>
    <w:rsid w:val="0046676D"/>
    <w:rsid w:val="004702C3"/>
    <w:rsid w:val="0047321C"/>
    <w:rsid w:val="004824AA"/>
    <w:rsid w:val="0048336D"/>
    <w:rsid w:val="00491835"/>
    <w:rsid w:val="004A1189"/>
    <w:rsid w:val="004C0CA9"/>
    <w:rsid w:val="004C1DDB"/>
    <w:rsid w:val="004C23EC"/>
    <w:rsid w:val="004C58BC"/>
    <w:rsid w:val="004C771E"/>
    <w:rsid w:val="004D0DDC"/>
    <w:rsid w:val="004F028B"/>
    <w:rsid w:val="004F274D"/>
    <w:rsid w:val="004F36AD"/>
    <w:rsid w:val="004F38D8"/>
    <w:rsid w:val="004F3E99"/>
    <w:rsid w:val="004F481D"/>
    <w:rsid w:val="00501C1B"/>
    <w:rsid w:val="00510C31"/>
    <w:rsid w:val="00512FB5"/>
    <w:rsid w:val="00513CB8"/>
    <w:rsid w:val="005170A9"/>
    <w:rsid w:val="00523CF3"/>
    <w:rsid w:val="0053470A"/>
    <w:rsid w:val="005364F2"/>
    <w:rsid w:val="00540C75"/>
    <w:rsid w:val="0054131D"/>
    <w:rsid w:val="00554201"/>
    <w:rsid w:val="0055454D"/>
    <w:rsid w:val="00556A90"/>
    <w:rsid w:val="0057213F"/>
    <w:rsid w:val="00572433"/>
    <w:rsid w:val="00593F1F"/>
    <w:rsid w:val="005A0B10"/>
    <w:rsid w:val="005A241E"/>
    <w:rsid w:val="005A50FE"/>
    <w:rsid w:val="005E1CB9"/>
    <w:rsid w:val="005E5E12"/>
    <w:rsid w:val="005E724F"/>
    <w:rsid w:val="005E7368"/>
    <w:rsid w:val="005E74A9"/>
    <w:rsid w:val="005F54DC"/>
    <w:rsid w:val="00601546"/>
    <w:rsid w:val="006035B5"/>
    <w:rsid w:val="006037E3"/>
    <w:rsid w:val="00615AFD"/>
    <w:rsid w:val="006255EF"/>
    <w:rsid w:val="00631C89"/>
    <w:rsid w:val="00633BA5"/>
    <w:rsid w:val="00643E91"/>
    <w:rsid w:val="006515A2"/>
    <w:rsid w:val="0065454D"/>
    <w:rsid w:val="0065475B"/>
    <w:rsid w:val="00663A18"/>
    <w:rsid w:val="006701F5"/>
    <w:rsid w:val="00674B79"/>
    <w:rsid w:val="006828CA"/>
    <w:rsid w:val="00684670"/>
    <w:rsid w:val="00684D65"/>
    <w:rsid w:val="006A69D4"/>
    <w:rsid w:val="006B0F9D"/>
    <w:rsid w:val="006B27F8"/>
    <w:rsid w:val="006B6349"/>
    <w:rsid w:val="006D086E"/>
    <w:rsid w:val="006E5ABF"/>
    <w:rsid w:val="006F7A37"/>
    <w:rsid w:val="00702D0F"/>
    <w:rsid w:val="00705D4E"/>
    <w:rsid w:val="007073A3"/>
    <w:rsid w:val="00714CA3"/>
    <w:rsid w:val="00716743"/>
    <w:rsid w:val="00720161"/>
    <w:rsid w:val="0072048F"/>
    <w:rsid w:val="00726509"/>
    <w:rsid w:val="00731857"/>
    <w:rsid w:val="00750E1A"/>
    <w:rsid w:val="007611DC"/>
    <w:rsid w:val="007616AB"/>
    <w:rsid w:val="00761978"/>
    <w:rsid w:val="007803A2"/>
    <w:rsid w:val="00790041"/>
    <w:rsid w:val="00793B51"/>
    <w:rsid w:val="007A2806"/>
    <w:rsid w:val="007A6650"/>
    <w:rsid w:val="007B1635"/>
    <w:rsid w:val="007B52A0"/>
    <w:rsid w:val="007B5370"/>
    <w:rsid w:val="007B5830"/>
    <w:rsid w:val="007B7818"/>
    <w:rsid w:val="007C2D11"/>
    <w:rsid w:val="007D0EF8"/>
    <w:rsid w:val="007D274A"/>
    <w:rsid w:val="007D6851"/>
    <w:rsid w:val="007F1934"/>
    <w:rsid w:val="007F35CD"/>
    <w:rsid w:val="007F3B7A"/>
    <w:rsid w:val="007F5679"/>
    <w:rsid w:val="007F7A15"/>
    <w:rsid w:val="007F7B9D"/>
    <w:rsid w:val="00801DCC"/>
    <w:rsid w:val="008033AD"/>
    <w:rsid w:val="00813CD3"/>
    <w:rsid w:val="008270FF"/>
    <w:rsid w:val="008303AD"/>
    <w:rsid w:val="0083060E"/>
    <w:rsid w:val="00831C44"/>
    <w:rsid w:val="00842F6F"/>
    <w:rsid w:val="00853A3B"/>
    <w:rsid w:val="00863091"/>
    <w:rsid w:val="00863317"/>
    <w:rsid w:val="008637B4"/>
    <w:rsid w:val="00867A6B"/>
    <w:rsid w:val="008728EE"/>
    <w:rsid w:val="008744BD"/>
    <w:rsid w:val="0087796D"/>
    <w:rsid w:val="00880126"/>
    <w:rsid w:val="00881FE9"/>
    <w:rsid w:val="008825BD"/>
    <w:rsid w:val="00886BCA"/>
    <w:rsid w:val="00894B2D"/>
    <w:rsid w:val="008B0987"/>
    <w:rsid w:val="008B3B20"/>
    <w:rsid w:val="008C020A"/>
    <w:rsid w:val="008E0FC2"/>
    <w:rsid w:val="008E2147"/>
    <w:rsid w:val="008E7772"/>
    <w:rsid w:val="008F49E7"/>
    <w:rsid w:val="008F5266"/>
    <w:rsid w:val="008F7016"/>
    <w:rsid w:val="00906DE5"/>
    <w:rsid w:val="0091137E"/>
    <w:rsid w:val="00914608"/>
    <w:rsid w:val="0092437D"/>
    <w:rsid w:val="00933F26"/>
    <w:rsid w:val="0094599A"/>
    <w:rsid w:val="00952C4C"/>
    <w:rsid w:val="009643CF"/>
    <w:rsid w:val="009703C4"/>
    <w:rsid w:val="009716A7"/>
    <w:rsid w:val="0097292D"/>
    <w:rsid w:val="009742B8"/>
    <w:rsid w:val="009755C1"/>
    <w:rsid w:val="0098656A"/>
    <w:rsid w:val="00990F75"/>
    <w:rsid w:val="00993893"/>
    <w:rsid w:val="00995856"/>
    <w:rsid w:val="00996BE7"/>
    <w:rsid w:val="009A069C"/>
    <w:rsid w:val="009B3B4B"/>
    <w:rsid w:val="009B428A"/>
    <w:rsid w:val="009B4844"/>
    <w:rsid w:val="009C214E"/>
    <w:rsid w:val="009C3330"/>
    <w:rsid w:val="009D3023"/>
    <w:rsid w:val="009D41E9"/>
    <w:rsid w:val="009D42A5"/>
    <w:rsid w:val="009E37E9"/>
    <w:rsid w:val="009E3E6C"/>
    <w:rsid w:val="009F24E0"/>
    <w:rsid w:val="009F421F"/>
    <w:rsid w:val="009F7FCF"/>
    <w:rsid w:val="00A0056B"/>
    <w:rsid w:val="00A03692"/>
    <w:rsid w:val="00A07A40"/>
    <w:rsid w:val="00A12156"/>
    <w:rsid w:val="00A12A19"/>
    <w:rsid w:val="00A1350F"/>
    <w:rsid w:val="00A230CE"/>
    <w:rsid w:val="00A246EF"/>
    <w:rsid w:val="00A32D0D"/>
    <w:rsid w:val="00A3677C"/>
    <w:rsid w:val="00A4689A"/>
    <w:rsid w:val="00A47CD0"/>
    <w:rsid w:val="00A72C26"/>
    <w:rsid w:val="00A80F15"/>
    <w:rsid w:val="00A91B91"/>
    <w:rsid w:val="00A94275"/>
    <w:rsid w:val="00AA4122"/>
    <w:rsid w:val="00AD4CD6"/>
    <w:rsid w:val="00AD73C0"/>
    <w:rsid w:val="00AE6EAF"/>
    <w:rsid w:val="00AE7575"/>
    <w:rsid w:val="00AE7EC0"/>
    <w:rsid w:val="00B1300D"/>
    <w:rsid w:val="00B13306"/>
    <w:rsid w:val="00B15C16"/>
    <w:rsid w:val="00B24C8C"/>
    <w:rsid w:val="00B26C8A"/>
    <w:rsid w:val="00B274B9"/>
    <w:rsid w:val="00B33A88"/>
    <w:rsid w:val="00B34B11"/>
    <w:rsid w:val="00B372F3"/>
    <w:rsid w:val="00B55E16"/>
    <w:rsid w:val="00B739C3"/>
    <w:rsid w:val="00B7406B"/>
    <w:rsid w:val="00B76718"/>
    <w:rsid w:val="00B7745D"/>
    <w:rsid w:val="00B77790"/>
    <w:rsid w:val="00B935A6"/>
    <w:rsid w:val="00BA5E00"/>
    <w:rsid w:val="00BA61FB"/>
    <w:rsid w:val="00BB7C99"/>
    <w:rsid w:val="00BC1298"/>
    <w:rsid w:val="00BC2FD7"/>
    <w:rsid w:val="00BC5071"/>
    <w:rsid w:val="00BC5D56"/>
    <w:rsid w:val="00BD3205"/>
    <w:rsid w:val="00BD64F4"/>
    <w:rsid w:val="00BD69FB"/>
    <w:rsid w:val="00BD780D"/>
    <w:rsid w:val="00BE474E"/>
    <w:rsid w:val="00C0737E"/>
    <w:rsid w:val="00C1026E"/>
    <w:rsid w:val="00C267FD"/>
    <w:rsid w:val="00C278BF"/>
    <w:rsid w:val="00C34059"/>
    <w:rsid w:val="00C4186D"/>
    <w:rsid w:val="00C46BAC"/>
    <w:rsid w:val="00C56D45"/>
    <w:rsid w:val="00C65640"/>
    <w:rsid w:val="00C67251"/>
    <w:rsid w:val="00C74AD4"/>
    <w:rsid w:val="00C81F19"/>
    <w:rsid w:val="00C935EB"/>
    <w:rsid w:val="00C9693A"/>
    <w:rsid w:val="00CA025E"/>
    <w:rsid w:val="00CA257A"/>
    <w:rsid w:val="00CB315F"/>
    <w:rsid w:val="00CB76BA"/>
    <w:rsid w:val="00CC6DAE"/>
    <w:rsid w:val="00CD7DA8"/>
    <w:rsid w:val="00CE01A1"/>
    <w:rsid w:val="00CE2595"/>
    <w:rsid w:val="00CE6C99"/>
    <w:rsid w:val="00CF6697"/>
    <w:rsid w:val="00D0031F"/>
    <w:rsid w:val="00D02601"/>
    <w:rsid w:val="00D02638"/>
    <w:rsid w:val="00D06FE0"/>
    <w:rsid w:val="00D16D04"/>
    <w:rsid w:val="00D233B9"/>
    <w:rsid w:val="00D24531"/>
    <w:rsid w:val="00D356D5"/>
    <w:rsid w:val="00D52DA7"/>
    <w:rsid w:val="00D55606"/>
    <w:rsid w:val="00D60752"/>
    <w:rsid w:val="00D611D2"/>
    <w:rsid w:val="00D62C7B"/>
    <w:rsid w:val="00D77DB2"/>
    <w:rsid w:val="00D900BE"/>
    <w:rsid w:val="00D91D98"/>
    <w:rsid w:val="00DA0971"/>
    <w:rsid w:val="00DA3488"/>
    <w:rsid w:val="00DA61D3"/>
    <w:rsid w:val="00DB20FB"/>
    <w:rsid w:val="00DB222C"/>
    <w:rsid w:val="00DB6835"/>
    <w:rsid w:val="00DC0C35"/>
    <w:rsid w:val="00DC2D7D"/>
    <w:rsid w:val="00DC5F2D"/>
    <w:rsid w:val="00DD0053"/>
    <w:rsid w:val="00DD03E1"/>
    <w:rsid w:val="00DD51FC"/>
    <w:rsid w:val="00DE38FC"/>
    <w:rsid w:val="00DE53E1"/>
    <w:rsid w:val="00DE7842"/>
    <w:rsid w:val="00DF525B"/>
    <w:rsid w:val="00DF6000"/>
    <w:rsid w:val="00E03D1A"/>
    <w:rsid w:val="00E05115"/>
    <w:rsid w:val="00E06A97"/>
    <w:rsid w:val="00E17726"/>
    <w:rsid w:val="00E278EB"/>
    <w:rsid w:val="00E34632"/>
    <w:rsid w:val="00E349AB"/>
    <w:rsid w:val="00E34DF9"/>
    <w:rsid w:val="00E41B00"/>
    <w:rsid w:val="00E46577"/>
    <w:rsid w:val="00E46897"/>
    <w:rsid w:val="00E54216"/>
    <w:rsid w:val="00E70D62"/>
    <w:rsid w:val="00E71018"/>
    <w:rsid w:val="00E75B36"/>
    <w:rsid w:val="00E8377C"/>
    <w:rsid w:val="00E84171"/>
    <w:rsid w:val="00E923E5"/>
    <w:rsid w:val="00E96D5F"/>
    <w:rsid w:val="00EA5C3B"/>
    <w:rsid w:val="00EA74E5"/>
    <w:rsid w:val="00EB0605"/>
    <w:rsid w:val="00EC33CC"/>
    <w:rsid w:val="00EC579B"/>
    <w:rsid w:val="00ED3ED2"/>
    <w:rsid w:val="00ED468F"/>
    <w:rsid w:val="00EF3890"/>
    <w:rsid w:val="00F02023"/>
    <w:rsid w:val="00F0204B"/>
    <w:rsid w:val="00F02FC1"/>
    <w:rsid w:val="00F06B52"/>
    <w:rsid w:val="00F126FE"/>
    <w:rsid w:val="00F21C39"/>
    <w:rsid w:val="00F329C4"/>
    <w:rsid w:val="00F40A4D"/>
    <w:rsid w:val="00F43E5A"/>
    <w:rsid w:val="00F504AC"/>
    <w:rsid w:val="00F62382"/>
    <w:rsid w:val="00F64ABF"/>
    <w:rsid w:val="00F736D2"/>
    <w:rsid w:val="00F7463D"/>
    <w:rsid w:val="00F96676"/>
    <w:rsid w:val="00FA3230"/>
    <w:rsid w:val="00FA38D1"/>
    <w:rsid w:val="00FA6B3E"/>
    <w:rsid w:val="00FA6DC7"/>
    <w:rsid w:val="00FB1399"/>
    <w:rsid w:val="00FB206E"/>
    <w:rsid w:val="00FB2E80"/>
    <w:rsid w:val="00FB4DA4"/>
    <w:rsid w:val="00FB73B6"/>
    <w:rsid w:val="00FC0622"/>
    <w:rsid w:val="00FC1286"/>
    <w:rsid w:val="00FC246A"/>
    <w:rsid w:val="00FC4BA9"/>
    <w:rsid w:val="00FC6683"/>
    <w:rsid w:val="00FC7A30"/>
    <w:rsid w:val="00FD36E3"/>
    <w:rsid w:val="00FE0047"/>
    <w:rsid w:val="00FE4601"/>
    <w:rsid w:val="00FE581C"/>
    <w:rsid w:val="00FE5949"/>
    <w:rsid w:val="00FE77BF"/>
    <w:rsid w:val="00FF1E60"/>
    <w:rsid w:val="00FF7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DDA1B1"/>
  <w15:docId w15:val="{F2AC48E5-AD0D-4C07-8C4F-32BACFE05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TimesLT" w:hAnsi="TimesLT"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A74E5"/>
    <w:pPr>
      <w:tabs>
        <w:tab w:val="center" w:pos="4819"/>
        <w:tab w:val="right" w:pos="9638"/>
      </w:tabs>
    </w:pPr>
  </w:style>
  <w:style w:type="character" w:styleId="PageNumber">
    <w:name w:val="page number"/>
    <w:basedOn w:val="DefaultParagraphFont"/>
    <w:rsid w:val="00EA74E5"/>
  </w:style>
  <w:style w:type="paragraph" w:styleId="BalloonText">
    <w:name w:val="Balloon Text"/>
    <w:basedOn w:val="Normal"/>
    <w:link w:val="BalloonTextChar"/>
    <w:rsid w:val="00801D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01DCC"/>
    <w:rPr>
      <w:rFonts w:ascii="Tahoma" w:hAnsi="Tahoma" w:cs="Tahoma"/>
      <w:sz w:val="16"/>
      <w:szCs w:val="16"/>
      <w:lang w:val="en-US"/>
    </w:rPr>
  </w:style>
  <w:style w:type="paragraph" w:styleId="Footer">
    <w:name w:val="footer"/>
    <w:basedOn w:val="Normal"/>
    <w:link w:val="FooterChar"/>
    <w:rsid w:val="00F0204B"/>
    <w:pPr>
      <w:tabs>
        <w:tab w:val="center" w:pos="4819"/>
        <w:tab w:val="right" w:pos="9638"/>
      </w:tabs>
    </w:pPr>
  </w:style>
  <w:style w:type="character" w:customStyle="1" w:styleId="FooterChar">
    <w:name w:val="Footer Char"/>
    <w:link w:val="Footer"/>
    <w:rsid w:val="00F0204B"/>
    <w:rPr>
      <w:rFonts w:ascii="TimesLT" w:hAnsi="TimesLT"/>
      <w:sz w:val="24"/>
      <w:lang w:val="en-US"/>
    </w:rPr>
  </w:style>
  <w:style w:type="paragraph" w:styleId="ListParagraph">
    <w:name w:val="List Paragraph"/>
    <w:basedOn w:val="Normal"/>
    <w:uiPriority w:val="34"/>
    <w:qFormat/>
    <w:rsid w:val="003B34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995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Nil\Desktop\SABLONAI\2%20adm%20isak%20n.do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 adm isak n.dot</Template>
  <TotalTime>3</TotalTime>
  <Pages>4</Pages>
  <Words>1896</Words>
  <Characters>10813</Characters>
  <Application>Microsoft Office Word</Application>
  <DocSecurity>0</DocSecurity>
  <Lines>90</Lines>
  <Paragraphs>25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Savivaldybe</Company>
  <LinksUpToDate>false</LinksUpToDate>
  <CharactersWithSpaces>12684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</dc:creator>
  <cp:keywords/>
  <dc:description/>
  <cp:lastModifiedBy>Asta</cp:lastModifiedBy>
  <cp:revision>5</cp:revision>
  <cp:lastPrinted>2019-07-08T11:05:00Z</cp:lastPrinted>
  <dcterms:created xsi:type="dcterms:W3CDTF">2025-09-10T10:15:00Z</dcterms:created>
  <dcterms:modified xsi:type="dcterms:W3CDTF">2025-09-10T10:17:00Z</dcterms:modified>
</cp:coreProperties>
</file>