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7A02F" w14:textId="48BE5C1A" w:rsidR="008116BF" w:rsidRPr="00CD25EE" w:rsidRDefault="008116BF" w:rsidP="008A6BA9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Cs w:val="20"/>
        </w:rPr>
      </w:pPr>
    </w:p>
    <w:p w14:paraId="054BE837" w14:textId="77777777" w:rsidR="00207E66" w:rsidRPr="00CD25EE" w:rsidRDefault="005024BF" w:rsidP="00207E66">
      <w:pPr>
        <w:ind w:left="4962" w:right="278"/>
        <w:jc w:val="both"/>
        <w:rPr>
          <w:rFonts w:ascii="Times New Roman" w:hAnsi="Times New Roman"/>
          <w:szCs w:val="22"/>
          <w:lang w:val="pt-BR"/>
        </w:rPr>
      </w:pPr>
      <w:r w:rsidRPr="00CD25EE">
        <w:rPr>
          <w:rFonts w:ascii="Times New Roman" w:hAnsi="Times New Roman"/>
          <w:szCs w:val="22"/>
          <w:lang w:val="pt-BR"/>
        </w:rPr>
        <w:t xml:space="preserve">Anykščių rajono savivaldybės </w:t>
      </w:r>
      <w:r w:rsidR="000A08FE" w:rsidRPr="00CD25EE">
        <w:rPr>
          <w:rFonts w:ascii="Times New Roman" w:hAnsi="Times New Roman"/>
          <w:szCs w:val="22"/>
          <w:lang w:val="pt-BR"/>
        </w:rPr>
        <w:t>n</w:t>
      </w:r>
      <w:r w:rsidR="008F02C7" w:rsidRPr="00CD25EE">
        <w:rPr>
          <w:rFonts w:ascii="Times New Roman" w:hAnsi="Times New Roman"/>
          <w:szCs w:val="22"/>
          <w:lang w:val="pt-BR"/>
        </w:rPr>
        <w:t xml:space="preserve">eformaliojo </w:t>
      </w:r>
    </w:p>
    <w:p w14:paraId="124CE69C" w14:textId="77777777" w:rsidR="00207E66" w:rsidRPr="00CD25EE" w:rsidRDefault="008F02C7" w:rsidP="00207E66">
      <w:pPr>
        <w:ind w:left="4962" w:right="278"/>
        <w:jc w:val="both"/>
        <w:rPr>
          <w:rFonts w:ascii="Times New Roman" w:hAnsi="Times New Roman"/>
          <w:bCs/>
          <w:lang w:val="lt-LT"/>
        </w:rPr>
      </w:pPr>
      <w:r w:rsidRPr="00CD25EE">
        <w:rPr>
          <w:rFonts w:ascii="Times New Roman" w:hAnsi="Times New Roman"/>
          <w:szCs w:val="22"/>
          <w:lang w:val="pt-BR"/>
        </w:rPr>
        <w:t>suaugusiųjų švietimo</w:t>
      </w:r>
      <w:r w:rsidRPr="00CD25EE">
        <w:rPr>
          <w:rFonts w:ascii="Times New Roman" w:hAnsi="Times New Roman"/>
          <w:bCs/>
          <w:lang w:val="pt-BR"/>
        </w:rPr>
        <w:t xml:space="preserve"> </w:t>
      </w:r>
      <w:r w:rsidRPr="00CD25EE">
        <w:rPr>
          <w:rFonts w:ascii="Times New Roman" w:hAnsi="Times New Roman"/>
          <w:bCs/>
          <w:lang w:val="lt-LT"/>
        </w:rPr>
        <w:t xml:space="preserve">ir tęstinio mokymosi </w:t>
      </w:r>
    </w:p>
    <w:p w14:paraId="2B8A23D6" w14:textId="5B101044" w:rsidR="00493484" w:rsidRPr="001A31E0" w:rsidRDefault="008F02C7" w:rsidP="00207E66">
      <w:pPr>
        <w:ind w:left="4962" w:right="278"/>
        <w:jc w:val="both"/>
        <w:rPr>
          <w:rFonts w:ascii="Times New Roman" w:hAnsi="Times New Roman"/>
          <w:bCs/>
          <w:lang w:val="lt-LT"/>
        </w:rPr>
      </w:pPr>
      <w:r w:rsidRPr="00CD25EE">
        <w:rPr>
          <w:rFonts w:ascii="Times New Roman" w:hAnsi="Times New Roman"/>
          <w:bCs/>
          <w:lang w:val="lt-LT"/>
        </w:rPr>
        <w:t xml:space="preserve">programų, finansuojamų savivaldybės </w:t>
      </w:r>
    </w:p>
    <w:p w14:paraId="70A913DF" w14:textId="7DF34BB1" w:rsidR="008F02C7" w:rsidRPr="00CD25EE" w:rsidRDefault="00493484" w:rsidP="00207E66">
      <w:pPr>
        <w:ind w:left="4962" w:right="278"/>
        <w:jc w:val="both"/>
        <w:rPr>
          <w:rFonts w:ascii="Times New Roman" w:hAnsi="Times New Roman"/>
          <w:bCs/>
          <w:lang w:val="lt-LT"/>
        </w:rPr>
      </w:pPr>
      <w:r w:rsidRPr="00CD25EE">
        <w:rPr>
          <w:rFonts w:ascii="Times New Roman" w:hAnsi="Times New Roman"/>
          <w:bCs/>
          <w:lang w:val="lt-LT"/>
        </w:rPr>
        <w:t>b</w:t>
      </w:r>
      <w:r w:rsidR="008F02C7" w:rsidRPr="00CD25EE">
        <w:rPr>
          <w:rFonts w:ascii="Times New Roman" w:hAnsi="Times New Roman"/>
          <w:bCs/>
          <w:lang w:val="lt-LT"/>
        </w:rPr>
        <w:t xml:space="preserve">iudžeto lėšomis, finansavimo tvarkos aprašo </w:t>
      </w:r>
    </w:p>
    <w:p w14:paraId="7652E6CA" w14:textId="64F84EB8" w:rsidR="005024BF" w:rsidRPr="00CD25EE" w:rsidRDefault="005024BF" w:rsidP="00207E66">
      <w:pPr>
        <w:ind w:left="4962"/>
        <w:jc w:val="both"/>
        <w:rPr>
          <w:rFonts w:ascii="Times New Roman" w:hAnsi="Times New Roman"/>
          <w:bCs/>
          <w:szCs w:val="22"/>
          <w:lang w:val="lt-LT"/>
        </w:rPr>
      </w:pPr>
      <w:r w:rsidRPr="00CD25EE">
        <w:rPr>
          <w:rFonts w:ascii="Times New Roman" w:hAnsi="Times New Roman"/>
          <w:bCs/>
          <w:szCs w:val="22"/>
          <w:lang w:val="lt-LT"/>
        </w:rPr>
        <w:t>1 priedas</w:t>
      </w:r>
    </w:p>
    <w:p w14:paraId="656CDAA0" w14:textId="77777777" w:rsidR="005024BF" w:rsidRPr="001A31E0" w:rsidRDefault="005024BF" w:rsidP="005024BF">
      <w:pPr>
        <w:ind w:left="5472" w:right="180"/>
        <w:rPr>
          <w:rFonts w:ascii="Times New Roman" w:hAnsi="Times New Roman"/>
          <w:szCs w:val="22"/>
          <w:lang w:val="lt-LT"/>
        </w:rPr>
      </w:pPr>
    </w:p>
    <w:p w14:paraId="522BCCD5" w14:textId="6D1FB657" w:rsidR="00A47EA4" w:rsidRPr="001A31E0" w:rsidRDefault="008F02C7" w:rsidP="008F02C7">
      <w:pPr>
        <w:ind w:right="278"/>
        <w:jc w:val="center"/>
        <w:rPr>
          <w:rFonts w:ascii="Times New Roman" w:hAnsi="Times New Roman"/>
          <w:b/>
          <w:szCs w:val="22"/>
          <w:lang w:val="lt-LT"/>
        </w:rPr>
      </w:pPr>
      <w:r w:rsidRPr="001A31E0">
        <w:rPr>
          <w:rFonts w:ascii="Times New Roman" w:hAnsi="Times New Roman"/>
          <w:b/>
          <w:szCs w:val="22"/>
          <w:lang w:val="lt-LT"/>
        </w:rPr>
        <w:t>ANYKŠČIŲ RAJONO SAVIVALDYBĖS NEFORMALIOJO SUAUGUSIŲJŲ ŠVIETIMO</w:t>
      </w:r>
      <w:r w:rsidRPr="001A31E0">
        <w:rPr>
          <w:rFonts w:ascii="Times New Roman" w:hAnsi="Times New Roman"/>
          <w:b/>
          <w:bCs/>
          <w:lang w:val="lt-LT"/>
        </w:rPr>
        <w:t xml:space="preserve"> IR TĘSTINIO MOKYMOSI PROGRAMŲ</w:t>
      </w:r>
      <w:r w:rsidRPr="001A31E0">
        <w:rPr>
          <w:rFonts w:ascii="Times New Roman" w:hAnsi="Times New Roman"/>
          <w:b/>
          <w:szCs w:val="22"/>
          <w:lang w:val="lt-LT"/>
        </w:rPr>
        <w:t xml:space="preserve"> FINANSAVIMO PARAIŠKA </w:t>
      </w:r>
    </w:p>
    <w:p w14:paraId="39429307" w14:textId="77777777" w:rsidR="00A47EA4" w:rsidRPr="001A31E0" w:rsidRDefault="00A47EA4" w:rsidP="00A47EA4">
      <w:pPr>
        <w:jc w:val="center"/>
        <w:rPr>
          <w:rFonts w:ascii="Times New Roman" w:hAnsi="Times New Roman"/>
          <w:b/>
          <w:bCs/>
          <w:lang w:val="lt-LT"/>
        </w:rPr>
      </w:pPr>
    </w:p>
    <w:p w14:paraId="433519CD" w14:textId="77777777" w:rsidR="00A47EA4" w:rsidRPr="001A31E0" w:rsidRDefault="00A47EA4" w:rsidP="00A47EA4">
      <w:pPr>
        <w:jc w:val="center"/>
        <w:rPr>
          <w:rFonts w:ascii="Times New Roman" w:hAnsi="Times New Roman"/>
          <w:lang w:val="lt-LT"/>
        </w:rPr>
      </w:pPr>
    </w:p>
    <w:p w14:paraId="4C4CBDC9" w14:textId="77777777" w:rsidR="0011530C" w:rsidRPr="00CD25EE" w:rsidRDefault="0011530C" w:rsidP="0011530C">
      <w:pPr>
        <w:ind w:left="2880" w:firstLine="720"/>
        <w:rPr>
          <w:rFonts w:ascii="Times New Roman" w:hAnsi="Times New Roman"/>
        </w:rPr>
      </w:pPr>
      <w:r w:rsidRPr="00CD25EE">
        <w:rPr>
          <w:rFonts w:ascii="Times New Roman" w:hAnsi="Times New Roman"/>
        </w:rPr>
        <w:t>20__ m._____________</w:t>
      </w:r>
    </w:p>
    <w:p w14:paraId="2F3DBFEB" w14:textId="48A6A043" w:rsidR="00A47EA4" w:rsidRPr="00CD25EE" w:rsidRDefault="00A47EA4" w:rsidP="00A47EA4">
      <w:pPr>
        <w:jc w:val="center"/>
        <w:rPr>
          <w:rFonts w:ascii="Times New Roman" w:hAnsi="Times New Roman"/>
        </w:rPr>
      </w:pPr>
    </w:p>
    <w:p w14:paraId="1D9A5CE0" w14:textId="77777777" w:rsidR="00A47EA4" w:rsidRPr="00CD25EE" w:rsidRDefault="00A47EA4" w:rsidP="00A47EA4">
      <w:pPr>
        <w:ind w:left="357"/>
        <w:jc w:val="center"/>
        <w:rPr>
          <w:rFonts w:ascii="Times New Roman" w:hAnsi="Times New Roman"/>
          <w:b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5"/>
        <w:gridCol w:w="6674"/>
      </w:tblGrid>
      <w:tr w:rsidR="00A47EA4" w:rsidRPr="00CD25EE" w14:paraId="33DF18EF" w14:textId="77777777" w:rsidTr="00BC0740">
        <w:trPr>
          <w:trHeight w:val="287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54429F8" w14:textId="7E7B1230" w:rsidR="00A47EA4" w:rsidRPr="00CD25EE" w:rsidRDefault="008F02C7" w:rsidP="006A25F5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Neformaliojo </w:t>
            </w:r>
            <w:proofErr w:type="spellStart"/>
            <w:r w:rsidRPr="00CD25EE">
              <w:rPr>
                <w:rFonts w:ascii="Times New Roman" w:hAnsi="Times New Roman"/>
              </w:rPr>
              <w:t>suaugusiųjų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švietimo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programos</w:t>
            </w:r>
            <w:proofErr w:type="spellEnd"/>
            <w:r w:rsidR="00A47EA4"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="00A47EA4" w:rsidRPr="00CD25EE">
              <w:rPr>
                <w:rFonts w:ascii="Times New Roman" w:hAnsi="Times New Roman"/>
              </w:rPr>
              <w:t>vykdytojas</w:t>
            </w:r>
            <w:proofErr w:type="spellEnd"/>
          </w:p>
          <w:p w14:paraId="62E788A9" w14:textId="77777777" w:rsidR="006F09E6" w:rsidRPr="00CD25EE" w:rsidRDefault="006F09E6" w:rsidP="006A25F5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</w:p>
        </w:tc>
        <w:tc>
          <w:tcPr>
            <w:tcW w:w="6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72A2DE" w14:textId="77777777" w:rsidR="00A47EA4" w:rsidRPr="00CD25EE" w:rsidRDefault="00A47EA4" w:rsidP="006A25F5">
            <w:pPr>
              <w:jc w:val="both"/>
              <w:rPr>
                <w:rFonts w:ascii="Times New Roman" w:hAnsi="Times New Roman"/>
              </w:rPr>
            </w:pPr>
          </w:p>
        </w:tc>
      </w:tr>
      <w:tr w:rsidR="00A47EA4" w:rsidRPr="00CD25EE" w14:paraId="4AC465D7" w14:textId="77777777" w:rsidTr="00BC0740"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30AF048" w14:textId="733FDC3F" w:rsidR="00A47EA4" w:rsidRPr="00CD25EE" w:rsidRDefault="00A47EA4" w:rsidP="006A25F5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Pro</w:t>
            </w:r>
            <w:r w:rsidR="005D45B0" w:rsidRPr="00CD25EE">
              <w:rPr>
                <w:rFonts w:ascii="Times New Roman" w:hAnsi="Times New Roman"/>
              </w:rPr>
              <w:t>gramos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pavadinimas</w:t>
            </w:r>
            <w:proofErr w:type="spellEnd"/>
          </w:p>
          <w:p w14:paraId="10CC4D16" w14:textId="77777777" w:rsidR="006F09E6" w:rsidRPr="00CD25EE" w:rsidRDefault="006F09E6" w:rsidP="006A25F5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</w:p>
        </w:tc>
        <w:tc>
          <w:tcPr>
            <w:tcW w:w="6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B60AAE" w14:textId="77777777" w:rsidR="00A47EA4" w:rsidRPr="00CD25EE" w:rsidRDefault="00A47EA4" w:rsidP="006A25F5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1C646716" w14:textId="77777777" w:rsidR="00A47EA4" w:rsidRPr="00CD25EE" w:rsidRDefault="00A47EA4" w:rsidP="005024BF">
      <w:pPr>
        <w:ind w:left="5472" w:right="180"/>
        <w:rPr>
          <w:rFonts w:ascii="Times New Roman" w:hAnsi="Times New Roman"/>
          <w:szCs w:val="22"/>
        </w:rPr>
      </w:pPr>
    </w:p>
    <w:p w14:paraId="137DED8F" w14:textId="77777777" w:rsidR="005024BF" w:rsidRPr="00CD25EE" w:rsidRDefault="005024BF" w:rsidP="005024BF">
      <w:pPr>
        <w:jc w:val="center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521"/>
      </w:tblGrid>
      <w:tr w:rsidR="005024BF" w:rsidRPr="00CD25EE" w14:paraId="208BF5E9" w14:textId="77777777" w:rsidTr="00BC0740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0F3C5F" w14:textId="77777777" w:rsidR="005024BF" w:rsidRPr="00CD25EE" w:rsidRDefault="005024BF" w:rsidP="008C5732">
            <w:pPr>
              <w:shd w:val="clear" w:color="auto" w:fill="E0E0E0"/>
              <w:jc w:val="center"/>
              <w:rPr>
                <w:rFonts w:ascii="Times New Roman" w:hAnsi="Times New Roman"/>
                <w:b/>
              </w:rPr>
            </w:pPr>
            <w:r w:rsidRPr="00CD25EE">
              <w:rPr>
                <w:rFonts w:ascii="Times New Roman" w:hAnsi="Times New Roman"/>
                <w:b/>
              </w:rPr>
              <w:t>I. PAREIŠKĖJO DUOMENYS</w:t>
            </w:r>
          </w:p>
        </w:tc>
      </w:tr>
    </w:tbl>
    <w:p w14:paraId="3465A69D" w14:textId="77777777" w:rsidR="005024BF" w:rsidRPr="00CD25EE" w:rsidRDefault="005024BF" w:rsidP="005024BF">
      <w:pPr>
        <w:jc w:val="center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2"/>
        <w:gridCol w:w="4709"/>
      </w:tblGrid>
      <w:tr w:rsidR="005024BF" w:rsidRPr="00F93911" w14:paraId="24D5E37C" w14:textId="77777777" w:rsidTr="00BC0740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B5AD00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Teisinis statusas, įregistravimo data ir numeris, įstaigos kodas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BC47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  <w:lang w:val="pt-BR"/>
              </w:rPr>
            </w:pPr>
          </w:p>
        </w:tc>
      </w:tr>
      <w:tr w:rsidR="005024BF" w:rsidRPr="00CD25EE" w14:paraId="5B005842" w14:textId="77777777" w:rsidTr="00BC0740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84D0E8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Adresas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ir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pašto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indeksas</w:t>
            </w:r>
            <w:proofErr w:type="spellEnd"/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2B59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</w:p>
          <w:p w14:paraId="4E3ED1B8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</w:p>
        </w:tc>
      </w:tr>
      <w:tr w:rsidR="005024BF" w:rsidRPr="00CD25EE" w14:paraId="0722F390" w14:textId="77777777" w:rsidTr="00BC0740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46C2B4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Telefonas</w:t>
            </w:r>
            <w:proofErr w:type="spellEnd"/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4E5B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</w:p>
          <w:p w14:paraId="43D2C02A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</w:p>
        </w:tc>
      </w:tr>
      <w:tr w:rsidR="005024BF" w:rsidRPr="00CD25EE" w14:paraId="04E0C554" w14:textId="77777777" w:rsidTr="00BC0740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E688CB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Elektroninis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paštas</w:t>
            </w:r>
            <w:proofErr w:type="spellEnd"/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B767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</w:p>
          <w:p w14:paraId="38FAB439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</w:p>
        </w:tc>
      </w:tr>
      <w:tr w:rsidR="005024BF" w:rsidRPr="00CD25EE" w14:paraId="67043033" w14:textId="77777777" w:rsidTr="00BC0740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FEDA18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Banko </w:t>
            </w:r>
            <w:proofErr w:type="spellStart"/>
            <w:r w:rsidRPr="00CD25EE">
              <w:rPr>
                <w:rFonts w:ascii="Times New Roman" w:hAnsi="Times New Roman"/>
              </w:rPr>
              <w:t>pavadinimas</w:t>
            </w:r>
            <w:proofErr w:type="spellEnd"/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957F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</w:p>
          <w:p w14:paraId="58D10D9D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</w:p>
        </w:tc>
      </w:tr>
      <w:tr w:rsidR="005024BF" w:rsidRPr="00CD25EE" w14:paraId="44514289" w14:textId="77777777" w:rsidTr="00BC0740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BA1182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Banko </w:t>
            </w:r>
            <w:proofErr w:type="spellStart"/>
            <w:r w:rsidRPr="00CD25EE">
              <w:rPr>
                <w:rFonts w:ascii="Times New Roman" w:hAnsi="Times New Roman"/>
              </w:rPr>
              <w:t>kodas</w:t>
            </w:r>
            <w:proofErr w:type="spellEnd"/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812B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</w:p>
          <w:p w14:paraId="37EE1966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</w:p>
        </w:tc>
      </w:tr>
      <w:tr w:rsidR="005024BF" w:rsidRPr="00CD25EE" w14:paraId="287A69ED" w14:textId="77777777" w:rsidTr="00BC0740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724B7F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Sąskaitos</w:t>
            </w:r>
            <w:proofErr w:type="spellEnd"/>
            <w:r w:rsidRPr="00CD25EE">
              <w:rPr>
                <w:rFonts w:ascii="Times New Roman" w:hAnsi="Times New Roman"/>
              </w:rPr>
              <w:t xml:space="preserve"> Nr.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3D26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</w:p>
          <w:p w14:paraId="4181B7F1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</w:rPr>
            </w:pPr>
          </w:p>
        </w:tc>
      </w:tr>
      <w:tr w:rsidR="005024BF" w:rsidRPr="00F93911" w14:paraId="61D2DDA4" w14:textId="77777777" w:rsidTr="00BC0740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3E669C" w14:textId="0BBD3C88" w:rsidR="005024BF" w:rsidRPr="00CD25EE" w:rsidRDefault="008F02C7" w:rsidP="00091041">
            <w:pPr>
              <w:jc w:val="both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Neformaliojo suaugusiųjų švietimo</w:t>
            </w:r>
            <w:r w:rsidR="005024BF" w:rsidRPr="00CD25EE">
              <w:rPr>
                <w:rFonts w:ascii="Times New Roman" w:hAnsi="Times New Roman"/>
                <w:lang w:val="pt-BR"/>
              </w:rPr>
              <w:t xml:space="preserve"> vykdytojo vardas, pavardė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73BF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  <w:lang w:val="pt-BR"/>
              </w:rPr>
            </w:pPr>
          </w:p>
          <w:p w14:paraId="4DAC30A4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  <w:lang w:val="pt-BR"/>
              </w:rPr>
            </w:pPr>
          </w:p>
        </w:tc>
      </w:tr>
    </w:tbl>
    <w:p w14:paraId="718DC327" w14:textId="77777777" w:rsidR="005024BF" w:rsidRPr="00CD25EE" w:rsidRDefault="005024BF" w:rsidP="005024BF">
      <w:pPr>
        <w:ind w:left="360"/>
        <w:jc w:val="both"/>
        <w:rPr>
          <w:rFonts w:ascii="Times New Roman" w:hAnsi="Times New Roman"/>
          <w:lang w:val="pt-BR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639"/>
      </w:tblGrid>
      <w:tr w:rsidR="005024BF" w:rsidRPr="00CD25EE" w14:paraId="095D174D" w14:textId="77777777" w:rsidTr="00BC0740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684A28E" w14:textId="4A0017D4" w:rsidR="005024BF" w:rsidRPr="00CD25EE" w:rsidRDefault="005024BF" w:rsidP="001C0CA7">
            <w:pPr>
              <w:tabs>
                <w:tab w:val="left" w:pos="-180"/>
                <w:tab w:val="left" w:pos="720"/>
              </w:tabs>
              <w:jc w:val="center"/>
              <w:rPr>
                <w:rFonts w:ascii="Times New Roman" w:hAnsi="Times New Roman"/>
                <w:b/>
              </w:rPr>
            </w:pPr>
            <w:r w:rsidRPr="00CD25EE">
              <w:rPr>
                <w:rFonts w:ascii="Times New Roman" w:hAnsi="Times New Roman"/>
                <w:b/>
              </w:rPr>
              <w:t>II. PRO</w:t>
            </w:r>
            <w:r w:rsidR="001C0CA7" w:rsidRPr="00CD25EE">
              <w:rPr>
                <w:rFonts w:ascii="Times New Roman" w:hAnsi="Times New Roman"/>
                <w:b/>
              </w:rPr>
              <w:t>GRAMOS</w:t>
            </w:r>
            <w:r w:rsidRPr="00CD25EE">
              <w:rPr>
                <w:rFonts w:ascii="Times New Roman" w:hAnsi="Times New Roman"/>
                <w:b/>
              </w:rPr>
              <w:t xml:space="preserve"> APRAŠYMAS</w:t>
            </w:r>
          </w:p>
        </w:tc>
      </w:tr>
    </w:tbl>
    <w:p w14:paraId="370BA853" w14:textId="77777777" w:rsidR="005024BF" w:rsidRPr="00CD25EE" w:rsidRDefault="005024BF" w:rsidP="005024BF">
      <w:pPr>
        <w:jc w:val="center"/>
        <w:rPr>
          <w:rFonts w:ascii="Times New Roman" w:hAnsi="Times New Roma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0"/>
        <w:gridCol w:w="3630"/>
        <w:gridCol w:w="4819"/>
      </w:tblGrid>
      <w:tr w:rsidR="005024BF" w:rsidRPr="00F93911" w14:paraId="0B8D8956" w14:textId="77777777" w:rsidTr="00BC0740">
        <w:trPr>
          <w:trHeight w:val="3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54554C4" w14:textId="4A959F0D" w:rsidR="005024BF" w:rsidRPr="00CD25EE" w:rsidRDefault="005024BF" w:rsidP="001C0CA7">
            <w:pPr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Pro</w:t>
            </w:r>
            <w:r w:rsidR="001C0CA7" w:rsidRPr="00CD25EE">
              <w:rPr>
                <w:rFonts w:ascii="Times New Roman" w:hAnsi="Times New Roman"/>
              </w:rPr>
              <w:t>gramos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finansavimo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prioritetai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FD1B805" w14:textId="77777777" w:rsidR="005024BF" w:rsidRPr="00CD25EE" w:rsidRDefault="00BC4570" w:rsidP="00BC4570">
            <w:pPr>
              <w:jc w:val="center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Patekite informaciją, įrodančią atitikimą finansavimo prioritetui</w:t>
            </w:r>
          </w:p>
        </w:tc>
      </w:tr>
      <w:tr w:rsidR="005024BF" w:rsidRPr="00F93911" w14:paraId="6F128974" w14:textId="77777777" w:rsidTr="00BC0740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4FDA62D6" w14:textId="77777777" w:rsidR="005024BF" w:rsidRPr="00CD25EE" w:rsidRDefault="005024BF" w:rsidP="00BC4570">
            <w:pPr>
              <w:tabs>
                <w:tab w:val="left" w:pos="180"/>
                <w:tab w:val="left" w:pos="540"/>
              </w:tabs>
              <w:jc w:val="both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I </w:t>
            </w:r>
            <w:proofErr w:type="spellStart"/>
            <w:r w:rsidRPr="00CD25EE">
              <w:rPr>
                <w:rFonts w:ascii="Times New Roman" w:hAnsi="Times New Roman"/>
              </w:rPr>
              <w:t>prior</w:t>
            </w:r>
            <w:r w:rsidR="00BC4570" w:rsidRPr="00CD25EE">
              <w:rPr>
                <w:rFonts w:ascii="Times New Roman" w:hAnsi="Times New Roman"/>
              </w:rPr>
              <w:t>itetas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873C" w14:textId="77ABC64B" w:rsidR="005024BF" w:rsidRPr="00CD25EE" w:rsidRDefault="006E4CC9" w:rsidP="00BC4570">
            <w:pPr>
              <w:tabs>
                <w:tab w:val="left" w:pos="180"/>
                <w:tab w:val="left" w:pos="1080"/>
              </w:tabs>
              <w:jc w:val="both"/>
              <w:rPr>
                <w:rFonts w:ascii="Times New Roman" w:hAnsi="Times New Roman"/>
                <w:strike/>
                <w:lang w:val="pt-BR"/>
              </w:rPr>
            </w:pPr>
            <w:r w:rsidRPr="00CD25EE">
              <w:rPr>
                <w:rFonts w:ascii="Times New Roman" w:hAnsi="Times New Roman"/>
                <w:lang w:val="lt-LT"/>
              </w:rPr>
              <w:t>Programa pagrįsta suaugusiųjų švietimo poreikių tyrimo rezultatais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66B3F5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  <w:lang w:val="pt-BR"/>
              </w:rPr>
            </w:pPr>
          </w:p>
        </w:tc>
      </w:tr>
      <w:tr w:rsidR="005024BF" w:rsidRPr="00F93911" w14:paraId="54857AFA" w14:textId="77777777" w:rsidTr="00BC0740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53023F9" w14:textId="77777777" w:rsidR="005024BF" w:rsidRPr="00CD25EE" w:rsidRDefault="005024BF" w:rsidP="00BC4570">
            <w:pPr>
              <w:tabs>
                <w:tab w:val="left" w:pos="180"/>
                <w:tab w:val="left" w:pos="540"/>
              </w:tabs>
              <w:jc w:val="both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II </w:t>
            </w:r>
            <w:proofErr w:type="spellStart"/>
            <w:r w:rsidRPr="00CD25EE">
              <w:rPr>
                <w:rFonts w:ascii="Times New Roman" w:hAnsi="Times New Roman"/>
              </w:rPr>
              <w:t>prior</w:t>
            </w:r>
            <w:r w:rsidR="00BC4570" w:rsidRPr="00CD25EE">
              <w:rPr>
                <w:rFonts w:ascii="Times New Roman" w:hAnsi="Times New Roman"/>
              </w:rPr>
              <w:t>itetas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D29D" w14:textId="7002394B" w:rsidR="005024BF" w:rsidRPr="00CD25EE" w:rsidRDefault="008F02C7" w:rsidP="00BC4570">
            <w:pPr>
              <w:tabs>
                <w:tab w:val="left" w:pos="180"/>
                <w:tab w:val="left" w:pos="1080"/>
              </w:tabs>
              <w:jc w:val="both"/>
              <w:rPr>
                <w:rFonts w:ascii="Times New Roman" w:hAnsi="Times New Roman"/>
                <w:bCs/>
                <w:lang w:val="pt-BR"/>
              </w:rPr>
            </w:pPr>
            <w:r w:rsidRPr="00CD25EE">
              <w:rPr>
                <w:rFonts w:ascii="Times New Roman" w:hAnsi="Times New Roman"/>
                <w:bCs/>
                <w:lang w:val="lt-LT"/>
              </w:rPr>
              <w:t xml:space="preserve">Programoje numatytas </w:t>
            </w:r>
            <w:r w:rsidRPr="00CD25EE">
              <w:rPr>
                <w:rFonts w:ascii="Times New Roman" w:hAnsi="Times New Roman"/>
                <w:lang w:val="pt-BR"/>
              </w:rPr>
              <w:t>mokymosi kompetencijos ugdymas ir įgyvendinimas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FC8BA1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  <w:lang w:val="pt-BR"/>
              </w:rPr>
            </w:pPr>
          </w:p>
        </w:tc>
      </w:tr>
      <w:tr w:rsidR="005024BF" w:rsidRPr="00F93911" w14:paraId="1B6FAA65" w14:textId="77777777" w:rsidTr="00BC0740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FCB9A58" w14:textId="77777777" w:rsidR="005024BF" w:rsidRPr="00CD25EE" w:rsidRDefault="005024BF" w:rsidP="00BC4570">
            <w:pPr>
              <w:tabs>
                <w:tab w:val="left" w:pos="180"/>
                <w:tab w:val="left" w:pos="540"/>
              </w:tabs>
              <w:jc w:val="both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III </w:t>
            </w:r>
            <w:proofErr w:type="spellStart"/>
            <w:r w:rsidRPr="00CD25EE">
              <w:rPr>
                <w:rFonts w:ascii="Times New Roman" w:hAnsi="Times New Roman"/>
              </w:rPr>
              <w:t>prior</w:t>
            </w:r>
            <w:r w:rsidR="00BC4570" w:rsidRPr="00CD25EE">
              <w:rPr>
                <w:rFonts w:ascii="Times New Roman" w:hAnsi="Times New Roman"/>
              </w:rPr>
              <w:t>itetas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ED6B" w14:textId="5D1A5C6C" w:rsidR="005024BF" w:rsidRPr="00CD25EE" w:rsidRDefault="006E4CC9" w:rsidP="00BC4570">
            <w:pPr>
              <w:tabs>
                <w:tab w:val="left" w:pos="777"/>
              </w:tabs>
              <w:jc w:val="both"/>
              <w:rPr>
                <w:rFonts w:ascii="Times New Roman" w:hAnsi="Times New Roman"/>
                <w:bCs/>
                <w:lang w:val="pt-BR"/>
              </w:rPr>
            </w:pPr>
            <w:r w:rsidRPr="00CD25EE">
              <w:rPr>
                <w:rFonts w:ascii="Times New Roman" w:hAnsi="Times New Roman"/>
                <w:lang w:val="lt-LT"/>
              </w:rPr>
              <w:t>Asmenų su negalia dalyvavimas veiklose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5D1EB3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  <w:lang w:val="pt-BR"/>
              </w:rPr>
            </w:pPr>
          </w:p>
        </w:tc>
      </w:tr>
      <w:tr w:rsidR="00BC4570" w:rsidRPr="00F93911" w14:paraId="29D70216" w14:textId="77777777" w:rsidTr="00BC0740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5E8B7CA" w14:textId="77777777" w:rsidR="00BC4570" w:rsidRPr="00CD25EE" w:rsidRDefault="00BC4570" w:rsidP="008C5732">
            <w:pPr>
              <w:tabs>
                <w:tab w:val="left" w:pos="180"/>
                <w:tab w:val="left" w:pos="540"/>
              </w:tabs>
              <w:jc w:val="both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IV </w:t>
            </w:r>
            <w:proofErr w:type="spellStart"/>
            <w:r w:rsidRPr="00CD25EE">
              <w:rPr>
                <w:rFonts w:ascii="Times New Roman" w:hAnsi="Times New Roman"/>
              </w:rPr>
              <w:t>prioritetas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84B7" w14:textId="57800CF7" w:rsidR="00BC4570" w:rsidRPr="00CD25EE" w:rsidRDefault="008E17E7" w:rsidP="00300688">
            <w:pPr>
              <w:tabs>
                <w:tab w:val="left" w:pos="777"/>
              </w:tabs>
              <w:jc w:val="both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eastAsia="Batang" w:hAnsi="Times New Roman"/>
                <w:lang w:val="pt-BR"/>
              </w:rPr>
              <w:t>P</w:t>
            </w:r>
            <w:r w:rsidR="009B664A" w:rsidRPr="00CD25EE">
              <w:rPr>
                <w:rFonts w:ascii="Times New Roman" w:eastAsia="Batang" w:hAnsi="Times New Roman"/>
                <w:lang w:val="pt-BR"/>
              </w:rPr>
              <w:t>apildomo finansavimo šaltini</w:t>
            </w:r>
            <w:r w:rsidRPr="00CD25EE">
              <w:rPr>
                <w:rFonts w:ascii="Times New Roman" w:eastAsia="Batang" w:hAnsi="Times New Roman"/>
                <w:lang w:val="pt-BR"/>
              </w:rPr>
              <w:t>ų pritraukimas</w:t>
            </w:r>
            <w:r w:rsidR="009B664A" w:rsidRPr="00CD25EE">
              <w:rPr>
                <w:rFonts w:ascii="Times New Roman" w:eastAsia="Batang" w:hAnsi="Times New Roman"/>
                <w:lang w:val="pt-BR"/>
              </w:rPr>
              <w:t xml:space="preserve"> (prie pro</w:t>
            </w:r>
            <w:r w:rsidR="00300688" w:rsidRPr="00CD25EE">
              <w:rPr>
                <w:rFonts w:ascii="Times New Roman" w:eastAsia="Batang" w:hAnsi="Times New Roman"/>
                <w:lang w:val="pt-BR"/>
              </w:rPr>
              <w:t>gramos</w:t>
            </w:r>
            <w:r w:rsidR="009B664A" w:rsidRPr="00CD25EE">
              <w:rPr>
                <w:rFonts w:ascii="Times New Roman" w:eastAsia="Batang" w:hAnsi="Times New Roman"/>
                <w:lang w:val="pt-BR"/>
              </w:rPr>
              <w:t xml:space="preserve"> prisideda daugiau kaip </w:t>
            </w:r>
            <w:r w:rsidRPr="00CD25EE">
              <w:rPr>
                <w:rFonts w:ascii="Times New Roman" w:eastAsia="Batang" w:hAnsi="Times New Roman"/>
                <w:lang w:val="pt-BR"/>
              </w:rPr>
              <w:t>10</w:t>
            </w:r>
            <w:r w:rsidR="009B664A" w:rsidRPr="00CD25EE">
              <w:rPr>
                <w:rFonts w:ascii="Times New Roman" w:eastAsia="Batang" w:hAnsi="Times New Roman"/>
                <w:lang w:val="pt-BR"/>
              </w:rPr>
              <w:t xml:space="preserve"> proc. nuo pro</w:t>
            </w:r>
            <w:r w:rsidR="00300688" w:rsidRPr="00CD25EE">
              <w:rPr>
                <w:rFonts w:ascii="Times New Roman" w:eastAsia="Batang" w:hAnsi="Times New Roman"/>
                <w:lang w:val="pt-BR"/>
              </w:rPr>
              <w:t>gramai</w:t>
            </w:r>
            <w:r w:rsidR="009B664A" w:rsidRPr="00CD25EE">
              <w:rPr>
                <w:rFonts w:ascii="Times New Roman" w:eastAsia="Batang" w:hAnsi="Times New Roman"/>
                <w:lang w:val="pt-BR"/>
              </w:rPr>
              <w:t xml:space="preserve"> įgyvendinti reikalingos sumos)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F3537E" w14:textId="77777777" w:rsidR="00BC4570" w:rsidRPr="00CD25EE" w:rsidRDefault="00BC4570" w:rsidP="008C5732">
            <w:pPr>
              <w:jc w:val="both"/>
              <w:rPr>
                <w:rFonts w:ascii="Times New Roman" w:hAnsi="Times New Roman"/>
                <w:lang w:val="pt-BR"/>
              </w:rPr>
            </w:pPr>
          </w:p>
        </w:tc>
      </w:tr>
    </w:tbl>
    <w:p w14:paraId="3B93BF0E" w14:textId="77777777" w:rsidR="005024BF" w:rsidRPr="00CD25EE" w:rsidRDefault="005024BF" w:rsidP="005024BF">
      <w:pPr>
        <w:jc w:val="both"/>
        <w:rPr>
          <w:rFonts w:ascii="Times New Roman" w:hAnsi="Times New Roman"/>
          <w:lang w:val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49"/>
      </w:tblGrid>
      <w:tr w:rsidR="005E7963" w:rsidRPr="00F93911" w14:paraId="267805EA" w14:textId="77777777" w:rsidTr="005E79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03CBF" w14:textId="6D887305" w:rsidR="005E7963" w:rsidRPr="00CD25EE" w:rsidRDefault="005E7963" w:rsidP="00636CE7">
            <w:pPr>
              <w:jc w:val="both"/>
              <w:rPr>
                <w:rFonts w:ascii="Times New Roman" w:hAnsi="Times New Roman"/>
                <w:b/>
                <w:lang w:val="pt-BR"/>
              </w:rPr>
            </w:pPr>
            <w:r w:rsidRPr="00CD25EE">
              <w:rPr>
                <w:rFonts w:ascii="Times New Roman" w:hAnsi="Times New Roman"/>
                <w:b/>
                <w:lang w:val="pt-BR"/>
              </w:rPr>
              <w:t>1. Pro</w:t>
            </w:r>
            <w:r w:rsidR="00F10A65" w:rsidRPr="00CD25EE">
              <w:rPr>
                <w:rFonts w:ascii="Times New Roman" w:hAnsi="Times New Roman"/>
                <w:b/>
                <w:lang w:val="pt-BR"/>
              </w:rPr>
              <w:t>gramos</w:t>
            </w:r>
            <w:r w:rsidRPr="00CD25EE">
              <w:rPr>
                <w:rFonts w:ascii="Times New Roman" w:hAnsi="Times New Roman"/>
                <w:b/>
                <w:lang w:val="pt-BR"/>
              </w:rPr>
              <w:t xml:space="preserve"> tikslas</w:t>
            </w:r>
          </w:p>
          <w:p w14:paraId="04B36995" w14:textId="62C300BB" w:rsidR="005E7963" w:rsidRPr="00CD25EE" w:rsidRDefault="005E7963" w:rsidP="00300688">
            <w:pPr>
              <w:jc w:val="both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(aiškiai apibrėžti pagrindinę pro</w:t>
            </w:r>
            <w:r w:rsidR="00300688" w:rsidRPr="00CD25EE">
              <w:rPr>
                <w:rFonts w:ascii="Times New Roman" w:hAnsi="Times New Roman"/>
                <w:lang w:val="pt-BR"/>
              </w:rPr>
              <w:t>gramos</w:t>
            </w:r>
            <w:r w:rsidRPr="00CD25EE">
              <w:rPr>
                <w:rFonts w:ascii="Times New Roman" w:hAnsi="Times New Roman"/>
                <w:lang w:val="pt-BR"/>
              </w:rPr>
              <w:t xml:space="preserve"> idėją, t. y., ko siekiama įgyvendinant pro</w:t>
            </w:r>
            <w:r w:rsidR="00300688" w:rsidRPr="00CD25EE">
              <w:rPr>
                <w:rFonts w:ascii="Times New Roman" w:hAnsi="Times New Roman"/>
                <w:lang w:val="pt-BR"/>
              </w:rPr>
              <w:t>gramą</w:t>
            </w:r>
            <w:r w:rsidRPr="00CD25EE">
              <w:rPr>
                <w:rFonts w:ascii="Times New Roman" w:hAnsi="Times New Roman"/>
                <w:lang w:val="pt-BR"/>
              </w:rPr>
              <w:t>)</w:t>
            </w:r>
            <w:r w:rsidRPr="00CD25EE">
              <w:rPr>
                <w:rFonts w:ascii="Times New Roman" w:hAnsi="Times New Roman"/>
                <w:color w:val="000000"/>
                <w:lang w:val="pt-BR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2DCD" w14:textId="77777777" w:rsidR="005E7963" w:rsidRPr="00CD25EE" w:rsidRDefault="005E7963" w:rsidP="008C5732">
            <w:pPr>
              <w:jc w:val="both"/>
              <w:rPr>
                <w:rFonts w:ascii="Times New Roman" w:hAnsi="Times New Roman"/>
                <w:sz w:val="16"/>
                <w:szCs w:val="16"/>
                <w:lang w:val="pt-BR"/>
              </w:rPr>
            </w:pPr>
          </w:p>
        </w:tc>
      </w:tr>
      <w:tr w:rsidR="005E7963" w:rsidRPr="00F93911" w14:paraId="118BE36A" w14:textId="77777777" w:rsidTr="005E79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8F413" w14:textId="7CD5211E" w:rsidR="005E7963" w:rsidRPr="00CD25EE" w:rsidRDefault="005E7963" w:rsidP="00636CE7">
            <w:pPr>
              <w:rPr>
                <w:rFonts w:ascii="Times New Roman" w:hAnsi="Times New Roman"/>
                <w:b/>
                <w:lang w:val="pt-BR"/>
              </w:rPr>
            </w:pPr>
            <w:r w:rsidRPr="00CD25EE">
              <w:rPr>
                <w:rFonts w:ascii="Times New Roman" w:hAnsi="Times New Roman"/>
                <w:b/>
                <w:lang w:val="pt-BR"/>
              </w:rPr>
              <w:t>2. Pro</w:t>
            </w:r>
            <w:r w:rsidR="00F10A65" w:rsidRPr="00CD25EE">
              <w:rPr>
                <w:rFonts w:ascii="Times New Roman" w:hAnsi="Times New Roman"/>
                <w:b/>
                <w:lang w:val="pt-BR"/>
              </w:rPr>
              <w:t>gramos</w:t>
            </w:r>
            <w:r w:rsidRPr="00CD25EE">
              <w:rPr>
                <w:rFonts w:ascii="Times New Roman" w:hAnsi="Times New Roman"/>
                <w:b/>
                <w:lang w:val="pt-BR"/>
              </w:rPr>
              <w:t xml:space="preserve"> uždaviniai</w:t>
            </w:r>
          </w:p>
          <w:p w14:paraId="1F10F59E" w14:textId="6D0850BF" w:rsidR="005E7963" w:rsidRPr="00CD25EE" w:rsidRDefault="005E7963" w:rsidP="00BC0740">
            <w:pPr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lt-LT"/>
              </w:rPr>
              <w:t>(</w:t>
            </w:r>
            <w:r w:rsidRPr="00CD25EE">
              <w:rPr>
                <w:rFonts w:ascii="Times New Roman" w:hAnsi="Times New Roman"/>
                <w:color w:val="000000"/>
                <w:lang w:val="lt-LT"/>
              </w:rPr>
              <w:t>formuluoti</w:t>
            </w:r>
            <w:r w:rsidRPr="00CD25EE">
              <w:rPr>
                <w:rFonts w:ascii="Times New Roman" w:hAnsi="Times New Roman"/>
                <w:color w:val="000000"/>
                <w:lang w:val="pt-BR"/>
              </w:rPr>
              <w:t xml:space="preserve"> ne daugiau kaip 3 konkrečius uždavinius, nurodančius tikslo įgyvendinimo rezultatą. U</w:t>
            </w:r>
            <w:r w:rsidRPr="00CD25EE">
              <w:rPr>
                <w:rFonts w:ascii="Times New Roman" w:hAnsi="Times New Roman"/>
                <w:lang w:val="pt-BR"/>
              </w:rPr>
              <w:t>ždavinys turi atsakyti į klausimą, ką reikia padaryti, kad tikslas būtų pasiektas)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B5FED" w14:textId="77777777" w:rsidR="005E7963" w:rsidRPr="00CD25EE" w:rsidRDefault="005E7963" w:rsidP="008C5732">
            <w:pPr>
              <w:jc w:val="both"/>
              <w:rPr>
                <w:rFonts w:ascii="Times New Roman" w:hAnsi="Times New Roman"/>
                <w:sz w:val="16"/>
                <w:szCs w:val="16"/>
                <w:lang w:val="pt-BR"/>
              </w:rPr>
            </w:pPr>
          </w:p>
        </w:tc>
      </w:tr>
      <w:tr w:rsidR="005E7963" w:rsidRPr="00F93911" w14:paraId="084A76FC" w14:textId="77777777" w:rsidTr="005E7963">
        <w:trPr>
          <w:trHeight w:val="123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E930A" w14:textId="0E92E71C" w:rsidR="005E7963" w:rsidRPr="00CD25EE" w:rsidRDefault="005E7963" w:rsidP="00636CE7">
            <w:pPr>
              <w:jc w:val="both"/>
              <w:rPr>
                <w:rFonts w:ascii="Times New Roman" w:hAnsi="Times New Roman"/>
                <w:b/>
                <w:lang w:val="pt-BR"/>
              </w:rPr>
            </w:pPr>
            <w:r w:rsidRPr="00CD25EE">
              <w:rPr>
                <w:rFonts w:ascii="Times New Roman" w:hAnsi="Times New Roman"/>
                <w:b/>
                <w:lang w:val="pt-BR"/>
              </w:rPr>
              <w:t>3. Pro</w:t>
            </w:r>
            <w:r w:rsidR="00F10A65" w:rsidRPr="00CD25EE">
              <w:rPr>
                <w:rFonts w:ascii="Times New Roman" w:hAnsi="Times New Roman"/>
                <w:b/>
                <w:lang w:val="pt-BR"/>
              </w:rPr>
              <w:t>gramos</w:t>
            </w:r>
            <w:r w:rsidRPr="00CD25EE">
              <w:rPr>
                <w:rFonts w:ascii="Times New Roman" w:hAnsi="Times New Roman"/>
                <w:b/>
                <w:lang w:val="pt-BR"/>
              </w:rPr>
              <w:t xml:space="preserve"> aktualumas </w:t>
            </w:r>
          </w:p>
          <w:p w14:paraId="3EA00498" w14:textId="6F7E2852" w:rsidR="005E7963" w:rsidRPr="00CD25EE" w:rsidRDefault="005E7963" w:rsidP="00300688">
            <w:pPr>
              <w:jc w:val="both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(aprašyti kokią problemą(as) sprendžia ši pro</w:t>
            </w:r>
            <w:r w:rsidR="00300688" w:rsidRPr="00CD25EE">
              <w:rPr>
                <w:rFonts w:ascii="Times New Roman" w:hAnsi="Times New Roman"/>
                <w:lang w:val="pt-BR"/>
              </w:rPr>
              <w:t>grama</w:t>
            </w:r>
            <w:r w:rsidRPr="00CD25EE">
              <w:rPr>
                <w:rFonts w:ascii="Times New Roman" w:hAnsi="Times New Roman"/>
                <w:lang w:val="pt-BR"/>
              </w:rPr>
              <w:t>, kodėl pro</w:t>
            </w:r>
            <w:r w:rsidR="00300688" w:rsidRPr="00CD25EE">
              <w:rPr>
                <w:rFonts w:ascii="Times New Roman" w:hAnsi="Times New Roman"/>
                <w:lang w:val="pt-BR"/>
              </w:rPr>
              <w:t>gramos</w:t>
            </w:r>
            <w:r w:rsidRPr="00CD25EE">
              <w:rPr>
                <w:rFonts w:ascii="Times New Roman" w:hAnsi="Times New Roman"/>
                <w:lang w:val="pt-BR"/>
              </w:rPr>
              <w:t xml:space="preserve"> veiklos yra efektyvi priemonė spręsti paminėtas problemas)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FFB5" w14:textId="77777777" w:rsidR="005E7963" w:rsidRPr="00CD25EE" w:rsidRDefault="005E7963" w:rsidP="008C5732">
            <w:pPr>
              <w:jc w:val="both"/>
              <w:rPr>
                <w:rFonts w:ascii="Times New Roman" w:hAnsi="Times New Roman"/>
                <w:sz w:val="16"/>
                <w:szCs w:val="16"/>
                <w:lang w:val="pt-BR"/>
              </w:rPr>
            </w:pPr>
          </w:p>
        </w:tc>
      </w:tr>
      <w:tr w:rsidR="005E7963" w:rsidRPr="00F93911" w14:paraId="3D398C15" w14:textId="77777777" w:rsidTr="00D54CFC">
        <w:trPr>
          <w:trHeight w:val="70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76952" w14:textId="35BE743B" w:rsidR="005E7963" w:rsidRPr="00CD25EE" w:rsidRDefault="005E7963" w:rsidP="00300688">
            <w:pPr>
              <w:jc w:val="both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b/>
                <w:lang w:val="pt-BR"/>
              </w:rPr>
              <w:t>4. Laukiami rezultatai</w:t>
            </w:r>
            <w:r w:rsidRPr="00CD25EE">
              <w:rPr>
                <w:rFonts w:ascii="Times New Roman" w:hAnsi="Times New Roman"/>
                <w:lang w:val="pt-BR"/>
              </w:rPr>
              <w:t xml:space="preserve"> (aprašyti, kas bus pasiekta ir kokią naudą gaus pro</w:t>
            </w:r>
            <w:r w:rsidR="00300688" w:rsidRPr="00CD25EE">
              <w:rPr>
                <w:rFonts w:ascii="Times New Roman" w:hAnsi="Times New Roman"/>
                <w:lang w:val="pt-BR"/>
              </w:rPr>
              <w:t>gramos</w:t>
            </w:r>
            <w:r w:rsidRPr="00CD25EE">
              <w:rPr>
                <w:rFonts w:ascii="Times New Roman" w:hAnsi="Times New Roman"/>
                <w:lang w:val="pt-BR"/>
              </w:rPr>
              <w:t xml:space="preserve"> dalyviai)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2BB6" w14:textId="77777777" w:rsidR="005E7963" w:rsidRPr="00CD25EE" w:rsidRDefault="005E7963" w:rsidP="008C5732">
            <w:pPr>
              <w:jc w:val="both"/>
              <w:rPr>
                <w:rFonts w:ascii="Times New Roman" w:hAnsi="Times New Roman"/>
                <w:sz w:val="16"/>
                <w:szCs w:val="16"/>
                <w:lang w:val="pt-BR"/>
              </w:rPr>
            </w:pPr>
          </w:p>
        </w:tc>
      </w:tr>
      <w:tr w:rsidR="005E7963" w:rsidRPr="00F93911" w14:paraId="643D1A6E" w14:textId="77777777" w:rsidTr="005E79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5F7F2" w14:textId="4F54189A" w:rsidR="005E7963" w:rsidRPr="00CD25EE" w:rsidRDefault="005E7963" w:rsidP="00636CE7">
            <w:pPr>
              <w:jc w:val="both"/>
              <w:rPr>
                <w:rFonts w:ascii="Times New Roman" w:hAnsi="Times New Roman"/>
                <w:b/>
                <w:lang w:val="pt-BR"/>
              </w:rPr>
            </w:pPr>
            <w:r w:rsidRPr="00CD25EE">
              <w:rPr>
                <w:rFonts w:ascii="Times New Roman" w:hAnsi="Times New Roman"/>
                <w:b/>
                <w:lang w:val="pt-BR"/>
              </w:rPr>
              <w:t>5. Tikslinė pro</w:t>
            </w:r>
            <w:r w:rsidR="00E55CD9" w:rsidRPr="00CD25EE">
              <w:rPr>
                <w:rFonts w:ascii="Times New Roman" w:hAnsi="Times New Roman"/>
                <w:b/>
                <w:lang w:val="pt-BR"/>
              </w:rPr>
              <w:t>gramos</w:t>
            </w:r>
            <w:r w:rsidRPr="00CD25EE">
              <w:rPr>
                <w:rFonts w:ascii="Times New Roman" w:hAnsi="Times New Roman"/>
                <w:b/>
                <w:lang w:val="pt-BR"/>
              </w:rPr>
              <w:t xml:space="preserve"> grupė ir pro</w:t>
            </w:r>
            <w:r w:rsidR="00E55CD9" w:rsidRPr="00CD25EE">
              <w:rPr>
                <w:rFonts w:ascii="Times New Roman" w:hAnsi="Times New Roman"/>
                <w:b/>
                <w:lang w:val="pt-BR"/>
              </w:rPr>
              <w:t>gramos</w:t>
            </w:r>
            <w:r w:rsidRPr="00CD25EE">
              <w:rPr>
                <w:rFonts w:ascii="Times New Roman" w:hAnsi="Times New Roman"/>
                <w:b/>
                <w:lang w:val="pt-BR"/>
              </w:rPr>
              <w:t xml:space="preserve"> dalyviai</w:t>
            </w:r>
          </w:p>
          <w:p w14:paraId="039BC4C9" w14:textId="3DF762A7" w:rsidR="005E7963" w:rsidRPr="00CD25EE" w:rsidRDefault="005E7963" w:rsidP="00300688">
            <w:pPr>
              <w:jc w:val="both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(nurodyti, kas dalyvaus pro</w:t>
            </w:r>
            <w:r w:rsidR="00300688" w:rsidRPr="00CD25EE">
              <w:rPr>
                <w:rFonts w:ascii="Times New Roman" w:hAnsi="Times New Roman"/>
                <w:lang w:val="pt-BR"/>
              </w:rPr>
              <w:t>gramos</w:t>
            </w:r>
            <w:r w:rsidRPr="00CD25EE">
              <w:rPr>
                <w:rFonts w:ascii="Times New Roman" w:hAnsi="Times New Roman"/>
                <w:lang w:val="pt-BR"/>
              </w:rPr>
              <w:t xml:space="preserve"> veikloje ir pro</w:t>
            </w:r>
            <w:r w:rsidR="00300688" w:rsidRPr="00CD25EE">
              <w:rPr>
                <w:rFonts w:ascii="Times New Roman" w:hAnsi="Times New Roman"/>
                <w:lang w:val="pt-BR"/>
              </w:rPr>
              <w:t>gramos</w:t>
            </w:r>
            <w:r w:rsidRPr="00CD25EE">
              <w:rPr>
                <w:rFonts w:ascii="Times New Roman" w:hAnsi="Times New Roman"/>
                <w:lang w:val="pt-BR"/>
              </w:rPr>
              <w:t xml:space="preserve"> dalyvių skaičių)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FBB6" w14:textId="77777777" w:rsidR="005E7963" w:rsidRPr="00CD25EE" w:rsidRDefault="005E7963" w:rsidP="008C5732">
            <w:pPr>
              <w:jc w:val="both"/>
              <w:rPr>
                <w:rFonts w:ascii="Times New Roman" w:hAnsi="Times New Roman"/>
                <w:lang w:val="pt-BR"/>
              </w:rPr>
            </w:pPr>
          </w:p>
        </w:tc>
      </w:tr>
      <w:tr w:rsidR="005E7963" w:rsidRPr="00F93911" w14:paraId="4BD89A0D" w14:textId="77777777" w:rsidTr="005E79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5D363" w14:textId="72E71B94" w:rsidR="005E7963" w:rsidRPr="00CD25EE" w:rsidRDefault="005E7963" w:rsidP="00636CE7">
            <w:pPr>
              <w:rPr>
                <w:rFonts w:ascii="Times New Roman" w:hAnsi="Times New Roman"/>
                <w:b/>
                <w:lang w:val="pt-BR"/>
              </w:rPr>
            </w:pPr>
            <w:r w:rsidRPr="00CD25EE">
              <w:rPr>
                <w:rFonts w:ascii="Times New Roman" w:hAnsi="Times New Roman"/>
                <w:b/>
                <w:lang w:val="pt-BR"/>
              </w:rPr>
              <w:t xml:space="preserve">6. </w:t>
            </w:r>
            <w:r w:rsidR="006F06F9" w:rsidRPr="00CD25EE">
              <w:rPr>
                <w:rFonts w:ascii="Times New Roman" w:hAnsi="Times New Roman"/>
                <w:b/>
                <w:lang w:val="pt-BR"/>
              </w:rPr>
              <w:t>Neformaliojo suaugusiųjų švietimo</w:t>
            </w:r>
            <w:r w:rsidRPr="00CD25EE">
              <w:rPr>
                <w:rFonts w:ascii="Times New Roman" w:hAnsi="Times New Roman"/>
                <w:b/>
                <w:lang w:val="pt-BR"/>
              </w:rPr>
              <w:t xml:space="preserve"> vykdytojo patirtis</w:t>
            </w:r>
          </w:p>
          <w:p w14:paraId="083D76E3" w14:textId="3B9011FB" w:rsidR="005E7963" w:rsidRPr="00CD25EE" w:rsidRDefault="005E7963" w:rsidP="00091041">
            <w:pPr>
              <w:rPr>
                <w:rFonts w:ascii="Times New Roman" w:hAnsi="Times New Roman"/>
                <w:strike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(nurodyti kvalifikaciją, patirtį</w:t>
            </w:r>
            <w:r w:rsidR="00E742E6" w:rsidRPr="00CD25EE">
              <w:rPr>
                <w:rFonts w:ascii="Times New Roman" w:hAnsi="Times New Roman"/>
                <w:lang w:val="pt-BR"/>
              </w:rPr>
              <w:t>, išteklius</w:t>
            </w:r>
            <w:r w:rsidRPr="00CD25EE">
              <w:rPr>
                <w:rFonts w:ascii="Times New Roman" w:hAnsi="Times New Roman"/>
                <w:lang w:val="pt-BR"/>
              </w:rPr>
              <w:t>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6903F" w14:textId="77777777" w:rsidR="005E7963" w:rsidRPr="00CD25EE" w:rsidRDefault="005E7963" w:rsidP="008C5732">
            <w:pPr>
              <w:jc w:val="both"/>
              <w:rPr>
                <w:rFonts w:ascii="Times New Roman" w:hAnsi="Times New Roman"/>
                <w:strike/>
                <w:lang w:val="pt-BR"/>
              </w:rPr>
            </w:pPr>
          </w:p>
        </w:tc>
      </w:tr>
      <w:tr w:rsidR="005E7963" w:rsidRPr="00F93911" w14:paraId="1B03E44E" w14:textId="77777777" w:rsidTr="005E79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F954E" w14:textId="6CACFBF5" w:rsidR="005E7963" w:rsidRPr="00CD25EE" w:rsidRDefault="005E7963" w:rsidP="00636CE7">
            <w:pPr>
              <w:tabs>
                <w:tab w:val="left" w:pos="318"/>
              </w:tabs>
              <w:jc w:val="both"/>
              <w:rPr>
                <w:rFonts w:ascii="Times New Roman" w:hAnsi="Times New Roman"/>
                <w:b/>
                <w:lang w:val="pt-BR"/>
              </w:rPr>
            </w:pPr>
            <w:r w:rsidRPr="00CD25EE">
              <w:rPr>
                <w:rFonts w:ascii="Times New Roman" w:hAnsi="Times New Roman"/>
                <w:b/>
                <w:lang w:val="pt-BR"/>
              </w:rPr>
              <w:t xml:space="preserve">7. </w:t>
            </w:r>
            <w:r w:rsidR="001C0CA7" w:rsidRPr="00CD25EE">
              <w:rPr>
                <w:rFonts w:ascii="Times New Roman" w:hAnsi="Times New Roman"/>
                <w:b/>
                <w:lang w:val="pt-BR"/>
              </w:rPr>
              <w:t>Programos</w:t>
            </w:r>
            <w:r w:rsidRPr="00CD25EE">
              <w:rPr>
                <w:rFonts w:ascii="Times New Roman" w:hAnsi="Times New Roman"/>
                <w:b/>
                <w:lang w:val="pt-BR"/>
              </w:rPr>
              <w:t xml:space="preserve"> viešinimas ir pristatymas visuomenei</w:t>
            </w:r>
          </w:p>
          <w:p w14:paraId="7F6DA1E5" w14:textId="61C4AAEE" w:rsidR="005E7963" w:rsidRPr="00CD25EE" w:rsidRDefault="005E7963" w:rsidP="00300688">
            <w:pPr>
              <w:jc w:val="both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(trumpai aprašyti, kaip ir kokiais būdais pro</w:t>
            </w:r>
            <w:r w:rsidR="00300688" w:rsidRPr="00CD25EE">
              <w:rPr>
                <w:rFonts w:ascii="Times New Roman" w:hAnsi="Times New Roman"/>
                <w:lang w:val="pt-BR"/>
              </w:rPr>
              <w:t>grama</w:t>
            </w:r>
            <w:r w:rsidRPr="00CD25EE">
              <w:rPr>
                <w:rFonts w:ascii="Times New Roman" w:hAnsi="Times New Roman"/>
                <w:lang w:val="pt-BR"/>
              </w:rPr>
              <w:t xml:space="preserve"> bus pristatyta bendruomenei, visuomenei)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8BF69" w14:textId="2C0460E2" w:rsidR="005E7963" w:rsidRPr="00CD25EE" w:rsidRDefault="005E7963" w:rsidP="00091041">
            <w:pPr>
              <w:jc w:val="both"/>
              <w:rPr>
                <w:rFonts w:ascii="Times New Roman" w:hAnsi="Times New Roman"/>
                <w:lang w:val="pt-BR"/>
              </w:rPr>
            </w:pPr>
          </w:p>
        </w:tc>
      </w:tr>
      <w:tr w:rsidR="001C0CA7" w:rsidRPr="00F93911" w14:paraId="75AB7B61" w14:textId="77777777" w:rsidTr="005E79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1B536" w14:textId="1EDD54A1" w:rsidR="001C0CA7" w:rsidRPr="00CD25EE" w:rsidRDefault="001C0CA7" w:rsidP="008330FA">
            <w:pPr>
              <w:tabs>
                <w:tab w:val="left" w:pos="318"/>
              </w:tabs>
              <w:jc w:val="both"/>
              <w:rPr>
                <w:rFonts w:ascii="Times New Roman" w:hAnsi="Times New Roman"/>
                <w:b/>
                <w:lang w:val="pt-BR"/>
              </w:rPr>
            </w:pPr>
            <w:r w:rsidRPr="00CD25EE">
              <w:rPr>
                <w:rFonts w:ascii="Times New Roman" w:hAnsi="Times New Roman"/>
                <w:b/>
                <w:lang w:val="pt-BR"/>
              </w:rPr>
              <w:t>8. Programos rėmėjai</w:t>
            </w:r>
            <w:r w:rsidR="008330FA" w:rsidRPr="00CD25EE">
              <w:rPr>
                <w:rFonts w:ascii="Times New Roman" w:hAnsi="Times New Roman"/>
                <w:b/>
                <w:lang w:val="pt-BR"/>
              </w:rPr>
              <w:t xml:space="preserve"> </w:t>
            </w:r>
            <w:r w:rsidR="008330FA" w:rsidRPr="00CD25EE">
              <w:rPr>
                <w:rFonts w:ascii="Times New Roman" w:hAnsi="Times New Roman"/>
                <w:lang w:val="pt-BR"/>
              </w:rPr>
              <w:t>(konkrečiai įvardinti rėmėją ir jo teikiamą paramą)</w:t>
            </w:r>
            <w:r w:rsidR="008330FA" w:rsidRPr="00CD25EE">
              <w:rPr>
                <w:rFonts w:ascii="Times New Roman" w:hAnsi="Times New Roman"/>
                <w:b/>
                <w:lang w:val="pt-BR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B78C" w14:textId="77777777" w:rsidR="001C0CA7" w:rsidRPr="00CD25EE" w:rsidRDefault="001C0CA7" w:rsidP="00091041">
            <w:pPr>
              <w:jc w:val="both"/>
              <w:rPr>
                <w:rFonts w:ascii="Times New Roman" w:hAnsi="Times New Roman"/>
                <w:color w:val="FF0000"/>
                <w:lang w:val="pt-BR"/>
              </w:rPr>
            </w:pPr>
          </w:p>
        </w:tc>
      </w:tr>
    </w:tbl>
    <w:p w14:paraId="7F5A50E9" w14:textId="77777777" w:rsidR="005024BF" w:rsidRPr="00CD25EE" w:rsidRDefault="005024BF" w:rsidP="005024BF">
      <w:pPr>
        <w:rPr>
          <w:rFonts w:ascii="Times New Roman" w:hAnsi="Times New Roman"/>
          <w:lang w:val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10"/>
        <w:gridCol w:w="4536"/>
        <w:gridCol w:w="1559"/>
      </w:tblGrid>
      <w:tr w:rsidR="005024BF" w:rsidRPr="00CD25EE" w14:paraId="713380A1" w14:textId="77777777" w:rsidTr="00D54CFC"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DEECE9" w14:textId="3A5F90BB" w:rsidR="005024BF" w:rsidRPr="00CD25EE" w:rsidRDefault="005024BF" w:rsidP="001C0C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D25EE">
              <w:rPr>
                <w:rFonts w:ascii="Times New Roman" w:hAnsi="Times New Roman"/>
              </w:rPr>
              <w:t>Pro</w:t>
            </w:r>
            <w:r w:rsidR="001C0CA7" w:rsidRPr="00CD25EE">
              <w:rPr>
                <w:rFonts w:ascii="Times New Roman" w:hAnsi="Times New Roman"/>
              </w:rPr>
              <w:t>gramos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="00DC0C36" w:rsidRPr="00CD25EE">
              <w:rPr>
                <w:rFonts w:ascii="Times New Roman" w:hAnsi="Times New Roman"/>
              </w:rPr>
              <w:t>įgyvendinimo</w:t>
            </w:r>
            <w:proofErr w:type="spellEnd"/>
            <w:r w:rsidR="00DC0C36"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="00DC0C36" w:rsidRPr="00CD25EE">
              <w:rPr>
                <w:rFonts w:ascii="Times New Roman" w:hAnsi="Times New Roman"/>
              </w:rPr>
              <w:t>planas</w:t>
            </w:r>
            <w:proofErr w:type="spellEnd"/>
          </w:p>
        </w:tc>
      </w:tr>
      <w:tr w:rsidR="005024BF" w:rsidRPr="00CD25EE" w14:paraId="18D4D4AB" w14:textId="77777777" w:rsidTr="00D54CF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FDAA675" w14:textId="77777777" w:rsidR="005024BF" w:rsidRPr="00CD25EE" w:rsidRDefault="005024BF" w:rsidP="008C5732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Data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30CE03" w14:textId="77777777" w:rsidR="005024BF" w:rsidRPr="00CD25EE" w:rsidRDefault="005024BF" w:rsidP="008C5732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Veiklos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pavadinimas</w:t>
            </w:r>
            <w:proofErr w:type="spellEnd"/>
            <w:r w:rsidRPr="00CD25EE">
              <w:rPr>
                <w:rFonts w:ascii="Times New Roman" w:hAnsi="Times New Roman"/>
              </w:rPr>
              <w:t xml:space="preserve">, </w:t>
            </w:r>
            <w:proofErr w:type="spellStart"/>
            <w:r w:rsidRPr="00CD25EE">
              <w:rPr>
                <w:rFonts w:ascii="Times New Roman" w:hAnsi="Times New Roman"/>
              </w:rPr>
              <w:t>vykdymo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vieta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5C3E6E" w14:textId="77777777" w:rsidR="005024BF" w:rsidRPr="00CD25EE" w:rsidRDefault="005024BF" w:rsidP="008C5732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Veiklos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aprašymas</w:t>
            </w:r>
            <w:proofErr w:type="spellEnd"/>
          </w:p>
          <w:p w14:paraId="3ED3C6AC" w14:textId="77777777" w:rsidR="005024BF" w:rsidRPr="00CD25EE" w:rsidRDefault="005024BF" w:rsidP="008C57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797D9D" w14:textId="77777777" w:rsidR="005024BF" w:rsidRPr="00CD25EE" w:rsidRDefault="005024BF" w:rsidP="000C7167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D25EE">
              <w:rPr>
                <w:rFonts w:ascii="Times New Roman" w:hAnsi="Times New Roman"/>
              </w:rPr>
              <w:t>Planuojamos</w:t>
            </w:r>
            <w:proofErr w:type="spellEnd"/>
            <w:r w:rsidRPr="00CD25EE">
              <w:rPr>
                <w:rFonts w:ascii="Times New Roman" w:hAnsi="Times New Roman"/>
              </w:rPr>
              <w:t xml:space="preserve">  </w:t>
            </w:r>
            <w:proofErr w:type="spellStart"/>
            <w:r w:rsidRPr="00CD25EE">
              <w:rPr>
                <w:rFonts w:ascii="Times New Roman" w:hAnsi="Times New Roman"/>
              </w:rPr>
              <w:t>išlaidos</w:t>
            </w:r>
            <w:proofErr w:type="spellEnd"/>
            <w:proofErr w:type="gramEnd"/>
            <w:r w:rsidRPr="00CD25EE">
              <w:rPr>
                <w:rFonts w:ascii="Times New Roman" w:hAnsi="Times New Roman"/>
              </w:rPr>
              <w:t xml:space="preserve"> </w:t>
            </w:r>
            <w:r w:rsidR="00DC0C36" w:rsidRPr="00CD25EE">
              <w:rPr>
                <w:rFonts w:ascii="Times New Roman" w:hAnsi="Times New Roman"/>
              </w:rPr>
              <w:t>(</w:t>
            </w:r>
            <w:proofErr w:type="spellStart"/>
            <w:r w:rsidR="000C7167" w:rsidRPr="00CD25EE">
              <w:rPr>
                <w:rFonts w:ascii="Times New Roman" w:hAnsi="Times New Roman"/>
              </w:rPr>
              <w:t>eurais</w:t>
            </w:r>
            <w:proofErr w:type="spellEnd"/>
            <w:r w:rsidR="00DC0C36" w:rsidRPr="00CD25EE">
              <w:rPr>
                <w:rFonts w:ascii="Times New Roman" w:hAnsi="Times New Roman"/>
              </w:rPr>
              <w:t>)</w:t>
            </w:r>
          </w:p>
        </w:tc>
      </w:tr>
      <w:tr w:rsidR="005024BF" w:rsidRPr="00CD25EE" w14:paraId="6E60FBE8" w14:textId="77777777" w:rsidTr="00D54CF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556D" w14:textId="77777777" w:rsidR="005024BF" w:rsidRPr="00CD25EE" w:rsidRDefault="005024BF" w:rsidP="008C5732">
            <w:pPr>
              <w:spacing w:line="360" w:lineRule="auto"/>
              <w:jc w:val="both"/>
              <w:rPr>
                <w:rFonts w:ascii="Times New Roman" w:hAnsi="Times New Roman"/>
                <w:strike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FE00" w14:textId="77777777" w:rsidR="005024BF" w:rsidRPr="00CD25EE" w:rsidRDefault="005024BF" w:rsidP="008C5732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4A2C" w14:textId="77777777" w:rsidR="005024BF" w:rsidRPr="00CD25EE" w:rsidRDefault="005024BF" w:rsidP="008C5732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63B5" w14:textId="77777777" w:rsidR="005024BF" w:rsidRPr="00CD25EE" w:rsidRDefault="005024BF" w:rsidP="008C5732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5024BF" w:rsidRPr="00CD25EE" w14:paraId="14B818CD" w14:textId="77777777" w:rsidTr="00D54CF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D55D" w14:textId="77777777" w:rsidR="005024BF" w:rsidRPr="00CD25EE" w:rsidRDefault="005024BF" w:rsidP="008C5732">
            <w:pPr>
              <w:spacing w:line="360" w:lineRule="auto"/>
              <w:jc w:val="both"/>
              <w:rPr>
                <w:rFonts w:ascii="Times New Roman" w:hAnsi="Times New Roman"/>
                <w:strike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21C9" w14:textId="77777777" w:rsidR="005024BF" w:rsidRPr="00CD25EE" w:rsidRDefault="005024BF" w:rsidP="008C5732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DD0F" w14:textId="77777777" w:rsidR="005024BF" w:rsidRPr="00CD25EE" w:rsidRDefault="005024BF" w:rsidP="008C5732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5567" w14:textId="77777777" w:rsidR="005024BF" w:rsidRPr="00CD25EE" w:rsidRDefault="005024BF" w:rsidP="008C5732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5024BF" w:rsidRPr="00CD25EE" w14:paraId="60ACA6E7" w14:textId="77777777" w:rsidTr="00D54CF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35C7" w14:textId="77777777" w:rsidR="005024BF" w:rsidRPr="00CD25EE" w:rsidRDefault="005024BF" w:rsidP="008C5732">
            <w:pPr>
              <w:spacing w:line="360" w:lineRule="auto"/>
              <w:jc w:val="both"/>
              <w:rPr>
                <w:rFonts w:ascii="Times New Roman" w:hAnsi="Times New Roman"/>
                <w:strike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8142C" w14:textId="77777777" w:rsidR="005024BF" w:rsidRPr="00CD25EE" w:rsidRDefault="005024BF" w:rsidP="008C5732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9FA6" w14:textId="77777777" w:rsidR="005024BF" w:rsidRPr="00CD25EE" w:rsidRDefault="005024BF" w:rsidP="008C5732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579B" w14:textId="77777777" w:rsidR="005024BF" w:rsidRPr="00CD25EE" w:rsidRDefault="005024BF" w:rsidP="008C5732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</w:tr>
    </w:tbl>
    <w:p w14:paraId="5A8BE4B3" w14:textId="77777777" w:rsidR="005024BF" w:rsidRPr="00CD25EE" w:rsidRDefault="005024BF" w:rsidP="005024BF">
      <w:pPr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521"/>
      </w:tblGrid>
      <w:tr w:rsidR="005024BF" w:rsidRPr="00CD25EE" w14:paraId="5BE9E109" w14:textId="77777777" w:rsidTr="00D54CFC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43D19FBD" w14:textId="49F1EA1D" w:rsidR="005024BF" w:rsidRPr="00CD25EE" w:rsidRDefault="005024BF" w:rsidP="001C0CA7">
            <w:pPr>
              <w:jc w:val="center"/>
              <w:rPr>
                <w:rFonts w:ascii="Times New Roman" w:hAnsi="Times New Roman"/>
                <w:b/>
              </w:rPr>
            </w:pPr>
            <w:r w:rsidRPr="00CD25EE">
              <w:rPr>
                <w:rFonts w:ascii="Times New Roman" w:hAnsi="Times New Roman"/>
                <w:b/>
              </w:rPr>
              <w:t>III. PRO</w:t>
            </w:r>
            <w:r w:rsidR="001C0CA7" w:rsidRPr="00CD25EE">
              <w:rPr>
                <w:rFonts w:ascii="Times New Roman" w:hAnsi="Times New Roman"/>
                <w:b/>
              </w:rPr>
              <w:t>GRAMOS</w:t>
            </w:r>
            <w:r w:rsidRPr="00CD25EE">
              <w:rPr>
                <w:rFonts w:ascii="Times New Roman" w:hAnsi="Times New Roman"/>
                <w:b/>
              </w:rPr>
              <w:t xml:space="preserve"> SĄMATA</w:t>
            </w:r>
          </w:p>
        </w:tc>
      </w:tr>
    </w:tbl>
    <w:p w14:paraId="366B0C22" w14:textId="77777777" w:rsidR="005024BF" w:rsidRPr="00CD25EE" w:rsidRDefault="005024BF" w:rsidP="005024BF">
      <w:pPr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9"/>
        <w:gridCol w:w="4192"/>
      </w:tblGrid>
      <w:tr w:rsidR="005024BF" w:rsidRPr="00F93911" w14:paraId="7A6AF7FA" w14:textId="77777777" w:rsidTr="00D54CF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43BD437A" w14:textId="7384BB0F" w:rsidR="005024BF" w:rsidRPr="00CD25EE" w:rsidRDefault="005024BF" w:rsidP="001C0CA7">
            <w:pPr>
              <w:jc w:val="both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Pro</w:t>
            </w:r>
            <w:r w:rsidR="001C0CA7" w:rsidRPr="00CD25EE">
              <w:rPr>
                <w:rFonts w:ascii="Times New Roman" w:hAnsi="Times New Roman"/>
                <w:lang w:val="pt-BR"/>
              </w:rPr>
              <w:t>gramai</w:t>
            </w:r>
            <w:r w:rsidR="000C7167" w:rsidRPr="00CD25EE">
              <w:rPr>
                <w:rFonts w:ascii="Times New Roman" w:hAnsi="Times New Roman"/>
                <w:lang w:val="pt-BR"/>
              </w:rPr>
              <w:t xml:space="preserve"> įgyvendinti</w:t>
            </w:r>
            <w:r w:rsidRPr="00CD25EE">
              <w:rPr>
                <w:rFonts w:ascii="Times New Roman" w:hAnsi="Times New Roman"/>
                <w:lang w:val="pt-BR"/>
              </w:rPr>
              <w:t xml:space="preserve"> reikalinga suma</w:t>
            </w:r>
            <w:r w:rsidR="00144E48" w:rsidRPr="00CD25EE">
              <w:rPr>
                <w:rFonts w:ascii="Times New Roman" w:hAnsi="Times New Roman"/>
                <w:lang w:val="pt-BR"/>
              </w:rPr>
              <w:t xml:space="preserve"> </w:t>
            </w:r>
            <w:r w:rsidRPr="00CD25EE">
              <w:rPr>
                <w:rFonts w:ascii="Times New Roman" w:hAnsi="Times New Roman"/>
                <w:lang w:val="pt-BR"/>
              </w:rPr>
              <w:t>(eurais)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71F7" w14:textId="77777777" w:rsidR="005024BF" w:rsidRPr="00CD25EE" w:rsidRDefault="005024BF" w:rsidP="008C5732">
            <w:pPr>
              <w:jc w:val="both"/>
              <w:rPr>
                <w:rFonts w:ascii="Times New Roman" w:hAnsi="Times New Roman"/>
                <w:u w:val="single"/>
                <w:lang w:val="pt-BR"/>
              </w:rPr>
            </w:pPr>
          </w:p>
        </w:tc>
      </w:tr>
      <w:tr w:rsidR="005D17D0" w:rsidRPr="00CD25EE" w14:paraId="3E3AD4B1" w14:textId="77777777" w:rsidTr="00D54CF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4B83D8F" w14:textId="77777777" w:rsidR="005D17D0" w:rsidRPr="00CD25EE" w:rsidRDefault="000C7167" w:rsidP="008C573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Papildomo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finansavimo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suma</w:t>
            </w:r>
            <w:proofErr w:type="spellEnd"/>
            <w:r w:rsidRPr="00CD25EE">
              <w:rPr>
                <w:rFonts w:ascii="Times New Roman" w:hAnsi="Times New Roman"/>
              </w:rPr>
              <w:t xml:space="preserve"> (</w:t>
            </w:r>
            <w:proofErr w:type="spellStart"/>
            <w:r w:rsidRPr="00CD25EE">
              <w:rPr>
                <w:rFonts w:ascii="Times New Roman" w:hAnsi="Times New Roman"/>
              </w:rPr>
              <w:t>eurais</w:t>
            </w:r>
            <w:proofErr w:type="spellEnd"/>
            <w:r w:rsidRPr="00CD25EE">
              <w:rPr>
                <w:rFonts w:ascii="Times New Roman" w:hAnsi="Times New Roman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8E02" w14:textId="77777777" w:rsidR="005D17D0" w:rsidRPr="00CD25EE" w:rsidRDefault="005D17D0" w:rsidP="008C5732">
            <w:pPr>
              <w:jc w:val="both"/>
              <w:rPr>
                <w:rFonts w:ascii="Times New Roman" w:hAnsi="Times New Roman"/>
              </w:rPr>
            </w:pPr>
          </w:p>
        </w:tc>
      </w:tr>
      <w:tr w:rsidR="00DC0C36" w:rsidRPr="00F93911" w14:paraId="4E2413CC" w14:textId="77777777" w:rsidTr="00D54CF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1FE6EB4" w14:textId="77777777" w:rsidR="00DC0C36" w:rsidRPr="00CD25EE" w:rsidRDefault="00DC0C36" w:rsidP="008C5732">
            <w:pPr>
              <w:jc w:val="both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Iš Savivaldybės prašoma suma (eurais)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9D884" w14:textId="77777777" w:rsidR="00DC0C36" w:rsidRPr="00CD25EE" w:rsidRDefault="00DC0C36" w:rsidP="008C5732">
            <w:pPr>
              <w:jc w:val="both"/>
              <w:rPr>
                <w:rFonts w:ascii="Times New Roman" w:hAnsi="Times New Roman"/>
                <w:lang w:val="pt-BR"/>
              </w:rPr>
            </w:pPr>
          </w:p>
        </w:tc>
      </w:tr>
    </w:tbl>
    <w:p w14:paraId="59185CC3" w14:textId="77777777" w:rsidR="00D2221C" w:rsidRPr="00CD25EE" w:rsidRDefault="00D2221C" w:rsidP="00D2221C">
      <w:pPr>
        <w:ind w:left="360"/>
        <w:jc w:val="both"/>
        <w:rPr>
          <w:rFonts w:ascii="Times New Roman" w:hAnsi="Times New Roman"/>
          <w:lang w:val="pt-BR"/>
        </w:rPr>
      </w:pPr>
    </w:p>
    <w:tbl>
      <w:tblPr>
        <w:tblpPr w:leftFromText="180" w:rightFromText="180" w:vertAnchor="text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126"/>
        <w:gridCol w:w="1134"/>
        <w:gridCol w:w="993"/>
        <w:gridCol w:w="992"/>
        <w:gridCol w:w="1276"/>
        <w:gridCol w:w="1417"/>
        <w:gridCol w:w="1100"/>
      </w:tblGrid>
      <w:tr w:rsidR="00DC0C36" w:rsidRPr="00CD25EE" w14:paraId="4F804458" w14:textId="77777777" w:rsidTr="00D54CFC">
        <w:trPr>
          <w:trHeight w:val="415"/>
        </w:trPr>
        <w:tc>
          <w:tcPr>
            <w:tcW w:w="97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AB9503" w14:textId="185218DE" w:rsidR="00DC0C36" w:rsidRPr="00CD25EE" w:rsidRDefault="00DC0C36" w:rsidP="001C0C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Pro</w:t>
            </w:r>
            <w:r w:rsidR="001C0CA7" w:rsidRPr="00CD25EE">
              <w:rPr>
                <w:rFonts w:ascii="Times New Roman" w:hAnsi="Times New Roman"/>
              </w:rPr>
              <w:t>gramos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biudžetas</w:t>
            </w:r>
            <w:proofErr w:type="spellEnd"/>
          </w:p>
        </w:tc>
      </w:tr>
      <w:tr w:rsidR="00DC0C36" w:rsidRPr="00F93911" w14:paraId="08CB8190" w14:textId="77777777" w:rsidTr="00D54CFC">
        <w:trPr>
          <w:trHeight w:val="10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CABCEA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Eil.</w:t>
            </w:r>
          </w:p>
          <w:p w14:paraId="2ABE016D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Nr.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970B6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Išlaidų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pavadinimas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75E635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Mato </w:t>
            </w:r>
            <w:proofErr w:type="spellStart"/>
            <w:r w:rsidRPr="00CD25EE">
              <w:rPr>
                <w:rFonts w:ascii="Times New Roman" w:hAnsi="Times New Roman"/>
              </w:rPr>
              <w:t>vienetai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0D7543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Kaina</w:t>
            </w:r>
          </w:p>
          <w:p w14:paraId="37588EC4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eurais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69BFC1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Kiekis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EE450E" w14:textId="45572C54" w:rsidR="00DC0C36" w:rsidRPr="00CD25EE" w:rsidRDefault="00DC0C36" w:rsidP="00DC0C36">
            <w:pPr>
              <w:jc w:val="center"/>
              <w:rPr>
                <w:rFonts w:ascii="Times New Roman" w:hAnsi="Times New Roman"/>
                <w:strike/>
                <w:sz w:val="22"/>
                <w:szCs w:val="22"/>
                <w:lang w:val="pt-BR"/>
              </w:rPr>
            </w:pPr>
            <w:r w:rsidRPr="00CD25EE">
              <w:rPr>
                <w:rFonts w:ascii="Times New Roman" w:hAnsi="Times New Roman"/>
                <w:sz w:val="22"/>
                <w:szCs w:val="22"/>
                <w:lang w:val="pt-BR"/>
              </w:rPr>
              <w:t>Pro</w:t>
            </w:r>
            <w:r w:rsidR="00276B3D" w:rsidRPr="00CD25EE">
              <w:rPr>
                <w:rFonts w:ascii="Times New Roman" w:hAnsi="Times New Roman"/>
                <w:sz w:val="22"/>
                <w:szCs w:val="22"/>
                <w:lang w:val="pt-BR"/>
              </w:rPr>
              <w:t>gramai</w:t>
            </w:r>
            <w:r w:rsidRPr="00CD25E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įgyvendinti reikalinga suma   </w:t>
            </w:r>
          </w:p>
          <w:p w14:paraId="09DBD9D2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CD25EE">
              <w:rPr>
                <w:rFonts w:ascii="Times New Roman" w:hAnsi="Times New Roman"/>
                <w:sz w:val="22"/>
                <w:szCs w:val="22"/>
                <w:lang w:val="pt-BR"/>
              </w:rPr>
              <w:t>(eurais)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3FF574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CD25EE">
              <w:rPr>
                <w:rFonts w:ascii="Times New Roman" w:hAnsi="Times New Roman"/>
                <w:sz w:val="22"/>
                <w:szCs w:val="22"/>
                <w:lang w:val="pt-BR"/>
              </w:rPr>
              <w:t>Finansuojama iš papildomų finansavimo šaltinių (eurais)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83B65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Iš Savivaldybės prašoma suma (eurais)</w:t>
            </w:r>
          </w:p>
        </w:tc>
      </w:tr>
      <w:tr w:rsidR="00DC0C36" w:rsidRPr="00CD25EE" w14:paraId="67944BAB" w14:textId="77777777" w:rsidTr="00D54CFC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362C23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47DE61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2B1AC4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AE8E6C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9A8812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62F546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687D5D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9E00E0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DC0C36" w:rsidRPr="00CD25EE" w14:paraId="74CB5549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C519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  <w:b/>
              </w:rPr>
            </w:pPr>
            <w:r w:rsidRPr="00CD25EE">
              <w:rPr>
                <w:rFonts w:ascii="Times New Roman" w:hAnsi="Times New Roman"/>
                <w:b/>
              </w:rPr>
              <w:lastRenderedPageBreak/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3216" w14:textId="1CDDB187" w:rsidR="00DC0C36" w:rsidRPr="00CD25EE" w:rsidRDefault="00DC0C36" w:rsidP="00DC0C3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B664F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C954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7330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997A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E17F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8880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2E412C75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D9F7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A9BA" w14:textId="7FF05092" w:rsidR="00DC0C36" w:rsidRPr="00CD25EE" w:rsidRDefault="00DC0C36" w:rsidP="00DC0C3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2BF9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BC68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D087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905B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A736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8647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2BC09C02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561B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F5DE" w14:textId="414FEAA6" w:rsidR="00DC0C36" w:rsidRPr="00CD25EE" w:rsidRDefault="00DC0C36" w:rsidP="00DC0C3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17FE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5D03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31F3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2CC4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2DD9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C515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28938A86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C95A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1.3.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4641" w14:textId="31E9B4A7" w:rsidR="00DC0C36" w:rsidRPr="00CD25EE" w:rsidRDefault="00DC0C36" w:rsidP="00DC0C3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0D2B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C177E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13B0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63BC1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157B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FCA1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26998651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0EF2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1.4.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32B5" w14:textId="6DC4360B" w:rsidR="00DC0C36" w:rsidRPr="00CD25EE" w:rsidRDefault="00DC0C36" w:rsidP="00DC0C3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0699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E1F0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A388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6F1A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F1FE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63EF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2DD6FB70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97A2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  <w:b/>
              </w:rPr>
            </w:pPr>
            <w:r w:rsidRPr="00CD25EE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0342" w14:textId="1B5A39DC" w:rsidR="00DC0C36" w:rsidRPr="00CD25EE" w:rsidRDefault="00DC0C36" w:rsidP="00DC0C3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D9EA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9ECD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1289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F98C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3949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A605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3E7C0F37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C790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2.1.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AAEA" w14:textId="6F6A7C1E" w:rsidR="00DC0C36" w:rsidRPr="00CD25EE" w:rsidRDefault="00DC0C36" w:rsidP="00DC0C3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B769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2044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CAD6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506D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59E4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2FB6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62C9A9AE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905D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2263" w14:textId="63288AE0" w:rsidR="00DC0C36" w:rsidRPr="00CD25EE" w:rsidRDefault="00DC0C36" w:rsidP="00DC0C3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31AA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30C9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4365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5241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7C47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8298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77FE5603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5558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  <w:b/>
              </w:rPr>
            </w:pPr>
            <w:r w:rsidRPr="00CD25EE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A08B4" w14:textId="25649682" w:rsidR="00DC0C36" w:rsidRPr="00CD25EE" w:rsidRDefault="00DC0C36" w:rsidP="00DC0C3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C56C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8684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5E54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9754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510E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29E7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6D456433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A749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3.1.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9D39" w14:textId="1EEEB89E" w:rsidR="00DC0C36" w:rsidRPr="00CD25EE" w:rsidRDefault="00DC0C36" w:rsidP="00DC0C3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575D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8BD0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7C29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0352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0CC6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D34F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572C83B2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E4F4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3.2.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11D3" w14:textId="472D5280" w:rsidR="00DC0C36" w:rsidRPr="00CD25EE" w:rsidRDefault="00DC0C36" w:rsidP="00DC0C3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936E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E39D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1D33A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4610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C687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0667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17C6C0B7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1B2E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3.3.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938B" w14:textId="30C2CED2" w:rsidR="00DC0C36" w:rsidRPr="00CD25EE" w:rsidRDefault="00DC0C36" w:rsidP="00DC0C3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218C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8E0D6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3792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EE755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7522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3573F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44FC5DB8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E221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  <w:b/>
              </w:rPr>
            </w:pPr>
            <w:r w:rsidRPr="00CD25EE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EE7EE" w14:textId="3C850B5B" w:rsidR="00DC0C36" w:rsidRPr="00CD25EE" w:rsidRDefault="00DC0C36" w:rsidP="00DC0C3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4411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1944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A1E6C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CB1C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BBA6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BE47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5E96A238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30F7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4.1.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3464" w14:textId="57117D52" w:rsidR="00DC0C36" w:rsidRPr="00CD25EE" w:rsidRDefault="00DC0C36" w:rsidP="00DC0C3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D72B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433E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8B53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B4E9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2C9B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079C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6A2B0684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212C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4.2.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8539" w14:textId="550195C5" w:rsidR="00DC0C36" w:rsidRPr="00CD25EE" w:rsidRDefault="00DC0C36" w:rsidP="00DC0C3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DFA8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04EE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CA37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A32E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F7A6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7046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5C5F626D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F509" w14:textId="77777777" w:rsidR="00DC0C36" w:rsidRPr="00CD25EE" w:rsidRDefault="00DC0C36" w:rsidP="0089705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4.3.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1024" w14:textId="38DB7E62" w:rsidR="00DC0C36" w:rsidRPr="00CD25EE" w:rsidRDefault="00DC0C36" w:rsidP="00DC0C3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25EC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977D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7E8F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2038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F03E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4393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427F520A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0F3F" w14:textId="758124D6" w:rsidR="00DC0C36" w:rsidRPr="00CD25EE" w:rsidRDefault="00DC0C36" w:rsidP="008970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C585" w14:textId="2A3B44A5" w:rsidR="00DC0C36" w:rsidRPr="00CD25EE" w:rsidRDefault="00DC0C36" w:rsidP="00DC0C3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4CCA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DA8B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D565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67CD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CA5C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D0FAE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  <w:tr w:rsidR="00DC0C36" w:rsidRPr="00CD25EE" w14:paraId="6D8498C4" w14:textId="77777777" w:rsidTr="00D54CFC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1C95" w14:textId="77777777" w:rsidR="00DC0C36" w:rsidRPr="00CD25EE" w:rsidRDefault="00DC0C36" w:rsidP="00DC0C3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3686" w14:textId="77777777" w:rsidR="00DC0C36" w:rsidRPr="00CD25EE" w:rsidRDefault="00DC0C36" w:rsidP="00DC0C36">
            <w:pPr>
              <w:rPr>
                <w:rFonts w:ascii="Times New Roman" w:hAnsi="Times New Roman"/>
                <w:b/>
              </w:rPr>
            </w:pPr>
            <w:proofErr w:type="spellStart"/>
            <w:r w:rsidRPr="00CD25EE">
              <w:rPr>
                <w:rFonts w:ascii="Times New Roman" w:hAnsi="Times New Roman"/>
                <w:b/>
              </w:rPr>
              <w:t>Iš</w:t>
            </w:r>
            <w:proofErr w:type="spellEnd"/>
            <w:r w:rsidRPr="00CD25EE">
              <w:rPr>
                <w:rFonts w:ascii="Times New Roman" w:hAnsi="Times New Roman"/>
                <w:b/>
              </w:rPr>
              <w:t xml:space="preserve"> viso: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ADF1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A263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6D68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0685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110D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1FEC" w14:textId="77777777" w:rsidR="00DC0C36" w:rsidRPr="00CD25EE" w:rsidRDefault="00DC0C36" w:rsidP="00DC0C36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12E5971C" w14:textId="77777777" w:rsidR="005024BF" w:rsidRPr="00CD25EE" w:rsidRDefault="005024BF" w:rsidP="005024BF">
      <w:pPr>
        <w:jc w:val="both"/>
        <w:rPr>
          <w:rFonts w:ascii="Times New Roman" w:hAnsi="Times New Roman"/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29"/>
      </w:tblGrid>
      <w:tr w:rsidR="005024BF" w:rsidRPr="00CD25EE" w14:paraId="72616DD6" w14:textId="77777777" w:rsidTr="00D54CF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CE2C30C" w14:textId="77777777" w:rsidR="005024BF" w:rsidRPr="00CD25EE" w:rsidRDefault="005024BF" w:rsidP="008C5732">
            <w:pPr>
              <w:ind w:left="360"/>
              <w:jc w:val="center"/>
              <w:rPr>
                <w:rFonts w:ascii="Times New Roman" w:hAnsi="Times New Roman"/>
                <w:b/>
              </w:rPr>
            </w:pPr>
            <w:r w:rsidRPr="00CD25EE">
              <w:rPr>
                <w:rFonts w:ascii="Times New Roman" w:hAnsi="Times New Roman"/>
                <w:b/>
              </w:rPr>
              <w:t>IV. PAPILDOMA INFORMACIJA</w:t>
            </w:r>
          </w:p>
        </w:tc>
      </w:tr>
    </w:tbl>
    <w:p w14:paraId="1EBF99B7" w14:textId="77777777" w:rsidR="00DC0C36" w:rsidRPr="00CD25EE" w:rsidRDefault="00DC0C36" w:rsidP="005024BF">
      <w:pPr>
        <w:jc w:val="both"/>
        <w:rPr>
          <w:rFonts w:ascii="Times New Roman" w:hAnsi="Times New Roman"/>
          <w:b/>
        </w:rPr>
      </w:pPr>
    </w:p>
    <w:p w14:paraId="3778B568" w14:textId="65CEB02D" w:rsidR="005024BF" w:rsidRPr="00CD25EE" w:rsidRDefault="005024BF" w:rsidP="005024BF">
      <w:pPr>
        <w:jc w:val="both"/>
        <w:rPr>
          <w:rFonts w:ascii="Times New Roman" w:hAnsi="Times New Roman"/>
          <w:b/>
        </w:rPr>
      </w:pPr>
      <w:r w:rsidRPr="00CD25EE">
        <w:rPr>
          <w:rFonts w:ascii="Times New Roman" w:hAnsi="Times New Roman"/>
          <w:b/>
          <w:lang w:val="lt-LT"/>
        </w:rPr>
        <w:t>Pridedami šie</w:t>
      </w:r>
      <w:r w:rsidRPr="00CD25EE">
        <w:rPr>
          <w:rFonts w:ascii="Times New Roman" w:hAnsi="Times New Roman"/>
          <w:b/>
        </w:rPr>
        <w:t xml:space="preserve"> </w:t>
      </w:r>
      <w:proofErr w:type="spellStart"/>
      <w:r w:rsidRPr="00CD25EE">
        <w:rPr>
          <w:rFonts w:ascii="Times New Roman" w:hAnsi="Times New Roman"/>
          <w:b/>
        </w:rPr>
        <w:t>dokumentai</w:t>
      </w:r>
      <w:proofErr w:type="spellEnd"/>
      <w:r w:rsidRPr="00CD25EE">
        <w:rPr>
          <w:rFonts w:ascii="Times New Roman" w:hAnsi="Times New Roman"/>
          <w:b/>
        </w:rPr>
        <w:t xml:space="preserve"> (</w:t>
      </w:r>
      <w:proofErr w:type="spellStart"/>
      <w:r w:rsidRPr="00CD25EE">
        <w:rPr>
          <w:rFonts w:ascii="Times New Roman" w:hAnsi="Times New Roman"/>
          <w:b/>
        </w:rPr>
        <w:t>įrašyti</w:t>
      </w:r>
      <w:proofErr w:type="spellEnd"/>
      <w:r w:rsidRPr="00CD25EE">
        <w:rPr>
          <w:rFonts w:ascii="Times New Roman" w:hAnsi="Times New Roman"/>
          <w:b/>
        </w:rPr>
        <w:t xml:space="preserve">): </w:t>
      </w:r>
    </w:p>
    <w:p w14:paraId="2CD42BE7" w14:textId="77777777" w:rsidR="005024BF" w:rsidRPr="00CD25EE" w:rsidRDefault="005024BF" w:rsidP="005024BF">
      <w:pPr>
        <w:jc w:val="both"/>
        <w:rPr>
          <w:rFonts w:ascii="Times New Roman" w:hAnsi="Times New Roman"/>
        </w:rPr>
      </w:pPr>
      <w:r w:rsidRPr="00CD25EE">
        <w:rPr>
          <w:rFonts w:ascii="Times New Roman" w:hAnsi="Times New Roman"/>
        </w:rPr>
        <w:t xml:space="preserve">1. </w:t>
      </w:r>
    </w:p>
    <w:p w14:paraId="62A4FD94" w14:textId="77777777" w:rsidR="005024BF" w:rsidRPr="00CD25EE" w:rsidRDefault="005024BF" w:rsidP="005024BF">
      <w:pPr>
        <w:jc w:val="both"/>
        <w:rPr>
          <w:rFonts w:ascii="Times New Roman" w:hAnsi="Times New Roman"/>
        </w:rPr>
      </w:pPr>
      <w:r w:rsidRPr="00CD25EE">
        <w:rPr>
          <w:rFonts w:ascii="Times New Roman" w:hAnsi="Times New Roman"/>
        </w:rPr>
        <w:t>2.</w:t>
      </w:r>
    </w:p>
    <w:p w14:paraId="6EA10D99" w14:textId="4B0CA449" w:rsidR="005024BF" w:rsidRPr="00CD25EE" w:rsidRDefault="005024BF" w:rsidP="005024BF">
      <w:pPr>
        <w:tabs>
          <w:tab w:val="left" w:pos="180"/>
          <w:tab w:val="left" w:pos="540"/>
        </w:tabs>
        <w:ind w:firstLine="1247"/>
        <w:jc w:val="both"/>
        <w:rPr>
          <w:rFonts w:ascii="Times New Roman" w:hAnsi="Times New Roman"/>
          <w:b/>
        </w:rPr>
      </w:pPr>
      <w:proofErr w:type="spellStart"/>
      <w:r w:rsidRPr="00CD25EE">
        <w:rPr>
          <w:rFonts w:ascii="Times New Roman" w:hAnsi="Times New Roman"/>
        </w:rPr>
        <w:t>Tvirtinu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kad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paraiškoje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pateikta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informacija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yra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tiksli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ir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teisinga</w:t>
      </w:r>
      <w:proofErr w:type="spellEnd"/>
      <w:r w:rsidRPr="00CD25EE">
        <w:rPr>
          <w:rFonts w:ascii="Times New Roman" w:hAnsi="Times New Roman"/>
        </w:rPr>
        <w:t xml:space="preserve">. </w:t>
      </w:r>
      <w:proofErr w:type="spellStart"/>
      <w:r w:rsidRPr="00CD25EE">
        <w:rPr>
          <w:rFonts w:ascii="Times New Roman" w:hAnsi="Times New Roman"/>
        </w:rPr>
        <w:t>Gavęs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finansavimą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įsipareigoju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pro</w:t>
      </w:r>
      <w:r w:rsidR="001C0CA7" w:rsidRPr="00CD25EE">
        <w:rPr>
          <w:rFonts w:ascii="Times New Roman" w:hAnsi="Times New Roman"/>
        </w:rPr>
        <w:t>gramos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reklaminėje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medžiagoje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nurodyti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kad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="00300688" w:rsidRPr="00CD25EE">
        <w:rPr>
          <w:rFonts w:ascii="Times New Roman" w:hAnsi="Times New Roman"/>
        </w:rPr>
        <w:t>P</w:t>
      </w:r>
      <w:r w:rsidRPr="00CD25EE">
        <w:rPr>
          <w:rFonts w:ascii="Times New Roman" w:hAnsi="Times New Roman"/>
        </w:rPr>
        <w:t>ro</w:t>
      </w:r>
      <w:r w:rsidR="001C0CA7" w:rsidRPr="00CD25EE">
        <w:rPr>
          <w:rFonts w:ascii="Times New Roman" w:hAnsi="Times New Roman"/>
        </w:rPr>
        <w:t>gram</w:t>
      </w:r>
      <w:r w:rsidRPr="00CD25EE">
        <w:rPr>
          <w:rFonts w:ascii="Times New Roman" w:hAnsi="Times New Roman"/>
        </w:rPr>
        <w:t>ą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remia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Anykščių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rajono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savivaldybė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informuoti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Anykščių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rajono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savivaldybės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administraciją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kaip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vykdoma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pro</w:t>
      </w:r>
      <w:r w:rsidR="001C0CA7" w:rsidRPr="00CD25EE">
        <w:rPr>
          <w:rFonts w:ascii="Times New Roman" w:hAnsi="Times New Roman"/>
        </w:rPr>
        <w:t>grama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ir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nustatytais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terminais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pateikti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pagal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patvirtintas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formas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lėšų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naudojimo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ir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dalykinę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ataskaitas</w:t>
      </w:r>
      <w:proofErr w:type="spellEnd"/>
      <w:r w:rsidRPr="00CD25EE">
        <w:rPr>
          <w:rFonts w:ascii="Times New Roman" w:hAnsi="Times New Roman"/>
        </w:rPr>
        <w:t>.</w:t>
      </w:r>
    </w:p>
    <w:p w14:paraId="31EA9104" w14:textId="77777777" w:rsidR="00D03585" w:rsidRPr="00CD25EE" w:rsidRDefault="00D03585" w:rsidP="005024BF">
      <w:pPr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 xml:space="preserve">Neformaliojo suaugusiųjų švietimo </w:t>
      </w:r>
    </w:p>
    <w:p w14:paraId="42EAF956" w14:textId="3DC0BA73" w:rsidR="005024BF" w:rsidRPr="00CD25EE" w:rsidRDefault="00D03585" w:rsidP="005024BF">
      <w:pPr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lt-LT"/>
        </w:rPr>
        <w:t>programos</w:t>
      </w:r>
      <w:r w:rsidR="005024BF" w:rsidRPr="00CD25EE">
        <w:rPr>
          <w:rFonts w:ascii="Times New Roman" w:hAnsi="Times New Roman"/>
          <w:lang w:val="lt-LT"/>
        </w:rPr>
        <w:t xml:space="preserve"> </w:t>
      </w:r>
      <w:r w:rsidR="005024BF" w:rsidRPr="00CD25EE">
        <w:rPr>
          <w:rFonts w:ascii="Times New Roman" w:hAnsi="Times New Roman"/>
          <w:lang w:val="pt-BR"/>
        </w:rPr>
        <w:t>vykdytojas</w:t>
      </w:r>
      <w:r w:rsidR="005024BF" w:rsidRPr="00CD25EE">
        <w:rPr>
          <w:rFonts w:ascii="Times New Roman" w:hAnsi="Times New Roman"/>
          <w:lang w:val="pt-BR"/>
        </w:rPr>
        <w:tab/>
      </w:r>
      <w:r w:rsidR="005024BF" w:rsidRPr="00CD25EE">
        <w:rPr>
          <w:rFonts w:ascii="Times New Roman" w:hAnsi="Times New Roman"/>
          <w:lang w:val="pt-BR"/>
        </w:rPr>
        <w:tab/>
      </w:r>
      <w:r w:rsidRPr="00CD25EE">
        <w:rPr>
          <w:rFonts w:ascii="Times New Roman" w:hAnsi="Times New Roman"/>
          <w:lang w:val="pt-BR"/>
        </w:rPr>
        <w:t xml:space="preserve">                </w:t>
      </w:r>
      <w:r w:rsidR="005024BF" w:rsidRPr="00CD25EE">
        <w:rPr>
          <w:rFonts w:ascii="Times New Roman" w:hAnsi="Times New Roman"/>
          <w:lang w:val="pt-BR"/>
        </w:rPr>
        <w:t xml:space="preserve">_____________                 </w:t>
      </w:r>
      <w:r w:rsidR="005024BF" w:rsidRPr="00CD25EE">
        <w:rPr>
          <w:rFonts w:ascii="Times New Roman" w:hAnsi="Times New Roman"/>
          <w:lang w:val="pt-BR"/>
        </w:rPr>
        <w:tab/>
      </w:r>
      <w:r w:rsidRPr="00CD25EE">
        <w:rPr>
          <w:rFonts w:ascii="Times New Roman" w:hAnsi="Times New Roman"/>
          <w:lang w:val="pt-BR"/>
        </w:rPr>
        <w:t xml:space="preserve">          </w:t>
      </w:r>
      <w:r w:rsidR="005024BF" w:rsidRPr="00CD25EE">
        <w:rPr>
          <w:rFonts w:ascii="Times New Roman" w:hAnsi="Times New Roman"/>
          <w:lang w:val="pt-BR"/>
        </w:rPr>
        <w:t>____________________</w:t>
      </w:r>
    </w:p>
    <w:p w14:paraId="4B6C24F8" w14:textId="25BD981C" w:rsidR="005024BF" w:rsidRPr="00CD25EE" w:rsidRDefault="005024BF" w:rsidP="005024BF">
      <w:pPr>
        <w:jc w:val="both"/>
        <w:rPr>
          <w:rFonts w:ascii="Times New Roman" w:hAnsi="Times New Roman"/>
          <w:sz w:val="18"/>
          <w:szCs w:val="18"/>
          <w:lang w:val="pt-BR"/>
        </w:rPr>
      </w:pPr>
      <w:r w:rsidRPr="00CD25EE">
        <w:rPr>
          <w:rFonts w:ascii="Times New Roman" w:hAnsi="Times New Roman"/>
          <w:sz w:val="18"/>
          <w:szCs w:val="18"/>
          <w:lang w:val="pt-BR"/>
        </w:rPr>
        <w:tab/>
      </w:r>
      <w:r w:rsidRPr="00CD25EE">
        <w:rPr>
          <w:rFonts w:ascii="Times New Roman" w:hAnsi="Times New Roman"/>
          <w:sz w:val="18"/>
          <w:szCs w:val="18"/>
          <w:lang w:val="pt-BR"/>
        </w:rPr>
        <w:tab/>
      </w:r>
      <w:r w:rsidRPr="00CD25EE">
        <w:rPr>
          <w:rFonts w:ascii="Times New Roman" w:hAnsi="Times New Roman"/>
          <w:sz w:val="18"/>
          <w:szCs w:val="18"/>
          <w:lang w:val="pt-BR"/>
        </w:rPr>
        <w:tab/>
        <w:t xml:space="preserve">                                        </w:t>
      </w:r>
      <w:r w:rsidR="00D03585" w:rsidRPr="00CD25EE">
        <w:rPr>
          <w:rFonts w:ascii="Times New Roman" w:hAnsi="Times New Roman"/>
          <w:sz w:val="18"/>
          <w:szCs w:val="18"/>
          <w:lang w:val="pt-BR"/>
        </w:rPr>
        <w:t xml:space="preserve">   </w:t>
      </w:r>
      <w:r w:rsidRPr="00CD25EE">
        <w:rPr>
          <w:rFonts w:ascii="Times New Roman" w:hAnsi="Times New Roman"/>
          <w:sz w:val="18"/>
          <w:szCs w:val="18"/>
          <w:lang w:val="lt-LT"/>
        </w:rPr>
        <w:t>(parašas)</w:t>
      </w:r>
      <w:r w:rsidRPr="00CD25EE">
        <w:rPr>
          <w:rFonts w:ascii="Times New Roman" w:hAnsi="Times New Roman"/>
          <w:sz w:val="18"/>
          <w:szCs w:val="18"/>
          <w:lang w:val="lt-LT"/>
        </w:rPr>
        <w:tab/>
      </w:r>
      <w:r w:rsidRPr="00CD25EE">
        <w:rPr>
          <w:rFonts w:ascii="Times New Roman" w:hAnsi="Times New Roman"/>
          <w:sz w:val="18"/>
          <w:szCs w:val="18"/>
          <w:lang w:val="pt-BR"/>
        </w:rPr>
        <w:tab/>
        <w:t xml:space="preserve">                           </w:t>
      </w:r>
      <w:r w:rsidR="00D03585" w:rsidRPr="00CD25EE">
        <w:rPr>
          <w:rFonts w:ascii="Times New Roman" w:hAnsi="Times New Roman"/>
          <w:sz w:val="18"/>
          <w:szCs w:val="18"/>
          <w:lang w:val="pt-BR"/>
        </w:rPr>
        <w:t xml:space="preserve">           </w:t>
      </w:r>
      <w:r w:rsidRPr="00CD25EE">
        <w:rPr>
          <w:rFonts w:ascii="Times New Roman" w:hAnsi="Times New Roman"/>
          <w:sz w:val="18"/>
          <w:szCs w:val="18"/>
          <w:lang w:val="pt-BR"/>
        </w:rPr>
        <w:t xml:space="preserve">  (Vardas, pavardė)</w:t>
      </w:r>
    </w:p>
    <w:p w14:paraId="0ED317F0" w14:textId="77777777" w:rsidR="005024BF" w:rsidRPr="00CD25EE" w:rsidRDefault="005024BF" w:rsidP="005024BF">
      <w:pPr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 xml:space="preserve">                                       A.V.</w:t>
      </w:r>
    </w:p>
    <w:p w14:paraId="1B920042" w14:textId="13B12D86" w:rsidR="00D4441D" w:rsidRPr="00CD25EE" w:rsidRDefault="00D4441D" w:rsidP="005024BF">
      <w:pPr>
        <w:jc w:val="both"/>
        <w:rPr>
          <w:rFonts w:ascii="Times New Roman" w:hAnsi="Times New Roman"/>
          <w:i/>
          <w:lang w:val="pt-BR"/>
        </w:rPr>
      </w:pPr>
      <w:r w:rsidRPr="00CD25EE">
        <w:rPr>
          <w:rFonts w:ascii="Times New Roman" w:hAnsi="Times New Roman"/>
          <w:i/>
          <w:lang w:val="pt-BR"/>
        </w:rPr>
        <w:t>Dokumentas privalo būti patvirtintas juridinio asmens antspaudu tik tais atvejais, kai pareiga turėti antspaudą nustatyta juridinio asmens steigimo dokumentuose arba įstatymuose</w:t>
      </w:r>
    </w:p>
    <w:p w14:paraId="5349FD7F" w14:textId="77777777" w:rsidR="005D17D0" w:rsidRPr="00CD25EE" w:rsidRDefault="005D17D0" w:rsidP="005D17D0">
      <w:pPr>
        <w:ind w:left="3828" w:right="180"/>
        <w:rPr>
          <w:rFonts w:ascii="Times New Roman" w:hAnsi="Times New Roman"/>
          <w:szCs w:val="22"/>
          <w:lang w:val="pt-BR"/>
        </w:rPr>
      </w:pPr>
      <w:r w:rsidRPr="00CD25EE">
        <w:rPr>
          <w:rFonts w:ascii="Times New Roman" w:hAnsi="Times New Roman"/>
          <w:szCs w:val="22"/>
          <w:lang w:val="pt-BR"/>
        </w:rPr>
        <w:t>________________</w:t>
      </w:r>
    </w:p>
    <w:p w14:paraId="6C6E3A24" w14:textId="77777777" w:rsidR="00365029" w:rsidRPr="00CD25EE" w:rsidRDefault="00365029" w:rsidP="00135A49">
      <w:pPr>
        <w:ind w:right="278"/>
        <w:jc w:val="center"/>
        <w:rPr>
          <w:rFonts w:ascii="Times New Roman" w:hAnsi="Times New Roman"/>
          <w:szCs w:val="22"/>
          <w:lang w:val="pt-BR"/>
        </w:rPr>
      </w:pPr>
    </w:p>
    <w:p w14:paraId="4683CD05" w14:textId="0EC0F7CE" w:rsidR="00B412D5" w:rsidRPr="00CD25EE" w:rsidRDefault="00B412D5">
      <w:pPr>
        <w:rPr>
          <w:rFonts w:ascii="Times New Roman" w:hAnsi="Times New Roman"/>
          <w:szCs w:val="22"/>
          <w:lang w:val="pt-BR"/>
        </w:rPr>
      </w:pPr>
      <w:bookmarkStart w:id="0" w:name="_Hlk132703986"/>
    </w:p>
    <w:bookmarkEnd w:id="0"/>
    <w:p w14:paraId="35D16518" w14:textId="4E5ADED8" w:rsidR="005A1C8C" w:rsidRPr="00CD25EE" w:rsidRDefault="005A1C8C">
      <w:pPr>
        <w:rPr>
          <w:rFonts w:ascii="Times New Roman" w:hAnsi="Times New Roman"/>
          <w:szCs w:val="22"/>
          <w:lang w:val="pt-BR"/>
        </w:rPr>
      </w:pPr>
    </w:p>
    <w:sectPr w:rsidR="005A1C8C" w:rsidRPr="00CD25EE" w:rsidSect="008567D3">
      <w:pgSz w:w="11907" w:h="16839"/>
      <w:pgMar w:top="426" w:right="567" w:bottom="851" w:left="1701" w:header="709" w:footer="709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00C26" w14:textId="77777777" w:rsidR="008567D3" w:rsidRDefault="008567D3" w:rsidP="005D6713">
      <w:r>
        <w:separator/>
      </w:r>
    </w:p>
  </w:endnote>
  <w:endnote w:type="continuationSeparator" w:id="0">
    <w:p w14:paraId="239CBC3C" w14:textId="77777777" w:rsidR="008567D3" w:rsidRDefault="008567D3" w:rsidP="005D6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HelveticaLT">
    <w:altName w:val="Arial"/>
    <w:charset w:val="BA"/>
    <w:family w:val="roman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B4334" w14:textId="77777777" w:rsidR="008567D3" w:rsidRDefault="008567D3" w:rsidP="005D6713">
      <w:r>
        <w:separator/>
      </w:r>
    </w:p>
  </w:footnote>
  <w:footnote w:type="continuationSeparator" w:id="0">
    <w:p w14:paraId="18650083" w14:textId="77777777" w:rsidR="008567D3" w:rsidRDefault="008567D3" w:rsidP="005D6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A112D"/>
    <w:multiLevelType w:val="hybridMultilevel"/>
    <w:tmpl w:val="4FCCCA1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F4251"/>
    <w:multiLevelType w:val="hybridMultilevel"/>
    <w:tmpl w:val="646052A0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18A367C8"/>
    <w:multiLevelType w:val="hybridMultilevel"/>
    <w:tmpl w:val="CC5C8DFC"/>
    <w:lvl w:ilvl="0" w:tplc="7E062C7A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1F193054"/>
    <w:multiLevelType w:val="hybridMultilevel"/>
    <w:tmpl w:val="C27A7E3A"/>
    <w:lvl w:ilvl="0" w:tplc="0427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2B57AC"/>
    <w:multiLevelType w:val="multilevel"/>
    <w:tmpl w:val="9176F09A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1104" w:hanging="540"/>
      </w:pPr>
    </w:lvl>
    <w:lvl w:ilvl="2">
      <w:start w:val="4"/>
      <w:numFmt w:val="decimal"/>
      <w:lvlText w:val="%1.%2.%3."/>
      <w:lvlJc w:val="left"/>
      <w:pPr>
        <w:ind w:left="1848" w:hanging="720"/>
      </w:pPr>
    </w:lvl>
    <w:lvl w:ilvl="3">
      <w:start w:val="1"/>
      <w:numFmt w:val="decimal"/>
      <w:lvlText w:val="%1.%2.%3.%4."/>
      <w:lvlJc w:val="left"/>
      <w:pPr>
        <w:ind w:left="2412" w:hanging="720"/>
      </w:pPr>
    </w:lvl>
    <w:lvl w:ilvl="4">
      <w:start w:val="1"/>
      <w:numFmt w:val="decimal"/>
      <w:lvlText w:val="%1.%2.%3.%4.%5."/>
      <w:lvlJc w:val="left"/>
      <w:pPr>
        <w:ind w:left="3336" w:hanging="1080"/>
      </w:pPr>
    </w:lvl>
    <w:lvl w:ilvl="5">
      <w:start w:val="1"/>
      <w:numFmt w:val="decimal"/>
      <w:lvlText w:val="%1.%2.%3.%4.%5.%6."/>
      <w:lvlJc w:val="left"/>
      <w:pPr>
        <w:ind w:left="3900" w:hanging="1080"/>
      </w:pPr>
    </w:lvl>
    <w:lvl w:ilvl="6">
      <w:start w:val="1"/>
      <w:numFmt w:val="decimal"/>
      <w:lvlText w:val="%1.%2.%3.%4.%5.%6.%7."/>
      <w:lvlJc w:val="left"/>
      <w:pPr>
        <w:ind w:left="4824" w:hanging="1440"/>
      </w:pPr>
    </w:lvl>
    <w:lvl w:ilvl="7">
      <w:start w:val="1"/>
      <w:numFmt w:val="decimal"/>
      <w:lvlText w:val="%1.%2.%3.%4.%5.%6.%7.%8."/>
      <w:lvlJc w:val="left"/>
      <w:pPr>
        <w:ind w:left="5388" w:hanging="1440"/>
      </w:pPr>
    </w:lvl>
    <w:lvl w:ilvl="8">
      <w:start w:val="1"/>
      <w:numFmt w:val="decimal"/>
      <w:lvlText w:val="%1.%2.%3.%4.%5.%6.%7.%8.%9."/>
      <w:lvlJc w:val="left"/>
      <w:pPr>
        <w:ind w:left="6312" w:hanging="1800"/>
      </w:pPr>
    </w:lvl>
  </w:abstractNum>
  <w:abstractNum w:abstractNumId="5" w15:restartNumberingAfterBreak="0">
    <w:nsid w:val="20A218BC"/>
    <w:multiLevelType w:val="hybridMultilevel"/>
    <w:tmpl w:val="85F46148"/>
    <w:lvl w:ilvl="0" w:tplc="F3220F18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640203"/>
    <w:multiLevelType w:val="hybridMultilevel"/>
    <w:tmpl w:val="3488C204"/>
    <w:lvl w:ilvl="0" w:tplc="489049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D7E7AD4"/>
    <w:multiLevelType w:val="hybridMultilevel"/>
    <w:tmpl w:val="390278BC"/>
    <w:lvl w:ilvl="0" w:tplc="CA722EF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3671478B"/>
    <w:multiLevelType w:val="hybridMultilevel"/>
    <w:tmpl w:val="EA12631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A80060"/>
    <w:multiLevelType w:val="hybridMultilevel"/>
    <w:tmpl w:val="7FA8B04E"/>
    <w:lvl w:ilvl="0" w:tplc="0427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E41FD4"/>
    <w:multiLevelType w:val="multilevel"/>
    <w:tmpl w:val="814846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1" w15:restartNumberingAfterBreak="0">
    <w:nsid w:val="7368301A"/>
    <w:multiLevelType w:val="hybridMultilevel"/>
    <w:tmpl w:val="6F5821B6"/>
    <w:lvl w:ilvl="0" w:tplc="CDF49DBE">
      <w:start w:val="1"/>
      <w:numFmt w:val="decimal"/>
      <w:lvlText w:val="%1."/>
      <w:lvlJc w:val="left"/>
      <w:pPr>
        <w:ind w:left="1571" w:hanging="360"/>
      </w:pPr>
      <w:rPr>
        <w:rFonts w:ascii="Palemonas" w:eastAsia="Calibri" w:hAnsi="Palemonas" w:cs="Times New Roman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74594556"/>
    <w:multiLevelType w:val="multilevel"/>
    <w:tmpl w:val="609A4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08369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1683521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7620025">
    <w:abstractNumId w:val="0"/>
  </w:num>
  <w:num w:numId="4" w16cid:durableId="2093358004">
    <w:abstractNumId w:val="4"/>
  </w:num>
  <w:num w:numId="5" w16cid:durableId="716247575">
    <w:abstractNumId w:val="1"/>
  </w:num>
  <w:num w:numId="6" w16cid:durableId="499396427">
    <w:abstractNumId w:val="11"/>
  </w:num>
  <w:num w:numId="7" w16cid:durableId="917859976">
    <w:abstractNumId w:val="5"/>
  </w:num>
  <w:num w:numId="8" w16cid:durableId="1575429619">
    <w:abstractNumId w:val="6"/>
  </w:num>
  <w:num w:numId="9" w16cid:durableId="704477233">
    <w:abstractNumId w:val="2"/>
  </w:num>
  <w:num w:numId="10" w16cid:durableId="665786135">
    <w:abstractNumId w:val="3"/>
  </w:num>
  <w:num w:numId="11" w16cid:durableId="1614939208">
    <w:abstractNumId w:val="12"/>
  </w:num>
  <w:num w:numId="12" w16cid:durableId="1323317018">
    <w:abstractNumId w:val="8"/>
  </w:num>
  <w:num w:numId="13" w16cid:durableId="409161630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234"/>
    <w:rsid w:val="000019F0"/>
    <w:rsid w:val="00002004"/>
    <w:rsid w:val="0000289D"/>
    <w:rsid w:val="0000306E"/>
    <w:rsid w:val="00003E18"/>
    <w:rsid w:val="00005719"/>
    <w:rsid w:val="00010F8E"/>
    <w:rsid w:val="000160E4"/>
    <w:rsid w:val="00016598"/>
    <w:rsid w:val="00017B61"/>
    <w:rsid w:val="000243F7"/>
    <w:rsid w:val="0002730F"/>
    <w:rsid w:val="00032027"/>
    <w:rsid w:val="00035557"/>
    <w:rsid w:val="00035DEF"/>
    <w:rsid w:val="00036D50"/>
    <w:rsid w:val="0003765B"/>
    <w:rsid w:val="00041C57"/>
    <w:rsid w:val="00042A6F"/>
    <w:rsid w:val="000505B6"/>
    <w:rsid w:val="00050728"/>
    <w:rsid w:val="000527E7"/>
    <w:rsid w:val="00052EBD"/>
    <w:rsid w:val="00052FB0"/>
    <w:rsid w:val="00056D4C"/>
    <w:rsid w:val="000626E1"/>
    <w:rsid w:val="00063B25"/>
    <w:rsid w:val="000648FA"/>
    <w:rsid w:val="00067178"/>
    <w:rsid w:val="00071585"/>
    <w:rsid w:val="00074811"/>
    <w:rsid w:val="00074AAD"/>
    <w:rsid w:val="00074EA7"/>
    <w:rsid w:val="000810BF"/>
    <w:rsid w:val="00085CBE"/>
    <w:rsid w:val="00086E3B"/>
    <w:rsid w:val="00091041"/>
    <w:rsid w:val="00093DBF"/>
    <w:rsid w:val="000959F3"/>
    <w:rsid w:val="00095A56"/>
    <w:rsid w:val="000963DB"/>
    <w:rsid w:val="00096C29"/>
    <w:rsid w:val="000A08FE"/>
    <w:rsid w:val="000A4A54"/>
    <w:rsid w:val="000A73EC"/>
    <w:rsid w:val="000A772A"/>
    <w:rsid w:val="000B06AB"/>
    <w:rsid w:val="000B27D6"/>
    <w:rsid w:val="000B7BB2"/>
    <w:rsid w:val="000C0BDB"/>
    <w:rsid w:val="000C5456"/>
    <w:rsid w:val="000C5808"/>
    <w:rsid w:val="000C6563"/>
    <w:rsid w:val="000C6E8F"/>
    <w:rsid w:val="000C7167"/>
    <w:rsid w:val="000D106B"/>
    <w:rsid w:val="000D611A"/>
    <w:rsid w:val="000E00C2"/>
    <w:rsid w:val="000E2D3F"/>
    <w:rsid w:val="000E38C7"/>
    <w:rsid w:val="000E7C41"/>
    <w:rsid w:val="000F05BE"/>
    <w:rsid w:val="000F1431"/>
    <w:rsid w:val="000F2D38"/>
    <w:rsid w:val="000F4635"/>
    <w:rsid w:val="000F4F05"/>
    <w:rsid w:val="00100504"/>
    <w:rsid w:val="001013B4"/>
    <w:rsid w:val="00102B6A"/>
    <w:rsid w:val="0010533A"/>
    <w:rsid w:val="0010580B"/>
    <w:rsid w:val="00111311"/>
    <w:rsid w:val="00112052"/>
    <w:rsid w:val="00112D7E"/>
    <w:rsid w:val="0011530C"/>
    <w:rsid w:val="001209F5"/>
    <w:rsid w:val="00121BC1"/>
    <w:rsid w:val="00122956"/>
    <w:rsid w:val="001229A3"/>
    <w:rsid w:val="0012552D"/>
    <w:rsid w:val="001266ED"/>
    <w:rsid w:val="00127FF3"/>
    <w:rsid w:val="001326AE"/>
    <w:rsid w:val="0013276B"/>
    <w:rsid w:val="00132960"/>
    <w:rsid w:val="00135A49"/>
    <w:rsid w:val="00140B3D"/>
    <w:rsid w:val="001414E6"/>
    <w:rsid w:val="00144E48"/>
    <w:rsid w:val="001456EC"/>
    <w:rsid w:val="00152F19"/>
    <w:rsid w:val="00153FD1"/>
    <w:rsid w:val="001540E4"/>
    <w:rsid w:val="0016091B"/>
    <w:rsid w:val="00160C2B"/>
    <w:rsid w:val="001614F1"/>
    <w:rsid w:val="0016252A"/>
    <w:rsid w:val="00162C93"/>
    <w:rsid w:val="0016596E"/>
    <w:rsid w:val="0017094C"/>
    <w:rsid w:val="00171D3D"/>
    <w:rsid w:val="0017336C"/>
    <w:rsid w:val="00176D85"/>
    <w:rsid w:val="0017779F"/>
    <w:rsid w:val="00177A2D"/>
    <w:rsid w:val="001834C8"/>
    <w:rsid w:val="001847E4"/>
    <w:rsid w:val="00185FD6"/>
    <w:rsid w:val="00186477"/>
    <w:rsid w:val="001934D7"/>
    <w:rsid w:val="00194314"/>
    <w:rsid w:val="001946A5"/>
    <w:rsid w:val="00196686"/>
    <w:rsid w:val="00197C57"/>
    <w:rsid w:val="001A04CF"/>
    <w:rsid w:val="001A0D20"/>
    <w:rsid w:val="001A31B2"/>
    <w:rsid w:val="001A31E0"/>
    <w:rsid w:val="001A634A"/>
    <w:rsid w:val="001A7D53"/>
    <w:rsid w:val="001B377A"/>
    <w:rsid w:val="001B4283"/>
    <w:rsid w:val="001C0CA7"/>
    <w:rsid w:val="001C2176"/>
    <w:rsid w:val="001D0AE3"/>
    <w:rsid w:val="001D3619"/>
    <w:rsid w:val="001E01C5"/>
    <w:rsid w:val="001E0CD0"/>
    <w:rsid w:val="001E0E31"/>
    <w:rsid w:val="001F16E2"/>
    <w:rsid w:val="001F19ED"/>
    <w:rsid w:val="001F4063"/>
    <w:rsid w:val="001F56B0"/>
    <w:rsid w:val="001F58A4"/>
    <w:rsid w:val="00201E7E"/>
    <w:rsid w:val="0020403E"/>
    <w:rsid w:val="00204E61"/>
    <w:rsid w:val="002061A2"/>
    <w:rsid w:val="00207E66"/>
    <w:rsid w:val="0022004A"/>
    <w:rsid w:val="00220281"/>
    <w:rsid w:val="0022160D"/>
    <w:rsid w:val="00221F03"/>
    <w:rsid w:val="00223D2A"/>
    <w:rsid w:val="00223F38"/>
    <w:rsid w:val="002277BE"/>
    <w:rsid w:val="00235505"/>
    <w:rsid w:val="002478BF"/>
    <w:rsid w:val="00250A72"/>
    <w:rsid w:val="0025743A"/>
    <w:rsid w:val="00257D60"/>
    <w:rsid w:val="00261ACF"/>
    <w:rsid w:val="002634AE"/>
    <w:rsid w:val="002639C1"/>
    <w:rsid w:val="00264ABA"/>
    <w:rsid w:val="00270286"/>
    <w:rsid w:val="002733C4"/>
    <w:rsid w:val="00275453"/>
    <w:rsid w:val="00276B3D"/>
    <w:rsid w:val="00277133"/>
    <w:rsid w:val="00277216"/>
    <w:rsid w:val="00277249"/>
    <w:rsid w:val="00283518"/>
    <w:rsid w:val="002843F6"/>
    <w:rsid w:val="00285FEC"/>
    <w:rsid w:val="00287624"/>
    <w:rsid w:val="0028778E"/>
    <w:rsid w:val="00287DD8"/>
    <w:rsid w:val="002934AA"/>
    <w:rsid w:val="0029605F"/>
    <w:rsid w:val="002A02BC"/>
    <w:rsid w:val="002A1467"/>
    <w:rsid w:val="002A1C12"/>
    <w:rsid w:val="002A3467"/>
    <w:rsid w:val="002A39C8"/>
    <w:rsid w:val="002A5D10"/>
    <w:rsid w:val="002A5EE6"/>
    <w:rsid w:val="002A74E7"/>
    <w:rsid w:val="002B305C"/>
    <w:rsid w:val="002B31E8"/>
    <w:rsid w:val="002B45ED"/>
    <w:rsid w:val="002B472B"/>
    <w:rsid w:val="002B499F"/>
    <w:rsid w:val="002B5F33"/>
    <w:rsid w:val="002C151D"/>
    <w:rsid w:val="002C1ED5"/>
    <w:rsid w:val="002C221A"/>
    <w:rsid w:val="002C46C3"/>
    <w:rsid w:val="002D0B06"/>
    <w:rsid w:val="002D26B0"/>
    <w:rsid w:val="002D5E83"/>
    <w:rsid w:val="002D6081"/>
    <w:rsid w:val="002D64EB"/>
    <w:rsid w:val="002D6C48"/>
    <w:rsid w:val="002D6DD8"/>
    <w:rsid w:val="002E1CF1"/>
    <w:rsid w:val="002E7C4C"/>
    <w:rsid w:val="002F21A9"/>
    <w:rsid w:val="002F2F7C"/>
    <w:rsid w:val="002F4202"/>
    <w:rsid w:val="002F4E13"/>
    <w:rsid w:val="002F7C17"/>
    <w:rsid w:val="0030033E"/>
    <w:rsid w:val="00300688"/>
    <w:rsid w:val="00302D64"/>
    <w:rsid w:val="00302EFC"/>
    <w:rsid w:val="00303D59"/>
    <w:rsid w:val="003101E3"/>
    <w:rsid w:val="003145BD"/>
    <w:rsid w:val="00317ACC"/>
    <w:rsid w:val="00317D2F"/>
    <w:rsid w:val="00320531"/>
    <w:rsid w:val="003208E8"/>
    <w:rsid w:val="00323B16"/>
    <w:rsid w:val="0032500D"/>
    <w:rsid w:val="00325C2D"/>
    <w:rsid w:val="0032653E"/>
    <w:rsid w:val="003351CF"/>
    <w:rsid w:val="00340D1E"/>
    <w:rsid w:val="00345873"/>
    <w:rsid w:val="00346A72"/>
    <w:rsid w:val="00346F00"/>
    <w:rsid w:val="00347CF1"/>
    <w:rsid w:val="00351852"/>
    <w:rsid w:val="0035206A"/>
    <w:rsid w:val="00354B80"/>
    <w:rsid w:val="003551F4"/>
    <w:rsid w:val="0035540D"/>
    <w:rsid w:val="003569AE"/>
    <w:rsid w:val="00363545"/>
    <w:rsid w:val="003649A7"/>
    <w:rsid w:val="00365029"/>
    <w:rsid w:val="0037216E"/>
    <w:rsid w:val="00372851"/>
    <w:rsid w:val="003745F7"/>
    <w:rsid w:val="00375139"/>
    <w:rsid w:val="00380A32"/>
    <w:rsid w:val="00380AB2"/>
    <w:rsid w:val="00383D03"/>
    <w:rsid w:val="003867FA"/>
    <w:rsid w:val="0039294E"/>
    <w:rsid w:val="003949CD"/>
    <w:rsid w:val="00396725"/>
    <w:rsid w:val="003A0F2F"/>
    <w:rsid w:val="003A1D64"/>
    <w:rsid w:val="003A2A00"/>
    <w:rsid w:val="003A6234"/>
    <w:rsid w:val="003B2572"/>
    <w:rsid w:val="003B3D20"/>
    <w:rsid w:val="003B724F"/>
    <w:rsid w:val="003C467B"/>
    <w:rsid w:val="003C4C01"/>
    <w:rsid w:val="003D228C"/>
    <w:rsid w:val="003D48AC"/>
    <w:rsid w:val="003D500D"/>
    <w:rsid w:val="003D5526"/>
    <w:rsid w:val="003E0DCC"/>
    <w:rsid w:val="003E2A86"/>
    <w:rsid w:val="003E3575"/>
    <w:rsid w:val="003E7516"/>
    <w:rsid w:val="003F4302"/>
    <w:rsid w:val="003F4A21"/>
    <w:rsid w:val="003F5D17"/>
    <w:rsid w:val="00403EBA"/>
    <w:rsid w:val="00404C3F"/>
    <w:rsid w:val="0040596C"/>
    <w:rsid w:val="0040628F"/>
    <w:rsid w:val="00407620"/>
    <w:rsid w:val="00407CA7"/>
    <w:rsid w:val="004113A6"/>
    <w:rsid w:val="00417258"/>
    <w:rsid w:val="00425993"/>
    <w:rsid w:val="00427042"/>
    <w:rsid w:val="00427BC6"/>
    <w:rsid w:val="00435EC8"/>
    <w:rsid w:val="00437144"/>
    <w:rsid w:val="00440AC6"/>
    <w:rsid w:val="00442547"/>
    <w:rsid w:val="00444558"/>
    <w:rsid w:val="00446B64"/>
    <w:rsid w:val="0045059D"/>
    <w:rsid w:val="00450CE9"/>
    <w:rsid w:val="00454569"/>
    <w:rsid w:val="00454704"/>
    <w:rsid w:val="0045492D"/>
    <w:rsid w:val="00454957"/>
    <w:rsid w:val="0046168F"/>
    <w:rsid w:val="004649B6"/>
    <w:rsid w:val="00464EEB"/>
    <w:rsid w:val="00466637"/>
    <w:rsid w:val="00473039"/>
    <w:rsid w:val="004733F9"/>
    <w:rsid w:val="004741F2"/>
    <w:rsid w:val="004802A5"/>
    <w:rsid w:val="00483543"/>
    <w:rsid w:val="00483D9A"/>
    <w:rsid w:val="00485256"/>
    <w:rsid w:val="00485566"/>
    <w:rsid w:val="00486B39"/>
    <w:rsid w:val="00492F3C"/>
    <w:rsid w:val="00493484"/>
    <w:rsid w:val="00496445"/>
    <w:rsid w:val="004A0F51"/>
    <w:rsid w:val="004A1DBE"/>
    <w:rsid w:val="004A2234"/>
    <w:rsid w:val="004A7078"/>
    <w:rsid w:val="004B1960"/>
    <w:rsid w:val="004B2E3F"/>
    <w:rsid w:val="004B2FA4"/>
    <w:rsid w:val="004B6A5E"/>
    <w:rsid w:val="004C00FF"/>
    <w:rsid w:val="004C14A7"/>
    <w:rsid w:val="004C15C8"/>
    <w:rsid w:val="004C24B4"/>
    <w:rsid w:val="004C5A0F"/>
    <w:rsid w:val="004C7E89"/>
    <w:rsid w:val="004D01B3"/>
    <w:rsid w:val="004D0D4D"/>
    <w:rsid w:val="004D1B84"/>
    <w:rsid w:val="004D5140"/>
    <w:rsid w:val="004E03AD"/>
    <w:rsid w:val="004E03BC"/>
    <w:rsid w:val="004E094D"/>
    <w:rsid w:val="004E50A3"/>
    <w:rsid w:val="004E6647"/>
    <w:rsid w:val="004F7490"/>
    <w:rsid w:val="005024BF"/>
    <w:rsid w:val="00502FCA"/>
    <w:rsid w:val="005031C0"/>
    <w:rsid w:val="00505A01"/>
    <w:rsid w:val="00505F5C"/>
    <w:rsid w:val="005110D4"/>
    <w:rsid w:val="00511D0C"/>
    <w:rsid w:val="00511D6E"/>
    <w:rsid w:val="005206F1"/>
    <w:rsid w:val="00521C4B"/>
    <w:rsid w:val="00522C4F"/>
    <w:rsid w:val="00523945"/>
    <w:rsid w:val="00533FF5"/>
    <w:rsid w:val="00534535"/>
    <w:rsid w:val="005345EB"/>
    <w:rsid w:val="00536514"/>
    <w:rsid w:val="00545B68"/>
    <w:rsid w:val="00553E9F"/>
    <w:rsid w:val="00556ED2"/>
    <w:rsid w:val="00562241"/>
    <w:rsid w:val="00563C96"/>
    <w:rsid w:val="00570B2B"/>
    <w:rsid w:val="00576008"/>
    <w:rsid w:val="005774B9"/>
    <w:rsid w:val="00582C0A"/>
    <w:rsid w:val="00583CA0"/>
    <w:rsid w:val="00586B1A"/>
    <w:rsid w:val="00590621"/>
    <w:rsid w:val="0059095F"/>
    <w:rsid w:val="005972C3"/>
    <w:rsid w:val="005A1C8C"/>
    <w:rsid w:val="005A4885"/>
    <w:rsid w:val="005A63F5"/>
    <w:rsid w:val="005A6784"/>
    <w:rsid w:val="005B1129"/>
    <w:rsid w:val="005B25D6"/>
    <w:rsid w:val="005B484C"/>
    <w:rsid w:val="005B48C2"/>
    <w:rsid w:val="005B7D1E"/>
    <w:rsid w:val="005D1369"/>
    <w:rsid w:val="005D17D0"/>
    <w:rsid w:val="005D1FFE"/>
    <w:rsid w:val="005D45B0"/>
    <w:rsid w:val="005D4A6A"/>
    <w:rsid w:val="005D4D63"/>
    <w:rsid w:val="005D6713"/>
    <w:rsid w:val="005D7A15"/>
    <w:rsid w:val="005E2CF3"/>
    <w:rsid w:val="005E5208"/>
    <w:rsid w:val="005E6D52"/>
    <w:rsid w:val="005E7963"/>
    <w:rsid w:val="005F014B"/>
    <w:rsid w:val="005F08F3"/>
    <w:rsid w:val="005F627B"/>
    <w:rsid w:val="006006D6"/>
    <w:rsid w:val="00606D1A"/>
    <w:rsid w:val="00607002"/>
    <w:rsid w:val="00612D48"/>
    <w:rsid w:val="00615DFD"/>
    <w:rsid w:val="00617B65"/>
    <w:rsid w:val="0062129A"/>
    <w:rsid w:val="00621B1D"/>
    <w:rsid w:val="006222AC"/>
    <w:rsid w:val="006227A3"/>
    <w:rsid w:val="00622FAC"/>
    <w:rsid w:val="00625580"/>
    <w:rsid w:val="00630236"/>
    <w:rsid w:val="00630DFE"/>
    <w:rsid w:val="0063128C"/>
    <w:rsid w:val="00632F9C"/>
    <w:rsid w:val="00636CE7"/>
    <w:rsid w:val="006439A1"/>
    <w:rsid w:val="006454DE"/>
    <w:rsid w:val="0064567A"/>
    <w:rsid w:val="0065266C"/>
    <w:rsid w:val="0065331B"/>
    <w:rsid w:val="00654967"/>
    <w:rsid w:val="00655367"/>
    <w:rsid w:val="00656AFF"/>
    <w:rsid w:val="006629FE"/>
    <w:rsid w:val="00665BF5"/>
    <w:rsid w:val="00671EA8"/>
    <w:rsid w:val="00672751"/>
    <w:rsid w:val="006732D2"/>
    <w:rsid w:val="006766E8"/>
    <w:rsid w:val="00676F31"/>
    <w:rsid w:val="0067706F"/>
    <w:rsid w:val="00680A6D"/>
    <w:rsid w:val="00682D3E"/>
    <w:rsid w:val="00682F50"/>
    <w:rsid w:val="00683719"/>
    <w:rsid w:val="0068384F"/>
    <w:rsid w:val="00684801"/>
    <w:rsid w:val="00687099"/>
    <w:rsid w:val="00690652"/>
    <w:rsid w:val="00691012"/>
    <w:rsid w:val="00695F75"/>
    <w:rsid w:val="006A07F1"/>
    <w:rsid w:val="006A189C"/>
    <w:rsid w:val="006A25F5"/>
    <w:rsid w:val="006A3B61"/>
    <w:rsid w:val="006A66C2"/>
    <w:rsid w:val="006A7CA0"/>
    <w:rsid w:val="006B3A71"/>
    <w:rsid w:val="006B3E4A"/>
    <w:rsid w:val="006B5320"/>
    <w:rsid w:val="006C0031"/>
    <w:rsid w:val="006C3EA2"/>
    <w:rsid w:val="006C5E17"/>
    <w:rsid w:val="006C75CD"/>
    <w:rsid w:val="006C784C"/>
    <w:rsid w:val="006C7ECA"/>
    <w:rsid w:val="006D2ADB"/>
    <w:rsid w:val="006D3E31"/>
    <w:rsid w:val="006D5354"/>
    <w:rsid w:val="006D5F53"/>
    <w:rsid w:val="006D71DB"/>
    <w:rsid w:val="006E0D4D"/>
    <w:rsid w:val="006E15F8"/>
    <w:rsid w:val="006E4CC9"/>
    <w:rsid w:val="006F06F9"/>
    <w:rsid w:val="006F09E6"/>
    <w:rsid w:val="006F608B"/>
    <w:rsid w:val="0070047D"/>
    <w:rsid w:val="00700981"/>
    <w:rsid w:val="007010A4"/>
    <w:rsid w:val="007020D3"/>
    <w:rsid w:val="00703EF9"/>
    <w:rsid w:val="00707850"/>
    <w:rsid w:val="007117F5"/>
    <w:rsid w:val="00711E24"/>
    <w:rsid w:val="00711E44"/>
    <w:rsid w:val="0071204A"/>
    <w:rsid w:val="00712CDD"/>
    <w:rsid w:val="00713253"/>
    <w:rsid w:val="007141CD"/>
    <w:rsid w:val="00714CE3"/>
    <w:rsid w:val="007205C9"/>
    <w:rsid w:val="0072792A"/>
    <w:rsid w:val="00727931"/>
    <w:rsid w:val="00733041"/>
    <w:rsid w:val="00741999"/>
    <w:rsid w:val="0074353A"/>
    <w:rsid w:val="00743822"/>
    <w:rsid w:val="007440FF"/>
    <w:rsid w:val="0074493F"/>
    <w:rsid w:val="007451B6"/>
    <w:rsid w:val="007457C9"/>
    <w:rsid w:val="00752F4A"/>
    <w:rsid w:val="00752F90"/>
    <w:rsid w:val="00753C9F"/>
    <w:rsid w:val="00755E2E"/>
    <w:rsid w:val="00755EF6"/>
    <w:rsid w:val="00757F8B"/>
    <w:rsid w:val="00760F20"/>
    <w:rsid w:val="00765536"/>
    <w:rsid w:val="00765A2C"/>
    <w:rsid w:val="00765A98"/>
    <w:rsid w:val="00766EE0"/>
    <w:rsid w:val="00766F9E"/>
    <w:rsid w:val="00770E8C"/>
    <w:rsid w:val="0077166D"/>
    <w:rsid w:val="00772312"/>
    <w:rsid w:val="007728C3"/>
    <w:rsid w:val="00773E10"/>
    <w:rsid w:val="0077440A"/>
    <w:rsid w:val="00782B39"/>
    <w:rsid w:val="0079495C"/>
    <w:rsid w:val="0079532E"/>
    <w:rsid w:val="0079652C"/>
    <w:rsid w:val="00797C57"/>
    <w:rsid w:val="007A201F"/>
    <w:rsid w:val="007A78A1"/>
    <w:rsid w:val="007B062E"/>
    <w:rsid w:val="007B226E"/>
    <w:rsid w:val="007B7CE1"/>
    <w:rsid w:val="007C1A80"/>
    <w:rsid w:val="007D11D0"/>
    <w:rsid w:val="007D4FB0"/>
    <w:rsid w:val="007F0462"/>
    <w:rsid w:val="007F0C67"/>
    <w:rsid w:val="007F434C"/>
    <w:rsid w:val="007F65DF"/>
    <w:rsid w:val="007F66D9"/>
    <w:rsid w:val="007F7A2D"/>
    <w:rsid w:val="008016C8"/>
    <w:rsid w:val="00803265"/>
    <w:rsid w:val="0080484D"/>
    <w:rsid w:val="00804C7A"/>
    <w:rsid w:val="008116BF"/>
    <w:rsid w:val="008127B7"/>
    <w:rsid w:val="00814A0B"/>
    <w:rsid w:val="00815D26"/>
    <w:rsid w:val="00817435"/>
    <w:rsid w:val="0082309D"/>
    <w:rsid w:val="00825A1F"/>
    <w:rsid w:val="00826702"/>
    <w:rsid w:val="00832915"/>
    <w:rsid w:val="008329C5"/>
    <w:rsid w:val="008330FA"/>
    <w:rsid w:val="00833C27"/>
    <w:rsid w:val="0083695C"/>
    <w:rsid w:val="00841500"/>
    <w:rsid w:val="0084494B"/>
    <w:rsid w:val="00846CC3"/>
    <w:rsid w:val="0085110F"/>
    <w:rsid w:val="0085130A"/>
    <w:rsid w:val="008567D3"/>
    <w:rsid w:val="00864710"/>
    <w:rsid w:val="008647E7"/>
    <w:rsid w:val="00865B60"/>
    <w:rsid w:val="00870BDF"/>
    <w:rsid w:val="008710A6"/>
    <w:rsid w:val="008715D3"/>
    <w:rsid w:val="0087161A"/>
    <w:rsid w:val="00872240"/>
    <w:rsid w:val="008800CB"/>
    <w:rsid w:val="00881C49"/>
    <w:rsid w:val="008837A5"/>
    <w:rsid w:val="0088701F"/>
    <w:rsid w:val="00887663"/>
    <w:rsid w:val="00891D88"/>
    <w:rsid w:val="00893204"/>
    <w:rsid w:val="00893E95"/>
    <w:rsid w:val="008942BE"/>
    <w:rsid w:val="0089705F"/>
    <w:rsid w:val="008A0B9C"/>
    <w:rsid w:val="008A1E21"/>
    <w:rsid w:val="008A2C50"/>
    <w:rsid w:val="008A476D"/>
    <w:rsid w:val="008A4802"/>
    <w:rsid w:val="008A548A"/>
    <w:rsid w:val="008A573F"/>
    <w:rsid w:val="008A6464"/>
    <w:rsid w:val="008A6BA9"/>
    <w:rsid w:val="008C2A52"/>
    <w:rsid w:val="008C5732"/>
    <w:rsid w:val="008C619F"/>
    <w:rsid w:val="008C7F16"/>
    <w:rsid w:val="008D09F0"/>
    <w:rsid w:val="008D0ACA"/>
    <w:rsid w:val="008D0D0A"/>
    <w:rsid w:val="008D4993"/>
    <w:rsid w:val="008D78CA"/>
    <w:rsid w:val="008E08BB"/>
    <w:rsid w:val="008E17E7"/>
    <w:rsid w:val="008E3B29"/>
    <w:rsid w:val="008E4FD0"/>
    <w:rsid w:val="008F02C7"/>
    <w:rsid w:val="008F09FB"/>
    <w:rsid w:val="008F5CBD"/>
    <w:rsid w:val="008F6D10"/>
    <w:rsid w:val="008F7120"/>
    <w:rsid w:val="009011D1"/>
    <w:rsid w:val="00901ECA"/>
    <w:rsid w:val="0090402D"/>
    <w:rsid w:val="00904429"/>
    <w:rsid w:val="0091302E"/>
    <w:rsid w:val="0091366E"/>
    <w:rsid w:val="009136CA"/>
    <w:rsid w:val="0091483B"/>
    <w:rsid w:val="009173F4"/>
    <w:rsid w:val="00922601"/>
    <w:rsid w:val="00925877"/>
    <w:rsid w:val="00927313"/>
    <w:rsid w:val="00931D8F"/>
    <w:rsid w:val="009329A1"/>
    <w:rsid w:val="00934B97"/>
    <w:rsid w:val="00936622"/>
    <w:rsid w:val="00936F34"/>
    <w:rsid w:val="0094009E"/>
    <w:rsid w:val="0094060D"/>
    <w:rsid w:val="00941630"/>
    <w:rsid w:val="00942E7C"/>
    <w:rsid w:val="00946C67"/>
    <w:rsid w:val="00953B72"/>
    <w:rsid w:val="00954796"/>
    <w:rsid w:val="00955036"/>
    <w:rsid w:val="0095731D"/>
    <w:rsid w:val="0095739A"/>
    <w:rsid w:val="00960057"/>
    <w:rsid w:val="009603DA"/>
    <w:rsid w:val="009616EC"/>
    <w:rsid w:val="009626EC"/>
    <w:rsid w:val="00965AC1"/>
    <w:rsid w:val="009706EE"/>
    <w:rsid w:val="009719E4"/>
    <w:rsid w:val="00972163"/>
    <w:rsid w:val="00974CC5"/>
    <w:rsid w:val="009750E1"/>
    <w:rsid w:val="009774FF"/>
    <w:rsid w:val="00977B67"/>
    <w:rsid w:val="00982A96"/>
    <w:rsid w:val="00986694"/>
    <w:rsid w:val="00987FF2"/>
    <w:rsid w:val="009936C7"/>
    <w:rsid w:val="0099473B"/>
    <w:rsid w:val="00995472"/>
    <w:rsid w:val="00997146"/>
    <w:rsid w:val="00997659"/>
    <w:rsid w:val="00997F34"/>
    <w:rsid w:val="009A03C9"/>
    <w:rsid w:val="009A7F1D"/>
    <w:rsid w:val="009B19CC"/>
    <w:rsid w:val="009B2C42"/>
    <w:rsid w:val="009B664A"/>
    <w:rsid w:val="009B6878"/>
    <w:rsid w:val="009C34FD"/>
    <w:rsid w:val="009C3931"/>
    <w:rsid w:val="009C73F5"/>
    <w:rsid w:val="009D0AE7"/>
    <w:rsid w:val="009D11D6"/>
    <w:rsid w:val="009D239D"/>
    <w:rsid w:val="009D53BB"/>
    <w:rsid w:val="009D5767"/>
    <w:rsid w:val="009D6BAD"/>
    <w:rsid w:val="009E392B"/>
    <w:rsid w:val="009E685A"/>
    <w:rsid w:val="009F171F"/>
    <w:rsid w:val="009F5632"/>
    <w:rsid w:val="00A01C22"/>
    <w:rsid w:val="00A031BF"/>
    <w:rsid w:val="00A06A9F"/>
    <w:rsid w:val="00A11228"/>
    <w:rsid w:val="00A13431"/>
    <w:rsid w:val="00A13B22"/>
    <w:rsid w:val="00A16C04"/>
    <w:rsid w:val="00A17084"/>
    <w:rsid w:val="00A20BC7"/>
    <w:rsid w:val="00A24A30"/>
    <w:rsid w:val="00A27D61"/>
    <w:rsid w:val="00A31F70"/>
    <w:rsid w:val="00A35F9E"/>
    <w:rsid w:val="00A36BAC"/>
    <w:rsid w:val="00A413BE"/>
    <w:rsid w:val="00A41F89"/>
    <w:rsid w:val="00A44BE0"/>
    <w:rsid w:val="00A45990"/>
    <w:rsid w:val="00A47C49"/>
    <w:rsid w:val="00A47EA4"/>
    <w:rsid w:val="00A60FC2"/>
    <w:rsid w:val="00A6292D"/>
    <w:rsid w:val="00A6744C"/>
    <w:rsid w:val="00A676FD"/>
    <w:rsid w:val="00A72892"/>
    <w:rsid w:val="00A74144"/>
    <w:rsid w:val="00A7619C"/>
    <w:rsid w:val="00A81572"/>
    <w:rsid w:val="00A8312B"/>
    <w:rsid w:val="00A84A3E"/>
    <w:rsid w:val="00A85D01"/>
    <w:rsid w:val="00A87541"/>
    <w:rsid w:val="00A87BE4"/>
    <w:rsid w:val="00A9249A"/>
    <w:rsid w:val="00A92DBB"/>
    <w:rsid w:val="00A93743"/>
    <w:rsid w:val="00A94D35"/>
    <w:rsid w:val="00A95736"/>
    <w:rsid w:val="00AA0FDF"/>
    <w:rsid w:val="00AA20F0"/>
    <w:rsid w:val="00AA2AF3"/>
    <w:rsid w:val="00AA7182"/>
    <w:rsid w:val="00AA7694"/>
    <w:rsid w:val="00AB43A6"/>
    <w:rsid w:val="00AB72CF"/>
    <w:rsid w:val="00AC1970"/>
    <w:rsid w:val="00AC20E6"/>
    <w:rsid w:val="00AC2453"/>
    <w:rsid w:val="00AC3975"/>
    <w:rsid w:val="00AC6285"/>
    <w:rsid w:val="00AC7CC0"/>
    <w:rsid w:val="00AD4FD2"/>
    <w:rsid w:val="00AD5F44"/>
    <w:rsid w:val="00AF0B19"/>
    <w:rsid w:val="00AF2F97"/>
    <w:rsid w:val="00AF6E36"/>
    <w:rsid w:val="00B03626"/>
    <w:rsid w:val="00B04CEB"/>
    <w:rsid w:val="00B10867"/>
    <w:rsid w:val="00B111D8"/>
    <w:rsid w:val="00B13C70"/>
    <w:rsid w:val="00B13D9A"/>
    <w:rsid w:val="00B147CC"/>
    <w:rsid w:val="00B1533E"/>
    <w:rsid w:val="00B15659"/>
    <w:rsid w:val="00B17532"/>
    <w:rsid w:val="00B20F0E"/>
    <w:rsid w:val="00B2329D"/>
    <w:rsid w:val="00B26E25"/>
    <w:rsid w:val="00B3431E"/>
    <w:rsid w:val="00B406B0"/>
    <w:rsid w:val="00B412D5"/>
    <w:rsid w:val="00B42E1B"/>
    <w:rsid w:val="00B44A64"/>
    <w:rsid w:val="00B46444"/>
    <w:rsid w:val="00B5409D"/>
    <w:rsid w:val="00B5567B"/>
    <w:rsid w:val="00B5666E"/>
    <w:rsid w:val="00B56C95"/>
    <w:rsid w:val="00B612EB"/>
    <w:rsid w:val="00B6363C"/>
    <w:rsid w:val="00B6655F"/>
    <w:rsid w:val="00B66FED"/>
    <w:rsid w:val="00B674E4"/>
    <w:rsid w:val="00B70A20"/>
    <w:rsid w:val="00B73D57"/>
    <w:rsid w:val="00B75695"/>
    <w:rsid w:val="00B83B84"/>
    <w:rsid w:val="00B84DF6"/>
    <w:rsid w:val="00B87349"/>
    <w:rsid w:val="00B90C71"/>
    <w:rsid w:val="00B92271"/>
    <w:rsid w:val="00B92EE2"/>
    <w:rsid w:val="00B93BBD"/>
    <w:rsid w:val="00B947BD"/>
    <w:rsid w:val="00B9795C"/>
    <w:rsid w:val="00BA13AA"/>
    <w:rsid w:val="00BA18FF"/>
    <w:rsid w:val="00BB5EF1"/>
    <w:rsid w:val="00BB604F"/>
    <w:rsid w:val="00BB73A3"/>
    <w:rsid w:val="00BB7880"/>
    <w:rsid w:val="00BC0740"/>
    <w:rsid w:val="00BC14DD"/>
    <w:rsid w:val="00BC31AE"/>
    <w:rsid w:val="00BC4267"/>
    <w:rsid w:val="00BC4570"/>
    <w:rsid w:val="00BC7A7C"/>
    <w:rsid w:val="00BD09EB"/>
    <w:rsid w:val="00BD2BDA"/>
    <w:rsid w:val="00BD3AEA"/>
    <w:rsid w:val="00BE07C9"/>
    <w:rsid w:val="00BE39F2"/>
    <w:rsid w:val="00BE6D25"/>
    <w:rsid w:val="00BF162F"/>
    <w:rsid w:val="00BF1B0E"/>
    <w:rsid w:val="00BF233E"/>
    <w:rsid w:val="00BF454F"/>
    <w:rsid w:val="00BF58CD"/>
    <w:rsid w:val="00C141EA"/>
    <w:rsid w:val="00C146F5"/>
    <w:rsid w:val="00C279EB"/>
    <w:rsid w:val="00C314C0"/>
    <w:rsid w:val="00C338AA"/>
    <w:rsid w:val="00C33FE1"/>
    <w:rsid w:val="00C34D97"/>
    <w:rsid w:val="00C35645"/>
    <w:rsid w:val="00C447B3"/>
    <w:rsid w:val="00C44C49"/>
    <w:rsid w:val="00C467A4"/>
    <w:rsid w:val="00C562C5"/>
    <w:rsid w:val="00C602B0"/>
    <w:rsid w:val="00C614B8"/>
    <w:rsid w:val="00C66E94"/>
    <w:rsid w:val="00C704AF"/>
    <w:rsid w:val="00C7322D"/>
    <w:rsid w:val="00C73519"/>
    <w:rsid w:val="00C75219"/>
    <w:rsid w:val="00C754F7"/>
    <w:rsid w:val="00C77898"/>
    <w:rsid w:val="00C81708"/>
    <w:rsid w:val="00C83FEC"/>
    <w:rsid w:val="00C853F9"/>
    <w:rsid w:val="00C92A41"/>
    <w:rsid w:val="00C92EF8"/>
    <w:rsid w:val="00C93844"/>
    <w:rsid w:val="00C95C37"/>
    <w:rsid w:val="00C9699A"/>
    <w:rsid w:val="00C976CD"/>
    <w:rsid w:val="00CA101C"/>
    <w:rsid w:val="00CA456E"/>
    <w:rsid w:val="00CA4AAF"/>
    <w:rsid w:val="00CA64AE"/>
    <w:rsid w:val="00CB4429"/>
    <w:rsid w:val="00CB5C8F"/>
    <w:rsid w:val="00CB6CB8"/>
    <w:rsid w:val="00CB7D9F"/>
    <w:rsid w:val="00CC058A"/>
    <w:rsid w:val="00CC20DB"/>
    <w:rsid w:val="00CC2D50"/>
    <w:rsid w:val="00CC31C5"/>
    <w:rsid w:val="00CC3E2F"/>
    <w:rsid w:val="00CC71FB"/>
    <w:rsid w:val="00CD1B68"/>
    <w:rsid w:val="00CD25EE"/>
    <w:rsid w:val="00CD3C4E"/>
    <w:rsid w:val="00CD4BD7"/>
    <w:rsid w:val="00CE0518"/>
    <w:rsid w:val="00CE1C91"/>
    <w:rsid w:val="00CE2AFB"/>
    <w:rsid w:val="00CE373B"/>
    <w:rsid w:val="00CE3DF6"/>
    <w:rsid w:val="00CE7981"/>
    <w:rsid w:val="00CF1C48"/>
    <w:rsid w:val="00CF1E0D"/>
    <w:rsid w:val="00CF39D0"/>
    <w:rsid w:val="00CF4A23"/>
    <w:rsid w:val="00D005CD"/>
    <w:rsid w:val="00D00A08"/>
    <w:rsid w:val="00D01843"/>
    <w:rsid w:val="00D03585"/>
    <w:rsid w:val="00D06928"/>
    <w:rsid w:val="00D06C4F"/>
    <w:rsid w:val="00D078DF"/>
    <w:rsid w:val="00D116FC"/>
    <w:rsid w:val="00D12818"/>
    <w:rsid w:val="00D1359F"/>
    <w:rsid w:val="00D2085D"/>
    <w:rsid w:val="00D218EE"/>
    <w:rsid w:val="00D2203F"/>
    <w:rsid w:val="00D2221C"/>
    <w:rsid w:val="00D233A7"/>
    <w:rsid w:val="00D25BB8"/>
    <w:rsid w:val="00D262AF"/>
    <w:rsid w:val="00D2645D"/>
    <w:rsid w:val="00D27332"/>
    <w:rsid w:val="00D347DA"/>
    <w:rsid w:val="00D37D98"/>
    <w:rsid w:val="00D40CC9"/>
    <w:rsid w:val="00D414FD"/>
    <w:rsid w:val="00D4441D"/>
    <w:rsid w:val="00D45433"/>
    <w:rsid w:val="00D46701"/>
    <w:rsid w:val="00D47105"/>
    <w:rsid w:val="00D50C62"/>
    <w:rsid w:val="00D530A8"/>
    <w:rsid w:val="00D54CFC"/>
    <w:rsid w:val="00D55382"/>
    <w:rsid w:val="00D55FE3"/>
    <w:rsid w:val="00D565E6"/>
    <w:rsid w:val="00D57D62"/>
    <w:rsid w:val="00D665C6"/>
    <w:rsid w:val="00D66746"/>
    <w:rsid w:val="00D77A9C"/>
    <w:rsid w:val="00D83E8B"/>
    <w:rsid w:val="00D909BD"/>
    <w:rsid w:val="00D91DBB"/>
    <w:rsid w:val="00D9285E"/>
    <w:rsid w:val="00D93071"/>
    <w:rsid w:val="00D96C79"/>
    <w:rsid w:val="00DA0B58"/>
    <w:rsid w:val="00DA1145"/>
    <w:rsid w:val="00DA11E0"/>
    <w:rsid w:val="00DA23D8"/>
    <w:rsid w:val="00DA40B7"/>
    <w:rsid w:val="00DA6F2B"/>
    <w:rsid w:val="00DA6FE8"/>
    <w:rsid w:val="00DA7E24"/>
    <w:rsid w:val="00DB0068"/>
    <w:rsid w:val="00DB2CD3"/>
    <w:rsid w:val="00DB3808"/>
    <w:rsid w:val="00DB5B83"/>
    <w:rsid w:val="00DB5D6D"/>
    <w:rsid w:val="00DB5E05"/>
    <w:rsid w:val="00DB65BC"/>
    <w:rsid w:val="00DC0C36"/>
    <w:rsid w:val="00DC1585"/>
    <w:rsid w:val="00DC3B3A"/>
    <w:rsid w:val="00DC51AF"/>
    <w:rsid w:val="00DC529A"/>
    <w:rsid w:val="00DC5E12"/>
    <w:rsid w:val="00DC7D18"/>
    <w:rsid w:val="00DD606D"/>
    <w:rsid w:val="00DD66CB"/>
    <w:rsid w:val="00DE05E0"/>
    <w:rsid w:val="00DE1EDF"/>
    <w:rsid w:val="00DE42E6"/>
    <w:rsid w:val="00DE55FF"/>
    <w:rsid w:val="00DE7559"/>
    <w:rsid w:val="00DF4B8F"/>
    <w:rsid w:val="00E01A51"/>
    <w:rsid w:val="00E057D8"/>
    <w:rsid w:val="00E06848"/>
    <w:rsid w:val="00E06FDF"/>
    <w:rsid w:val="00E11AD4"/>
    <w:rsid w:val="00E1245F"/>
    <w:rsid w:val="00E14CE9"/>
    <w:rsid w:val="00E21840"/>
    <w:rsid w:val="00E2433B"/>
    <w:rsid w:val="00E33CF8"/>
    <w:rsid w:val="00E375B8"/>
    <w:rsid w:val="00E42666"/>
    <w:rsid w:val="00E42B34"/>
    <w:rsid w:val="00E44A76"/>
    <w:rsid w:val="00E5076E"/>
    <w:rsid w:val="00E51B4F"/>
    <w:rsid w:val="00E51BE1"/>
    <w:rsid w:val="00E55CD9"/>
    <w:rsid w:val="00E55D34"/>
    <w:rsid w:val="00E60914"/>
    <w:rsid w:val="00E614B5"/>
    <w:rsid w:val="00E62FC7"/>
    <w:rsid w:val="00E66CBA"/>
    <w:rsid w:val="00E73A7B"/>
    <w:rsid w:val="00E74067"/>
    <w:rsid w:val="00E742E6"/>
    <w:rsid w:val="00E751B5"/>
    <w:rsid w:val="00E8189E"/>
    <w:rsid w:val="00E87DE6"/>
    <w:rsid w:val="00E92A4E"/>
    <w:rsid w:val="00E930F1"/>
    <w:rsid w:val="00E97A16"/>
    <w:rsid w:val="00EA1866"/>
    <w:rsid w:val="00EB0D89"/>
    <w:rsid w:val="00EB1EFE"/>
    <w:rsid w:val="00EB2CAC"/>
    <w:rsid w:val="00EB40E6"/>
    <w:rsid w:val="00EB6930"/>
    <w:rsid w:val="00EC3F1E"/>
    <w:rsid w:val="00EC51E3"/>
    <w:rsid w:val="00ED1EC7"/>
    <w:rsid w:val="00ED7B2A"/>
    <w:rsid w:val="00ED7C6A"/>
    <w:rsid w:val="00ED7DAE"/>
    <w:rsid w:val="00ED7F08"/>
    <w:rsid w:val="00EE12A9"/>
    <w:rsid w:val="00EE7595"/>
    <w:rsid w:val="00EF46BF"/>
    <w:rsid w:val="00F03691"/>
    <w:rsid w:val="00F045A8"/>
    <w:rsid w:val="00F10A65"/>
    <w:rsid w:val="00F11A0D"/>
    <w:rsid w:val="00F128DE"/>
    <w:rsid w:val="00F137F6"/>
    <w:rsid w:val="00F1382D"/>
    <w:rsid w:val="00F177CC"/>
    <w:rsid w:val="00F2029F"/>
    <w:rsid w:val="00F2102E"/>
    <w:rsid w:val="00F21D0E"/>
    <w:rsid w:val="00F26C2C"/>
    <w:rsid w:val="00F31947"/>
    <w:rsid w:val="00F322BF"/>
    <w:rsid w:val="00F340EB"/>
    <w:rsid w:val="00F34326"/>
    <w:rsid w:val="00F366BA"/>
    <w:rsid w:val="00F37E4A"/>
    <w:rsid w:val="00F41B33"/>
    <w:rsid w:val="00F42D69"/>
    <w:rsid w:val="00F442D1"/>
    <w:rsid w:val="00F460D9"/>
    <w:rsid w:val="00F50161"/>
    <w:rsid w:val="00F54BBB"/>
    <w:rsid w:val="00F568AC"/>
    <w:rsid w:val="00F613C1"/>
    <w:rsid w:val="00F64B0B"/>
    <w:rsid w:val="00F67B69"/>
    <w:rsid w:val="00F70E1B"/>
    <w:rsid w:val="00F76238"/>
    <w:rsid w:val="00F87555"/>
    <w:rsid w:val="00F90D6A"/>
    <w:rsid w:val="00F928C9"/>
    <w:rsid w:val="00F933FF"/>
    <w:rsid w:val="00F93911"/>
    <w:rsid w:val="00F97670"/>
    <w:rsid w:val="00FA0069"/>
    <w:rsid w:val="00FA25EE"/>
    <w:rsid w:val="00FA2D01"/>
    <w:rsid w:val="00FA2DD2"/>
    <w:rsid w:val="00FA36B9"/>
    <w:rsid w:val="00FA641D"/>
    <w:rsid w:val="00FB19C4"/>
    <w:rsid w:val="00FB4F4D"/>
    <w:rsid w:val="00FB6029"/>
    <w:rsid w:val="00FB6E6E"/>
    <w:rsid w:val="00FC375A"/>
    <w:rsid w:val="00FC4674"/>
    <w:rsid w:val="00FC52C2"/>
    <w:rsid w:val="00FC53BB"/>
    <w:rsid w:val="00FD0214"/>
    <w:rsid w:val="00FD5A5A"/>
    <w:rsid w:val="00FD6C29"/>
    <w:rsid w:val="00FE1A27"/>
    <w:rsid w:val="00FE3168"/>
    <w:rsid w:val="00FE52A5"/>
    <w:rsid w:val="00FF23C1"/>
    <w:rsid w:val="00FF292D"/>
    <w:rsid w:val="00FF38BE"/>
    <w:rsid w:val="00FF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07E73"/>
  <w15:docId w15:val="{66270543-919E-4B8F-A697-AAE8342D1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="Calibri" w:hAnsi="Palemonas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A3B61"/>
  </w:style>
  <w:style w:type="paragraph" w:styleId="Antrat1">
    <w:name w:val="heading 1"/>
    <w:basedOn w:val="prastasis"/>
    <w:next w:val="prastasis"/>
    <w:link w:val="Antrat1Diagrama"/>
    <w:qFormat/>
    <w:rsid w:val="008116BF"/>
    <w:pPr>
      <w:keepNext/>
      <w:jc w:val="center"/>
      <w:outlineLvl w:val="0"/>
    </w:pPr>
    <w:rPr>
      <w:rFonts w:eastAsia="Batang"/>
      <w:b/>
      <w:bCs/>
    </w:rPr>
  </w:style>
  <w:style w:type="paragraph" w:styleId="Antrat5">
    <w:name w:val="heading 5"/>
    <w:basedOn w:val="prastasis"/>
    <w:next w:val="prastasis"/>
    <w:link w:val="Antrat5Diagrama"/>
    <w:qFormat/>
    <w:rsid w:val="008116BF"/>
    <w:pPr>
      <w:spacing w:before="240" w:after="60"/>
      <w:outlineLvl w:val="4"/>
    </w:pPr>
    <w:rPr>
      <w:rFonts w:ascii="Tahoma" w:hAnsi="Tahoma"/>
      <w:b/>
      <w:bCs/>
      <w:i/>
      <w:iCs/>
      <w:sz w:val="26"/>
      <w:szCs w:val="26"/>
    </w:rPr>
  </w:style>
  <w:style w:type="paragraph" w:styleId="Antrat7">
    <w:name w:val="heading 7"/>
    <w:basedOn w:val="prastasis"/>
    <w:next w:val="prastasis"/>
    <w:link w:val="Antrat7Diagrama"/>
    <w:semiHidden/>
    <w:unhideWhenUsed/>
    <w:qFormat/>
    <w:rsid w:val="001013B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8116BF"/>
    <w:rPr>
      <w:rFonts w:ascii="Times New Roman" w:eastAsia="Batang" w:hAnsi="Times New Roman" w:cs="Times New Roman"/>
      <w:b/>
      <w:bCs/>
      <w:sz w:val="24"/>
      <w:szCs w:val="24"/>
      <w:lang w:val="lt-LT"/>
    </w:rPr>
  </w:style>
  <w:style w:type="character" w:customStyle="1" w:styleId="Antrat5Diagrama">
    <w:name w:val="Antraštė 5 Diagrama"/>
    <w:link w:val="Antrat5"/>
    <w:rsid w:val="008116BF"/>
    <w:rPr>
      <w:rFonts w:ascii="Tahoma" w:eastAsia="Times New Roman" w:hAnsi="Tahoma" w:cs="Times New Roman"/>
      <w:b/>
      <w:bCs/>
      <w:i/>
      <w:iCs/>
      <w:sz w:val="26"/>
      <w:szCs w:val="26"/>
      <w:lang w:val="lt-LT"/>
    </w:rPr>
  </w:style>
  <w:style w:type="paragraph" w:styleId="HTMLiankstoformatuotas">
    <w:name w:val="HTML Preformatted"/>
    <w:basedOn w:val="prastasis"/>
    <w:link w:val="HTMLiankstoformatuotasDiagrama"/>
    <w:rsid w:val="008116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link w:val="HTMLiankstoformatuotas"/>
    <w:rsid w:val="008116BF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styleId="Debesliotekstas">
    <w:name w:val="Balloon Text"/>
    <w:basedOn w:val="prastasis"/>
    <w:link w:val="DebesliotekstasDiagrama"/>
    <w:semiHidden/>
    <w:unhideWhenUsed/>
    <w:rsid w:val="008116B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semiHidden/>
    <w:rsid w:val="008116BF"/>
    <w:rPr>
      <w:rFonts w:ascii="Tahoma" w:eastAsia="Times New Roman" w:hAnsi="Tahoma" w:cs="Tahoma"/>
      <w:sz w:val="16"/>
      <w:szCs w:val="16"/>
      <w:lang w:val="lt-LT" w:eastAsia="lt-LT"/>
    </w:rPr>
  </w:style>
  <w:style w:type="paragraph" w:styleId="Pagrindinistekstas">
    <w:name w:val="Body Text"/>
    <w:basedOn w:val="prastasis"/>
    <w:link w:val="PagrindinistekstasDiagrama"/>
    <w:rsid w:val="008116BF"/>
    <w:pPr>
      <w:jc w:val="both"/>
    </w:pPr>
    <w:rPr>
      <w:rFonts w:eastAsia="Batang"/>
      <w:sz w:val="22"/>
    </w:rPr>
  </w:style>
  <w:style w:type="character" w:customStyle="1" w:styleId="PagrindinistekstasDiagrama">
    <w:name w:val="Pagrindinis tekstas Diagrama"/>
    <w:link w:val="Pagrindinistekstas"/>
    <w:rsid w:val="008116BF"/>
    <w:rPr>
      <w:rFonts w:ascii="Times New Roman" w:eastAsia="Batang" w:hAnsi="Times New Roman" w:cs="Times New Roman"/>
      <w:szCs w:val="24"/>
      <w:lang w:val="lt-LT"/>
    </w:rPr>
  </w:style>
  <w:style w:type="paragraph" w:customStyle="1" w:styleId="DiagramaDiagramaDiagrama">
    <w:name w:val="Diagrama Diagrama Diagrama"/>
    <w:basedOn w:val="prastasis"/>
    <w:rsid w:val="008116BF"/>
    <w:pPr>
      <w:spacing w:after="160" w:line="240" w:lineRule="exact"/>
    </w:pPr>
    <w:rPr>
      <w:rFonts w:ascii="Tahoma" w:eastAsia="Batang" w:hAnsi="Tahoma"/>
      <w:sz w:val="20"/>
      <w:szCs w:val="20"/>
    </w:rPr>
  </w:style>
  <w:style w:type="table" w:styleId="Lentelstinklelis">
    <w:name w:val="Table Grid"/>
    <w:basedOn w:val="prastojilentel"/>
    <w:uiPriority w:val="39"/>
    <w:rsid w:val="008116BF"/>
    <w:rPr>
      <w:rFonts w:ascii="Times New Roman" w:eastAsia="Batang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rsid w:val="008116BF"/>
    <w:pPr>
      <w:tabs>
        <w:tab w:val="center" w:pos="4819"/>
        <w:tab w:val="right" w:pos="9638"/>
      </w:tabs>
      <w:suppressAutoHyphens/>
    </w:pPr>
    <w:rPr>
      <w:rFonts w:eastAsia="Batang"/>
      <w:lang w:eastAsia="ar-SA"/>
    </w:rPr>
  </w:style>
  <w:style w:type="character" w:customStyle="1" w:styleId="AntratsDiagrama">
    <w:name w:val="Antraštės Diagrama"/>
    <w:link w:val="Antrats"/>
    <w:uiPriority w:val="99"/>
    <w:rsid w:val="008116BF"/>
    <w:rPr>
      <w:rFonts w:ascii="Times New Roman" w:eastAsia="Batang" w:hAnsi="Times New Roman" w:cs="Times New Roman"/>
      <w:sz w:val="24"/>
      <w:szCs w:val="24"/>
      <w:lang w:val="lt-LT" w:eastAsia="ar-SA"/>
    </w:rPr>
  </w:style>
  <w:style w:type="paragraph" w:customStyle="1" w:styleId="statymopavad">
    <w:name w:val="?statymo pavad."/>
    <w:basedOn w:val="prastasis"/>
    <w:rsid w:val="008116BF"/>
    <w:pPr>
      <w:spacing w:line="360" w:lineRule="auto"/>
      <w:ind w:firstLine="720"/>
      <w:jc w:val="center"/>
    </w:pPr>
    <w:rPr>
      <w:rFonts w:ascii="TimesLT" w:eastAsia="Batang" w:hAnsi="TimesLT"/>
      <w:caps/>
      <w:szCs w:val="20"/>
    </w:rPr>
  </w:style>
  <w:style w:type="paragraph" w:styleId="Porat">
    <w:name w:val="footer"/>
    <w:basedOn w:val="prastasis"/>
    <w:link w:val="PoratDiagrama"/>
    <w:uiPriority w:val="99"/>
    <w:rsid w:val="008116BF"/>
    <w:pPr>
      <w:tabs>
        <w:tab w:val="center" w:pos="4320"/>
        <w:tab w:val="right" w:pos="8640"/>
      </w:tabs>
      <w:spacing w:line="360" w:lineRule="auto"/>
      <w:ind w:firstLine="720"/>
      <w:jc w:val="both"/>
    </w:pPr>
    <w:rPr>
      <w:rFonts w:ascii="TimesLT" w:eastAsia="Batang" w:hAnsi="TimesLT"/>
      <w:szCs w:val="20"/>
    </w:rPr>
  </w:style>
  <w:style w:type="character" w:customStyle="1" w:styleId="PoratDiagrama">
    <w:name w:val="Poraštė Diagrama"/>
    <w:link w:val="Porat"/>
    <w:uiPriority w:val="99"/>
    <w:rsid w:val="008116BF"/>
    <w:rPr>
      <w:rFonts w:ascii="TimesLT" w:eastAsia="Batang" w:hAnsi="TimesLT" w:cs="Times New Roman"/>
      <w:sz w:val="24"/>
      <w:szCs w:val="20"/>
      <w:lang w:val="lt-LT"/>
    </w:rPr>
  </w:style>
  <w:style w:type="character" w:styleId="Puslapionumeris">
    <w:name w:val="page number"/>
    <w:basedOn w:val="Numatytasispastraiposriftas"/>
    <w:rsid w:val="008116BF"/>
  </w:style>
  <w:style w:type="character" w:customStyle="1" w:styleId="statymoNr">
    <w:name w:val="?statymo Nr."/>
    <w:rsid w:val="008116BF"/>
    <w:rPr>
      <w:rFonts w:ascii="HelveticaLT" w:hAnsi="HelveticaLT"/>
    </w:rPr>
  </w:style>
  <w:style w:type="character" w:customStyle="1" w:styleId="Pareigos">
    <w:name w:val="Pareigos"/>
    <w:rsid w:val="008116BF"/>
    <w:rPr>
      <w:rFonts w:ascii="TimesLT" w:hAnsi="TimesLT"/>
      <w:caps/>
      <w:sz w:val="24"/>
    </w:rPr>
  </w:style>
  <w:style w:type="character" w:styleId="Grietas">
    <w:name w:val="Strong"/>
    <w:qFormat/>
    <w:rsid w:val="008116BF"/>
    <w:rPr>
      <w:b/>
    </w:rPr>
  </w:style>
  <w:style w:type="table" w:customStyle="1" w:styleId="prastojilentel1">
    <w:name w:val="Įprastoji lentelė1"/>
    <w:semiHidden/>
    <w:rsid w:val="008116BF"/>
    <w:rPr>
      <w:rFonts w:ascii="Times New Roman" w:eastAsia="Batang" w:hAnsi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tvirtinta">
    <w:name w:val="Patvirtinta"/>
    <w:rsid w:val="008116BF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eastAsia="Batang" w:hAnsi="TimesLT"/>
    </w:rPr>
  </w:style>
  <w:style w:type="paragraph" w:customStyle="1" w:styleId="BodyText1">
    <w:name w:val="Body Text1"/>
    <w:rsid w:val="008116BF"/>
    <w:pPr>
      <w:autoSpaceDE w:val="0"/>
      <w:autoSpaceDN w:val="0"/>
      <w:adjustRightInd w:val="0"/>
      <w:ind w:firstLine="312"/>
      <w:jc w:val="both"/>
    </w:pPr>
    <w:rPr>
      <w:rFonts w:ascii="TimesLT" w:eastAsia="Batang" w:hAnsi="TimesLT"/>
    </w:rPr>
  </w:style>
  <w:style w:type="paragraph" w:customStyle="1" w:styleId="CentrBoldm">
    <w:name w:val="CentrBoldm"/>
    <w:basedOn w:val="prastasis"/>
    <w:rsid w:val="008116BF"/>
    <w:pPr>
      <w:autoSpaceDE w:val="0"/>
      <w:autoSpaceDN w:val="0"/>
      <w:adjustRightInd w:val="0"/>
      <w:jc w:val="center"/>
    </w:pPr>
    <w:rPr>
      <w:rFonts w:ascii="TimesLT" w:eastAsia="Batang" w:hAnsi="TimesLT"/>
      <w:b/>
      <w:bCs/>
      <w:sz w:val="20"/>
      <w:szCs w:val="20"/>
    </w:rPr>
  </w:style>
  <w:style w:type="paragraph" w:customStyle="1" w:styleId="MAZAS">
    <w:name w:val="MAZAS"/>
    <w:rsid w:val="008116BF"/>
    <w:pPr>
      <w:autoSpaceDE w:val="0"/>
      <w:autoSpaceDN w:val="0"/>
      <w:adjustRightInd w:val="0"/>
      <w:ind w:firstLine="312"/>
      <w:jc w:val="both"/>
    </w:pPr>
    <w:rPr>
      <w:rFonts w:ascii="TimesLT" w:eastAsia="Batang" w:hAnsi="TimesLT"/>
      <w:color w:val="000000"/>
      <w:sz w:val="8"/>
      <w:szCs w:val="8"/>
    </w:rPr>
  </w:style>
  <w:style w:type="character" w:styleId="Hipersaitas">
    <w:name w:val="Hyperlink"/>
    <w:rsid w:val="008116BF"/>
    <w:rPr>
      <w:color w:val="0000FF"/>
      <w:u w:val="single"/>
    </w:rPr>
  </w:style>
  <w:style w:type="paragraph" w:styleId="Pagrindiniotekstotrauka">
    <w:name w:val="Body Text Indent"/>
    <w:basedOn w:val="prastasis"/>
    <w:link w:val="PagrindiniotekstotraukaDiagrama"/>
    <w:rsid w:val="008116BF"/>
    <w:pPr>
      <w:spacing w:after="120"/>
      <w:ind w:left="283"/>
    </w:pPr>
    <w:rPr>
      <w:rFonts w:eastAsia="Batang"/>
    </w:rPr>
  </w:style>
  <w:style w:type="character" w:customStyle="1" w:styleId="PagrindiniotekstotraukaDiagrama">
    <w:name w:val="Pagrindinio teksto įtrauka Diagrama"/>
    <w:link w:val="Pagrindiniotekstotrauka"/>
    <w:rsid w:val="008116BF"/>
    <w:rPr>
      <w:rFonts w:ascii="Times New Roman" w:eastAsia="Batang" w:hAnsi="Times New Roman" w:cs="Times New Roman"/>
      <w:sz w:val="24"/>
      <w:szCs w:val="24"/>
      <w:lang w:val="lt-LT" w:eastAsia="lt-LT"/>
    </w:rPr>
  </w:style>
  <w:style w:type="paragraph" w:styleId="Pagrindinistekstas2">
    <w:name w:val="Body Text 2"/>
    <w:basedOn w:val="prastasis"/>
    <w:link w:val="Pagrindinistekstas2Diagrama"/>
    <w:rsid w:val="008116BF"/>
    <w:pPr>
      <w:spacing w:after="120" w:line="480" w:lineRule="auto"/>
    </w:pPr>
    <w:rPr>
      <w:rFonts w:eastAsia="Batang"/>
    </w:rPr>
  </w:style>
  <w:style w:type="character" w:customStyle="1" w:styleId="Pagrindinistekstas2Diagrama">
    <w:name w:val="Pagrindinis tekstas 2 Diagrama"/>
    <w:link w:val="Pagrindinistekstas2"/>
    <w:rsid w:val="008116BF"/>
    <w:rPr>
      <w:rFonts w:ascii="Times New Roman" w:eastAsia="Batang" w:hAnsi="Times New Roman" w:cs="Times New Roman"/>
      <w:sz w:val="24"/>
      <w:szCs w:val="24"/>
      <w:lang w:val="lt-LT" w:eastAsia="lt-LT"/>
    </w:rPr>
  </w:style>
  <w:style w:type="paragraph" w:customStyle="1" w:styleId="prastasistinklapis1">
    <w:name w:val="Įprastasis (tinklapis)1"/>
    <w:basedOn w:val="prastasis"/>
    <w:rsid w:val="008116BF"/>
    <w:pPr>
      <w:spacing w:before="100" w:after="119"/>
    </w:pPr>
    <w:rPr>
      <w:rFonts w:eastAsia="Batang"/>
      <w:kern w:val="1"/>
    </w:rPr>
  </w:style>
  <w:style w:type="paragraph" w:customStyle="1" w:styleId="WW-BodyText2">
    <w:name w:val="WW-Body Text 2"/>
    <w:basedOn w:val="prastasis"/>
    <w:rsid w:val="008116BF"/>
    <w:pPr>
      <w:widowControl w:val="0"/>
      <w:suppressAutoHyphens/>
      <w:jc w:val="both"/>
    </w:pPr>
    <w:rPr>
      <w:rFonts w:eastAsia="Lucida Sans Unicode" w:cs="Arial"/>
      <w:kern w:val="1"/>
      <w:lang w:eastAsia="hi-IN" w:bidi="hi-IN"/>
    </w:rPr>
  </w:style>
  <w:style w:type="paragraph" w:customStyle="1" w:styleId="Default">
    <w:name w:val="Default"/>
    <w:rsid w:val="008116BF"/>
    <w:pPr>
      <w:suppressAutoHyphens/>
      <w:autoSpaceDE w:val="0"/>
    </w:pPr>
    <w:rPr>
      <w:rFonts w:ascii="Times New Roman" w:eastAsia="Arial" w:hAnsi="Times New Roman"/>
      <w:color w:val="000000"/>
      <w:lang w:val="lt-LT" w:eastAsia="ar-SA"/>
    </w:rPr>
  </w:style>
  <w:style w:type="paragraph" w:styleId="prastasiniatinklio">
    <w:name w:val="Normal (Web)"/>
    <w:basedOn w:val="prastasis"/>
    <w:uiPriority w:val="99"/>
    <w:rsid w:val="008116BF"/>
    <w:pPr>
      <w:suppressAutoHyphens/>
      <w:spacing w:before="100" w:after="100"/>
    </w:pPr>
    <w:rPr>
      <w:lang w:eastAsia="ar-SA"/>
    </w:rPr>
  </w:style>
  <w:style w:type="paragraph" w:customStyle="1" w:styleId="bodytext">
    <w:name w:val="bodytext"/>
    <w:basedOn w:val="prastasis"/>
    <w:semiHidden/>
    <w:rsid w:val="008116BF"/>
    <w:pPr>
      <w:spacing w:before="100" w:beforeAutospacing="1" w:after="100" w:afterAutospacing="1"/>
      <w:ind w:left="240"/>
    </w:pPr>
    <w:rPr>
      <w:sz w:val="29"/>
      <w:szCs w:val="29"/>
    </w:rPr>
  </w:style>
  <w:style w:type="character" w:customStyle="1" w:styleId="ng-binding">
    <w:name w:val="ng-binding"/>
    <w:basedOn w:val="Numatytasispastraiposriftas"/>
    <w:rsid w:val="0063128C"/>
  </w:style>
  <w:style w:type="paragraph" w:styleId="Sraopastraipa">
    <w:name w:val="List Paragraph"/>
    <w:basedOn w:val="prastasis"/>
    <w:link w:val="SraopastraipaDiagrama"/>
    <w:uiPriority w:val="34"/>
    <w:qFormat/>
    <w:rsid w:val="00A6292D"/>
    <w:pPr>
      <w:ind w:left="720"/>
      <w:contextualSpacing/>
    </w:pPr>
  </w:style>
  <w:style w:type="character" w:customStyle="1" w:styleId="Antrat7Diagrama">
    <w:name w:val="Antraštė 7 Diagrama"/>
    <w:basedOn w:val="Numatytasispastraiposriftas"/>
    <w:link w:val="Antrat7"/>
    <w:semiHidden/>
    <w:rsid w:val="001013B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lt-LT"/>
    </w:rPr>
  </w:style>
  <w:style w:type="paragraph" w:customStyle="1" w:styleId="Diagrama">
    <w:name w:val="Diagrama"/>
    <w:basedOn w:val="prastasis"/>
    <w:rsid w:val="001013B4"/>
    <w:pPr>
      <w:spacing w:after="160" w:line="240" w:lineRule="exact"/>
    </w:pPr>
    <w:rPr>
      <w:rFonts w:ascii="Tahoma" w:hAnsi="Tahoma"/>
      <w:sz w:val="20"/>
      <w:szCs w:val="20"/>
    </w:rPr>
  </w:style>
  <w:style w:type="character" w:styleId="Emfaz">
    <w:name w:val="Emphasis"/>
    <w:qFormat/>
    <w:rsid w:val="001013B4"/>
    <w:rPr>
      <w:b/>
      <w:bCs/>
      <w:i w:val="0"/>
      <w:iCs w:val="0"/>
    </w:rPr>
  </w:style>
  <w:style w:type="paragraph" w:customStyle="1" w:styleId="Hyperlink1">
    <w:name w:val="Hyperlink1"/>
    <w:rsid w:val="001013B4"/>
    <w:pPr>
      <w:autoSpaceDE w:val="0"/>
      <w:autoSpaceDN w:val="0"/>
      <w:adjustRightInd w:val="0"/>
      <w:ind w:firstLine="312"/>
      <w:jc w:val="both"/>
    </w:pPr>
    <w:rPr>
      <w:rFonts w:ascii="TimesLT" w:eastAsia="Times New Roman" w:hAnsi="TimesLT"/>
    </w:rPr>
  </w:style>
  <w:style w:type="paragraph" w:styleId="Betarp">
    <w:name w:val="No Spacing"/>
    <w:uiPriority w:val="1"/>
    <w:qFormat/>
    <w:rsid w:val="001013B4"/>
    <w:rPr>
      <w:rFonts w:ascii="Times New Roman" w:eastAsia="Times New Roman" w:hAnsi="Times New Roman"/>
      <w:lang w:val="lt-LT" w:eastAsia="lt-LT"/>
    </w:rPr>
  </w:style>
  <w:style w:type="paragraph" w:customStyle="1" w:styleId="Stilius">
    <w:name w:val="Stilius"/>
    <w:rsid w:val="001013B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Standard">
    <w:name w:val="Standard"/>
    <w:rsid w:val="001013B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val="en-GB" w:eastAsia="zh-CN"/>
    </w:rPr>
  </w:style>
  <w:style w:type="paragraph" w:customStyle="1" w:styleId="DiagramaDiagramaDiagramaDiagrama">
    <w:name w:val="Diagrama Diagrama Diagrama Diagrama"/>
    <w:basedOn w:val="prastasis"/>
    <w:rsid w:val="001013B4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Lentelsturinys">
    <w:name w:val="Lentelės turinys"/>
    <w:basedOn w:val="prastasis"/>
    <w:qFormat/>
    <w:rsid w:val="001013B4"/>
    <w:pPr>
      <w:suppressLineNumbers/>
    </w:pPr>
    <w:rPr>
      <w:rFonts w:ascii="Liberation Serif" w:eastAsia="SimSun" w:hAnsi="Liberation Serif" w:cs="Arial"/>
      <w:lang w:eastAsia="zh-CN" w:bidi="hi-IN"/>
    </w:rPr>
  </w:style>
  <w:style w:type="paragraph" w:customStyle="1" w:styleId="CentrBold">
    <w:name w:val="CentrBold"/>
    <w:rsid w:val="001013B4"/>
    <w:pPr>
      <w:autoSpaceDE w:val="0"/>
      <w:autoSpaceDN w:val="0"/>
      <w:adjustRightInd w:val="0"/>
      <w:jc w:val="center"/>
    </w:pPr>
    <w:rPr>
      <w:rFonts w:ascii="TimesLT" w:eastAsia="Times New Roman" w:hAnsi="TimesLT"/>
      <w:b/>
      <w:bCs/>
      <w:caps/>
    </w:rPr>
  </w:style>
  <w:style w:type="paragraph" w:styleId="Pagrindiniotekstotrauka2">
    <w:name w:val="Body Text Indent 2"/>
    <w:basedOn w:val="prastasis"/>
    <w:link w:val="Pagrindiniotekstotrauka2Diagrama"/>
    <w:uiPriority w:val="99"/>
    <w:unhideWhenUsed/>
    <w:rsid w:val="001013B4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rsid w:val="001013B4"/>
    <w:rPr>
      <w:rFonts w:ascii="Times New Roman" w:eastAsia="Times New Roman" w:hAnsi="Times New Roman"/>
      <w:sz w:val="24"/>
      <w:szCs w:val="24"/>
      <w:lang w:val="lt-LT" w:eastAsia="lt-LT"/>
    </w:rPr>
  </w:style>
  <w:style w:type="paragraph" w:styleId="Pavadinimas">
    <w:name w:val="Title"/>
    <w:basedOn w:val="prastasis"/>
    <w:link w:val="PavadinimasDiagrama"/>
    <w:qFormat/>
    <w:rsid w:val="001013B4"/>
    <w:pPr>
      <w:jc w:val="center"/>
    </w:pPr>
    <w:rPr>
      <w:b/>
      <w:sz w:val="28"/>
      <w:szCs w:val="20"/>
      <w:lang w:val="en-GB"/>
    </w:rPr>
  </w:style>
  <w:style w:type="character" w:customStyle="1" w:styleId="PavadinimasDiagrama">
    <w:name w:val="Pavadinimas Diagrama"/>
    <w:basedOn w:val="Numatytasispastraiposriftas"/>
    <w:link w:val="Pavadinimas"/>
    <w:rsid w:val="001013B4"/>
    <w:rPr>
      <w:rFonts w:ascii="Times New Roman" w:eastAsia="Times New Roman" w:hAnsi="Times New Roman"/>
      <w:b/>
      <w:sz w:val="28"/>
      <w:lang w:val="en-GB" w:eastAsia="lt-LT"/>
    </w:rPr>
  </w:style>
  <w:style w:type="paragraph" w:customStyle="1" w:styleId="Style1">
    <w:name w:val="Style1"/>
    <w:basedOn w:val="prastasis"/>
    <w:rsid w:val="001013B4"/>
    <w:pPr>
      <w:jc w:val="both"/>
    </w:pPr>
    <w:rPr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013B4"/>
    <w:rPr>
      <w:rFonts w:ascii="Times New Roman" w:eastAsia="Times New Roman" w:hAnsi="Times New Roman"/>
      <w:lang w:val="lt-LT"/>
    </w:rPr>
  </w:style>
  <w:style w:type="paragraph" w:styleId="Komentarotekstas">
    <w:name w:val="annotation text"/>
    <w:basedOn w:val="prastasis"/>
    <w:link w:val="KomentarotekstasDiagrama"/>
    <w:unhideWhenUsed/>
    <w:rsid w:val="001013B4"/>
    <w:rPr>
      <w:sz w:val="20"/>
      <w:szCs w:val="20"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1013B4"/>
    <w:rPr>
      <w:rFonts w:ascii="Times New Roman" w:eastAsia="Times New Roman" w:hAnsi="Times New Roman"/>
      <w:b/>
      <w:bCs/>
      <w:lang w:val="lt-LT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1013B4"/>
    <w:rPr>
      <w:b/>
      <w:bCs/>
    </w:rPr>
  </w:style>
  <w:style w:type="character" w:customStyle="1" w:styleId="SraopastraipaDiagrama">
    <w:name w:val="Sąrašo pastraipa Diagrama"/>
    <w:link w:val="Sraopastraipa"/>
    <w:uiPriority w:val="34"/>
    <w:locked/>
    <w:rsid w:val="005972C3"/>
    <w:rPr>
      <w:rFonts w:ascii="Times New Roman" w:eastAsia="Times New Roman" w:hAnsi="Times New Roman"/>
      <w:sz w:val="24"/>
      <w:szCs w:val="24"/>
      <w:lang w:val="lt-LT" w:eastAsia="lt-LT"/>
    </w:rPr>
  </w:style>
  <w:style w:type="character" w:styleId="Komentaronuoroda">
    <w:name w:val="annotation reference"/>
    <w:basedOn w:val="Numatytasispastraiposriftas"/>
    <w:semiHidden/>
    <w:unhideWhenUsed/>
    <w:rsid w:val="008D09F0"/>
    <w:rPr>
      <w:sz w:val="16"/>
      <w:szCs w:val="16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81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5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9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79462dfee9d5453aa9ef92c965ce331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CA6BC-7767-4E84-8691-29CEFED65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79462dfee9d5453aa9ef92c965ce3315.dot</Template>
  <TotalTime>2</TotalTime>
  <Pages>1</Pages>
  <Words>2485</Words>
  <Characters>1417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ANYKŠČIŲ RAJONO SAVIVALDYBĖS TARYBOS 2017 M. VASARIO 23 D. SPRENDIMO NR. 1-TS-46 "DĖL ANYKŠČIŲ RAJONO SAVIVALDYBĖS SPORTININKŲ UGDYMO CENTRŲ, SPORTO KLUBŲ IR KITŲ NEVYRIAUSYBINIŲ SPORTO ORGANIZACIJŲ VEIKLOS FINANSAVIMO TVARKOS APRAŠO PATVIRTINIMO" PAK</vt:lpstr>
      <vt:lpstr>DĖL ANYKŠČIŲ RAJONO SAVIVALDYBĖS TARYBOS 2017 M. VASARIO 23 D. SPRENDIMO NR. 1-TS-46 "DĖL ANYKŠČIŲ RAJONO SAVIVALDYBĖS SPORTININKŲ UGDYMO CENTRŲ, SPORTO KLUBŲ IR KITŲ NEVYRIAUSYBINIŲ SPORTO ORGANIZACIJŲ VEIKLOS FINANSAVIMO TVARKOS APRAŠO PATVIRTINIMO" PAK</vt:lpstr>
    </vt:vector>
  </TitlesOfParts>
  <Manager>2018-02-22</Manager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ANYKŠČIŲ RAJONO SAVIVALDYBĖS TARYBOS 2017 M. VASARIO 23 D. SPRENDIMO NR. 1-TS-46 "DĖL ANYKŠČIŲ RAJONO SAVIVALDYBĖS SPORTININKŲ UGDYMO CENTRŲ, SPORTO KLUBŲ IR KITŲ NEVYRIAUSYBINIŲ SPORTO ORGANIZACIJŲ VEIKLOS FINANSAVIMO TVARKOS APRAŠO PATVIRTINIMO" PAKEITIMO</dc:title>
  <dc:subject>1-TS-51</dc:subject>
  <dc:creator>ANYKŠČIŲ RAJONO SAVIVALDYBĖS TARYBA</dc:creator>
  <cp:lastModifiedBy>Naudotojas</cp:lastModifiedBy>
  <cp:revision>6</cp:revision>
  <cp:lastPrinted>2021-05-21T07:52:00Z</cp:lastPrinted>
  <dcterms:created xsi:type="dcterms:W3CDTF">2024-03-16T16:31:00Z</dcterms:created>
  <dcterms:modified xsi:type="dcterms:W3CDTF">2024-03-16T16:34:00Z</dcterms:modified>
  <cp:category>SPRENDIMAS</cp:category>
</cp:coreProperties>
</file>