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BEDE8" w14:textId="77777777" w:rsidR="00865742" w:rsidRPr="00172286" w:rsidRDefault="00865742" w:rsidP="00865742">
      <w:pPr>
        <w:ind w:left="4395"/>
        <w:rPr>
          <w:rFonts w:ascii="Times New Roman" w:hAnsi="Times New Roman"/>
          <w:lang w:val="lt-LT"/>
        </w:rPr>
      </w:pPr>
      <w:r w:rsidRPr="00172286">
        <w:rPr>
          <w:lang w:val="lt-LT"/>
        </w:rPr>
        <w:t xml:space="preserve">Triukšmo šaltinių valdytojų, kurie yra ūkio subjektai, planinių ir neplaninių patikrinimų taisyklių </w:t>
      </w:r>
    </w:p>
    <w:p w14:paraId="7E12AA9B" w14:textId="77777777" w:rsidR="00865742" w:rsidRPr="00172286" w:rsidRDefault="00865742" w:rsidP="00865742">
      <w:pPr>
        <w:ind w:left="4395"/>
        <w:rPr>
          <w:lang w:val="lt-LT"/>
        </w:rPr>
      </w:pPr>
      <w:r w:rsidRPr="00172286">
        <w:rPr>
          <w:lang w:val="lt-LT"/>
        </w:rPr>
        <w:t>1 priedas</w:t>
      </w:r>
    </w:p>
    <w:p w14:paraId="2D27E788" w14:textId="77777777" w:rsidR="00865742" w:rsidRPr="00172286" w:rsidRDefault="00865742" w:rsidP="00865742">
      <w:pPr>
        <w:jc w:val="right"/>
        <w:rPr>
          <w:sz w:val="20"/>
          <w:lang w:val="lt-LT"/>
        </w:rPr>
      </w:pPr>
    </w:p>
    <w:p w14:paraId="6EEA238C" w14:textId="77777777" w:rsidR="00865742" w:rsidRPr="00172286" w:rsidRDefault="00865742" w:rsidP="00865742">
      <w:pPr>
        <w:rPr>
          <w:szCs w:val="24"/>
          <w:lang w:val="lt-LT"/>
        </w:rPr>
      </w:pPr>
      <w:r w:rsidRPr="00172286">
        <w:rPr>
          <w:sz w:val="20"/>
          <w:lang w:val="lt-LT"/>
        </w:rPr>
        <w:t xml:space="preserve">              </w:t>
      </w:r>
      <w:r w:rsidRPr="00172286">
        <w:rPr>
          <w:lang w:val="lt-LT"/>
        </w:rPr>
        <w:t>________________________________________________________________</w:t>
      </w:r>
    </w:p>
    <w:p w14:paraId="27629537" w14:textId="77777777" w:rsidR="00865742" w:rsidRPr="00172286" w:rsidRDefault="00865742" w:rsidP="00865742">
      <w:pPr>
        <w:jc w:val="center"/>
        <w:rPr>
          <w:sz w:val="20"/>
          <w:lang w:val="lt-LT"/>
        </w:rPr>
      </w:pPr>
      <w:r w:rsidRPr="00172286">
        <w:rPr>
          <w:sz w:val="20"/>
          <w:lang w:val="lt-LT"/>
        </w:rPr>
        <w:t>(</w:t>
      </w:r>
      <w:r w:rsidRPr="00172286">
        <w:rPr>
          <w:color w:val="000000"/>
          <w:sz w:val="20"/>
          <w:lang w:val="lt-LT"/>
        </w:rPr>
        <w:t>Juridinio asmens pavadinimas arba fizinio asmens vardas, pavardė</w:t>
      </w:r>
      <w:r w:rsidRPr="00172286">
        <w:rPr>
          <w:sz w:val="20"/>
          <w:lang w:val="lt-LT"/>
        </w:rPr>
        <w:t>)</w:t>
      </w:r>
    </w:p>
    <w:p w14:paraId="0C03336E" w14:textId="77777777" w:rsidR="00865742" w:rsidRPr="00172286" w:rsidRDefault="00865742" w:rsidP="00865742">
      <w:pPr>
        <w:jc w:val="center"/>
        <w:rPr>
          <w:szCs w:val="24"/>
          <w:lang w:val="lt-LT"/>
        </w:rPr>
      </w:pPr>
      <w:r w:rsidRPr="00172286">
        <w:rPr>
          <w:lang w:val="lt-LT"/>
        </w:rPr>
        <w:t>_____________________________________________________________________</w:t>
      </w:r>
    </w:p>
    <w:p w14:paraId="71D8AB45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sz w:val="20"/>
          <w:lang w:val="lt-LT"/>
        </w:rPr>
        <w:t>(</w:t>
      </w:r>
      <w:r w:rsidRPr="00172286">
        <w:rPr>
          <w:color w:val="000000"/>
          <w:sz w:val="20"/>
          <w:lang w:val="lt-LT"/>
        </w:rPr>
        <w:t>Buveinės arba g</w:t>
      </w:r>
      <w:r w:rsidRPr="00172286">
        <w:rPr>
          <w:sz w:val="20"/>
          <w:lang w:val="lt-LT"/>
        </w:rPr>
        <w:t>yvenamosios vietos adresas)</w:t>
      </w:r>
    </w:p>
    <w:p w14:paraId="202F6BA2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lang w:val="lt-LT"/>
        </w:rPr>
        <w:t>_____________________________________________________________________</w:t>
      </w:r>
    </w:p>
    <w:p w14:paraId="5640D92D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sz w:val="20"/>
          <w:lang w:val="lt-LT"/>
        </w:rPr>
        <w:t>(Telefono numeris, el. pašto adresas)</w:t>
      </w:r>
    </w:p>
    <w:p w14:paraId="10D87D73" w14:textId="77777777" w:rsidR="00865742" w:rsidRPr="00172286" w:rsidRDefault="00865742" w:rsidP="00865742">
      <w:pPr>
        <w:jc w:val="both"/>
        <w:rPr>
          <w:lang w:val="lt-LT"/>
        </w:rPr>
      </w:pPr>
    </w:p>
    <w:p w14:paraId="5C51600B" w14:textId="77777777" w:rsidR="00865742" w:rsidRPr="00172286" w:rsidRDefault="00865742" w:rsidP="00865742">
      <w:pPr>
        <w:jc w:val="center"/>
        <w:rPr>
          <w:b/>
          <w:lang w:val="lt-LT"/>
        </w:rPr>
      </w:pPr>
      <w:r w:rsidRPr="00172286">
        <w:rPr>
          <w:b/>
          <w:lang w:val="lt-LT"/>
        </w:rPr>
        <w:t>Anykščių rajono savivaldybės administracijai</w:t>
      </w:r>
    </w:p>
    <w:p w14:paraId="38DE79D6" w14:textId="77777777" w:rsidR="00865742" w:rsidRPr="00172286" w:rsidRDefault="00865742" w:rsidP="00865742">
      <w:pPr>
        <w:ind w:firstLine="62"/>
        <w:jc w:val="both"/>
        <w:rPr>
          <w:lang w:val="lt-LT"/>
        </w:rPr>
      </w:pPr>
    </w:p>
    <w:p w14:paraId="49F4D98A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b/>
          <w:bCs/>
          <w:caps/>
          <w:lang w:val="lt-LT"/>
        </w:rPr>
        <w:t>Pranešimas</w:t>
      </w:r>
    </w:p>
    <w:p w14:paraId="514A51F5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lang w:val="lt-LT"/>
        </w:rPr>
        <w:t xml:space="preserve">20____ - ____ - ____  Nr. </w:t>
      </w:r>
    </w:p>
    <w:p w14:paraId="2B370124" w14:textId="77777777" w:rsidR="00865742" w:rsidRPr="00172286" w:rsidRDefault="00865742" w:rsidP="00865742">
      <w:pPr>
        <w:jc w:val="center"/>
        <w:rPr>
          <w:lang w:val="lt-LT"/>
        </w:rPr>
      </w:pPr>
      <w:r w:rsidRPr="00172286">
        <w:rPr>
          <w:lang w:val="lt-LT"/>
        </w:rPr>
        <w:t>Anykščiai</w:t>
      </w:r>
    </w:p>
    <w:p w14:paraId="78339372" w14:textId="77777777" w:rsidR="00865742" w:rsidRPr="00172286" w:rsidRDefault="00865742" w:rsidP="00865742">
      <w:pPr>
        <w:ind w:firstLine="720"/>
        <w:jc w:val="both"/>
        <w:rPr>
          <w:lang w:val="lt-LT"/>
        </w:rPr>
      </w:pPr>
    </w:p>
    <w:p w14:paraId="6DAC86A8" w14:textId="77777777" w:rsidR="00865742" w:rsidRPr="00172286" w:rsidRDefault="00865742" w:rsidP="00865742">
      <w:pPr>
        <w:ind w:firstLine="720"/>
        <w:jc w:val="both"/>
        <w:rPr>
          <w:lang w:val="lt-LT"/>
        </w:rPr>
      </w:pPr>
      <w:r w:rsidRPr="00172286">
        <w:rPr>
          <w:lang w:val="lt-LT"/>
        </w:rPr>
        <w:t>Atsižvelgdamas(a) į Lietuvos Respublikos triukšmo valdymo įstatymo 14 straipsnio 2 dalį, teikiu šią informaciją:</w:t>
      </w:r>
    </w:p>
    <w:p w14:paraId="0EB6B9D2" w14:textId="77777777" w:rsidR="00865742" w:rsidRPr="00172286" w:rsidRDefault="00865742" w:rsidP="00865742">
      <w:pPr>
        <w:ind w:firstLine="709"/>
        <w:jc w:val="both"/>
        <w:rPr>
          <w:lang w:val="lt-LT"/>
        </w:rPr>
      </w:pPr>
    </w:p>
    <w:p w14:paraId="1303583A" w14:textId="77777777" w:rsidR="00865742" w:rsidRPr="00172286" w:rsidRDefault="00865742" w:rsidP="00865742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>1. Planuoju pradėti darbus gyvenamojoje vietovėje</w:t>
      </w:r>
      <w:r w:rsidRPr="00172286">
        <w:rPr>
          <w:sz w:val="22"/>
          <w:szCs w:val="22"/>
          <w:lang w:val="lt-LT"/>
        </w:rPr>
        <w:t xml:space="preserve"> _________________________________</w:t>
      </w:r>
    </w:p>
    <w:p w14:paraId="025C5F9F" w14:textId="77777777" w:rsidR="00865742" w:rsidRPr="00172286" w:rsidRDefault="00865742" w:rsidP="00865742">
      <w:pPr>
        <w:ind w:left="5040" w:firstLine="720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>(remontuojamų patalpų adresas)</w:t>
      </w:r>
    </w:p>
    <w:p w14:paraId="2CCD133B" w14:textId="77777777" w:rsidR="00865742" w:rsidRPr="00172286" w:rsidRDefault="00865742" w:rsidP="00865742">
      <w:pPr>
        <w:jc w:val="both"/>
        <w:rPr>
          <w:sz w:val="22"/>
          <w:szCs w:val="22"/>
          <w:lang w:val="lt-LT"/>
        </w:rPr>
      </w:pPr>
      <w:r w:rsidRPr="00172286">
        <w:rPr>
          <w:sz w:val="22"/>
          <w:szCs w:val="22"/>
          <w:lang w:val="lt-LT"/>
        </w:rPr>
        <w:t>____________________________________________________________________________________</w:t>
      </w:r>
    </w:p>
    <w:p w14:paraId="52678850" w14:textId="77777777" w:rsidR="00865742" w:rsidRPr="00172286" w:rsidRDefault="00865742" w:rsidP="00865742">
      <w:pPr>
        <w:ind w:firstLine="709"/>
        <w:rPr>
          <w:szCs w:val="24"/>
          <w:lang w:val="lt-LT"/>
        </w:rPr>
      </w:pPr>
    </w:p>
    <w:p w14:paraId="68E559A6" w14:textId="77777777" w:rsidR="00865742" w:rsidRPr="00172286" w:rsidRDefault="00865742" w:rsidP="00865742">
      <w:pPr>
        <w:ind w:firstLine="709"/>
        <w:rPr>
          <w:lang w:val="lt-LT"/>
        </w:rPr>
      </w:pPr>
      <w:r w:rsidRPr="00172286">
        <w:rPr>
          <w:lang w:val="lt-LT"/>
        </w:rPr>
        <w:t>1.1. Darbų apimtys:</w:t>
      </w:r>
    </w:p>
    <w:p w14:paraId="41AD276C" w14:textId="77777777" w:rsidR="00865742" w:rsidRPr="00172286" w:rsidRDefault="00865742" w:rsidP="00865742">
      <w:pPr>
        <w:ind w:firstLine="709"/>
        <w:rPr>
          <w:lang w:val="lt-LT"/>
        </w:rPr>
      </w:pPr>
    </w:p>
    <w:p w14:paraId="2ACE2637" w14:textId="77777777" w:rsidR="00865742" w:rsidRPr="00172286" w:rsidRDefault="00865742" w:rsidP="00865742">
      <w:pPr>
        <w:ind w:firstLine="709"/>
        <w:rPr>
          <w:lang w:val="lt-LT"/>
        </w:rPr>
      </w:pP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statybos,</w:t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remonto, </w:t>
      </w:r>
      <w:r w:rsidRPr="00172286">
        <w:rPr>
          <w:lang w:val="lt-LT"/>
        </w:rPr>
        <w:tab/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montavimo,</w:t>
      </w:r>
      <w:r w:rsidRPr="00172286">
        <w:rPr>
          <w:lang w:val="lt-LT"/>
        </w:rPr>
        <w:tab/>
      </w:r>
      <w:r w:rsidRPr="00172286">
        <w:rPr>
          <w:lang w:val="lt-LT"/>
        </w:rPr>
        <w:sym w:font="Wingdings" w:char="F0A8"/>
      </w:r>
      <w:r w:rsidRPr="00172286">
        <w:rPr>
          <w:lang w:val="lt-LT"/>
        </w:rPr>
        <w:t xml:space="preserve"> griovimo.</w:t>
      </w:r>
    </w:p>
    <w:p w14:paraId="419CC680" w14:textId="77777777" w:rsidR="00865742" w:rsidRPr="00172286" w:rsidRDefault="00865742" w:rsidP="00865742">
      <w:pPr>
        <w:ind w:firstLine="709"/>
        <w:rPr>
          <w:lang w:val="lt-LT"/>
        </w:rPr>
      </w:pPr>
    </w:p>
    <w:p w14:paraId="3677F105" w14:textId="77777777" w:rsidR="00865742" w:rsidRPr="00172286" w:rsidRDefault="00865742" w:rsidP="00865742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>1.2. Darbai bus atliekami nuo</w:t>
      </w:r>
      <w:r w:rsidRPr="00172286">
        <w:rPr>
          <w:sz w:val="22"/>
          <w:szCs w:val="22"/>
          <w:lang w:val="lt-LT"/>
        </w:rPr>
        <w:t xml:space="preserve">  ____________________ iki ______________________ ;</w:t>
      </w:r>
    </w:p>
    <w:p w14:paraId="32662276" w14:textId="77777777" w:rsidR="00865742" w:rsidRPr="00172286" w:rsidRDefault="00865742" w:rsidP="00865742">
      <w:pPr>
        <w:ind w:firstLine="709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 xml:space="preserve">                                                                           (data)                                                      (data)</w:t>
      </w:r>
    </w:p>
    <w:p w14:paraId="1344D3F3" w14:textId="77777777" w:rsidR="00865742" w:rsidRPr="00172286" w:rsidRDefault="00865742" w:rsidP="00865742">
      <w:pPr>
        <w:ind w:firstLine="709"/>
        <w:rPr>
          <w:szCs w:val="24"/>
          <w:lang w:val="lt-LT"/>
        </w:rPr>
      </w:pPr>
      <w:r w:rsidRPr="00172286">
        <w:rPr>
          <w:lang w:val="lt-LT"/>
        </w:rPr>
        <w:t>2. Planuojamo triukšmo lygis ir jo trukmė per parą ___________________________ ;</w:t>
      </w:r>
    </w:p>
    <w:p w14:paraId="5283C4E7" w14:textId="77777777" w:rsidR="00865742" w:rsidRPr="00172286" w:rsidRDefault="00865742" w:rsidP="00865742">
      <w:pPr>
        <w:ind w:firstLine="709"/>
        <w:jc w:val="both"/>
        <w:rPr>
          <w:sz w:val="20"/>
          <w:lang w:val="lt-LT"/>
        </w:rPr>
      </w:pPr>
      <w:r w:rsidRPr="00172286">
        <w:rPr>
          <w:sz w:val="20"/>
          <w:lang w:val="lt-LT"/>
        </w:rPr>
        <w:t xml:space="preserve">                                                                                                                    (darbų intensyvumas)</w:t>
      </w:r>
    </w:p>
    <w:p w14:paraId="2425B187" w14:textId="77777777" w:rsidR="00865742" w:rsidRPr="00172286" w:rsidRDefault="00865742" w:rsidP="00865742">
      <w:pPr>
        <w:ind w:firstLine="709"/>
        <w:jc w:val="both"/>
        <w:rPr>
          <w:sz w:val="22"/>
          <w:szCs w:val="22"/>
          <w:lang w:val="lt-LT"/>
        </w:rPr>
      </w:pPr>
      <w:r w:rsidRPr="00172286">
        <w:rPr>
          <w:lang w:val="lt-LT"/>
        </w:rPr>
        <w:t xml:space="preserve">3. Triukšmo mažinimo priemonės    </w:t>
      </w:r>
      <w:r w:rsidRPr="00172286">
        <w:rPr>
          <w:sz w:val="22"/>
          <w:szCs w:val="22"/>
          <w:lang w:val="lt-LT"/>
        </w:rPr>
        <w:t>_____________________________</w:t>
      </w:r>
    </w:p>
    <w:p w14:paraId="55185930" w14:textId="77777777" w:rsidR="00865742" w:rsidRPr="00172286" w:rsidRDefault="00865742" w:rsidP="00865742">
      <w:pPr>
        <w:rPr>
          <w:szCs w:val="24"/>
          <w:lang w:val="lt-LT"/>
        </w:rPr>
      </w:pPr>
    </w:p>
    <w:p w14:paraId="22227BC7" w14:textId="77777777" w:rsidR="00865742" w:rsidRPr="00172286" w:rsidRDefault="00865742" w:rsidP="00865742">
      <w:pPr>
        <w:ind w:firstLine="709"/>
        <w:rPr>
          <w:sz w:val="22"/>
          <w:szCs w:val="22"/>
          <w:lang w:val="lt-LT"/>
        </w:rPr>
      </w:pPr>
      <w:r w:rsidRPr="00172286">
        <w:rPr>
          <w:lang w:val="lt-LT"/>
        </w:rPr>
        <w:t xml:space="preserve">4. Informaciją pageidauju gauti   </w:t>
      </w:r>
      <w:r w:rsidRPr="00172286">
        <w:rPr>
          <w:sz w:val="22"/>
          <w:szCs w:val="22"/>
          <w:lang w:val="lt-LT"/>
        </w:rPr>
        <w:t>____________________________________________</w:t>
      </w:r>
    </w:p>
    <w:p w14:paraId="1FF34601" w14:textId="77777777" w:rsidR="00865742" w:rsidRPr="00172286" w:rsidRDefault="00865742" w:rsidP="00865742">
      <w:pPr>
        <w:pBdr>
          <w:bottom w:val="single" w:sz="4" w:space="0" w:color="auto"/>
        </w:pBdr>
        <w:tabs>
          <w:tab w:val="center" w:pos="4536"/>
          <w:tab w:val="right" w:pos="9072"/>
        </w:tabs>
        <w:ind w:firstLine="709"/>
        <w:rPr>
          <w:sz w:val="22"/>
          <w:szCs w:val="22"/>
          <w:lang w:val="lt-LT"/>
        </w:rPr>
      </w:pPr>
    </w:p>
    <w:p w14:paraId="52D15D7E" w14:textId="77777777" w:rsidR="00865742" w:rsidRPr="00172286" w:rsidRDefault="00865742" w:rsidP="00865742">
      <w:pPr>
        <w:pBdr>
          <w:bottom w:val="single" w:sz="4" w:space="0" w:color="auto"/>
        </w:pBdr>
        <w:tabs>
          <w:tab w:val="center" w:pos="4536"/>
          <w:tab w:val="right" w:pos="9072"/>
        </w:tabs>
        <w:ind w:firstLine="709"/>
        <w:rPr>
          <w:sz w:val="20"/>
          <w:lang w:val="lt-LT"/>
        </w:rPr>
      </w:pPr>
      <w:r w:rsidRPr="00172286">
        <w:rPr>
          <w:sz w:val="22"/>
          <w:szCs w:val="22"/>
          <w:lang w:val="lt-LT"/>
        </w:rPr>
        <w:tab/>
        <w:t xml:space="preserve">                            </w:t>
      </w:r>
      <w:r w:rsidRPr="00172286">
        <w:rPr>
          <w:sz w:val="20"/>
          <w:lang w:val="lt-LT"/>
        </w:rPr>
        <w:t>(el. paštu, raštu, telefonu)</w:t>
      </w:r>
    </w:p>
    <w:p w14:paraId="44FC8F67" w14:textId="77777777" w:rsidR="00865742" w:rsidRPr="00172286" w:rsidRDefault="00865742" w:rsidP="00865742">
      <w:pPr>
        <w:ind w:left="2160" w:firstLine="720"/>
        <w:rPr>
          <w:sz w:val="22"/>
          <w:szCs w:val="22"/>
          <w:lang w:val="lt-LT"/>
        </w:rPr>
      </w:pPr>
    </w:p>
    <w:p w14:paraId="28163A16" w14:textId="77777777" w:rsidR="00865742" w:rsidRPr="00172286" w:rsidRDefault="00865742" w:rsidP="00865742">
      <w:pPr>
        <w:ind w:left="2160" w:firstLine="720"/>
        <w:rPr>
          <w:sz w:val="22"/>
          <w:szCs w:val="22"/>
          <w:lang w:val="lt-LT"/>
        </w:rPr>
      </w:pPr>
    </w:p>
    <w:p w14:paraId="77BF2565" w14:textId="77777777" w:rsidR="00865742" w:rsidRPr="00172286" w:rsidRDefault="00865742" w:rsidP="00865742">
      <w:pPr>
        <w:ind w:left="2160" w:firstLine="720"/>
        <w:rPr>
          <w:sz w:val="22"/>
          <w:szCs w:val="22"/>
          <w:lang w:val="lt-LT"/>
        </w:rPr>
      </w:pPr>
    </w:p>
    <w:p w14:paraId="7B0A97DD" w14:textId="77777777" w:rsidR="00865742" w:rsidRPr="00172286" w:rsidRDefault="00865742" w:rsidP="00865742">
      <w:pPr>
        <w:ind w:left="2160" w:firstLine="720"/>
        <w:rPr>
          <w:sz w:val="22"/>
          <w:szCs w:val="22"/>
          <w:lang w:val="lt-LT"/>
        </w:rPr>
      </w:pPr>
      <w:r w:rsidRPr="00172286">
        <w:rPr>
          <w:sz w:val="22"/>
          <w:szCs w:val="22"/>
          <w:lang w:val="lt-LT"/>
        </w:rPr>
        <w:t>_____________                        _____________________________</w:t>
      </w:r>
    </w:p>
    <w:p w14:paraId="6070E302" w14:textId="77777777" w:rsidR="00865742" w:rsidRPr="00172286" w:rsidRDefault="00865742" w:rsidP="00865742">
      <w:pPr>
        <w:ind w:firstLine="3477"/>
        <w:rPr>
          <w:sz w:val="20"/>
          <w:lang w:val="lt-LT"/>
        </w:rPr>
      </w:pPr>
      <w:r w:rsidRPr="00172286">
        <w:rPr>
          <w:sz w:val="20"/>
          <w:lang w:val="lt-LT"/>
        </w:rPr>
        <w:t>(parašas)                                             (vardas ir pavardė)</w:t>
      </w:r>
    </w:p>
    <w:p w14:paraId="65C1A8F4" w14:textId="77777777" w:rsidR="00865742" w:rsidRPr="00172286" w:rsidRDefault="00865742" w:rsidP="00865742">
      <w:pPr>
        <w:ind w:left="4395"/>
        <w:rPr>
          <w:szCs w:val="24"/>
          <w:lang w:val="lt-LT"/>
        </w:rPr>
      </w:pPr>
    </w:p>
    <w:p w14:paraId="517B81B0" w14:textId="77777777" w:rsidR="00865742" w:rsidRPr="00172286" w:rsidRDefault="00865742" w:rsidP="00865742">
      <w:pPr>
        <w:rPr>
          <w:lang w:val="lt-LT"/>
        </w:rPr>
      </w:pPr>
    </w:p>
    <w:p w14:paraId="55EE59A4" w14:textId="77777777" w:rsidR="00ED1198" w:rsidRDefault="00ED1198"/>
    <w:sectPr w:rsidR="00ED1198" w:rsidSect="006D588E">
      <w:pgSz w:w="11905" w:h="16837"/>
      <w:pgMar w:top="1701" w:right="567" w:bottom="1134" w:left="1701" w:header="0" w:footer="6" w:gutter="0"/>
      <w:cols w:space="1296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42"/>
    <w:rsid w:val="003C1CB6"/>
    <w:rsid w:val="0059370B"/>
    <w:rsid w:val="008639C1"/>
    <w:rsid w:val="00865742"/>
    <w:rsid w:val="0097425B"/>
    <w:rsid w:val="00ED1198"/>
    <w:rsid w:val="00F7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FDC387"/>
  <w15:chartTrackingRefBased/>
  <w15:docId w15:val="{2B621703-AFE2-42F1-81CB-C42D1D1A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5742"/>
    <w:rPr>
      <w:rFonts w:ascii="TimesLT" w:hAnsi="TimesLT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Normal"/>
    <w:rsid w:val="0059370B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2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savivaldybės administracija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Sveikata</dc:creator>
  <cp:keywords/>
  <dc:description/>
  <cp:lastModifiedBy>Sveikata</cp:lastModifiedBy>
  <cp:revision>2</cp:revision>
  <dcterms:created xsi:type="dcterms:W3CDTF">2023-03-06T12:47:00Z</dcterms:created>
  <dcterms:modified xsi:type="dcterms:W3CDTF">2023-03-06T12:47:00Z</dcterms:modified>
</cp:coreProperties>
</file>