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138A7" w14:textId="0EBF086C" w:rsidR="005B38E5" w:rsidRDefault="009E2DE0" w:rsidP="00AA0EC5">
      <w:pPr>
        <w:jc w:val="center"/>
      </w:pPr>
      <w:r w:rsidRPr="00884959">
        <w:rPr>
          <w:b/>
          <w:bCs/>
        </w:rPr>
        <w:t>MARŠRUTO Nr. M 3</w:t>
      </w:r>
      <w:r w:rsidR="008F4E02">
        <w:rPr>
          <w:b/>
          <w:bCs/>
        </w:rPr>
        <w:t>7</w:t>
      </w:r>
    </w:p>
    <w:p w14:paraId="3F1714D7" w14:textId="60BB0942" w:rsidR="005B38E5" w:rsidRDefault="00AA0EC5" w:rsidP="00AA0EC5">
      <w:pPr>
        <w:jc w:val="center"/>
      </w:pPr>
      <w:r>
        <w:rPr>
          <w:b/>
        </w:rPr>
        <w:t xml:space="preserve">ANYKŠČIŲ  AUTOBUSŲ STOTIS – ANYKŠČIŲ  LIGONINĖ </w:t>
      </w:r>
    </w:p>
    <w:p w14:paraId="73876274" w14:textId="5D37F1EB" w:rsidR="005B38E5" w:rsidRDefault="009E2DE0" w:rsidP="00AA0EC5">
      <w:pPr>
        <w:jc w:val="center"/>
        <w:rPr>
          <w:b/>
        </w:rPr>
      </w:pPr>
      <w:r>
        <w:rPr>
          <w:b/>
        </w:rPr>
        <w:t>TVARKARAŠTIS</w:t>
      </w:r>
    </w:p>
    <w:p w14:paraId="4648A3AE" w14:textId="77777777" w:rsidR="00AA0EC5" w:rsidRDefault="00AA0EC5" w:rsidP="00AA0EC5">
      <w:pPr>
        <w:jc w:val="center"/>
      </w:pPr>
    </w:p>
    <w:p w14:paraId="2BD900FD" w14:textId="4734F5B3" w:rsidR="00D46E64" w:rsidRPr="001B74BE" w:rsidRDefault="009E2DE0" w:rsidP="00862C5F">
      <w:pPr>
        <w:jc w:val="center"/>
      </w:pPr>
      <w:r>
        <w:t>Autobusas važiuoja darbo dienomis</w:t>
      </w:r>
      <w:r w:rsidR="005C63B8">
        <w:t xml:space="preserve"> </w:t>
      </w:r>
      <w:r w:rsidR="00DF2FAA" w:rsidRPr="001B74BE">
        <w:t>7</w:t>
      </w:r>
      <w:r w:rsidR="005C63B8" w:rsidRPr="001B74BE">
        <w:t>:</w:t>
      </w:r>
      <w:r w:rsidR="00DF2FAA" w:rsidRPr="001B74BE">
        <w:t>3</w:t>
      </w:r>
      <w:r w:rsidR="005C63B8" w:rsidRPr="001B74BE">
        <w:t>0, 9:30, 11:00,13:30,16:00</w:t>
      </w:r>
    </w:p>
    <w:p w14:paraId="58CFB207" w14:textId="66522B31" w:rsidR="005C63B8" w:rsidRPr="001B74BE" w:rsidRDefault="005C63B8" w:rsidP="00862C5F">
      <w:pPr>
        <w:jc w:val="center"/>
      </w:pPr>
      <w:r w:rsidRPr="001B74BE">
        <w:t>Sekmadienį 8:50 ir</w:t>
      </w:r>
      <w:r w:rsidR="004A5427" w:rsidRPr="001B74BE">
        <w:t xml:space="preserve"> 12:20</w:t>
      </w:r>
    </w:p>
    <w:p w14:paraId="6C1E8B70" w14:textId="318576BF" w:rsidR="005D56AC" w:rsidRDefault="005D56AC" w:rsidP="00862C5F">
      <w:pPr>
        <w:jc w:val="center"/>
      </w:pPr>
      <w:r w:rsidRPr="00862C5F">
        <w:t xml:space="preserve">Nuo </w:t>
      </w:r>
      <w:r w:rsidR="007179A7">
        <w:t>lapkričio 4</w:t>
      </w:r>
      <w:r w:rsidR="00A26360">
        <w:t xml:space="preserve"> </w:t>
      </w:r>
      <w:r w:rsidRPr="00862C5F">
        <w:t xml:space="preserve">d.  iki  </w:t>
      </w:r>
      <w:r w:rsidR="007179A7">
        <w:t>balandžio 14</w:t>
      </w:r>
      <w:r w:rsidR="00A26360">
        <w:t xml:space="preserve"> </w:t>
      </w:r>
      <w:r w:rsidRPr="00862C5F">
        <w:t>d.</w:t>
      </w:r>
    </w:p>
    <w:p w14:paraId="25657C2F" w14:textId="77777777" w:rsidR="001B74BE" w:rsidRDefault="001B74BE" w:rsidP="00862C5F">
      <w:pPr>
        <w:jc w:val="center"/>
      </w:pPr>
    </w:p>
    <w:tbl>
      <w:tblPr>
        <w:tblStyle w:val="a"/>
        <w:tblW w:w="13608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993"/>
        <w:gridCol w:w="992"/>
        <w:gridCol w:w="1275"/>
        <w:gridCol w:w="1275"/>
        <w:gridCol w:w="1134"/>
        <w:gridCol w:w="1276"/>
        <w:gridCol w:w="1275"/>
        <w:gridCol w:w="1277"/>
        <w:gridCol w:w="1276"/>
        <w:gridCol w:w="2835"/>
      </w:tblGrid>
      <w:tr w:rsidR="00600AB5" w:rsidRPr="00842FBC" w14:paraId="5D30022F" w14:textId="77777777" w:rsidTr="00983A15">
        <w:trPr>
          <w:trHeight w:val="840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2FF953" w14:textId="4159CE39" w:rsidR="00600AB5" w:rsidRPr="00842FBC" w:rsidRDefault="00600AB5" w:rsidP="00862C5F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Atst</w:t>
            </w:r>
            <w:r>
              <w:rPr>
                <w:b/>
                <w:sz w:val="20"/>
                <w:szCs w:val="20"/>
              </w:rPr>
              <w:t>umas</w:t>
            </w:r>
          </w:p>
          <w:p w14:paraId="557CAA03" w14:textId="6C8C3B27" w:rsidR="00600AB5" w:rsidRPr="00842FBC" w:rsidRDefault="00600AB5" w:rsidP="00862C5F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km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69C594" w14:textId="4BE10DFA" w:rsidR="00600AB5" w:rsidRPr="00842FBC" w:rsidRDefault="00600AB5" w:rsidP="00862C5F">
            <w:pPr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842FBC">
              <w:rPr>
                <w:b/>
                <w:bCs/>
                <w:color w:val="auto"/>
                <w:sz w:val="20"/>
                <w:szCs w:val="20"/>
              </w:rPr>
              <w:t>Atst</w:t>
            </w:r>
            <w:r w:rsidR="001B74BE">
              <w:rPr>
                <w:b/>
                <w:bCs/>
                <w:color w:val="auto"/>
                <w:sz w:val="20"/>
                <w:szCs w:val="20"/>
              </w:rPr>
              <w:t>umas</w:t>
            </w:r>
          </w:p>
          <w:p w14:paraId="063BCED2" w14:textId="13995CE8" w:rsidR="00600AB5" w:rsidRDefault="00600AB5" w:rsidP="00862C5F">
            <w:pPr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t</w:t>
            </w:r>
            <w:r w:rsidRPr="00842FBC">
              <w:rPr>
                <w:b/>
                <w:bCs/>
                <w:color w:val="auto"/>
                <w:sz w:val="20"/>
                <w:szCs w:val="20"/>
              </w:rPr>
              <w:t>arp st</w:t>
            </w:r>
            <w:r w:rsidR="001B74BE">
              <w:rPr>
                <w:b/>
                <w:bCs/>
                <w:color w:val="auto"/>
                <w:sz w:val="20"/>
                <w:szCs w:val="20"/>
              </w:rPr>
              <w:t>otelių</w:t>
            </w:r>
          </w:p>
          <w:p w14:paraId="2A930C28" w14:textId="447AA6B5" w:rsidR="00600AB5" w:rsidRPr="00842FBC" w:rsidRDefault="00600AB5" w:rsidP="00862C5F">
            <w:pPr>
              <w:jc w:val="center"/>
              <w:rPr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km</w:t>
            </w:r>
            <w:r w:rsidRPr="00842FB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71EEF6" w14:textId="7295191A" w:rsidR="00600AB5" w:rsidRPr="00113714" w:rsidRDefault="00600AB5" w:rsidP="00E06064">
            <w:pPr>
              <w:jc w:val="center"/>
              <w:rPr>
                <w:b/>
                <w:sz w:val="20"/>
                <w:szCs w:val="20"/>
              </w:rPr>
            </w:pPr>
            <w:r w:rsidRPr="00113714">
              <w:rPr>
                <w:b/>
                <w:sz w:val="20"/>
                <w:szCs w:val="20"/>
              </w:rPr>
              <w:t>Išvyk</w:t>
            </w:r>
            <w:r w:rsidR="001B74BE">
              <w:rPr>
                <w:b/>
                <w:sz w:val="20"/>
                <w:szCs w:val="20"/>
              </w:rPr>
              <w:t>imo</w:t>
            </w:r>
          </w:p>
          <w:p w14:paraId="4EA5BDF7" w14:textId="54E92C4E" w:rsidR="00600AB5" w:rsidRPr="00113714" w:rsidRDefault="00600AB5" w:rsidP="00E06064">
            <w:pPr>
              <w:jc w:val="center"/>
              <w:rPr>
                <w:b/>
                <w:sz w:val="20"/>
                <w:szCs w:val="20"/>
              </w:rPr>
            </w:pPr>
            <w:r w:rsidRPr="00113714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C8C62" w14:textId="48F60CDE" w:rsidR="00600AB5" w:rsidRPr="004A5427" w:rsidRDefault="00600AB5" w:rsidP="00862C5F">
            <w:pPr>
              <w:jc w:val="center"/>
              <w:rPr>
                <w:b/>
                <w:sz w:val="20"/>
                <w:szCs w:val="20"/>
              </w:rPr>
            </w:pPr>
            <w:r w:rsidRPr="004A5427">
              <w:rPr>
                <w:b/>
                <w:sz w:val="20"/>
                <w:szCs w:val="20"/>
              </w:rPr>
              <w:t>Išvyk</w:t>
            </w:r>
            <w:r w:rsidR="001B74BE">
              <w:rPr>
                <w:b/>
                <w:sz w:val="20"/>
                <w:szCs w:val="20"/>
              </w:rPr>
              <w:t>imo</w:t>
            </w:r>
          </w:p>
          <w:p w14:paraId="5432619E" w14:textId="10403D80" w:rsidR="00600AB5" w:rsidRPr="004A5427" w:rsidRDefault="00600AB5" w:rsidP="00862C5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</w:t>
            </w:r>
            <w:r w:rsidRPr="004A5427">
              <w:rPr>
                <w:b/>
                <w:sz w:val="20"/>
                <w:szCs w:val="20"/>
              </w:rPr>
              <w:t>aikas</w:t>
            </w:r>
          </w:p>
          <w:p w14:paraId="4F58FFFA" w14:textId="51C9B344" w:rsidR="00600AB5" w:rsidRPr="00A26360" w:rsidRDefault="00600AB5" w:rsidP="00862C5F">
            <w:pPr>
              <w:jc w:val="center"/>
              <w:rPr>
                <w:b/>
                <w:sz w:val="20"/>
                <w:szCs w:val="20"/>
              </w:rPr>
            </w:pPr>
            <w:r w:rsidRPr="00A26360">
              <w:rPr>
                <w:b/>
                <w:sz w:val="20"/>
                <w:szCs w:val="20"/>
              </w:rPr>
              <w:t>sek</w:t>
            </w:r>
            <w:r w:rsidR="001B74BE">
              <w:rPr>
                <w:b/>
                <w:sz w:val="20"/>
                <w:szCs w:val="20"/>
              </w:rPr>
              <w:t>madienį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D8DEC0" w14:textId="628C9162" w:rsidR="00600AB5" w:rsidRPr="00842FBC" w:rsidRDefault="00600AB5" w:rsidP="00862C5F">
            <w:pPr>
              <w:jc w:val="center"/>
              <w:rPr>
                <w:b/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Išvyk</w:t>
            </w:r>
            <w:r w:rsidR="001B74BE">
              <w:rPr>
                <w:b/>
                <w:sz w:val="20"/>
                <w:szCs w:val="20"/>
              </w:rPr>
              <w:t>imo</w:t>
            </w:r>
          </w:p>
          <w:p w14:paraId="3CE6205A" w14:textId="77777777" w:rsidR="00600AB5" w:rsidRPr="00842FBC" w:rsidRDefault="00600AB5" w:rsidP="00862C5F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73E3CD" w14:textId="4EBDA2F8" w:rsidR="00600AB5" w:rsidRPr="00842FBC" w:rsidRDefault="00600AB5" w:rsidP="00862C5F">
            <w:pPr>
              <w:jc w:val="center"/>
              <w:rPr>
                <w:b/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Išvyk</w:t>
            </w:r>
            <w:r w:rsidR="001B74BE">
              <w:rPr>
                <w:b/>
                <w:sz w:val="20"/>
                <w:szCs w:val="20"/>
              </w:rPr>
              <w:t>imo</w:t>
            </w:r>
          </w:p>
          <w:p w14:paraId="6FF717C5" w14:textId="77777777" w:rsidR="00600AB5" w:rsidRPr="00842FBC" w:rsidRDefault="00600AB5" w:rsidP="00862C5F">
            <w:pPr>
              <w:jc w:val="center"/>
              <w:rPr>
                <w:b/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179C0" w14:textId="54D00716" w:rsidR="00600AB5" w:rsidRPr="004A5427" w:rsidRDefault="00600AB5" w:rsidP="00A26360">
            <w:pPr>
              <w:jc w:val="center"/>
              <w:rPr>
                <w:b/>
                <w:sz w:val="20"/>
                <w:szCs w:val="20"/>
              </w:rPr>
            </w:pPr>
            <w:r w:rsidRPr="004A5427">
              <w:rPr>
                <w:b/>
                <w:sz w:val="20"/>
                <w:szCs w:val="20"/>
              </w:rPr>
              <w:t>Išvyk</w:t>
            </w:r>
            <w:r w:rsidR="001B74BE">
              <w:rPr>
                <w:b/>
                <w:sz w:val="20"/>
                <w:szCs w:val="20"/>
              </w:rPr>
              <w:t>imo</w:t>
            </w:r>
          </w:p>
          <w:p w14:paraId="78C876FD" w14:textId="77777777" w:rsidR="00600AB5" w:rsidRPr="004A5427" w:rsidRDefault="00600AB5" w:rsidP="00A263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</w:t>
            </w:r>
            <w:r w:rsidRPr="004A5427">
              <w:rPr>
                <w:b/>
                <w:sz w:val="20"/>
                <w:szCs w:val="20"/>
              </w:rPr>
              <w:t>aikas</w:t>
            </w:r>
          </w:p>
          <w:p w14:paraId="357D109C" w14:textId="0442E205" w:rsidR="00600AB5" w:rsidRPr="004A5427" w:rsidRDefault="00600AB5" w:rsidP="00A26360">
            <w:pPr>
              <w:jc w:val="center"/>
              <w:rPr>
                <w:b/>
                <w:sz w:val="20"/>
                <w:szCs w:val="20"/>
              </w:rPr>
            </w:pPr>
            <w:r w:rsidRPr="00A26360">
              <w:rPr>
                <w:b/>
                <w:sz w:val="20"/>
                <w:szCs w:val="20"/>
              </w:rPr>
              <w:t>sek</w:t>
            </w:r>
            <w:r w:rsidR="001B74BE">
              <w:rPr>
                <w:b/>
                <w:sz w:val="20"/>
                <w:szCs w:val="20"/>
              </w:rPr>
              <w:t>madienį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2413D" w14:textId="38E39320" w:rsidR="00600AB5" w:rsidRPr="00842FBC" w:rsidRDefault="00600AB5" w:rsidP="00862C5F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Išvyk</w:t>
            </w:r>
            <w:r w:rsidR="001B74BE">
              <w:rPr>
                <w:b/>
                <w:sz w:val="20"/>
                <w:szCs w:val="20"/>
              </w:rPr>
              <w:t>imo</w:t>
            </w:r>
          </w:p>
          <w:p w14:paraId="2D4DC0FD" w14:textId="77777777" w:rsidR="00600AB5" w:rsidRPr="00842FBC" w:rsidRDefault="00600AB5" w:rsidP="00862C5F">
            <w:pPr>
              <w:jc w:val="center"/>
              <w:rPr>
                <w:b/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9F7686" w14:textId="7CC10DC5" w:rsidR="00600AB5" w:rsidRPr="00842FBC" w:rsidRDefault="00600AB5" w:rsidP="00862C5F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Išvyk</w:t>
            </w:r>
            <w:r w:rsidR="001B74BE">
              <w:rPr>
                <w:b/>
                <w:sz w:val="20"/>
                <w:szCs w:val="20"/>
              </w:rPr>
              <w:t>imo</w:t>
            </w:r>
          </w:p>
          <w:p w14:paraId="3DABB62F" w14:textId="0D92DAFC" w:rsidR="00600AB5" w:rsidRPr="00842FBC" w:rsidRDefault="00600AB5" w:rsidP="00862C5F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869DF9" w14:textId="77777777" w:rsidR="00600AB5" w:rsidRPr="00842FBC" w:rsidRDefault="00600AB5" w:rsidP="00862C5F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Stotelės</w:t>
            </w:r>
          </w:p>
          <w:p w14:paraId="7F78ED2E" w14:textId="2A673DCA" w:rsidR="00600AB5" w:rsidRPr="00842FBC" w:rsidRDefault="00600AB5" w:rsidP="00862C5F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pavadinimas</w:t>
            </w:r>
          </w:p>
        </w:tc>
      </w:tr>
      <w:tr w:rsidR="00600AB5" w:rsidRPr="00842FBC" w14:paraId="3A012D9B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D0A450" w14:textId="77777777" w:rsidR="00600AB5" w:rsidRPr="001B74BE" w:rsidRDefault="00600AB5" w:rsidP="00862C5F">
            <w:pPr>
              <w:jc w:val="center"/>
            </w:pPr>
            <w:r w:rsidRPr="001B74BE">
              <w:t>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3C3F5F" w14:textId="12CDD120" w:rsidR="00600AB5" w:rsidRPr="001B74BE" w:rsidRDefault="00600AB5" w:rsidP="00862C5F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04730CCC" w14:textId="446606DE" w:rsidR="00600AB5" w:rsidRPr="001B74BE" w:rsidRDefault="00600AB5" w:rsidP="00862C5F">
            <w:pPr>
              <w:jc w:val="center"/>
            </w:pPr>
            <w:r w:rsidRPr="001B74BE">
              <w:t>7:30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00AA5" w14:textId="1292872D" w:rsidR="00600AB5" w:rsidRPr="001B74BE" w:rsidRDefault="00600AB5" w:rsidP="00862C5F">
            <w:pPr>
              <w:jc w:val="center"/>
            </w:pPr>
            <w:r w:rsidRPr="001B74BE">
              <w:t>8:50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BBB4C6" w14:textId="723F82AB" w:rsidR="00600AB5" w:rsidRPr="001B74BE" w:rsidRDefault="00600AB5" w:rsidP="00862C5F">
            <w:pPr>
              <w:jc w:val="center"/>
            </w:pPr>
            <w:r w:rsidRPr="001B74BE">
              <w:t>9:30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12D2B0" w14:textId="08704FEB" w:rsidR="00600AB5" w:rsidRPr="001B74BE" w:rsidRDefault="00600AB5" w:rsidP="00862C5F">
            <w:pPr>
              <w:jc w:val="center"/>
            </w:pPr>
            <w:r w:rsidRPr="001B74BE">
              <w:t>11:00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7B2C0" w14:textId="140ACF6F" w:rsidR="00600AB5" w:rsidRPr="001B74BE" w:rsidRDefault="00600AB5" w:rsidP="00862C5F">
            <w:pPr>
              <w:jc w:val="center"/>
            </w:pPr>
            <w:r w:rsidRPr="001B74BE">
              <w:t>12:20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82361" w14:textId="19F2F96E" w:rsidR="00600AB5" w:rsidRPr="001B74BE" w:rsidRDefault="00600AB5" w:rsidP="00862C5F">
            <w:pPr>
              <w:jc w:val="center"/>
            </w:pPr>
            <w:r w:rsidRPr="001B74BE">
              <w:t>13:30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C1F5BE" w14:textId="78BDA541" w:rsidR="00600AB5" w:rsidRPr="001B74BE" w:rsidRDefault="00600AB5" w:rsidP="00862C5F">
            <w:pPr>
              <w:jc w:val="center"/>
            </w:pPr>
            <w:r w:rsidRPr="001B74BE">
              <w:t>16:00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D21A8" w14:textId="55BA2A2D" w:rsidR="00600AB5" w:rsidRPr="001B74BE" w:rsidRDefault="00600AB5" w:rsidP="00862C5F">
            <w:pPr>
              <w:jc w:val="center"/>
              <w:rPr>
                <w:b/>
                <w:bCs/>
              </w:rPr>
            </w:pPr>
            <w:r w:rsidRPr="001B74BE">
              <w:rPr>
                <w:b/>
                <w:bCs/>
              </w:rPr>
              <w:t>Anykščių AS</w:t>
            </w:r>
          </w:p>
        </w:tc>
      </w:tr>
      <w:tr w:rsidR="00600AB5" w:rsidRPr="00842FBC" w14:paraId="1CDDDE18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1DC5A2" w14:textId="0A3743E0" w:rsidR="00600AB5" w:rsidRPr="001B74BE" w:rsidRDefault="00600AB5" w:rsidP="00862C5F">
            <w:pPr>
              <w:jc w:val="center"/>
            </w:pPr>
            <w:r w:rsidRPr="001B74BE">
              <w:t>0,5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33C240" w14:textId="02EBD604" w:rsidR="00600AB5" w:rsidRPr="001B74BE" w:rsidRDefault="00600AB5" w:rsidP="00862C5F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0.5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78AFE863" w14:textId="3B666549" w:rsidR="00600AB5" w:rsidRPr="001B74BE" w:rsidRDefault="00600AB5" w:rsidP="00862C5F">
            <w:pPr>
              <w:jc w:val="center"/>
            </w:pPr>
            <w:r w:rsidRPr="001B74BE">
              <w:t>7:31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63905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86437F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D807F8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6B513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D6DC0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781C0B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89BCC" w14:textId="242C7733" w:rsidR="00600AB5" w:rsidRPr="001B74BE" w:rsidRDefault="00600AB5" w:rsidP="00862C5F">
            <w:pPr>
              <w:jc w:val="center"/>
            </w:pPr>
            <w:proofErr w:type="spellStart"/>
            <w:r w:rsidRPr="001B74BE">
              <w:t>A.Baranausko</w:t>
            </w:r>
            <w:proofErr w:type="spellEnd"/>
            <w:r w:rsidRPr="001B74BE">
              <w:t xml:space="preserve"> a</w:t>
            </w:r>
            <w:r w:rsidR="001B74BE" w:rsidRPr="001B74BE">
              <w:t>ikštė</w:t>
            </w:r>
          </w:p>
        </w:tc>
      </w:tr>
      <w:tr w:rsidR="00600AB5" w:rsidRPr="00842FBC" w14:paraId="744B09D9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47955" w14:textId="350D6FD9" w:rsidR="00600AB5" w:rsidRPr="001B74BE" w:rsidRDefault="00600AB5" w:rsidP="00862C5F">
            <w:pPr>
              <w:jc w:val="center"/>
            </w:pPr>
            <w:r w:rsidRPr="001B74BE">
              <w:t>1,0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EF8FEA" w14:textId="1244E68D" w:rsidR="00600AB5" w:rsidRPr="001B74BE" w:rsidRDefault="00600AB5" w:rsidP="00862C5F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4170DC46" w14:textId="0ADCD169" w:rsidR="00600AB5" w:rsidRPr="001B74BE" w:rsidRDefault="00600AB5" w:rsidP="00862C5F">
            <w:pPr>
              <w:jc w:val="center"/>
            </w:pPr>
            <w:r w:rsidRPr="001B74BE">
              <w:t>7:33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C418D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4B8495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2A111B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F35DD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23F44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E207B2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4DF209" w14:textId="792E78BD" w:rsidR="00600AB5" w:rsidRPr="001B74BE" w:rsidRDefault="00600AB5" w:rsidP="00862C5F">
            <w:pPr>
              <w:jc w:val="center"/>
            </w:pPr>
            <w:proofErr w:type="spellStart"/>
            <w:r w:rsidRPr="001B74BE">
              <w:t>A.Vienuolio</w:t>
            </w:r>
            <w:proofErr w:type="spellEnd"/>
            <w:r w:rsidRPr="001B74BE">
              <w:t xml:space="preserve"> pr</w:t>
            </w:r>
            <w:r w:rsidR="001B74BE" w:rsidRPr="001B74BE">
              <w:t>ogimnazija</w:t>
            </w:r>
          </w:p>
        </w:tc>
      </w:tr>
      <w:tr w:rsidR="00600AB5" w:rsidRPr="00842FBC" w14:paraId="20BEBA2D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3329C6" w14:textId="70370C7C" w:rsidR="00600AB5" w:rsidRPr="001B74BE" w:rsidRDefault="00600AB5" w:rsidP="00862C5F">
            <w:pPr>
              <w:jc w:val="center"/>
            </w:pPr>
            <w:r w:rsidRPr="001B74BE">
              <w:t>2,0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65DF4" w14:textId="45B881A3" w:rsidR="00600AB5" w:rsidRPr="001B74BE" w:rsidRDefault="00600AB5" w:rsidP="00862C5F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78DF4F5A" w14:textId="344AC4B4" w:rsidR="00600AB5" w:rsidRPr="001B74BE" w:rsidRDefault="00600AB5" w:rsidP="00862C5F">
            <w:pPr>
              <w:jc w:val="center"/>
            </w:pPr>
            <w:r w:rsidRPr="001B74BE">
              <w:t>7:34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CA6ED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0CA02D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699C2A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8CB7B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2E773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3628B4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C45A07" w14:textId="06DADFED" w:rsidR="00600AB5" w:rsidRPr="001B74BE" w:rsidRDefault="00600AB5" w:rsidP="00862C5F">
            <w:pPr>
              <w:jc w:val="center"/>
            </w:pPr>
            <w:r w:rsidRPr="001B74BE">
              <w:t>Stadionas</w:t>
            </w:r>
          </w:p>
        </w:tc>
      </w:tr>
      <w:tr w:rsidR="00600AB5" w:rsidRPr="00842FBC" w14:paraId="535E3500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52F368" w14:textId="4DAB64D5" w:rsidR="00600AB5" w:rsidRPr="001B74BE" w:rsidRDefault="00600AB5" w:rsidP="00862C5F">
            <w:pPr>
              <w:jc w:val="center"/>
            </w:pPr>
            <w:r w:rsidRPr="001B74BE">
              <w:t>3,9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0D437" w14:textId="1BD1FFCC" w:rsidR="00600AB5" w:rsidRPr="001B74BE" w:rsidRDefault="00600AB5" w:rsidP="00862C5F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46EA3080" w14:textId="5EE8585F" w:rsidR="00600AB5" w:rsidRPr="001B74BE" w:rsidRDefault="00600AB5" w:rsidP="00862C5F">
            <w:pPr>
              <w:jc w:val="center"/>
            </w:pPr>
            <w:r w:rsidRPr="001B74BE">
              <w:t>7:35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69895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D84EAA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4EB4FC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10AC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66A54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E9FC2B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BEDCA" w14:textId="5BB27DF1" w:rsidR="00600AB5" w:rsidRPr="001B74BE" w:rsidRDefault="00600AB5" w:rsidP="00862C5F">
            <w:pPr>
              <w:jc w:val="center"/>
            </w:pPr>
            <w:r w:rsidRPr="001B74BE">
              <w:t xml:space="preserve">SB </w:t>
            </w:r>
            <w:r w:rsidR="001B74BE" w:rsidRPr="001B74BE">
              <w:t>„</w:t>
            </w:r>
            <w:r w:rsidRPr="001B74BE">
              <w:t>Voruta</w:t>
            </w:r>
            <w:r w:rsidR="001B74BE" w:rsidRPr="001B74BE">
              <w:t>“</w:t>
            </w:r>
          </w:p>
        </w:tc>
      </w:tr>
      <w:tr w:rsidR="00600AB5" w:rsidRPr="00842FBC" w14:paraId="26C24EE3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A5B947" w14:textId="40F0E508" w:rsidR="00600AB5" w:rsidRPr="001B74BE" w:rsidRDefault="00600AB5" w:rsidP="00862C5F">
            <w:pPr>
              <w:jc w:val="center"/>
            </w:pPr>
            <w:r w:rsidRPr="001B74BE">
              <w:t>4,9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C1BDE0" w14:textId="4AFF8590" w:rsidR="00600AB5" w:rsidRPr="001B74BE" w:rsidRDefault="002D4CFC" w:rsidP="00862C5F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1,0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239DEF20" w14:textId="75D133FC" w:rsidR="00600AB5" w:rsidRPr="001B74BE" w:rsidRDefault="00600AB5" w:rsidP="00862C5F">
            <w:pPr>
              <w:jc w:val="center"/>
            </w:pPr>
            <w:r w:rsidRPr="001B74BE">
              <w:t>7:3</w:t>
            </w:r>
            <w:r w:rsidR="002D4CFC">
              <w:t>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152AE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8DC07D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1E6F2C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BDD2E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0DA4C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434C02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C7BD9F" w14:textId="3C7621DC" w:rsidR="00600AB5" w:rsidRPr="001B74BE" w:rsidRDefault="00600AB5" w:rsidP="00862C5F">
            <w:pPr>
              <w:jc w:val="center"/>
            </w:pPr>
            <w:proofErr w:type="spellStart"/>
            <w:r w:rsidRPr="001B74BE">
              <w:t>Elmininkai</w:t>
            </w:r>
            <w:proofErr w:type="spellEnd"/>
            <w:r w:rsidR="002526D7">
              <w:t xml:space="preserve"> I</w:t>
            </w:r>
          </w:p>
        </w:tc>
      </w:tr>
      <w:tr w:rsidR="002526D7" w:rsidRPr="00842FBC" w14:paraId="7F7AD683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E3C177" w14:textId="2E347991" w:rsidR="002526D7" w:rsidRPr="001B74BE" w:rsidRDefault="002D4CFC" w:rsidP="00862C5F">
            <w:pPr>
              <w:jc w:val="center"/>
            </w:pPr>
            <w:r>
              <w:t>5,1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819E36" w14:textId="54F2B5C3" w:rsidR="002526D7" w:rsidRPr="001B74BE" w:rsidRDefault="002D4CFC" w:rsidP="00862C5F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2D9F6F5C" w14:textId="4F406FC2" w:rsidR="002526D7" w:rsidRPr="001B74BE" w:rsidRDefault="002526D7" w:rsidP="00862C5F">
            <w:pPr>
              <w:jc w:val="center"/>
            </w:pPr>
            <w:r>
              <w:t>7:3</w:t>
            </w:r>
            <w:r w:rsidR="002D4CFC">
              <w:t>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FEBEB" w14:textId="77777777" w:rsidR="002526D7" w:rsidRPr="001B74BE" w:rsidRDefault="002526D7" w:rsidP="00862C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8A8BDC" w14:textId="77777777" w:rsidR="002526D7" w:rsidRPr="001B74BE" w:rsidRDefault="002526D7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244991" w14:textId="77777777" w:rsidR="002526D7" w:rsidRPr="001B74BE" w:rsidRDefault="002526D7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726ED" w14:textId="77777777" w:rsidR="002526D7" w:rsidRPr="001B74BE" w:rsidRDefault="002526D7" w:rsidP="00862C5F">
            <w:pPr>
              <w:jc w:val="center"/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D3779" w14:textId="77777777" w:rsidR="002526D7" w:rsidRPr="001B74BE" w:rsidRDefault="002526D7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1613F2" w14:textId="77777777" w:rsidR="002526D7" w:rsidRPr="001B74BE" w:rsidRDefault="002526D7" w:rsidP="00862C5F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07EF79" w14:textId="36CA799E" w:rsidR="002526D7" w:rsidRPr="001B74BE" w:rsidRDefault="002526D7" w:rsidP="00862C5F">
            <w:pPr>
              <w:jc w:val="center"/>
            </w:pPr>
            <w:proofErr w:type="spellStart"/>
            <w:r>
              <w:t>Elmininkai</w:t>
            </w:r>
            <w:proofErr w:type="spellEnd"/>
            <w:r>
              <w:t xml:space="preserve"> II</w:t>
            </w:r>
          </w:p>
        </w:tc>
      </w:tr>
      <w:tr w:rsidR="00600AB5" w:rsidRPr="00842FBC" w14:paraId="1CD255B2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4A3E6D" w14:textId="6743EDCE" w:rsidR="00600AB5" w:rsidRPr="001B74BE" w:rsidRDefault="00600AB5" w:rsidP="00862C5F">
            <w:pPr>
              <w:jc w:val="center"/>
            </w:pPr>
            <w:r w:rsidRPr="001B74BE">
              <w:t>5,9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99D9C" w14:textId="4E3E991D" w:rsidR="00600AB5" w:rsidRPr="001B74BE" w:rsidRDefault="002D4CFC" w:rsidP="00862C5F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14:paraId="1D30447D" w14:textId="7133428C" w:rsidR="00600AB5" w:rsidRPr="001B74BE" w:rsidRDefault="00600AB5" w:rsidP="00862C5F">
            <w:pPr>
              <w:jc w:val="center"/>
            </w:pPr>
            <w:r w:rsidRPr="001B74BE">
              <w:t>7:40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E1A64E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B5F7CC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F01172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DA0F11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380D20B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06EC27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9E6D43" w14:textId="4828D372" w:rsidR="00600AB5" w:rsidRPr="001B74BE" w:rsidRDefault="00600AB5" w:rsidP="00862C5F">
            <w:pPr>
              <w:jc w:val="center"/>
            </w:pPr>
            <w:r w:rsidRPr="001B74BE">
              <w:t xml:space="preserve">SB </w:t>
            </w:r>
            <w:r w:rsidR="001B74BE" w:rsidRPr="001B74BE">
              <w:t>„</w:t>
            </w:r>
            <w:r w:rsidRPr="001B74BE">
              <w:t>Voruta</w:t>
            </w:r>
            <w:r w:rsidR="001B74BE" w:rsidRPr="001B74BE">
              <w:t>“</w:t>
            </w:r>
          </w:p>
        </w:tc>
      </w:tr>
      <w:tr w:rsidR="00600AB5" w:rsidRPr="00842FBC" w14:paraId="0F80F9A5" w14:textId="77777777" w:rsidTr="00983A15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81FB16" w14:textId="5365AFF3" w:rsidR="00600AB5" w:rsidRPr="001B74BE" w:rsidRDefault="00600AB5" w:rsidP="00862C5F">
            <w:pPr>
              <w:jc w:val="center"/>
            </w:pPr>
            <w:r w:rsidRPr="001B74BE">
              <w:t>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8A6670" w14:textId="461211E9" w:rsidR="00600AB5" w:rsidRPr="001B74BE" w:rsidRDefault="00600AB5" w:rsidP="00862C5F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C2A8" w14:textId="063F1DFB" w:rsidR="00600AB5" w:rsidRPr="001B74BE" w:rsidRDefault="00600AB5" w:rsidP="00862C5F">
            <w:pPr>
              <w:jc w:val="center"/>
            </w:pPr>
            <w:r w:rsidRPr="001B74BE">
              <w:t>7:47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EB69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2AF74F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5E5536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C559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9ACF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F1C8DF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B3EC67" w14:textId="6144A2C4" w:rsidR="00600AB5" w:rsidRPr="001B74BE" w:rsidRDefault="00600AB5" w:rsidP="00862C5F">
            <w:pPr>
              <w:jc w:val="center"/>
            </w:pPr>
            <w:r w:rsidRPr="001B74BE">
              <w:t>Stadionas</w:t>
            </w:r>
          </w:p>
        </w:tc>
      </w:tr>
      <w:tr w:rsidR="00600AB5" w:rsidRPr="00842FBC" w14:paraId="1AEA6A4E" w14:textId="77777777" w:rsidTr="00983A15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C2F435" w14:textId="5B4BDAB5" w:rsidR="00600AB5" w:rsidRPr="001B74BE" w:rsidRDefault="00600AB5" w:rsidP="00862C5F">
            <w:pPr>
              <w:jc w:val="center"/>
            </w:pPr>
            <w:r w:rsidRPr="001B74BE">
              <w:t>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1F45E2" w14:textId="6004FB1A" w:rsidR="00600AB5" w:rsidRPr="001B74BE" w:rsidRDefault="00600AB5" w:rsidP="00862C5F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3C8C486" w14:textId="507CBBEC" w:rsidR="00600AB5" w:rsidRPr="001B74BE" w:rsidRDefault="00600AB5" w:rsidP="00862C5F">
            <w:pPr>
              <w:jc w:val="center"/>
            </w:pPr>
            <w:r w:rsidRPr="001B74BE">
              <w:t>7:45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8D78C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21F459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A7AFAE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B8CA4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F2EAB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E2DB7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3C85EB" w14:textId="068FC6AE" w:rsidR="00600AB5" w:rsidRPr="001B74BE" w:rsidRDefault="00600AB5" w:rsidP="00862C5F">
            <w:pPr>
              <w:jc w:val="center"/>
            </w:pPr>
            <w:proofErr w:type="spellStart"/>
            <w:r w:rsidRPr="001B74BE">
              <w:t>A,Vienuolio</w:t>
            </w:r>
            <w:proofErr w:type="spellEnd"/>
            <w:r w:rsidRPr="001B74BE">
              <w:t xml:space="preserve"> pr</w:t>
            </w:r>
            <w:r w:rsidR="001B74BE" w:rsidRPr="001B74BE">
              <w:t>ogimnazija</w:t>
            </w:r>
          </w:p>
        </w:tc>
      </w:tr>
      <w:tr w:rsidR="00600AB5" w:rsidRPr="00842FBC" w14:paraId="712A204A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D670BC" w14:textId="3BB2B95A" w:rsidR="00600AB5" w:rsidRPr="001B74BE" w:rsidRDefault="00600AB5" w:rsidP="00862C5F">
            <w:pPr>
              <w:jc w:val="center"/>
            </w:pPr>
            <w:r w:rsidRPr="001B74BE">
              <w:t>9,3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AFC4E6" w14:textId="413E690B" w:rsidR="00600AB5" w:rsidRPr="001B74BE" w:rsidRDefault="00600AB5" w:rsidP="00862C5F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322174E9" w14:textId="41665DCC" w:rsidR="00600AB5" w:rsidRPr="001B74BE" w:rsidRDefault="00600AB5" w:rsidP="00862C5F">
            <w:pPr>
              <w:jc w:val="center"/>
            </w:pPr>
            <w:r w:rsidRPr="001B74BE">
              <w:t>7:47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9DA3B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B5D1F7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44C3FA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F2017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EFD21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E1AEAF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F7454A" w14:textId="2B7E8A91" w:rsidR="00600AB5" w:rsidRPr="001B74BE" w:rsidRDefault="00600AB5" w:rsidP="00862C5F">
            <w:pPr>
              <w:jc w:val="center"/>
            </w:pPr>
            <w:proofErr w:type="spellStart"/>
            <w:r w:rsidRPr="001B74BE">
              <w:t>A.Baranausko</w:t>
            </w:r>
            <w:proofErr w:type="spellEnd"/>
            <w:r w:rsidRPr="001B74BE">
              <w:t xml:space="preserve"> a</w:t>
            </w:r>
            <w:r w:rsidR="001B74BE" w:rsidRPr="001B74BE">
              <w:t>ikštė</w:t>
            </w:r>
          </w:p>
        </w:tc>
      </w:tr>
      <w:tr w:rsidR="00600AB5" w:rsidRPr="00842FBC" w14:paraId="0C26411C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5BCEC2" w14:textId="77663602" w:rsidR="00600AB5" w:rsidRPr="001B74BE" w:rsidRDefault="00600AB5" w:rsidP="00862C5F">
            <w:pPr>
              <w:jc w:val="center"/>
            </w:pPr>
            <w:r w:rsidRPr="001B74BE">
              <w:t>9,8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17BAE6" w14:textId="05FC3B8B" w:rsidR="00600AB5" w:rsidRPr="001B74BE" w:rsidRDefault="00600AB5" w:rsidP="00862C5F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14:paraId="5469DBE6" w14:textId="65BB7946" w:rsidR="00600AB5" w:rsidRPr="001B74BE" w:rsidRDefault="00600AB5" w:rsidP="00862C5F">
            <w:pPr>
              <w:jc w:val="center"/>
            </w:pPr>
            <w:r w:rsidRPr="001B74BE">
              <w:t>7:50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B34B1B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554060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935621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5BECC2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1968DDF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CD4AC1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B97E11" w14:textId="529CF366" w:rsidR="00600AB5" w:rsidRPr="001B74BE" w:rsidRDefault="00600AB5" w:rsidP="00862C5F">
            <w:pPr>
              <w:jc w:val="center"/>
            </w:pPr>
            <w:r w:rsidRPr="001B74BE">
              <w:t>Anykščių AS</w:t>
            </w:r>
          </w:p>
        </w:tc>
      </w:tr>
      <w:tr w:rsidR="00600AB5" w:rsidRPr="00842FBC" w14:paraId="4D410DE7" w14:textId="77777777" w:rsidTr="00983A15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72354A" w14:textId="77777777" w:rsidR="00600AB5" w:rsidRPr="001B74BE" w:rsidRDefault="00600AB5" w:rsidP="00600AB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73048B" w14:textId="77777777" w:rsidR="00600AB5" w:rsidRPr="001B74BE" w:rsidRDefault="00600AB5" w:rsidP="00600AB5">
            <w:pPr>
              <w:jc w:val="center"/>
              <w:rPr>
                <w:color w:val="aut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05DD" w14:textId="3B5EEE75" w:rsidR="00600AB5" w:rsidRPr="001B74BE" w:rsidRDefault="00600AB5" w:rsidP="00600AB5">
            <w:pPr>
              <w:jc w:val="center"/>
            </w:pPr>
            <w:r w:rsidRPr="001B74BE">
              <w:t>8:00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D1F3" w14:textId="77777777" w:rsidR="00600AB5" w:rsidRPr="001B74BE" w:rsidRDefault="00600AB5" w:rsidP="00600AB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260A3B" w14:textId="77777777" w:rsidR="00600AB5" w:rsidRPr="001B74BE" w:rsidRDefault="00600AB5" w:rsidP="00600AB5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6340B0" w14:textId="77777777" w:rsidR="00600AB5" w:rsidRPr="001B74BE" w:rsidRDefault="00600AB5" w:rsidP="00600AB5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962C" w14:textId="77777777" w:rsidR="00600AB5" w:rsidRPr="001B74BE" w:rsidRDefault="00600AB5" w:rsidP="00600AB5">
            <w:pPr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07F3" w14:textId="77777777" w:rsidR="00600AB5" w:rsidRPr="001B74BE" w:rsidRDefault="00600AB5" w:rsidP="00600AB5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F0D9C1" w14:textId="77777777" w:rsidR="00600AB5" w:rsidRPr="001B74BE" w:rsidRDefault="00600AB5" w:rsidP="00600AB5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EB134" w14:textId="22671CD5" w:rsidR="00600AB5" w:rsidRPr="001B74BE" w:rsidRDefault="00600AB5" w:rsidP="00600AB5">
            <w:pPr>
              <w:jc w:val="center"/>
            </w:pPr>
            <w:r w:rsidRPr="001B74BE">
              <w:t>Anykščių AS</w:t>
            </w:r>
          </w:p>
        </w:tc>
      </w:tr>
      <w:tr w:rsidR="00600AB5" w:rsidRPr="00842FBC" w14:paraId="70E6A7F7" w14:textId="77777777" w:rsidTr="00983A15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19E473" w14:textId="574840A6" w:rsidR="00600AB5" w:rsidRPr="001B74BE" w:rsidRDefault="00600AB5" w:rsidP="00600AB5">
            <w:pPr>
              <w:jc w:val="center"/>
            </w:pPr>
            <w:r w:rsidRPr="001B74BE"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E026A" w14:textId="0745151C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92BAD" w14:textId="43EECB61" w:rsidR="00600AB5" w:rsidRPr="001B74BE" w:rsidRDefault="00600AB5" w:rsidP="00600AB5">
            <w:pPr>
              <w:jc w:val="center"/>
            </w:pPr>
            <w:r w:rsidRPr="001B74BE">
              <w:t>8:03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7822" w14:textId="1A588478" w:rsidR="00600AB5" w:rsidRPr="001B74BE" w:rsidRDefault="00600AB5" w:rsidP="00600AB5">
            <w:pPr>
              <w:jc w:val="center"/>
            </w:pPr>
            <w:r w:rsidRPr="001B74BE">
              <w:t>8:53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FD497C" w14:textId="4981AAD9" w:rsidR="00600AB5" w:rsidRPr="001B74BE" w:rsidRDefault="00600AB5" w:rsidP="00600AB5">
            <w:pPr>
              <w:jc w:val="center"/>
            </w:pPr>
            <w:r w:rsidRPr="001B74BE">
              <w:t>9:33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F8C295" w14:textId="0DF36A9C" w:rsidR="00600AB5" w:rsidRPr="001B74BE" w:rsidRDefault="00600AB5" w:rsidP="00600AB5">
            <w:pPr>
              <w:jc w:val="center"/>
            </w:pPr>
            <w:r w:rsidRPr="001B74BE">
              <w:t>11:03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59EE" w14:textId="697C619A" w:rsidR="00600AB5" w:rsidRPr="001B74BE" w:rsidRDefault="00600AB5" w:rsidP="00600AB5">
            <w:pPr>
              <w:jc w:val="center"/>
            </w:pPr>
            <w:r w:rsidRPr="001B74BE">
              <w:t>12:23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B8C0D" w14:textId="547135A8" w:rsidR="00600AB5" w:rsidRPr="001B74BE" w:rsidRDefault="00600AB5" w:rsidP="00600AB5">
            <w:pPr>
              <w:jc w:val="center"/>
            </w:pPr>
            <w:r w:rsidRPr="001B74BE">
              <w:t>13:33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8A9E8" w14:textId="0503404F" w:rsidR="00600AB5" w:rsidRPr="001B74BE" w:rsidRDefault="00600AB5" w:rsidP="00600AB5">
            <w:pPr>
              <w:jc w:val="center"/>
            </w:pPr>
            <w:r w:rsidRPr="001B74BE">
              <w:t>16:03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9B2BA9" w14:textId="4F33E334" w:rsidR="00600AB5" w:rsidRPr="001B74BE" w:rsidRDefault="00600AB5" w:rsidP="00600AB5">
            <w:pPr>
              <w:jc w:val="center"/>
            </w:pPr>
            <w:r w:rsidRPr="001B74BE">
              <w:t>Troškūnų g.</w:t>
            </w:r>
          </w:p>
        </w:tc>
      </w:tr>
      <w:tr w:rsidR="00600AB5" w:rsidRPr="00842FBC" w14:paraId="7A9C50CD" w14:textId="77777777" w:rsidTr="00983A15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90860" w14:textId="796FE8EB" w:rsidR="00600AB5" w:rsidRPr="001B74BE" w:rsidRDefault="00600AB5" w:rsidP="00600AB5">
            <w:pPr>
              <w:jc w:val="center"/>
            </w:pPr>
            <w:r w:rsidRPr="001B74BE">
              <w:t>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E34144" w14:textId="7A387381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ABD01C2" w14:textId="3AFD3004" w:rsidR="00600AB5" w:rsidRPr="001B74BE" w:rsidRDefault="00600AB5" w:rsidP="00600AB5">
            <w:pPr>
              <w:jc w:val="center"/>
            </w:pPr>
            <w:r w:rsidRPr="001B74BE">
              <w:t>8:04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0846E" w14:textId="50DEAF22" w:rsidR="00600AB5" w:rsidRPr="001B74BE" w:rsidRDefault="00600AB5" w:rsidP="00600AB5">
            <w:pPr>
              <w:jc w:val="center"/>
            </w:pPr>
            <w:r w:rsidRPr="001B74BE">
              <w:t>8:54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116C12" w14:textId="7BE3AF4D" w:rsidR="00600AB5" w:rsidRPr="001B74BE" w:rsidRDefault="00600AB5" w:rsidP="00600AB5">
            <w:pPr>
              <w:jc w:val="center"/>
            </w:pPr>
            <w:r w:rsidRPr="001B74BE">
              <w:t>9:34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6BAEC0" w14:textId="3A2B14BD" w:rsidR="00600AB5" w:rsidRPr="001B74BE" w:rsidRDefault="00600AB5" w:rsidP="00600AB5">
            <w:pPr>
              <w:jc w:val="center"/>
            </w:pPr>
            <w:r w:rsidRPr="001B74BE">
              <w:t>11:04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B4D9D" w14:textId="388197D0" w:rsidR="00600AB5" w:rsidRPr="001B74BE" w:rsidRDefault="00600AB5" w:rsidP="00600AB5">
            <w:pPr>
              <w:jc w:val="center"/>
            </w:pPr>
            <w:r w:rsidRPr="001B74BE">
              <w:t>12:24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2076D" w14:textId="0B9AC885" w:rsidR="00600AB5" w:rsidRPr="001B74BE" w:rsidRDefault="00600AB5" w:rsidP="00600AB5">
            <w:pPr>
              <w:jc w:val="center"/>
            </w:pPr>
            <w:r w:rsidRPr="001B74BE">
              <w:t>13:34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D3C827" w14:textId="2AF3ECCB" w:rsidR="00600AB5" w:rsidRPr="001B74BE" w:rsidRDefault="00600AB5" w:rsidP="00600AB5">
            <w:pPr>
              <w:jc w:val="center"/>
            </w:pPr>
            <w:r w:rsidRPr="001B74BE">
              <w:t>16:04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B234B2" w14:textId="4001F759" w:rsidR="00600AB5" w:rsidRPr="001B74BE" w:rsidRDefault="00600AB5" w:rsidP="00600AB5">
            <w:pPr>
              <w:jc w:val="center"/>
            </w:pPr>
            <w:r w:rsidRPr="001B74BE">
              <w:t>Technologij</w:t>
            </w:r>
            <w:r w:rsidR="009005CF">
              <w:t>os</w:t>
            </w:r>
            <w:r w:rsidRPr="001B74BE">
              <w:t xml:space="preserve"> m</w:t>
            </w:r>
            <w:r w:rsidR="001B74BE" w:rsidRPr="001B74BE">
              <w:t>o</w:t>
            </w:r>
            <w:r w:rsidRPr="001B74BE">
              <w:t>k</w:t>
            </w:r>
            <w:r w:rsidR="001B74BE" w:rsidRPr="001B74BE">
              <w:t>yk</w:t>
            </w:r>
            <w:r w:rsidRPr="001B74BE">
              <w:t>la</w:t>
            </w:r>
          </w:p>
        </w:tc>
      </w:tr>
      <w:tr w:rsidR="00600AB5" w:rsidRPr="00842FBC" w14:paraId="63A2E369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98E539" w14:textId="0C6EDD09" w:rsidR="00600AB5" w:rsidRPr="001B74BE" w:rsidRDefault="00600AB5" w:rsidP="00600AB5">
            <w:pPr>
              <w:jc w:val="center"/>
            </w:pPr>
            <w:r w:rsidRPr="001B74BE">
              <w:t>3,4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9E7F84" w14:textId="0D3C7777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4D894B8A" w14:textId="1E27D2E3" w:rsidR="00600AB5" w:rsidRPr="001B74BE" w:rsidRDefault="00600AB5" w:rsidP="00600AB5">
            <w:pPr>
              <w:jc w:val="center"/>
            </w:pPr>
            <w:r w:rsidRPr="001B74BE">
              <w:t>8:07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1BF6C" w14:textId="09F18665" w:rsidR="00600AB5" w:rsidRPr="001B74BE" w:rsidRDefault="00600AB5" w:rsidP="00600AB5">
            <w:pPr>
              <w:jc w:val="center"/>
            </w:pPr>
            <w:r w:rsidRPr="001B74BE">
              <w:t>8:57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56CEF2" w14:textId="07B02AD1" w:rsidR="00600AB5" w:rsidRPr="001B74BE" w:rsidRDefault="00600AB5" w:rsidP="00600AB5">
            <w:pPr>
              <w:jc w:val="center"/>
            </w:pPr>
            <w:r w:rsidRPr="001B74BE">
              <w:t>9:37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4DE406" w14:textId="46D5A80A" w:rsidR="00600AB5" w:rsidRPr="001B74BE" w:rsidRDefault="00600AB5" w:rsidP="00600AB5">
            <w:pPr>
              <w:jc w:val="center"/>
            </w:pPr>
            <w:r w:rsidRPr="001B74BE">
              <w:t>11:07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874AF" w14:textId="3B79ADF2" w:rsidR="00600AB5" w:rsidRPr="001B74BE" w:rsidRDefault="00600AB5" w:rsidP="00600AB5">
            <w:pPr>
              <w:jc w:val="center"/>
            </w:pPr>
            <w:r w:rsidRPr="001B74BE">
              <w:t>12:27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A8F5F" w14:textId="68AD5BD2" w:rsidR="00600AB5" w:rsidRPr="001B74BE" w:rsidRDefault="00600AB5" w:rsidP="00600AB5">
            <w:pPr>
              <w:jc w:val="center"/>
            </w:pPr>
            <w:r w:rsidRPr="001B74BE">
              <w:t>13:37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9B0A2C" w14:textId="690624CC" w:rsidR="00600AB5" w:rsidRPr="001B74BE" w:rsidRDefault="00600AB5" w:rsidP="00600AB5">
            <w:pPr>
              <w:jc w:val="center"/>
            </w:pPr>
            <w:r w:rsidRPr="001B74BE">
              <w:t>16:07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231F2" w14:textId="3F471E6C" w:rsidR="00600AB5" w:rsidRPr="001B74BE" w:rsidRDefault="00600AB5" w:rsidP="00600AB5">
            <w:pPr>
              <w:jc w:val="center"/>
            </w:pPr>
            <w:proofErr w:type="spellStart"/>
            <w:r w:rsidRPr="001B74BE">
              <w:t>Pašventupys</w:t>
            </w:r>
            <w:proofErr w:type="spellEnd"/>
          </w:p>
        </w:tc>
      </w:tr>
      <w:tr w:rsidR="00600AB5" w:rsidRPr="00842FBC" w14:paraId="343736B5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0CB5B" w14:textId="586CE43A" w:rsidR="00600AB5" w:rsidRPr="001B74BE" w:rsidRDefault="00600AB5" w:rsidP="00600AB5">
            <w:pPr>
              <w:jc w:val="center"/>
            </w:pPr>
            <w:r w:rsidRPr="001B74BE">
              <w:lastRenderedPageBreak/>
              <w:t>4,0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D658F7" w14:textId="22DC1581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246C7AEC" w14:textId="78D2023D" w:rsidR="00600AB5" w:rsidRPr="001B74BE" w:rsidRDefault="00600AB5" w:rsidP="00600AB5">
            <w:pPr>
              <w:jc w:val="center"/>
            </w:pPr>
            <w:r w:rsidRPr="001B74BE">
              <w:t>8:09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66F6C" w14:textId="11BD7868" w:rsidR="00600AB5" w:rsidRPr="001B74BE" w:rsidRDefault="00600AB5" w:rsidP="00600AB5">
            <w:pPr>
              <w:jc w:val="center"/>
            </w:pPr>
            <w:r w:rsidRPr="001B74BE">
              <w:t>8:59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97BFFC" w14:textId="73A08FC4" w:rsidR="00600AB5" w:rsidRPr="001B74BE" w:rsidRDefault="00600AB5" w:rsidP="00600AB5">
            <w:pPr>
              <w:jc w:val="center"/>
            </w:pPr>
            <w:r w:rsidRPr="001B74BE">
              <w:t>9:39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ACEF87" w14:textId="49BCE2DF" w:rsidR="00600AB5" w:rsidRPr="001B74BE" w:rsidRDefault="00600AB5" w:rsidP="00600AB5">
            <w:pPr>
              <w:jc w:val="center"/>
            </w:pPr>
            <w:r w:rsidRPr="001B74BE">
              <w:t>11:09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7223F" w14:textId="6BF86DA0" w:rsidR="00600AB5" w:rsidRPr="001B74BE" w:rsidRDefault="00600AB5" w:rsidP="00600AB5">
            <w:pPr>
              <w:jc w:val="center"/>
            </w:pPr>
            <w:r w:rsidRPr="001B74BE">
              <w:t>12:29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CE035" w14:textId="22913EE8" w:rsidR="00600AB5" w:rsidRPr="001B74BE" w:rsidRDefault="00600AB5" w:rsidP="00600AB5">
            <w:pPr>
              <w:jc w:val="center"/>
            </w:pPr>
            <w:r w:rsidRPr="001B74BE">
              <w:t>13:39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6217E9" w14:textId="26C6F2E7" w:rsidR="00600AB5" w:rsidRPr="001B74BE" w:rsidRDefault="00600AB5" w:rsidP="00600AB5">
            <w:pPr>
              <w:jc w:val="center"/>
            </w:pPr>
            <w:r w:rsidRPr="001B74BE">
              <w:t>16:09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3C2A80" w14:textId="352E8282" w:rsidR="00600AB5" w:rsidRPr="001B74BE" w:rsidRDefault="00600AB5" w:rsidP="00600AB5">
            <w:pPr>
              <w:jc w:val="center"/>
            </w:pPr>
            <w:r w:rsidRPr="001B74BE">
              <w:t>Technologij</w:t>
            </w:r>
            <w:r w:rsidR="009B3C36">
              <w:t>os</w:t>
            </w:r>
            <w:r w:rsidRPr="001B74BE">
              <w:t xml:space="preserve"> m</w:t>
            </w:r>
            <w:r w:rsidR="001B74BE" w:rsidRPr="001B74BE">
              <w:t>o</w:t>
            </w:r>
            <w:r w:rsidRPr="001B74BE">
              <w:t>k</w:t>
            </w:r>
            <w:r w:rsidR="001B74BE" w:rsidRPr="001B74BE">
              <w:t>yk</w:t>
            </w:r>
            <w:r w:rsidRPr="001B74BE">
              <w:t>la</w:t>
            </w:r>
          </w:p>
        </w:tc>
      </w:tr>
      <w:tr w:rsidR="00600AB5" w:rsidRPr="00842FBC" w14:paraId="3D8BF676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B69DAC" w14:textId="60844B2C" w:rsidR="00600AB5" w:rsidRPr="001B74BE" w:rsidRDefault="00600AB5" w:rsidP="00600AB5">
            <w:pPr>
              <w:jc w:val="center"/>
            </w:pPr>
            <w:r w:rsidRPr="001B74BE">
              <w:t>6,3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B9A30" w14:textId="21F0EE79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2,3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557107B7" w14:textId="2BACCBB5" w:rsidR="00600AB5" w:rsidRPr="001B74BE" w:rsidRDefault="00600AB5" w:rsidP="00600AB5">
            <w:pPr>
              <w:jc w:val="center"/>
            </w:pPr>
            <w:r w:rsidRPr="001B74BE">
              <w:t>8:12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04445" w14:textId="2CC0EB99" w:rsidR="00600AB5" w:rsidRPr="001B74BE" w:rsidRDefault="00600AB5" w:rsidP="00600AB5">
            <w:pPr>
              <w:jc w:val="center"/>
            </w:pPr>
            <w:r w:rsidRPr="001B74BE">
              <w:t>9:02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1C3821" w14:textId="4427B505" w:rsidR="00600AB5" w:rsidRPr="001B74BE" w:rsidRDefault="00600AB5" w:rsidP="00600AB5">
            <w:pPr>
              <w:jc w:val="center"/>
            </w:pPr>
            <w:r w:rsidRPr="001B74BE">
              <w:t>9:42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A21943" w14:textId="46BEBB34" w:rsidR="00600AB5" w:rsidRPr="001B74BE" w:rsidRDefault="00600AB5" w:rsidP="00600AB5">
            <w:pPr>
              <w:jc w:val="center"/>
            </w:pPr>
            <w:r w:rsidRPr="001B74BE">
              <w:t>11:12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B74F2" w14:textId="16E6B07B" w:rsidR="00600AB5" w:rsidRPr="001B74BE" w:rsidRDefault="00600AB5" w:rsidP="00600AB5">
            <w:pPr>
              <w:jc w:val="center"/>
            </w:pPr>
            <w:r w:rsidRPr="001B74BE">
              <w:t>12:32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9DFBF" w14:textId="2D59AE2B" w:rsidR="00600AB5" w:rsidRPr="001B74BE" w:rsidRDefault="00600AB5" w:rsidP="00600AB5">
            <w:pPr>
              <w:jc w:val="center"/>
            </w:pPr>
            <w:r w:rsidRPr="001B74BE">
              <w:t>13:42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096227" w14:textId="4C3B7A05" w:rsidR="00600AB5" w:rsidRPr="001B74BE" w:rsidRDefault="00600AB5" w:rsidP="00600AB5">
            <w:pPr>
              <w:jc w:val="center"/>
            </w:pPr>
            <w:r w:rsidRPr="001B74BE">
              <w:t>16:12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073BBF" w14:textId="5BE0E2D1" w:rsidR="00600AB5" w:rsidRPr="001B74BE" w:rsidRDefault="00600AB5" w:rsidP="00600AB5">
            <w:pPr>
              <w:jc w:val="center"/>
            </w:pPr>
            <w:r w:rsidRPr="001B74BE">
              <w:t>Geležinkelio stotis</w:t>
            </w:r>
          </w:p>
        </w:tc>
      </w:tr>
      <w:tr w:rsidR="00600AB5" w:rsidRPr="00842FBC" w14:paraId="57AE59D6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D1E40D" w14:textId="30FF11E7" w:rsidR="00600AB5" w:rsidRPr="001B74BE" w:rsidRDefault="00600AB5" w:rsidP="00600AB5">
            <w:pPr>
              <w:jc w:val="center"/>
            </w:pPr>
            <w:r w:rsidRPr="001B74BE">
              <w:t>6,8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26B384" w14:textId="269B88FC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375AE22E" w14:textId="1F0FA7D0" w:rsidR="00600AB5" w:rsidRPr="001B74BE" w:rsidRDefault="00600AB5" w:rsidP="00600AB5">
            <w:pPr>
              <w:jc w:val="center"/>
            </w:pPr>
            <w:r w:rsidRPr="001B74BE">
              <w:t>8.13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09EB7" w14:textId="001B20CE" w:rsidR="00600AB5" w:rsidRPr="001B74BE" w:rsidRDefault="00600AB5" w:rsidP="00600AB5">
            <w:pPr>
              <w:jc w:val="center"/>
            </w:pPr>
            <w:r w:rsidRPr="001B74BE">
              <w:t>9:03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B99447" w14:textId="4FE8CFBE" w:rsidR="00600AB5" w:rsidRPr="001B74BE" w:rsidRDefault="00600AB5" w:rsidP="00600AB5">
            <w:pPr>
              <w:jc w:val="center"/>
            </w:pPr>
            <w:r w:rsidRPr="001B74BE">
              <w:t>9:43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7A21B6" w14:textId="5BB252E1" w:rsidR="00600AB5" w:rsidRPr="001B74BE" w:rsidRDefault="00600AB5" w:rsidP="00600AB5">
            <w:pPr>
              <w:jc w:val="center"/>
            </w:pPr>
            <w:r w:rsidRPr="001B74BE">
              <w:t>11:13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C3CC8" w14:textId="32FF8547" w:rsidR="00600AB5" w:rsidRPr="001B74BE" w:rsidRDefault="00600AB5" w:rsidP="00600AB5">
            <w:pPr>
              <w:jc w:val="center"/>
            </w:pPr>
            <w:r w:rsidRPr="001B74BE">
              <w:t>12:33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879A6" w14:textId="6F425322" w:rsidR="00600AB5" w:rsidRPr="001B74BE" w:rsidRDefault="00600AB5" w:rsidP="00600AB5">
            <w:pPr>
              <w:jc w:val="center"/>
            </w:pPr>
            <w:r w:rsidRPr="001B74BE">
              <w:t>13:43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5F9D63" w14:textId="4EB3B67E" w:rsidR="00600AB5" w:rsidRPr="001B74BE" w:rsidRDefault="00600AB5" w:rsidP="00600AB5">
            <w:pPr>
              <w:jc w:val="center"/>
            </w:pPr>
            <w:r w:rsidRPr="001B74BE">
              <w:t>16:13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5AEC4" w14:textId="528DD25D" w:rsidR="00600AB5" w:rsidRPr="001B74BE" w:rsidRDefault="00600AB5" w:rsidP="00600AB5">
            <w:pPr>
              <w:jc w:val="center"/>
            </w:pPr>
            <w:r w:rsidRPr="001B74BE">
              <w:t>Jaros parduotuvė</w:t>
            </w:r>
          </w:p>
        </w:tc>
      </w:tr>
      <w:tr w:rsidR="00600AB5" w:rsidRPr="00842FBC" w14:paraId="1F14FF1E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25D1C2" w14:textId="238EDA4F" w:rsidR="00600AB5" w:rsidRPr="001B74BE" w:rsidRDefault="00600AB5" w:rsidP="00600AB5">
            <w:pPr>
              <w:jc w:val="center"/>
            </w:pPr>
            <w:r w:rsidRPr="001B74BE">
              <w:t>7,7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ECE3BC" w14:textId="29A10B87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0DD6DDF7" w14:textId="36A58DDC" w:rsidR="00600AB5" w:rsidRPr="001B74BE" w:rsidRDefault="00600AB5" w:rsidP="00600AB5">
            <w:pPr>
              <w:jc w:val="center"/>
            </w:pPr>
            <w:r w:rsidRPr="001B74BE">
              <w:t>8:15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2217B" w14:textId="2BC6389B" w:rsidR="00600AB5" w:rsidRPr="001B74BE" w:rsidRDefault="00600AB5" w:rsidP="00600AB5">
            <w:pPr>
              <w:jc w:val="center"/>
            </w:pPr>
            <w:r w:rsidRPr="001B74BE">
              <w:t>9:05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EC3903" w14:textId="29A71038" w:rsidR="00600AB5" w:rsidRPr="001B74BE" w:rsidRDefault="00600AB5" w:rsidP="00600AB5">
            <w:pPr>
              <w:jc w:val="center"/>
            </w:pPr>
            <w:r w:rsidRPr="001B74BE">
              <w:t>9:45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542225" w14:textId="60A1AA65" w:rsidR="00600AB5" w:rsidRPr="001B74BE" w:rsidRDefault="00600AB5" w:rsidP="00600AB5">
            <w:pPr>
              <w:jc w:val="center"/>
            </w:pPr>
            <w:r w:rsidRPr="001B74BE">
              <w:t>11:15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8BB28" w14:textId="5E5BEC3A" w:rsidR="00600AB5" w:rsidRPr="001B74BE" w:rsidRDefault="00600AB5" w:rsidP="00600AB5">
            <w:pPr>
              <w:jc w:val="center"/>
            </w:pPr>
            <w:r w:rsidRPr="001B74BE">
              <w:t>12:35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EA3BB" w14:textId="5F34A131" w:rsidR="00600AB5" w:rsidRPr="001B74BE" w:rsidRDefault="00600AB5" w:rsidP="00600AB5">
            <w:pPr>
              <w:jc w:val="center"/>
            </w:pPr>
            <w:r w:rsidRPr="001B74BE">
              <w:t>13:45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ABEC70" w14:textId="6C69BEC7" w:rsidR="00600AB5" w:rsidRPr="001B74BE" w:rsidRDefault="00600AB5" w:rsidP="00600AB5">
            <w:pPr>
              <w:jc w:val="center"/>
            </w:pPr>
            <w:r w:rsidRPr="001B74BE">
              <w:t>16:15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9A64AC" w14:textId="332F114E" w:rsidR="00600AB5" w:rsidRPr="001B74BE" w:rsidRDefault="00600AB5" w:rsidP="00600AB5">
            <w:pPr>
              <w:jc w:val="center"/>
            </w:pPr>
            <w:r w:rsidRPr="001B74BE">
              <w:t>Gegužės g. pabaiga</w:t>
            </w:r>
          </w:p>
        </w:tc>
      </w:tr>
      <w:tr w:rsidR="00600AB5" w:rsidRPr="00842FBC" w14:paraId="35FE0314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C9BF63" w14:textId="57AC83B6" w:rsidR="00600AB5" w:rsidRPr="001B74BE" w:rsidRDefault="00600AB5" w:rsidP="00600AB5">
            <w:pPr>
              <w:jc w:val="center"/>
            </w:pPr>
            <w:r w:rsidRPr="001B74BE">
              <w:t>8,6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00F6F" w14:textId="10B1BD96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4094F2A2" w14:textId="08400CB6" w:rsidR="00600AB5" w:rsidRPr="001B74BE" w:rsidRDefault="00600AB5" w:rsidP="00600AB5">
            <w:pPr>
              <w:jc w:val="center"/>
            </w:pPr>
            <w:r w:rsidRPr="001B74BE">
              <w:t>8:16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3E7B9" w14:textId="6E766DDF" w:rsidR="00600AB5" w:rsidRPr="001B74BE" w:rsidRDefault="00600AB5" w:rsidP="00600AB5">
            <w:pPr>
              <w:jc w:val="center"/>
            </w:pPr>
            <w:r w:rsidRPr="001B74BE">
              <w:t>9:06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D6C989" w14:textId="120C88FE" w:rsidR="00600AB5" w:rsidRPr="001B74BE" w:rsidRDefault="00600AB5" w:rsidP="00600AB5">
            <w:pPr>
              <w:jc w:val="center"/>
            </w:pPr>
            <w:r w:rsidRPr="001B74BE">
              <w:t>9:46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FE7080" w14:textId="71294C8C" w:rsidR="00600AB5" w:rsidRPr="001B74BE" w:rsidRDefault="00600AB5" w:rsidP="00600AB5">
            <w:pPr>
              <w:jc w:val="center"/>
            </w:pPr>
            <w:r w:rsidRPr="001B74BE">
              <w:t>11:16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FD361" w14:textId="0670B335" w:rsidR="00600AB5" w:rsidRPr="001B74BE" w:rsidRDefault="00600AB5" w:rsidP="00600AB5">
            <w:pPr>
              <w:jc w:val="center"/>
            </w:pPr>
            <w:r w:rsidRPr="001B74BE">
              <w:t>12:36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6E2EE" w14:textId="2CD0A5A7" w:rsidR="00600AB5" w:rsidRPr="001B74BE" w:rsidRDefault="00600AB5" w:rsidP="00600AB5">
            <w:pPr>
              <w:jc w:val="center"/>
            </w:pPr>
            <w:r w:rsidRPr="001B74BE">
              <w:t>13:46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3C776A" w14:textId="425DC8FA" w:rsidR="00600AB5" w:rsidRPr="001B74BE" w:rsidRDefault="00600AB5" w:rsidP="00600AB5">
            <w:pPr>
              <w:jc w:val="center"/>
            </w:pPr>
            <w:r w:rsidRPr="001B74BE">
              <w:t>16:16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BDE4C3" w14:textId="7DDD48C4" w:rsidR="00600AB5" w:rsidRPr="001B74BE" w:rsidRDefault="00600AB5" w:rsidP="00600AB5">
            <w:pPr>
              <w:jc w:val="center"/>
            </w:pPr>
            <w:r w:rsidRPr="001B74BE">
              <w:t>Jaros parduotuvė</w:t>
            </w:r>
          </w:p>
        </w:tc>
      </w:tr>
      <w:tr w:rsidR="00600AB5" w:rsidRPr="00842FBC" w14:paraId="5CB3EDEE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16D3F4" w14:textId="33C983EE" w:rsidR="00600AB5" w:rsidRPr="001B74BE" w:rsidRDefault="00600AB5" w:rsidP="00600AB5">
            <w:pPr>
              <w:jc w:val="center"/>
            </w:pPr>
            <w:r w:rsidRPr="001B74BE">
              <w:t>9,1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CE05DE" w14:textId="3FAC872F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30DB1E2F" w14:textId="1C346927" w:rsidR="00600AB5" w:rsidRPr="001B74BE" w:rsidRDefault="00600AB5" w:rsidP="00600AB5">
            <w:pPr>
              <w:jc w:val="center"/>
            </w:pPr>
            <w:r w:rsidRPr="001B74BE">
              <w:t>8:18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B1B62" w14:textId="5061EAE3" w:rsidR="00600AB5" w:rsidRPr="001B74BE" w:rsidRDefault="00600AB5" w:rsidP="00600AB5">
            <w:pPr>
              <w:jc w:val="center"/>
            </w:pPr>
            <w:r w:rsidRPr="001B74BE">
              <w:t>9:08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AAF865" w14:textId="6C7757A4" w:rsidR="00600AB5" w:rsidRPr="001B74BE" w:rsidRDefault="00600AB5" w:rsidP="00600AB5">
            <w:pPr>
              <w:jc w:val="center"/>
            </w:pPr>
            <w:r w:rsidRPr="001B74BE">
              <w:t>9:48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081BB9" w14:textId="53388560" w:rsidR="00600AB5" w:rsidRPr="001B74BE" w:rsidRDefault="00600AB5" w:rsidP="00600AB5">
            <w:pPr>
              <w:jc w:val="center"/>
            </w:pPr>
            <w:r w:rsidRPr="001B74BE">
              <w:t>11:18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49965" w14:textId="5C46944C" w:rsidR="00600AB5" w:rsidRPr="001B74BE" w:rsidRDefault="00600AB5" w:rsidP="00600AB5">
            <w:pPr>
              <w:jc w:val="center"/>
            </w:pPr>
            <w:r w:rsidRPr="001B74BE">
              <w:t>12:38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4C928" w14:textId="6C0D222A" w:rsidR="00600AB5" w:rsidRPr="001B74BE" w:rsidRDefault="00600AB5" w:rsidP="00600AB5">
            <w:pPr>
              <w:jc w:val="center"/>
            </w:pPr>
            <w:r w:rsidRPr="001B74BE">
              <w:t>13:48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15F5B8" w14:textId="2DC5BF2E" w:rsidR="00600AB5" w:rsidRPr="001B74BE" w:rsidRDefault="00600AB5" w:rsidP="00600AB5">
            <w:pPr>
              <w:jc w:val="center"/>
            </w:pPr>
            <w:r w:rsidRPr="001B74BE">
              <w:t>16:18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08D28" w14:textId="3D9712C3" w:rsidR="00600AB5" w:rsidRPr="001B74BE" w:rsidRDefault="00600AB5" w:rsidP="00600AB5">
            <w:pPr>
              <w:jc w:val="center"/>
            </w:pPr>
            <w:r w:rsidRPr="001B74BE">
              <w:t>Geležinkelio stotis</w:t>
            </w:r>
          </w:p>
        </w:tc>
      </w:tr>
      <w:tr w:rsidR="00600AB5" w:rsidRPr="00842FBC" w14:paraId="51793BEB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00DBF8" w14:textId="63E00114" w:rsidR="00600AB5" w:rsidRPr="001B74BE" w:rsidRDefault="00600AB5" w:rsidP="00600AB5">
            <w:pPr>
              <w:jc w:val="center"/>
            </w:pPr>
            <w:r w:rsidRPr="001B74BE">
              <w:t>10,9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03630E" w14:textId="633C3722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68D40048" w14:textId="21B2B824" w:rsidR="00600AB5" w:rsidRPr="001B74BE" w:rsidRDefault="00600AB5" w:rsidP="00600AB5">
            <w:pPr>
              <w:jc w:val="center"/>
            </w:pPr>
            <w:r w:rsidRPr="001B74BE">
              <w:t>8:21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7FB0C" w14:textId="577CEF70" w:rsidR="00600AB5" w:rsidRPr="001B74BE" w:rsidRDefault="00600AB5" w:rsidP="00600AB5">
            <w:pPr>
              <w:jc w:val="center"/>
            </w:pPr>
            <w:r w:rsidRPr="001B74BE">
              <w:t>9:11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AC0D64" w14:textId="363EA6AF" w:rsidR="00600AB5" w:rsidRPr="001B74BE" w:rsidRDefault="00600AB5" w:rsidP="00600AB5">
            <w:pPr>
              <w:jc w:val="center"/>
            </w:pPr>
            <w:r w:rsidRPr="001B74BE">
              <w:t>9:51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8AA0B4" w14:textId="402D231B" w:rsidR="00600AB5" w:rsidRPr="001B74BE" w:rsidRDefault="00600AB5" w:rsidP="00600AB5">
            <w:pPr>
              <w:jc w:val="center"/>
            </w:pPr>
            <w:r w:rsidRPr="001B74BE">
              <w:t>11:21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9BBDD" w14:textId="19098297" w:rsidR="00600AB5" w:rsidRPr="001B74BE" w:rsidRDefault="00600AB5" w:rsidP="00600AB5">
            <w:pPr>
              <w:jc w:val="center"/>
            </w:pPr>
            <w:r w:rsidRPr="001B74BE">
              <w:t>12:41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37F0E" w14:textId="32DDA683" w:rsidR="00600AB5" w:rsidRPr="001B74BE" w:rsidRDefault="00600AB5" w:rsidP="00600AB5">
            <w:pPr>
              <w:jc w:val="center"/>
            </w:pPr>
            <w:r w:rsidRPr="001B74BE">
              <w:t>13:51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EDEEE4" w14:textId="0432A199" w:rsidR="00600AB5" w:rsidRPr="001B74BE" w:rsidRDefault="00600AB5" w:rsidP="00600AB5">
            <w:pPr>
              <w:jc w:val="center"/>
            </w:pPr>
            <w:r w:rsidRPr="001B74BE">
              <w:t>16:21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F25A26" w14:textId="6DB1D246" w:rsidR="00600AB5" w:rsidRPr="001B74BE" w:rsidRDefault="00600AB5" w:rsidP="00600AB5">
            <w:pPr>
              <w:jc w:val="center"/>
            </w:pPr>
            <w:r w:rsidRPr="001B74BE">
              <w:t>Gedimino g. parduotuvė</w:t>
            </w:r>
          </w:p>
        </w:tc>
      </w:tr>
      <w:tr w:rsidR="00600AB5" w:rsidRPr="00842FBC" w14:paraId="1BFAF5FB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3C335F" w14:textId="2FDA402D" w:rsidR="00600AB5" w:rsidRPr="001B74BE" w:rsidRDefault="00600AB5" w:rsidP="00600AB5">
            <w:pPr>
              <w:jc w:val="center"/>
            </w:pPr>
            <w:r w:rsidRPr="001B74BE">
              <w:t>11,8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8B9CE6" w14:textId="6E51C910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495DA910" w14:textId="604EEEAE" w:rsidR="00600AB5" w:rsidRPr="001B74BE" w:rsidRDefault="00600AB5" w:rsidP="00600AB5">
            <w:pPr>
              <w:jc w:val="center"/>
            </w:pPr>
            <w:r w:rsidRPr="001B74BE">
              <w:t>8:23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A9A3C" w14:textId="6EFA87E2" w:rsidR="00600AB5" w:rsidRPr="001B74BE" w:rsidRDefault="00600AB5" w:rsidP="00600AB5">
            <w:pPr>
              <w:jc w:val="center"/>
            </w:pPr>
            <w:r w:rsidRPr="001B74BE">
              <w:t>9:13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1E0F31" w14:textId="76AE1360" w:rsidR="00600AB5" w:rsidRPr="001B74BE" w:rsidRDefault="00600AB5" w:rsidP="00600AB5">
            <w:pPr>
              <w:jc w:val="center"/>
            </w:pPr>
            <w:r w:rsidRPr="001B74BE">
              <w:t>9:53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39BD25" w14:textId="14A46358" w:rsidR="00600AB5" w:rsidRPr="001B74BE" w:rsidRDefault="00600AB5" w:rsidP="00600AB5">
            <w:pPr>
              <w:jc w:val="center"/>
            </w:pPr>
            <w:r w:rsidRPr="001B74BE">
              <w:t>11:23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30C1B" w14:textId="33A72DC5" w:rsidR="00600AB5" w:rsidRPr="001B74BE" w:rsidRDefault="00600AB5" w:rsidP="00600AB5">
            <w:pPr>
              <w:jc w:val="center"/>
            </w:pPr>
            <w:r w:rsidRPr="001B74BE">
              <w:t>12:43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6E7A0" w14:textId="33B90A0B" w:rsidR="00600AB5" w:rsidRPr="001B74BE" w:rsidRDefault="00600AB5" w:rsidP="00600AB5">
            <w:pPr>
              <w:jc w:val="center"/>
            </w:pPr>
            <w:r w:rsidRPr="001B74BE">
              <w:t>13:53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20D8E3" w14:textId="0B1127CF" w:rsidR="00600AB5" w:rsidRPr="001B74BE" w:rsidRDefault="00600AB5" w:rsidP="00600AB5">
            <w:pPr>
              <w:jc w:val="center"/>
            </w:pPr>
            <w:r w:rsidRPr="001B74BE">
              <w:t>16:23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2D6EA7" w14:textId="4BA2CD9F" w:rsidR="00600AB5" w:rsidRPr="001B74BE" w:rsidRDefault="00600AB5" w:rsidP="00600AB5">
            <w:pPr>
              <w:jc w:val="center"/>
            </w:pPr>
            <w:r w:rsidRPr="001B74BE">
              <w:t>Anykščių AS</w:t>
            </w:r>
          </w:p>
        </w:tc>
      </w:tr>
      <w:tr w:rsidR="00600AB5" w:rsidRPr="00842FBC" w14:paraId="1DDB36BA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F6BA6" w14:textId="3931A517" w:rsidR="00600AB5" w:rsidRPr="001B74BE" w:rsidRDefault="00600AB5" w:rsidP="00600AB5">
            <w:pPr>
              <w:jc w:val="center"/>
            </w:pPr>
            <w:r w:rsidRPr="001B74BE">
              <w:t>12,2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119F10" w14:textId="72671AE0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0D498A76" w14:textId="4F276C7E" w:rsidR="00600AB5" w:rsidRPr="001B74BE" w:rsidRDefault="00600AB5" w:rsidP="00600AB5">
            <w:pPr>
              <w:jc w:val="center"/>
            </w:pPr>
            <w:r w:rsidRPr="001B74BE">
              <w:t>8:26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28731" w14:textId="1C3BCE08" w:rsidR="00600AB5" w:rsidRPr="001B74BE" w:rsidRDefault="00600AB5" w:rsidP="00600AB5">
            <w:pPr>
              <w:jc w:val="center"/>
            </w:pPr>
            <w:r w:rsidRPr="001B74BE">
              <w:t>9:16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0BC94A" w14:textId="63579F39" w:rsidR="00600AB5" w:rsidRPr="001B74BE" w:rsidRDefault="00600AB5" w:rsidP="00600AB5">
            <w:pPr>
              <w:jc w:val="center"/>
            </w:pPr>
            <w:r w:rsidRPr="001B74BE">
              <w:t>9:56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35E158" w14:textId="75D84E54" w:rsidR="00600AB5" w:rsidRPr="001B74BE" w:rsidRDefault="00600AB5" w:rsidP="00600AB5">
            <w:pPr>
              <w:jc w:val="center"/>
            </w:pPr>
            <w:r w:rsidRPr="001B74BE">
              <w:t>11:26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B279B" w14:textId="65861ACE" w:rsidR="00600AB5" w:rsidRPr="001B74BE" w:rsidRDefault="00600AB5" w:rsidP="00600AB5">
            <w:pPr>
              <w:jc w:val="center"/>
            </w:pPr>
            <w:r w:rsidRPr="001B74BE">
              <w:t>12:46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28DDE" w14:textId="41B445EB" w:rsidR="00600AB5" w:rsidRPr="001B74BE" w:rsidRDefault="00600AB5" w:rsidP="00600AB5">
            <w:pPr>
              <w:jc w:val="center"/>
            </w:pPr>
            <w:r w:rsidRPr="001B74BE">
              <w:t>13:56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995910" w14:textId="69B81FBC" w:rsidR="00600AB5" w:rsidRPr="001B74BE" w:rsidRDefault="00600AB5" w:rsidP="00600AB5">
            <w:pPr>
              <w:jc w:val="center"/>
            </w:pPr>
            <w:r w:rsidRPr="001B74BE">
              <w:t>16:26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FA855D" w14:textId="76F8A6B2" w:rsidR="00600AB5" w:rsidRPr="001B74BE" w:rsidRDefault="00600AB5" w:rsidP="00600AB5">
            <w:pPr>
              <w:jc w:val="center"/>
            </w:pPr>
            <w:proofErr w:type="spellStart"/>
            <w:r w:rsidRPr="001B74BE">
              <w:t>A.Baranausko</w:t>
            </w:r>
            <w:proofErr w:type="spellEnd"/>
            <w:r w:rsidRPr="001B74BE">
              <w:t xml:space="preserve"> a</w:t>
            </w:r>
            <w:r w:rsidR="001B74BE" w:rsidRPr="001B74BE">
              <w:t>ikštė</w:t>
            </w:r>
          </w:p>
        </w:tc>
      </w:tr>
      <w:tr w:rsidR="00EC5969" w:rsidRPr="00842FBC" w14:paraId="4B0DE9C5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B8BC12" w14:textId="63B67383" w:rsidR="00EC5969" w:rsidRPr="001B74BE" w:rsidRDefault="00113714" w:rsidP="00600AB5">
            <w:pPr>
              <w:jc w:val="center"/>
            </w:pPr>
            <w:r w:rsidRPr="001B74BE">
              <w:t>12,6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1400D6" w14:textId="3BBD9203" w:rsidR="00EC5969" w:rsidRPr="001B74BE" w:rsidRDefault="00113714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34710D26" w14:textId="731B99C6" w:rsidR="00EC5969" w:rsidRPr="001B74BE" w:rsidRDefault="00113714" w:rsidP="00600AB5">
            <w:pPr>
              <w:jc w:val="center"/>
            </w:pPr>
            <w:r w:rsidRPr="001B74BE">
              <w:t>8:27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24ADC" w14:textId="73F35DF4" w:rsidR="00EC5969" w:rsidRPr="001B74BE" w:rsidRDefault="00113714" w:rsidP="00600AB5">
            <w:pPr>
              <w:jc w:val="center"/>
            </w:pPr>
            <w:r w:rsidRPr="001B74BE">
              <w:t>9:17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CED4E2" w14:textId="62F20765" w:rsidR="00EC5969" w:rsidRPr="001B74BE" w:rsidRDefault="00113714" w:rsidP="00600AB5">
            <w:pPr>
              <w:jc w:val="center"/>
            </w:pPr>
            <w:r w:rsidRPr="001B74BE">
              <w:t>9:57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C9986E" w14:textId="1AE274DC" w:rsidR="00EC5969" w:rsidRPr="001B74BE" w:rsidRDefault="00113714" w:rsidP="00600AB5">
            <w:pPr>
              <w:jc w:val="center"/>
            </w:pPr>
            <w:r w:rsidRPr="001B74BE">
              <w:t>11:27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95B86" w14:textId="23D3A820" w:rsidR="00EC5969" w:rsidRPr="001B74BE" w:rsidRDefault="00113714" w:rsidP="00600AB5">
            <w:pPr>
              <w:jc w:val="center"/>
            </w:pPr>
            <w:r w:rsidRPr="001B74BE">
              <w:t>12:47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8F9EC" w14:textId="7798ACB3" w:rsidR="00EC5969" w:rsidRPr="001B74BE" w:rsidRDefault="00113714" w:rsidP="00600AB5">
            <w:pPr>
              <w:jc w:val="center"/>
            </w:pPr>
            <w:r w:rsidRPr="001B74BE">
              <w:t>13:57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48C634" w14:textId="1CF8CE7F" w:rsidR="00EC5969" w:rsidRPr="001B74BE" w:rsidRDefault="00113714" w:rsidP="00600AB5">
            <w:pPr>
              <w:jc w:val="center"/>
            </w:pPr>
            <w:r w:rsidRPr="001B74BE">
              <w:t>16:27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E868EC" w14:textId="76C6A1C7" w:rsidR="00EC5969" w:rsidRPr="001B74BE" w:rsidRDefault="00113714" w:rsidP="00600AB5">
            <w:pPr>
              <w:jc w:val="center"/>
            </w:pPr>
            <w:r w:rsidRPr="001B74BE">
              <w:t>Turgus</w:t>
            </w:r>
          </w:p>
        </w:tc>
      </w:tr>
      <w:tr w:rsidR="00600AB5" w:rsidRPr="00842FBC" w14:paraId="6D711FF6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975E46" w14:textId="4F0949BE" w:rsidR="00600AB5" w:rsidRPr="001B74BE" w:rsidRDefault="00600AB5" w:rsidP="00600AB5">
            <w:pPr>
              <w:jc w:val="center"/>
            </w:pPr>
            <w:r w:rsidRPr="001B74BE">
              <w:t>13,4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084EE4" w14:textId="6B411D93" w:rsidR="00600AB5" w:rsidRPr="001B74BE" w:rsidRDefault="00113714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2668FFFD" w14:textId="3679EB1A" w:rsidR="00600AB5" w:rsidRPr="001B74BE" w:rsidRDefault="00600AB5" w:rsidP="00600AB5">
            <w:pPr>
              <w:jc w:val="center"/>
            </w:pPr>
            <w:r w:rsidRPr="001B74BE">
              <w:t>8:29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6FC6E" w14:textId="3D5BD628" w:rsidR="00600AB5" w:rsidRPr="001B74BE" w:rsidRDefault="00600AB5" w:rsidP="00600AB5">
            <w:pPr>
              <w:jc w:val="center"/>
            </w:pPr>
            <w:r w:rsidRPr="001B74BE">
              <w:t>9:19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33CEBB" w14:textId="710A8ABA" w:rsidR="00600AB5" w:rsidRPr="001B74BE" w:rsidRDefault="00600AB5" w:rsidP="00600AB5">
            <w:pPr>
              <w:jc w:val="center"/>
            </w:pPr>
            <w:r w:rsidRPr="001B74BE">
              <w:t>9:59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8EA86F" w14:textId="6F7C89F3" w:rsidR="00600AB5" w:rsidRPr="001B74BE" w:rsidRDefault="00600AB5" w:rsidP="00600AB5">
            <w:pPr>
              <w:jc w:val="center"/>
            </w:pPr>
            <w:r w:rsidRPr="001B74BE">
              <w:t>11:29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C0F67" w14:textId="501C86C4" w:rsidR="00600AB5" w:rsidRPr="001B74BE" w:rsidRDefault="00600AB5" w:rsidP="00600AB5">
            <w:pPr>
              <w:jc w:val="center"/>
            </w:pPr>
            <w:r w:rsidRPr="001B74BE">
              <w:t>12:49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8D2CD" w14:textId="475B39FA" w:rsidR="00600AB5" w:rsidRPr="001B74BE" w:rsidRDefault="00600AB5" w:rsidP="00600AB5">
            <w:pPr>
              <w:jc w:val="center"/>
            </w:pPr>
            <w:r w:rsidRPr="001B74BE">
              <w:t>13:59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BB460" w14:textId="240B15F6" w:rsidR="00600AB5" w:rsidRPr="001B74BE" w:rsidRDefault="00600AB5" w:rsidP="00600AB5">
            <w:pPr>
              <w:jc w:val="center"/>
            </w:pPr>
            <w:r w:rsidRPr="001B74BE">
              <w:t>16:29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E39FAB" w14:textId="1B8D3A26" w:rsidR="00600AB5" w:rsidRPr="001B74BE" w:rsidRDefault="00600AB5" w:rsidP="00600AB5">
            <w:pPr>
              <w:jc w:val="center"/>
            </w:pPr>
            <w:r w:rsidRPr="001B74BE">
              <w:t>Pušyno mikrorajonas</w:t>
            </w:r>
          </w:p>
        </w:tc>
      </w:tr>
      <w:tr w:rsidR="00600AB5" w:rsidRPr="00842FBC" w14:paraId="2263C3D6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CF2D4C" w14:textId="04E727F9" w:rsidR="00600AB5" w:rsidRPr="001B74BE" w:rsidRDefault="00600AB5" w:rsidP="00600AB5">
            <w:pPr>
              <w:jc w:val="center"/>
            </w:pPr>
            <w:r w:rsidRPr="001B74BE">
              <w:t>14,9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09B180" w14:textId="720E7DFE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70D88118" w14:textId="7E3D094D" w:rsidR="00600AB5" w:rsidRPr="001B74BE" w:rsidRDefault="00600AB5" w:rsidP="00600AB5">
            <w:pPr>
              <w:jc w:val="center"/>
            </w:pPr>
            <w:r w:rsidRPr="001B74BE">
              <w:t>8:33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5FB73" w14:textId="0733A0CA" w:rsidR="00600AB5" w:rsidRPr="001B74BE" w:rsidRDefault="00600AB5" w:rsidP="00600AB5">
            <w:pPr>
              <w:jc w:val="center"/>
            </w:pPr>
            <w:r w:rsidRPr="001B74BE">
              <w:t>9:23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86E6B3" w14:textId="058E656A" w:rsidR="00600AB5" w:rsidRPr="001B74BE" w:rsidRDefault="00600AB5" w:rsidP="00600AB5">
            <w:pPr>
              <w:jc w:val="center"/>
            </w:pPr>
            <w:r w:rsidRPr="001B74BE">
              <w:t>10:03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4D1D0C" w14:textId="7F8510E6" w:rsidR="00600AB5" w:rsidRPr="001B74BE" w:rsidRDefault="00600AB5" w:rsidP="00600AB5">
            <w:pPr>
              <w:jc w:val="center"/>
            </w:pPr>
            <w:r w:rsidRPr="001B74BE">
              <w:t>11:33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B8959" w14:textId="1BC76238" w:rsidR="00600AB5" w:rsidRPr="001B74BE" w:rsidRDefault="00600AB5" w:rsidP="00600AB5">
            <w:pPr>
              <w:jc w:val="center"/>
            </w:pPr>
            <w:r w:rsidRPr="001B74BE">
              <w:t>12:53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71632" w14:textId="5C77A541" w:rsidR="00600AB5" w:rsidRPr="001B74BE" w:rsidRDefault="00600AB5" w:rsidP="00600AB5">
            <w:pPr>
              <w:jc w:val="center"/>
            </w:pPr>
            <w:r w:rsidRPr="001B74BE">
              <w:t>14:03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BB5D6B" w14:textId="71DEE0AC" w:rsidR="00600AB5" w:rsidRPr="001B74BE" w:rsidRDefault="00600AB5" w:rsidP="00600AB5">
            <w:pPr>
              <w:jc w:val="center"/>
            </w:pPr>
            <w:r w:rsidRPr="001B74BE">
              <w:t>16:33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BC93B" w14:textId="6FA47878" w:rsidR="00600AB5" w:rsidRPr="001B74BE" w:rsidRDefault="00600AB5" w:rsidP="00600AB5">
            <w:pPr>
              <w:jc w:val="center"/>
            </w:pPr>
            <w:r w:rsidRPr="001B74BE">
              <w:t>Poliklinika</w:t>
            </w:r>
          </w:p>
        </w:tc>
      </w:tr>
      <w:tr w:rsidR="0083602A" w:rsidRPr="00842FBC" w14:paraId="56F62D1C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F2778C" w14:textId="23F9BC65" w:rsidR="0083602A" w:rsidRPr="001B74BE" w:rsidRDefault="00E06FB4" w:rsidP="00600AB5">
            <w:pPr>
              <w:jc w:val="center"/>
            </w:pPr>
            <w:r>
              <w:t>15,6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E115B2" w14:textId="583221EC" w:rsidR="0083602A" w:rsidRPr="001B74BE" w:rsidRDefault="00E06FB4" w:rsidP="00600AB5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0D0A0D5B" w14:textId="62D337AB" w:rsidR="0083602A" w:rsidRPr="001B74BE" w:rsidRDefault="00E06FB4" w:rsidP="00600AB5">
            <w:pPr>
              <w:jc w:val="center"/>
            </w:pPr>
            <w:r>
              <w:t>8:35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F1EAB" w14:textId="3FBB1F64" w:rsidR="0083602A" w:rsidRPr="001B74BE" w:rsidRDefault="00E06FB4" w:rsidP="00600AB5">
            <w:pPr>
              <w:jc w:val="center"/>
            </w:pPr>
            <w:r>
              <w:t>9:25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387251" w14:textId="1C633047" w:rsidR="0083602A" w:rsidRPr="001B74BE" w:rsidRDefault="00E06FB4" w:rsidP="00600AB5">
            <w:pPr>
              <w:jc w:val="center"/>
            </w:pPr>
            <w:r>
              <w:t>10:05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86725B" w14:textId="5D5447E0" w:rsidR="0083602A" w:rsidRPr="001B74BE" w:rsidRDefault="00E06FB4" w:rsidP="00600AB5">
            <w:pPr>
              <w:jc w:val="center"/>
            </w:pPr>
            <w:r>
              <w:t>11:35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DDA3D" w14:textId="0523F4BA" w:rsidR="0083602A" w:rsidRPr="001B74BE" w:rsidRDefault="00E06FB4" w:rsidP="00600AB5">
            <w:pPr>
              <w:jc w:val="center"/>
            </w:pPr>
            <w:r>
              <w:t>12:55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A0D15" w14:textId="5BDAA0D7" w:rsidR="0083602A" w:rsidRPr="001B74BE" w:rsidRDefault="00E06FB4" w:rsidP="00600AB5">
            <w:pPr>
              <w:jc w:val="center"/>
            </w:pPr>
            <w:r>
              <w:t>14:05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A4BDF0" w14:textId="790FD4EE" w:rsidR="0083602A" w:rsidRPr="001B74BE" w:rsidRDefault="00E06FB4" w:rsidP="00600AB5">
            <w:pPr>
              <w:jc w:val="center"/>
            </w:pPr>
            <w:r>
              <w:t>16:35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177BD4" w14:textId="08601292" w:rsidR="0083602A" w:rsidRPr="001B74BE" w:rsidRDefault="00E06FB4" w:rsidP="00600AB5">
            <w:pPr>
              <w:jc w:val="center"/>
            </w:pPr>
            <w:r>
              <w:t>Miško g.</w:t>
            </w:r>
          </w:p>
        </w:tc>
      </w:tr>
      <w:tr w:rsidR="00600AB5" w:rsidRPr="00842FBC" w14:paraId="1F0C4508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5CB5B1" w14:textId="5E6127FC" w:rsidR="00600AB5" w:rsidRPr="001B74BE" w:rsidRDefault="00600AB5" w:rsidP="00600AB5">
            <w:pPr>
              <w:jc w:val="center"/>
            </w:pPr>
            <w:r w:rsidRPr="001B74BE">
              <w:t>16,5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B3360B" w14:textId="5B7C5BEA" w:rsidR="00600AB5" w:rsidRPr="001B74BE" w:rsidRDefault="00E06FB4" w:rsidP="00600AB5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16DF3209" w14:textId="069ACC68" w:rsidR="00600AB5" w:rsidRPr="001B74BE" w:rsidRDefault="00600AB5" w:rsidP="00600AB5">
            <w:pPr>
              <w:jc w:val="center"/>
            </w:pPr>
            <w:r w:rsidRPr="001B74BE">
              <w:t>8:37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99CC4" w14:textId="62AC1A35" w:rsidR="00600AB5" w:rsidRPr="001B74BE" w:rsidRDefault="00600AB5" w:rsidP="00600AB5">
            <w:pPr>
              <w:jc w:val="center"/>
            </w:pPr>
            <w:r w:rsidRPr="001B74BE">
              <w:t>9:27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8A8DA2" w14:textId="0873415B" w:rsidR="00600AB5" w:rsidRPr="001B74BE" w:rsidRDefault="00600AB5" w:rsidP="00600AB5">
            <w:pPr>
              <w:jc w:val="center"/>
            </w:pPr>
            <w:r w:rsidRPr="001B74BE">
              <w:t>10:07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6869E0" w14:textId="13626B6D" w:rsidR="00600AB5" w:rsidRPr="001B74BE" w:rsidRDefault="00600AB5" w:rsidP="00600AB5">
            <w:pPr>
              <w:jc w:val="center"/>
            </w:pPr>
            <w:r w:rsidRPr="001B74BE">
              <w:t>11:37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94AC9" w14:textId="6FAE0B3E" w:rsidR="00600AB5" w:rsidRPr="001B74BE" w:rsidRDefault="00600AB5" w:rsidP="00600AB5">
            <w:pPr>
              <w:jc w:val="center"/>
            </w:pPr>
            <w:r w:rsidRPr="001B74BE">
              <w:t>12:57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5DE19" w14:textId="56A11A42" w:rsidR="00600AB5" w:rsidRPr="001B74BE" w:rsidRDefault="00600AB5" w:rsidP="00600AB5">
            <w:pPr>
              <w:jc w:val="center"/>
            </w:pPr>
            <w:r w:rsidRPr="001B74BE">
              <w:t>14:07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D659BF" w14:textId="6BEB826E" w:rsidR="00600AB5" w:rsidRPr="001B74BE" w:rsidRDefault="00600AB5" w:rsidP="00600AB5">
            <w:pPr>
              <w:jc w:val="center"/>
            </w:pPr>
            <w:r w:rsidRPr="001B74BE">
              <w:t>16:37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3DC71C" w14:textId="200DBDC3" w:rsidR="00600AB5" w:rsidRPr="001B74BE" w:rsidRDefault="00600AB5" w:rsidP="00600AB5">
            <w:pPr>
              <w:jc w:val="center"/>
            </w:pPr>
            <w:r w:rsidRPr="001B74BE">
              <w:t>Mindaugo g.</w:t>
            </w:r>
          </w:p>
        </w:tc>
      </w:tr>
      <w:tr w:rsidR="0083602A" w:rsidRPr="00842FBC" w14:paraId="4F9DF2C4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0D753A" w14:textId="3A7F9D98" w:rsidR="0083602A" w:rsidRPr="001B74BE" w:rsidRDefault="00E06FB4" w:rsidP="00600AB5">
            <w:pPr>
              <w:jc w:val="center"/>
            </w:pPr>
            <w:r>
              <w:t>17,4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57144D" w14:textId="35A19D7C" w:rsidR="0083602A" w:rsidRPr="001B74BE" w:rsidRDefault="00E06FB4" w:rsidP="00600AB5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4CB2ACD5" w14:textId="4A69A213" w:rsidR="0083602A" w:rsidRPr="001B74BE" w:rsidRDefault="00E06FB4" w:rsidP="00600AB5">
            <w:pPr>
              <w:jc w:val="center"/>
            </w:pPr>
            <w:r>
              <w:t>8:39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D3F91" w14:textId="04F99D90" w:rsidR="0083602A" w:rsidRPr="001B74BE" w:rsidRDefault="00E06FB4" w:rsidP="00600AB5">
            <w:pPr>
              <w:jc w:val="center"/>
            </w:pPr>
            <w:r>
              <w:t>9:29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9C95DD" w14:textId="553C0820" w:rsidR="0083602A" w:rsidRPr="001B74BE" w:rsidRDefault="00E06FB4" w:rsidP="00600AB5">
            <w:pPr>
              <w:jc w:val="center"/>
            </w:pPr>
            <w:r>
              <w:t>10:09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2E003F" w14:textId="516C41C1" w:rsidR="0083602A" w:rsidRPr="001B74BE" w:rsidRDefault="00E06FB4" w:rsidP="00600AB5">
            <w:pPr>
              <w:jc w:val="center"/>
            </w:pPr>
            <w:r>
              <w:t>11:39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C5D3C" w14:textId="1CF1A4F3" w:rsidR="0083602A" w:rsidRPr="001B74BE" w:rsidRDefault="00E06FB4" w:rsidP="00600AB5">
            <w:pPr>
              <w:jc w:val="center"/>
            </w:pPr>
            <w:r>
              <w:t>12:59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1934C" w14:textId="3626D4D7" w:rsidR="0083602A" w:rsidRPr="001B74BE" w:rsidRDefault="00E06FB4" w:rsidP="00600AB5">
            <w:pPr>
              <w:jc w:val="center"/>
            </w:pPr>
            <w:r>
              <w:t>14:09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1CB5E7" w14:textId="2B8DE8DA" w:rsidR="0083602A" w:rsidRPr="001B74BE" w:rsidRDefault="00E06FB4" w:rsidP="00600AB5">
            <w:pPr>
              <w:jc w:val="center"/>
            </w:pPr>
            <w:r>
              <w:t>16:39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7B6351" w14:textId="27659FE6" w:rsidR="0083602A" w:rsidRPr="001B74BE" w:rsidRDefault="00E06FB4" w:rsidP="00600AB5">
            <w:pPr>
              <w:jc w:val="center"/>
            </w:pPr>
            <w:r>
              <w:t>Miško g.</w:t>
            </w:r>
          </w:p>
        </w:tc>
      </w:tr>
      <w:tr w:rsidR="00600AB5" w:rsidRPr="00842FBC" w14:paraId="5DEF6297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C0FECD" w14:textId="4DA705B8" w:rsidR="00600AB5" w:rsidRPr="001B74BE" w:rsidRDefault="00600AB5" w:rsidP="00600AB5">
            <w:pPr>
              <w:jc w:val="center"/>
            </w:pPr>
            <w:r w:rsidRPr="001B74BE">
              <w:t>18,1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BCF78" w14:textId="22EDA977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12D790AC" w14:textId="7BA067F3" w:rsidR="00600AB5" w:rsidRPr="001B74BE" w:rsidRDefault="00600AB5" w:rsidP="00600AB5">
            <w:pPr>
              <w:jc w:val="center"/>
            </w:pPr>
            <w:r w:rsidRPr="001B74BE">
              <w:t>8:41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483A0" w14:textId="1003945E" w:rsidR="00600AB5" w:rsidRPr="001B74BE" w:rsidRDefault="00600AB5" w:rsidP="00600AB5">
            <w:pPr>
              <w:jc w:val="center"/>
            </w:pPr>
            <w:r w:rsidRPr="001B74BE">
              <w:t>9:31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7FA496" w14:textId="150B7F48" w:rsidR="00600AB5" w:rsidRPr="001B74BE" w:rsidRDefault="00600AB5" w:rsidP="00600AB5">
            <w:pPr>
              <w:jc w:val="center"/>
            </w:pPr>
            <w:r w:rsidRPr="001B74BE">
              <w:t>10:11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D9FD3D" w14:textId="21E3A1DB" w:rsidR="00600AB5" w:rsidRPr="001B74BE" w:rsidRDefault="00600AB5" w:rsidP="00600AB5">
            <w:pPr>
              <w:jc w:val="center"/>
            </w:pPr>
            <w:r w:rsidRPr="001B74BE">
              <w:t>11:41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C4DC3" w14:textId="7A249991" w:rsidR="00600AB5" w:rsidRPr="001B74BE" w:rsidRDefault="00600AB5" w:rsidP="00600AB5">
            <w:pPr>
              <w:jc w:val="center"/>
            </w:pPr>
            <w:r w:rsidRPr="001B74BE">
              <w:t>13:01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201B" w14:textId="3137080B" w:rsidR="00600AB5" w:rsidRPr="001B74BE" w:rsidRDefault="00600AB5" w:rsidP="00600AB5">
            <w:pPr>
              <w:jc w:val="center"/>
            </w:pPr>
            <w:r w:rsidRPr="001B74BE">
              <w:t>14:11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2B95D6" w14:textId="51A8D3D7" w:rsidR="00600AB5" w:rsidRPr="001B74BE" w:rsidRDefault="00600AB5" w:rsidP="00600AB5">
            <w:pPr>
              <w:jc w:val="center"/>
            </w:pPr>
            <w:r w:rsidRPr="001B74BE">
              <w:t>16:41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1FE70B" w14:textId="2A26D958" w:rsidR="00600AB5" w:rsidRPr="001B74BE" w:rsidRDefault="00600AB5" w:rsidP="00600AB5">
            <w:pPr>
              <w:jc w:val="center"/>
            </w:pPr>
            <w:r w:rsidRPr="001B74BE">
              <w:t>Poliklinika</w:t>
            </w:r>
          </w:p>
        </w:tc>
      </w:tr>
      <w:tr w:rsidR="00600AB5" w:rsidRPr="00842FBC" w14:paraId="2A64E451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01D3BE" w14:textId="7FF8D9CB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18,4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51762" w14:textId="59F610C9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0,3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14:paraId="0D3924FC" w14:textId="53C0E1FE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8:42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66BD3A" w14:textId="7665EFA3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9:32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99BD42" w14:textId="3324D71A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10:12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FE7EA4" w14:textId="4C47C353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11:42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DD1FF1" w14:textId="4D902D8F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13:02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FE4FD25" w14:textId="4F7FFB6B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14:12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D06FEC" w14:textId="0F53A6B0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16:42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6297C2" w14:textId="41AA655F" w:rsidR="00600AB5" w:rsidRPr="001B74BE" w:rsidRDefault="00600AB5" w:rsidP="00600AB5">
            <w:pPr>
              <w:jc w:val="center"/>
              <w:rPr>
                <w:color w:val="FF0000"/>
              </w:rPr>
            </w:pPr>
            <w:r w:rsidRPr="001B74BE">
              <w:rPr>
                <w:color w:val="auto"/>
              </w:rPr>
              <w:t xml:space="preserve"> Teismas</w:t>
            </w:r>
          </w:p>
        </w:tc>
      </w:tr>
      <w:tr w:rsidR="00600AB5" w:rsidRPr="00842FBC" w14:paraId="3A8B5023" w14:textId="77777777" w:rsidTr="00983A15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633A4" w14:textId="223F2A24" w:rsidR="00600AB5" w:rsidRPr="001B74BE" w:rsidRDefault="00600AB5" w:rsidP="00600AB5">
            <w:pPr>
              <w:jc w:val="center"/>
            </w:pPr>
            <w:r w:rsidRPr="001B74BE">
              <w:t>19,1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7ECEC" w14:textId="1A42A791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32B6" w14:textId="29AAABE9" w:rsidR="00600AB5" w:rsidRPr="001B74BE" w:rsidRDefault="00600AB5" w:rsidP="00600AB5">
            <w:pPr>
              <w:jc w:val="center"/>
            </w:pPr>
            <w:r w:rsidRPr="001B74BE">
              <w:t>8:44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4986" w14:textId="3FA73B9F" w:rsidR="00600AB5" w:rsidRPr="001B74BE" w:rsidRDefault="00600AB5" w:rsidP="00600AB5">
            <w:pPr>
              <w:jc w:val="center"/>
            </w:pPr>
            <w:r w:rsidRPr="001B74BE">
              <w:t>9:34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6A16D2" w14:textId="2F1540DE" w:rsidR="00600AB5" w:rsidRPr="001B74BE" w:rsidRDefault="00600AB5" w:rsidP="00600AB5">
            <w:pPr>
              <w:jc w:val="center"/>
            </w:pPr>
            <w:r w:rsidRPr="001B74BE">
              <w:t>10:14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FA4569" w14:textId="013DAFA5" w:rsidR="00600AB5" w:rsidRPr="001B74BE" w:rsidRDefault="00600AB5" w:rsidP="00600AB5">
            <w:pPr>
              <w:jc w:val="center"/>
            </w:pPr>
            <w:r w:rsidRPr="001B74BE">
              <w:t>11:44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69FF" w14:textId="36BFCFAF" w:rsidR="00600AB5" w:rsidRPr="001B74BE" w:rsidRDefault="00600AB5" w:rsidP="00600AB5">
            <w:pPr>
              <w:jc w:val="center"/>
            </w:pPr>
            <w:r w:rsidRPr="001B74BE">
              <w:t>13:04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AD7E" w14:textId="6D1F6C37" w:rsidR="00600AB5" w:rsidRPr="001B74BE" w:rsidRDefault="00600AB5" w:rsidP="00600AB5">
            <w:pPr>
              <w:jc w:val="center"/>
            </w:pPr>
            <w:r w:rsidRPr="001B74BE">
              <w:t>14:14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3FA71F" w14:textId="61599339" w:rsidR="00600AB5" w:rsidRPr="001B74BE" w:rsidRDefault="00600AB5" w:rsidP="00600AB5">
            <w:pPr>
              <w:jc w:val="center"/>
            </w:pPr>
            <w:r w:rsidRPr="001B74BE">
              <w:t>16:44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B1CC4" w14:textId="25D89D36" w:rsidR="00600AB5" w:rsidRPr="001B74BE" w:rsidRDefault="00600AB5" w:rsidP="00600AB5">
            <w:pPr>
              <w:jc w:val="center"/>
            </w:pPr>
            <w:proofErr w:type="spellStart"/>
            <w:r w:rsidRPr="001B74BE">
              <w:t>A.Vienuolio</w:t>
            </w:r>
            <w:proofErr w:type="spellEnd"/>
            <w:r w:rsidRPr="001B74BE">
              <w:t xml:space="preserve"> progimnazija</w:t>
            </w:r>
          </w:p>
        </w:tc>
      </w:tr>
      <w:tr w:rsidR="00600AB5" w:rsidRPr="00842FBC" w14:paraId="3DCA4861" w14:textId="77777777" w:rsidTr="00983A15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6DC86" w14:textId="31301A1C" w:rsidR="00600AB5" w:rsidRPr="001B74BE" w:rsidRDefault="00600AB5" w:rsidP="00600AB5">
            <w:pPr>
              <w:jc w:val="center"/>
            </w:pPr>
            <w:r w:rsidRPr="001B74BE">
              <w:t>19,5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D6EB75" w14:textId="1272AB2B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FC4A934" w14:textId="1391CCEF" w:rsidR="00600AB5" w:rsidRPr="001B74BE" w:rsidRDefault="00600AB5" w:rsidP="00600AB5">
            <w:pPr>
              <w:jc w:val="center"/>
            </w:pPr>
            <w:r w:rsidRPr="001B74BE">
              <w:t>8:45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63D6C" w14:textId="0DA722E6" w:rsidR="00600AB5" w:rsidRPr="001B74BE" w:rsidRDefault="00600AB5" w:rsidP="00600AB5">
            <w:pPr>
              <w:jc w:val="center"/>
            </w:pPr>
            <w:r w:rsidRPr="001B74BE">
              <w:t>9:35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3ECB97" w14:textId="387AD328" w:rsidR="00600AB5" w:rsidRPr="001B74BE" w:rsidRDefault="00600AB5" w:rsidP="00600AB5">
            <w:pPr>
              <w:jc w:val="center"/>
            </w:pPr>
            <w:r w:rsidRPr="001B74BE">
              <w:t>10:15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153606" w14:textId="2637FC99" w:rsidR="00600AB5" w:rsidRPr="001B74BE" w:rsidRDefault="00600AB5" w:rsidP="00600AB5">
            <w:pPr>
              <w:jc w:val="center"/>
            </w:pPr>
            <w:r w:rsidRPr="001B74BE">
              <w:t>11:45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2B644" w14:textId="401B2892" w:rsidR="00600AB5" w:rsidRPr="001B74BE" w:rsidRDefault="00600AB5" w:rsidP="00600AB5">
            <w:pPr>
              <w:jc w:val="center"/>
            </w:pPr>
            <w:r w:rsidRPr="001B74BE">
              <w:t>13:05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AFEFD" w14:textId="0AFA4AC2" w:rsidR="00600AB5" w:rsidRPr="001B74BE" w:rsidRDefault="00600AB5" w:rsidP="00600AB5">
            <w:pPr>
              <w:jc w:val="center"/>
            </w:pPr>
            <w:r w:rsidRPr="001B74BE">
              <w:t>14:15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C51225" w14:textId="42588273" w:rsidR="00600AB5" w:rsidRPr="001B74BE" w:rsidRDefault="00600AB5" w:rsidP="00600AB5">
            <w:pPr>
              <w:jc w:val="center"/>
            </w:pPr>
            <w:r w:rsidRPr="001B74BE">
              <w:t>16:45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55CDEF" w14:textId="2244200A" w:rsidR="00600AB5" w:rsidRPr="001B74BE" w:rsidRDefault="00600AB5" w:rsidP="00600AB5">
            <w:pPr>
              <w:jc w:val="center"/>
            </w:pPr>
            <w:r w:rsidRPr="001B74BE">
              <w:t>Žiburio g.</w:t>
            </w:r>
          </w:p>
        </w:tc>
      </w:tr>
      <w:tr w:rsidR="00600AB5" w:rsidRPr="00842FBC" w14:paraId="5D385434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8E2CC1" w14:textId="7EF05AB0" w:rsidR="00600AB5" w:rsidRPr="001B74BE" w:rsidRDefault="00600AB5" w:rsidP="00600AB5">
            <w:pPr>
              <w:jc w:val="center"/>
            </w:pPr>
            <w:r w:rsidRPr="001B74BE">
              <w:t>20,1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579A05" w14:textId="36802AA7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14:paraId="7F2D6E90" w14:textId="5B6FA4A5" w:rsidR="00600AB5" w:rsidRPr="001B74BE" w:rsidRDefault="00600AB5" w:rsidP="00600AB5">
            <w:pPr>
              <w:jc w:val="center"/>
            </w:pPr>
            <w:r w:rsidRPr="001B74BE">
              <w:t>8:50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1A9435" w14:textId="5FF286C1" w:rsidR="00600AB5" w:rsidRPr="001B74BE" w:rsidRDefault="00600AB5" w:rsidP="00600AB5">
            <w:pPr>
              <w:jc w:val="center"/>
            </w:pPr>
            <w:r w:rsidRPr="001B74BE">
              <w:t>9:40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5E81BA" w14:textId="2E1809C2" w:rsidR="00600AB5" w:rsidRPr="001B74BE" w:rsidRDefault="00600AB5" w:rsidP="00600AB5">
            <w:pPr>
              <w:jc w:val="center"/>
            </w:pPr>
            <w:r w:rsidRPr="001B74BE">
              <w:t>10:20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A3A94A" w14:textId="7592EE04" w:rsidR="00600AB5" w:rsidRPr="001B74BE" w:rsidRDefault="00600AB5" w:rsidP="00600AB5">
            <w:pPr>
              <w:jc w:val="center"/>
            </w:pPr>
            <w:r w:rsidRPr="001B74BE">
              <w:t>11:50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0E9091" w14:textId="7D5C83B9" w:rsidR="00600AB5" w:rsidRPr="001B74BE" w:rsidRDefault="00600AB5" w:rsidP="00600AB5">
            <w:pPr>
              <w:jc w:val="center"/>
            </w:pPr>
            <w:r w:rsidRPr="001B74BE">
              <w:t>13:10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5FB46B6" w14:textId="4BE7149C" w:rsidR="00600AB5" w:rsidRPr="001B74BE" w:rsidRDefault="00600AB5" w:rsidP="00600AB5">
            <w:pPr>
              <w:jc w:val="center"/>
            </w:pPr>
            <w:r w:rsidRPr="001B74BE">
              <w:t>14:20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D47083" w14:textId="6980FDC7" w:rsidR="00600AB5" w:rsidRPr="001B74BE" w:rsidRDefault="00600AB5" w:rsidP="00600AB5">
            <w:pPr>
              <w:jc w:val="center"/>
            </w:pPr>
            <w:r w:rsidRPr="001B74BE">
              <w:t>16:50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ED147F" w14:textId="7A14D1C3" w:rsidR="00600AB5" w:rsidRPr="001B74BE" w:rsidRDefault="00600AB5" w:rsidP="00600AB5">
            <w:pPr>
              <w:jc w:val="center"/>
            </w:pPr>
            <w:r w:rsidRPr="001B74BE">
              <w:t>Ligoninė</w:t>
            </w:r>
          </w:p>
        </w:tc>
      </w:tr>
      <w:tr w:rsidR="00600AB5" w:rsidRPr="00842FBC" w14:paraId="6C048B98" w14:textId="77777777" w:rsidTr="00983A15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0349B2" w14:textId="612791DC" w:rsidR="00600AB5" w:rsidRPr="001B74BE" w:rsidRDefault="00600AB5" w:rsidP="00600AB5">
            <w:pPr>
              <w:jc w:val="center"/>
            </w:pPr>
            <w:r w:rsidRPr="001B74BE">
              <w:t>20,5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F26B3" w14:textId="13591DE1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0C84" w14:textId="650C3424" w:rsidR="00600AB5" w:rsidRPr="001B74BE" w:rsidRDefault="00600AB5" w:rsidP="00600AB5">
            <w:pPr>
              <w:jc w:val="center"/>
            </w:pPr>
            <w:r w:rsidRPr="001B74BE">
              <w:t>8:53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A9F3" w14:textId="7628729A" w:rsidR="00600AB5" w:rsidRPr="001B74BE" w:rsidRDefault="00600AB5" w:rsidP="00600AB5">
            <w:pPr>
              <w:jc w:val="center"/>
            </w:pPr>
            <w:r w:rsidRPr="001B74BE">
              <w:t>9:43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59F88B" w14:textId="556A69EE" w:rsidR="00600AB5" w:rsidRPr="001B74BE" w:rsidRDefault="00600AB5" w:rsidP="00600AB5">
            <w:pPr>
              <w:jc w:val="center"/>
            </w:pPr>
            <w:r w:rsidRPr="001B74BE">
              <w:t>10:23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A0D6AC" w14:textId="0639A046" w:rsidR="00600AB5" w:rsidRPr="001B74BE" w:rsidRDefault="00600AB5" w:rsidP="00600AB5">
            <w:pPr>
              <w:jc w:val="center"/>
            </w:pPr>
            <w:r w:rsidRPr="001B74BE">
              <w:t>11:53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4874" w14:textId="15AF93F9" w:rsidR="00600AB5" w:rsidRPr="001B74BE" w:rsidRDefault="00600AB5" w:rsidP="00600AB5">
            <w:pPr>
              <w:jc w:val="center"/>
            </w:pPr>
            <w:r w:rsidRPr="001B74BE">
              <w:t>13:13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D06F" w14:textId="78CCFA17" w:rsidR="00600AB5" w:rsidRPr="001B74BE" w:rsidRDefault="00600AB5" w:rsidP="00600AB5">
            <w:pPr>
              <w:jc w:val="center"/>
            </w:pPr>
            <w:r w:rsidRPr="001B74BE">
              <w:t>14:23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690160" w14:textId="4353B3AE" w:rsidR="00600AB5" w:rsidRPr="001B74BE" w:rsidRDefault="00600AB5" w:rsidP="00600AB5">
            <w:pPr>
              <w:jc w:val="center"/>
            </w:pPr>
            <w:r w:rsidRPr="001B74BE">
              <w:t>16:53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668B8E" w14:textId="2F1DADC9" w:rsidR="00600AB5" w:rsidRPr="001B74BE" w:rsidRDefault="00600AB5" w:rsidP="00600AB5">
            <w:pPr>
              <w:jc w:val="center"/>
            </w:pPr>
            <w:r w:rsidRPr="001B74BE">
              <w:t>Žiburio parduotuvė</w:t>
            </w:r>
          </w:p>
        </w:tc>
      </w:tr>
      <w:tr w:rsidR="00600AB5" w:rsidRPr="00842FBC" w14:paraId="5F22357A" w14:textId="77777777" w:rsidTr="00983A15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8E4289" w14:textId="759B71E2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21,8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B3ACA" w14:textId="2451BBBD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BFB6" w14:textId="20393FFE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8:58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4F1C" w14:textId="08C16BA5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9:48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CEF28B" w14:textId="26D4BB79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10:28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3BA945" w14:textId="2A3A5BBF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11:58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5655" w14:textId="2A8F2B35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13:18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21B0" w14:textId="151F6CF9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14:28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9B331B" w14:textId="625539BC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16:58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04684D" w14:textId="3E35374F" w:rsidR="00600AB5" w:rsidRPr="001B74BE" w:rsidRDefault="00600AB5" w:rsidP="00600AB5">
            <w:pPr>
              <w:jc w:val="center"/>
            </w:pPr>
            <w:r w:rsidRPr="001B74BE">
              <w:rPr>
                <w:color w:val="auto"/>
              </w:rPr>
              <w:t>Teismas</w:t>
            </w:r>
          </w:p>
        </w:tc>
      </w:tr>
      <w:tr w:rsidR="00600AB5" w:rsidRPr="00842FBC" w14:paraId="1B01B1AF" w14:textId="77777777" w:rsidTr="00983A15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305BF8" w14:textId="6648F851" w:rsidR="00600AB5" w:rsidRPr="001B74BE" w:rsidRDefault="00600AB5" w:rsidP="00600AB5">
            <w:pPr>
              <w:jc w:val="center"/>
            </w:pPr>
            <w:r w:rsidRPr="001B74BE">
              <w:t>22,1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452F55" w14:textId="467318EB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4AAFEBE" w14:textId="4F58B0DD" w:rsidR="00600AB5" w:rsidRPr="001B74BE" w:rsidRDefault="00600AB5" w:rsidP="00600AB5">
            <w:pPr>
              <w:jc w:val="center"/>
            </w:pPr>
            <w:r w:rsidRPr="001B74BE">
              <w:t>8:59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5BF81" w14:textId="7F4B496B" w:rsidR="00600AB5" w:rsidRPr="001B74BE" w:rsidRDefault="00600AB5" w:rsidP="00600AB5">
            <w:pPr>
              <w:jc w:val="center"/>
            </w:pPr>
            <w:r w:rsidRPr="001B74BE">
              <w:t>9:49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9AA216" w14:textId="1D03F9F5" w:rsidR="00600AB5" w:rsidRPr="001B74BE" w:rsidRDefault="00600AB5" w:rsidP="00600AB5">
            <w:pPr>
              <w:jc w:val="center"/>
            </w:pPr>
            <w:r w:rsidRPr="001B74BE">
              <w:t>10:29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490F1D" w14:textId="20497BF6" w:rsidR="00600AB5" w:rsidRPr="001B74BE" w:rsidRDefault="00600AB5" w:rsidP="00600AB5">
            <w:pPr>
              <w:jc w:val="center"/>
            </w:pPr>
            <w:r w:rsidRPr="001B74BE">
              <w:t>11:59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CDFE8" w14:textId="58819F02" w:rsidR="00600AB5" w:rsidRPr="001B74BE" w:rsidRDefault="00600AB5" w:rsidP="00600AB5">
            <w:pPr>
              <w:jc w:val="center"/>
            </w:pPr>
            <w:r w:rsidRPr="001B74BE">
              <w:t>13:19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FEDC1" w14:textId="4890FED4" w:rsidR="00600AB5" w:rsidRPr="001B74BE" w:rsidRDefault="00600AB5" w:rsidP="00600AB5">
            <w:pPr>
              <w:jc w:val="center"/>
            </w:pPr>
            <w:r w:rsidRPr="001B74BE">
              <w:t>14:29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20D5E3" w14:textId="64CEA418" w:rsidR="00600AB5" w:rsidRPr="001B74BE" w:rsidRDefault="00600AB5" w:rsidP="00600AB5">
            <w:pPr>
              <w:jc w:val="center"/>
            </w:pPr>
            <w:r w:rsidRPr="001B74BE">
              <w:t>16:59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BA37F5" w14:textId="654BBF81" w:rsidR="00600AB5" w:rsidRPr="001B74BE" w:rsidRDefault="00600AB5" w:rsidP="005A4D10">
            <w:pPr>
              <w:jc w:val="center"/>
            </w:pPr>
            <w:r w:rsidRPr="001B74BE">
              <w:t>Poliklinika</w:t>
            </w:r>
            <w:r w:rsidR="00225C3B" w:rsidRPr="001B74BE">
              <w:t xml:space="preserve"> </w:t>
            </w:r>
            <w:r w:rsidR="009005CF">
              <w:t>(</w:t>
            </w:r>
            <w:r w:rsidR="00225C3B" w:rsidRPr="001B74BE">
              <w:t>atvykimas</w:t>
            </w:r>
            <w:r w:rsidR="009005CF">
              <w:t>)</w:t>
            </w:r>
          </w:p>
        </w:tc>
      </w:tr>
      <w:tr w:rsidR="00225C3B" w:rsidRPr="00842FBC" w14:paraId="37AB06D2" w14:textId="77777777" w:rsidTr="00983A15">
        <w:trPr>
          <w:trHeight w:val="333"/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644E9F" w14:textId="19554AAE" w:rsidR="00225C3B" w:rsidRPr="001B74BE" w:rsidRDefault="00225C3B" w:rsidP="00600AB5">
            <w:pPr>
              <w:jc w:val="center"/>
            </w:pPr>
            <w:r w:rsidRPr="001B74BE">
              <w:t>22,1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90B2C" w14:textId="154A7BE2" w:rsidR="00225C3B" w:rsidRPr="001B74BE" w:rsidRDefault="00225C3B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359E4F8E" w14:textId="2796A8E0" w:rsidR="00225C3B" w:rsidRPr="001B74BE" w:rsidRDefault="00225C3B" w:rsidP="00600AB5">
            <w:pPr>
              <w:jc w:val="center"/>
            </w:pPr>
            <w:r w:rsidRPr="001B74BE">
              <w:t>9:09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ED9BF" w14:textId="1F012187" w:rsidR="00225C3B" w:rsidRPr="001B74BE" w:rsidRDefault="00225C3B" w:rsidP="00600AB5">
            <w:pPr>
              <w:jc w:val="center"/>
            </w:pPr>
            <w:r w:rsidRPr="001B74BE">
              <w:t>9:59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D44216" w14:textId="74B043D4" w:rsidR="00225C3B" w:rsidRPr="001B74BE" w:rsidRDefault="00225C3B" w:rsidP="00600AB5">
            <w:pPr>
              <w:jc w:val="center"/>
            </w:pPr>
            <w:r w:rsidRPr="001B74BE">
              <w:t>10:39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F82DB1" w14:textId="6AC62DDA" w:rsidR="00225C3B" w:rsidRPr="001B74BE" w:rsidRDefault="00225C3B" w:rsidP="00600AB5">
            <w:pPr>
              <w:jc w:val="center"/>
            </w:pPr>
            <w:r w:rsidRPr="001B74BE">
              <w:t>12:09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DC81F" w14:textId="010DA1CC" w:rsidR="00225C3B" w:rsidRPr="001B74BE" w:rsidRDefault="00225C3B" w:rsidP="00600AB5">
            <w:pPr>
              <w:jc w:val="center"/>
            </w:pPr>
            <w:r w:rsidRPr="001B74BE">
              <w:t>13:29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DD56A" w14:textId="4F486A3E" w:rsidR="00225C3B" w:rsidRPr="001B74BE" w:rsidRDefault="00225C3B" w:rsidP="00600AB5">
            <w:pPr>
              <w:jc w:val="center"/>
            </w:pPr>
            <w:r w:rsidRPr="001B74BE">
              <w:t>14:39</w:t>
            </w:r>
          </w:p>
          <w:p w14:paraId="0CF351E3" w14:textId="0784107F" w:rsidR="00225C3B" w:rsidRPr="001B74BE" w:rsidRDefault="00225C3B" w:rsidP="00225C3B"/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99386B" w14:textId="42E03A22" w:rsidR="00225C3B" w:rsidRPr="001B74BE" w:rsidRDefault="00225C3B" w:rsidP="00600AB5">
            <w:pPr>
              <w:jc w:val="center"/>
            </w:pPr>
            <w:r w:rsidRPr="001B74BE">
              <w:t>17:09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166199" w14:textId="58E469EC" w:rsidR="00225C3B" w:rsidRPr="001B74BE" w:rsidRDefault="00225C3B" w:rsidP="005A4D10">
            <w:pPr>
              <w:jc w:val="center"/>
            </w:pPr>
            <w:r w:rsidRPr="001B74BE">
              <w:t xml:space="preserve">Poliklinika </w:t>
            </w:r>
            <w:r w:rsidR="009005CF">
              <w:t>(</w:t>
            </w:r>
            <w:r w:rsidRPr="001B74BE">
              <w:t>išvykimas</w:t>
            </w:r>
            <w:r w:rsidR="009005CF">
              <w:t>)</w:t>
            </w:r>
          </w:p>
        </w:tc>
      </w:tr>
      <w:tr w:rsidR="00600AB5" w:rsidRPr="00842FBC" w14:paraId="152FED2C" w14:textId="77777777" w:rsidTr="00983A15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357BE7" w14:textId="7ACCDBDF" w:rsidR="00600AB5" w:rsidRPr="001B74BE" w:rsidRDefault="00600AB5" w:rsidP="00600AB5">
            <w:pPr>
              <w:jc w:val="center"/>
            </w:pPr>
            <w:r w:rsidRPr="001B74BE">
              <w:lastRenderedPageBreak/>
              <w:t>2</w:t>
            </w:r>
            <w:r w:rsidR="008C5DF4" w:rsidRPr="001B74BE">
              <w:t>2</w:t>
            </w:r>
            <w:r w:rsidRPr="001B74BE">
              <w:t>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DF36CA" w14:textId="4FEE2CBD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6027510" w14:textId="31509D20" w:rsidR="00600AB5" w:rsidRPr="001B74BE" w:rsidRDefault="00600AB5" w:rsidP="00600AB5">
            <w:pPr>
              <w:jc w:val="center"/>
            </w:pPr>
            <w:r w:rsidRPr="001B74BE">
              <w:t>9:11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B2C56" w14:textId="54887436" w:rsidR="00600AB5" w:rsidRPr="001B74BE" w:rsidRDefault="00600AB5" w:rsidP="00600AB5">
            <w:pPr>
              <w:jc w:val="center"/>
            </w:pPr>
            <w:r w:rsidRPr="001B74BE">
              <w:t>10:01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41B9CC" w14:textId="35C51F3B" w:rsidR="00600AB5" w:rsidRPr="001B74BE" w:rsidRDefault="00600AB5" w:rsidP="00600AB5">
            <w:pPr>
              <w:jc w:val="center"/>
            </w:pPr>
            <w:r w:rsidRPr="001B74BE">
              <w:t>10:41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8198C8" w14:textId="3198D24B" w:rsidR="00600AB5" w:rsidRPr="001B74BE" w:rsidRDefault="00600AB5" w:rsidP="00600AB5">
            <w:pPr>
              <w:jc w:val="center"/>
            </w:pPr>
            <w:r w:rsidRPr="001B74BE">
              <w:t>12:11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41741" w14:textId="0CF4B8FB" w:rsidR="00600AB5" w:rsidRPr="001B74BE" w:rsidRDefault="00600AB5" w:rsidP="00600AB5">
            <w:pPr>
              <w:jc w:val="center"/>
            </w:pPr>
            <w:r w:rsidRPr="001B74BE">
              <w:t>13:31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13C96" w14:textId="21CA643C" w:rsidR="00600AB5" w:rsidRPr="001B74BE" w:rsidRDefault="00600AB5" w:rsidP="00600AB5">
            <w:pPr>
              <w:jc w:val="center"/>
            </w:pPr>
            <w:r w:rsidRPr="001B74BE">
              <w:t>14:41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3E123F" w14:textId="10B65CDB" w:rsidR="00600AB5" w:rsidRPr="001B74BE" w:rsidRDefault="00600AB5" w:rsidP="00600AB5">
            <w:pPr>
              <w:jc w:val="center"/>
            </w:pPr>
            <w:r w:rsidRPr="001B74BE">
              <w:t>17:11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4EC6DE" w14:textId="5A19CBF8" w:rsidR="00600AB5" w:rsidRPr="001B74BE" w:rsidRDefault="00600AB5" w:rsidP="00600AB5">
            <w:pPr>
              <w:jc w:val="center"/>
            </w:pPr>
            <w:proofErr w:type="spellStart"/>
            <w:r w:rsidRPr="001B74BE">
              <w:t>A.Baranausko</w:t>
            </w:r>
            <w:proofErr w:type="spellEnd"/>
            <w:r w:rsidRPr="001B74BE">
              <w:t xml:space="preserve"> a</w:t>
            </w:r>
            <w:r w:rsidR="001B74BE" w:rsidRPr="001B74BE">
              <w:t>ikštė</w:t>
            </w:r>
          </w:p>
        </w:tc>
      </w:tr>
      <w:tr w:rsidR="00600AB5" w:rsidRPr="00842FBC" w14:paraId="23C1BBD4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ADDE7C" w14:textId="6C85FFDC" w:rsidR="00600AB5" w:rsidRPr="001B74BE" w:rsidRDefault="00600AB5" w:rsidP="00600AB5">
            <w:pPr>
              <w:jc w:val="center"/>
            </w:pPr>
            <w:r w:rsidRPr="001B74BE">
              <w:t>2</w:t>
            </w:r>
            <w:r w:rsidR="008C5DF4" w:rsidRPr="001B74BE">
              <w:t>4</w:t>
            </w:r>
            <w:r w:rsidRPr="001B74BE">
              <w:t>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D11BE" w14:textId="0C5DD9C3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787ABFD7" w14:textId="7CA8A5D8" w:rsidR="00600AB5" w:rsidRPr="001B74BE" w:rsidRDefault="00600AB5" w:rsidP="00600AB5">
            <w:pPr>
              <w:jc w:val="center"/>
            </w:pPr>
            <w:r w:rsidRPr="001B74BE">
              <w:t>9:13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E9506" w14:textId="11DF1742" w:rsidR="00600AB5" w:rsidRPr="001B74BE" w:rsidRDefault="00600AB5" w:rsidP="00600AB5">
            <w:pPr>
              <w:jc w:val="center"/>
            </w:pPr>
            <w:r w:rsidRPr="001B74BE">
              <w:t>10:03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052AB3" w14:textId="08BC2C11" w:rsidR="00600AB5" w:rsidRPr="001B74BE" w:rsidRDefault="00600AB5" w:rsidP="00600AB5">
            <w:pPr>
              <w:jc w:val="center"/>
            </w:pPr>
            <w:r w:rsidRPr="001B74BE">
              <w:t>10:43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43D385" w14:textId="2F5C3C8A" w:rsidR="00600AB5" w:rsidRPr="001B74BE" w:rsidRDefault="00600AB5" w:rsidP="00600AB5">
            <w:pPr>
              <w:jc w:val="center"/>
            </w:pPr>
            <w:r w:rsidRPr="001B74BE">
              <w:t>12:13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EA4BE" w14:textId="31E8B775" w:rsidR="00600AB5" w:rsidRPr="001B74BE" w:rsidRDefault="00600AB5" w:rsidP="00600AB5">
            <w:pPr>
              <w:jc w:val="center"/>
            </w:pPr>
            <w:r w:rsidRPr="001B74BE">
              <w:t>13:33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20517" w14:textId="3CAD0110" w:rsidR="00600AB5" w:rsidRPr="001B74BE" w:rsidRDefault="00600AB5" w:rsidP="00600AB5">
            <w:pPr>
              <w:jc w:val="center"/>
            </w:pPr>
            <w:r w:rsidRPr="001B74BE">
              <w:t>14:43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49FBEC" w14:textId="0CEDC157" w:rsidR="00600AB5" w:rsidRPr="001B74BE" w:rsidRDefault="00600AB5" w:rsidP="00600AB5">
            <w:pPr>
              <w:jc w:val="center"/>
            </w:pPr>
            <w:r w:rsidRPr="001B74BE">
              <w:t>17:13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29242" w14:textId="0817FB0C" w:rsidR="00600AB5" w:rsidRPr="001B74BE" w:rsidRDefault="00600AB5" w:rsidP="00600AB5">
            <w:pPr>
              <w:jc w:val="center"/>
            </w:pPr>
            <w:r w:rsidRPr="001B74BE">
              <w:t>Geležinkelio stotis</w:t>
            </w:r>
          </w:p>
        </w:tc>
      </w:tr>
      <w:tr w:rsidR="00600AB5" w:rsidRPr="00842FBC" w14:paraId="7A2D52AA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4E5DD" w14:textId="2F8E9DA6" w:rsidR="00600AB5" w:rsidRPr="001B74BE" w:rsidRDefault="00600AB5" w:rsidP="00600AB5">
            <w:pPr>
              <w:jc w:val="center"/>
            </w:pPr>
            <w:r w:rsidRPr="001B74BE">
              <w:t>2</w:t>
            </w:r>
            <w:r w:rsidR="008C5DF4" w:rsidRPr="001B74BE">
              <w:t>5</w:t>
            </w:r>
            <w:r w:rsidRPr="001B74BE">
              <w:t>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30A53" w14:textId="5C2FAA14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67D76747" w14:textId="6CEF4BC6" w:rsidR="00600AB5" w:rsidRPr="001B74BE" w:rsidRDefault="00600AB5" w:rsidP="00600AB5">
            <w:pPr>
              <w:jc w:val="center"/>
            </w:pPr>
            <w:r w:rsidRPr="001B74BE">
              <w:t>9:14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66540" w14:textId="368BF813" w:rsidR="00600AB5" w:rsidRPr="001B74BE" w:rsidRDefault="00600AB5" w:rsidP="00600AB5">
            <w:pPr>
              <w:jc w:val="center"/>
            </w:pPr>
            <w:r w:rsidRPr="001B74BE">
              <w:t>10:04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E07603" w14:textId="4DA939D5" w:rsidR="00600AB5" w:rsidRPr="001B74BE" w:rsidRDefault="00600AB5" w:rsidP="00600AB5">
            <w:pPr>
              <w:jc w:val="center"/>
            </w:pPr>
            <w:r w:rsidRPr="001B74BE">
              <w:t>10:44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1C25C2" w14:textId="5F63AEDD" w:rsidR="00600AB5" w:rsidRPr="001B74BE" w:rsidRDefault="00600AB5" w:rsidP="00600AB5">
            <w:pPr>
              <w:jc w:val="center"/>
            </w:pPr>
            <w:r w:rsidRPr="001B74BE">
              <w:t>12:14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28330" w14:textId="3EDBC2F7" w:rsidR="00600AB5" w:rsidRPr="001B74BE" w:rsidRDefault="00600AB5" w:rsidP="00600AB5">
            <w:pPr>
              <w:jc w:val="center"/>
            </w:pPr>
            <w:r w:rsidRPr="001B74BE">
              <w:t>13:34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B6D48" w14:textId="50D2F65F" w:rsidR="00600AB5" w:rsidRPr="001B74BE" w:rsidRDefault="00600AB5" w:rsidP="00600AB5">
            <w:pPr>
              <w:jc w:val="center"/>
            </w:pPr>
            <w:r w:rsidRPr="001B74BE">
              <w:t>14:44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DC6442" w14:textId="219F9521" w:rsidR="00600AB5" w:rsidRPr="001B74BE" w:rsidRDefault="00600AB5" w:rsidP="00600AB5">
            <w:pPr>
              <w:jc w:val="center"/>
            </w:pPr>
            <w:r w:rsidRPr="001B74BE">
              <w:t>17:14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FF109D" w14:textId="65AD6500" w:rsidR="00600AB5" w:rsidRPr="001B74BE" w:rsidRDefault="00600AB5" w:rsidP="00600AB5">
            <w:pPr>
              <w:jc w:val="center"/>
            </w:pPr>
            <w:r w:rsidRPr="001B74BE">
              <w:t>Jaros parduotuvė</w:t>
            </w:r>
          </w:p>
        </w:tc>
      </w:tr>
      <w:tr w:rsidR="00600AB5" w:rsidRPr="00842FBC" w14:paraId="44F68F71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72DA37" w14:textId="53344BE9" w:rsidR="00600AB5" w:rsidRPr="001B74BE" w:rsidRDefault="00600AB5" w:rsidP="00600AB5">
            <w:pPr>
              <w:jc w:val="center"/>
            </w:pPr>
            <w:r w:rsidRPr="001B74BE">
              <w:t>2</w:t>
            </w:r>
            <w:r w:rsidR="008C5DF4" w:rsidRPr="001B74BE">
              <w:t>5</w:t>
            </w:r>
            <w:r w:rsidRPr="001B74BE">
              <w:t>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2A4DB7" w14:textId="2C24C400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588E7334" w14:textId="333AD1F5" w:rsidR="00600AB5" w:rsidRPr="001B74BE" w:rsidRDefault="00600AB5" w:rsidP="00600AB5">
            <w:pPr>
              <w:jc w:val="center"/>
            </w:pPr>
            <w:r w:rsidRPr="001B74BE">
              <w:t>9:16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E24C2" w14:textId="32B8B41D" w:rsidR="00600AB5" w:rsidRPr="001B74BE" w:rsidRDefault="00600AB5" w:rsidP="00600AB5">
            <w:pPr>
              <w:jc w:val="center"/>
            </w:pPr>
            <w:r w:rsidRPr="001B74BE">
              <w:t>10:06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840F38" w14:textId="118C10DF" w:rsidR="00600AB5" w:rsidRPr="001B74BE" w:rsidRDefault="00600AB5" w:rsidP="00600AB5">
            <w:pPr>
              <w:jc w:val="center"/>
            </w:pPr>
            <w:r w:rsidRPr="001B74BE">
              <w:t>10:46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48C6FC" w14:textId="3305432B" w:rsidR="00600AB5" w:rsidRPr="001B74BE" w:rsidRDefault="00600AB5" w:rsidP="00600AB5">
            <w:pPr>
              <w:jc w:val="center"/>
            </w:pPr>
            <w:r w:rsidRPr="001B74BE">
              <w:t>12:16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43FE3" w14:textId="08640D9A" w:rsidR="00600AB5" w:rsidRPr="001B74BE" w:rsidRDefault="00600AB5" w:rsidP="00600AB5">
            <w:pPr>
              <w:jc w:val="center"/>
            </w:pPr>
            <w:r w:rsidRPr="001B74BE">
              <w:t>13:36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2BBF6" w14:textId="3AAF98C3" w:rsidR="00600AB5" w:rsidRPr="001B74BE" w:rsidRDefault="00600AB5" w:rsidP="00600AB5">
            <w:pPr>
              <w:jc w:val="center"/>
            </w:pPr>
            <w:r w:rsidRPr="001B74BE">
              <w:t>14:46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819485" w14:textId="4E1A30BC" w:rsidR="00600AB5" w:rsidRPr="001B74BE" w:rsidRDefault="00600AB5" w:rsidP="00600AB5">
            <w:pPr>
              <w:jc w:val="center"/>
            </w:pPr>
            <w:r w:rsidRPr="001B74BE">
              <w:t>17:16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2BAF73" w14:textId="1ED76F43" w:rsidR="00600AB5" w:rsidRPr="001B74BE" w:rsidRDefault="00600AB5" w:rsidP="00600AB5">
            <w:pPr>
              <w:jc w:val="center"/>
            </w:pPr>
            <w:r w:rsidRPr="001B74BE">
              <w:t>Gegužės g. pabaiga</w:t>
            </w:r>
          </w:p>
        </w:tc>
      </w:tr>
      <w:tr w:rsidR="00600AB5" w:rsidRPr="00842FBC" w14:paraId="09865A27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63AA48" w14:textId="2A1FB38D" w:rsidR="00600AB5" w:rsidRPr="001B74BE" w:rsidRDefault="008C5DF4" w:rsidP="00600AB5">
            <w:pPr>
              <w:jc w:val="center"/>
            </w:pPr>
            <w:r w:rsidRPr="001B74BE">
              <w:t>26</w:t>
            </w:r>
            <w:r w:rsidR="00600AB5" w:rsidRPr="001B74BE">
              <w:t>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88524A" w14:textId="282DF591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014F9BA7" w14:textId="7295748D" w:rsidR="00600AB5" w:rsidRPr="001B74BE" w:rsidRDefault="00600AB5" w:rsidP="00600AB5">
            <w:pPr>
              <w:jc w:val="center"/>
            </w:pPr>
            <w:r w:rsidRPr="001B74BE">
              <w:t>9:17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D5340" w14:textId="72E293C0" w:rsidR="00600AB5" w:rsidRPr="001B74BE" w:rsidRDefault="00600AB5" w:rsidP="00600AB5">
            <w:pPr>
              <w:jc w:val="center"/>
            </w:pPr>
            <w:r w:rsidRPr="001B74BE">
              <w:t>10:07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241BD7" w14:textId="70BE52DB" w:rsidR="00600AB5" w:rsidRPr="001B74BE" w:rsidRDefault="00600AB5" w:rsidP="00600AB5">
            <w:pPr>
              <w:jc w:val="center"/>
            </w:pPr>
            <w:r w:rsidRPr="001B74BE">
              <w:t>10:47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4D0C67" w14:textId="3E4230A1" w:rsidR="00600AB5" w:rsidRPr="001B74BE" w:rsidRDefault="00600AB5" w:rsidP="00600AB5">
            <w:pPr>
              <w:jc w:val="center"/>
            </w:pPr>
            <w:r w:rsidRPr="001B74BE">
              <w:t>12:17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C1563" w14:textId="7722A061" w:rsidR="00600AB5" w:rsidRPr="001B74BE" w:rsidRDefault="00600AB5" w:rsidP="00600AB5">
            <w:pPr>
              <w:jc w:val="center"/>
            </w:pPr>
            <w:r w:rsidRPr="001B74BE">
              <w:t>13:37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C9D57" w14:textId="5593D981" w:rsidR="00600AB5" w:rsidRPr="001B74BE" w:rsidRDefault="00600AB5" w:rsidP="00600AB5">
            <w:pPr>
              <w:jc w:val="center"/>
            </w:pPr>
            <w:r w:rsidRPr="001B74BE">
              <w:t>14:47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0CCFD2" w14:textId="2184575A" w:rsidR="00600AB5" w:rsidRPr="001B74BE" w:rsidRDefault="00600AB5" w:rsidP="00600AB5">
            <w:pPr>
              <w:jc w:val="center"/>
            </w:pPr>
            <w:r w:rsidRPr="001B74BE">
              <w:t>17:17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8D947E" w14:textId="6D5BC149" w:rsidR="00600AB5" w:rsidRPr="001B74BE" w:rsidRDefault="00600AB5" w:rsidP="00600AB5">
            <w:pPr>
              <w:jc w:val="center"/>
            </w:pPr>
            <w:r w:rsidRPr="001B74BE">
              <w:t>Jaros parduotuvė</w:t>
            </w:r>
          </w:p>
        </w:tc>
      </w:tr>
      <w:tr w:rsidR="00600AB5" w:rsidRPr="00842FBC" w14:paraId="45D2EA38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6AACE" w14:textId="0ADEC5D8" w:rsidR="00600AB5" w:rsidRPr="001B74BE" w:rsidRDefault="008C5DF4" w:rsidP="00600AB5">
            <w:pPr>
              <w:jc w:val="center"/>
            </w:pPr>
            <w:r w:rsidRPr="001B74BE">
              <w:t>27</w:t>
            </w:r>
            <w:r w:rsidR="00600AB5" w:rsidRPr="001B74BE">
              <w:t>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539679" w14:textId="698C1D2D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045B1638" w14:textId="6AA5292D" w:rsidR="00600AB5" w:rsidRPr="001B74BE" w:rsidRDefault="00600AB5" w:rsidP="00600AB5">
            <w:pPr>
              <w:jc w:val="center"/>
            </w:pPr>
            <w:r w:rsidRPr="001B74BE">
              <w:t>9:18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47192" w14:textId="794B1712" w:rsidR="00600AB5" w:rsidRPr="001B74BE" w:rsidRDefault="00600AB5" w:rsidP="00600AB5">
            <w:pPr>
              <w:jc w:val="center"/>
            </w:pPr>
            <w:r w:rsidRPr="001B74BE">
              <w:t>10:08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100D25" w14:textId="7E575360" w:rsidR="00600AB5" w:rsidRPr="001B74BE" w:rsidRDefault="00600AB5" w:rsidP="00600AB5">
            <w:pPr>
              <w:jc w:val="center"/>
            </w:pPr>
            <w:r w:rsidRPr="001B74BE">
              <w:t>10:48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D50435" w14:textId="3B4D190B" w:rsidR="00600AB5" w:rsidRPr="001B74BE" w:rsidRDefault="00600AB5" w:rsidP="00600AB5">
            <w:pPr>
              <w:jc w:val="center"/>
            </w:pPr>
            <w:r w:rsidRPr="001B74BE">
              <w:t>12:18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4F765" w14:textId="476DCB08" w:rsidR="00600AB5" w:rsidRPr="001B74BE" w:rsidRDefault="00600AB5" w:rsidP="00600AB5">
            <w:pPr>
              <w:jc w:val="center"/>
            </w:pPr>
            <w:r w:rsidRPr="001B74BE">
              <w:t>13:38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8975" w14:textId="7E9D438A" w:rsidR="00600AB5" w:rsidRPr="001B74BE" w:rsidRDefault="00600AB5" w:rsidP="00600AB5">
            <w:pPr>
              <w:jc w:val="center"/>
            </w:pPr>
            <w:r w:rsidRPr="001B74BE">
              <w:t>14:48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9A0C71" w14:textId="3B0B1D3B" w:rsidR="00600AB5" w:rsidRPr="001B74BE" w:rsidRDefault="00600AB5" w:rsidP="00600AB5">
            <w:pPr>
              <w:jc w:val="center"/>
            </w:pPr>
            <w:r w:rsidRPr="001B74BE">
              <w:t>17:18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DC3B12" w14:textId="139EAF66" w:rsidR="00600AB5" w:rsidRPr="001B74BE" w:rsidRDefault="00600AB5" w:rsidP="00600AB5">
            <w:pPr>
              <w:jc w:val="center"/>
            </w:pPr>
            <w:r w:rsidRPr="001B74BE">
              <w:t>Geležinkelio stotis</w:t>
            </w:r>
          </w:p>
        </w:tc>
      </w:tr>
      <w:tr w:rsidR="00600AB5" w:rsidRPr="00842FBC" w14:paraId="4A5F595E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90C4C3" w14:textId="78D1D504" w:rsidR="00600AB5" w:rsidRPr="001B74BE" w:rsidRDefault="008C5DF4" w:rsidP="00600AB5">
            <w:pPr>
              <w:jc w:val="center"/>
            </w:pPr>
            <w:r w:rsidRPr="001B74BE">
              <w:t>29</w:t>
            </w:r>
            <w:r w:rsidR="00600AB5" w:rsidRPr="001B74BE">
              <w:t>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D95943" w14:textId="4611E06B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2A54F031" w14:textId="5D29892C" w:rsidR="00600AB5" w:rsidRPr="001B74BE" w:rsidRDefault="00600AB5" w:rsidP="00600AB5">
            <w:pPr>
              <w:jc w:val="center"/>
            </w:pPr>
            <w:r w:rsidRPr="001B74BE">
              <w:t>9:20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8781B" w14:textId="50C10426" w:rsidR="00600AB5" w:rsidRPr="001B74BE" w:rsidRDefault="00600AB5" w:rsidP="00600AB5">
            <w:pPr>
              <w:jc w:val="center"/>
            </w:pPr>
            <w:r w:rsidRPr="001B74BE">
              <w:t>10:10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A41661" w14:textId="1CA0122F" w:rsidR="00600AB5" w:rsidRPr="001B74BE" w:rsidRDefault="00600AB5" w:rsidP="00600AB5">
            <w:pPr>
              <w:jc w:val="center"/>
            </w:pPr>
            <w:r w:rsidRPr="001B74BE">
              <w:t>10:50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FB3F4A" w14:textId="33C7C425" w:rsidR="00600AB5" w:rsidRPr="001B74BE" w:rsidRDefault="00600AB5" w:rsidP="00600AB5">
            <w:pPr>
              <w:jc w:val="center"/>
            </w:pPr>
            <w:r w:rsidRPr="001B74BE">
              <w:t>12:20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A2BAE" w14:textId="678EF25E" w:rsidR="00600AB5" w:rsidRPr="001B74BE" w:rsidRDefault="00600AB5" w:rsidP="00600AB5">
            <w:pPr>
              <w:jc w:val="center"/>
            </w:pPr>
            <w:r w:rsidRPr="001B74BE">
              <w:t>13:40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EFCE3" w14:textId="7503DE0A" w:rsidR="00600AB5" w:rsidRPr="001B74BE" w:rsidRDefault="00600AB5" w:rsidP="00600AB5">
            <w:pPr>
              <w:jc w:val="center"/>
            </w:pPr>
            <w:r w:rsidRPr="001B74BE">
              <w:t>14:50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F875B2" w14:textId="2D33922D" w:rsidR="00600AB5" w:rsidRPr="001B74BE" w:rsidRDefault="00600AB5" w:rsidP="00600AB5">
            <w:pPr>
              <w:jc w:val="center"/>
            </w:pPr>
            <w:r w:rsidRPr="001B74BE">
              <w:t>17:20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C7F06E" w14:textId="268D48FA" w:rsidR="00600AB5" w:rsidRPr="001B74BE" w:rsidRDefault="00600AB5" w:rsidP="00600AB5">
            <w:pPr>
              <w:jc w:val="center"/>
            </w:pPr>
            <w:r w:rsidRPr="001B74BE">
              <w:t>Gedimino g. parduotuvė</w:t>
            </w:r>
          </w:p>
        </w:tc>
      </w:tr>
      <w:tr w:rsidR="00600AB5" w:rsidRPr="00842FBC" w14:paraId="5FB57D4F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4240C0" w14:textId="23107056" w:rsidR="00600AB5" w:rsidRPr="001B74BE" w:rsidRDefault="00600AB5" w:rsidP="00600AB5">
            <w:pPr>
              <w:jc w:val="center"/>
            </w:pPr>
            <w:r w:rsidRPr="001B74BE">
              <w:t>3</w:t>
            </w:r>
            <w:r w:rsidR="008C5DF4" w:rsidRPr="001B74BE">
              <w:t>1</w:t>
            </w:r>
            <w:r w:rsidRPr="001B74BE">
              <w:t>,6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BAD734" w14:textId="330DFABE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2,5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713492AC" w14:textId="1D80576B" w:rsidR="00600AB5" w:rsidRPr="001B74BE" w:rsidRDefault="00600AB5" w:rsidP="00600AB5">
            <w:pPr>
              <w:jc w:val="center"/>
            </w:pPr>
            <w:r w:rsidRPr="001B74BE">
              <w:t>9:23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E7309" w14:textId="17C91454" w:rsidR="00600AB5" w:rsidRPr="001B74BE" w:rsidRDefault="00600AB5" w:rsidP="00600AB5">
            <w:pPr>
              <w:jc w:val="center"/>
            </w:pPr>
            <w:r w:rsidRPr="001B74BE">
              <w:t>10:13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7B41AF" w14:textId="77EF730F" w:rsidR="00600AB5" w:rsidRPr="001B74BE" w:rsidRDefault="00600AB5" w:rsidP="00600AB5">
            <w:pPr>
              <w:jc w:val="center"/>
            </w:pPr>
            <w:r w:rsidRPr="001B74BE">
              <w:t>10:53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9391D8" w14:textId="6DCCF523" w:rsidR="00600AB5" w:rsidRPr="001B74BE" w:rsidRDefault="00600AB5" w:rsidP="00600AB5">
            <w:pPr>
              <w:jc w:val="center"/>
            </w:pPr>
            <w:r w:rsidRPr="001B74BE">
              <w:t>12:23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C633E" w14:textId="6951E88C" w:rsidR="00600AB5" w:rsidRPr="001B74BE" w:rsidRDefault="00600AB5" w:rsidP="00600AB5">
            <w:pPr>
              <w:jc w:val="center"/>
            </w:pPr>
            <w:r w:rsidRPr="001B74BE">
              <w:t>13:43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58EB6" w14:textId="3440DA7C" w:rsidR="00600AB5" w:rsidRPr="001B74BE" w:rsidRDefault="00600AB5" w:rsidP="00600AB5">
            <w:pPr>
              <w:jc w:val="center"/>
            </w:pPr>
            <w:r w:rsidRPr="001B74BE">
              <w:t>14:53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A0AAF1" w14:textId="122FA412" w:rsidR="00600AB5" w:rsidRPr="001B74BE" w:rsidRDefault="00600AB5" w:rsidP="00600AB5">
            <w:pPr>
              <w:jc w:val="center"/>
            </w:pPr>
            <w:r w:rsidRPr="001B74BE">
              <w:t>17:23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CABCB0" w14:textId="10B26B6B" w:rsidR="00600AB5" w:rsidRPr="001B74BE" w:rsidRDefault="00600AB5" w:rsidP="00600AB5">
            <w:pPr>
              <w:jc w:val="center"/>
            </w:pPr>
            <w:r w:rsidRPr="001B74BE">
              <w:t>Troškūnų g.</w:t>
            </w:r>
          </w:p>
        </w:tc>
      </w:tr>
      <w:tr w:rsidR="00600AB5" w:rsidRPr="00842FBC" w14:paraId="298A3D4D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224344" w14:textId="7C80594B" w:rsidR="00600AB5" w:rsidRPr="001B74BE" w:rsidRDefault="00600AB5" w:rsidP="00600AB5">
            <w:pPr>
              <w:jc w:val="center"/>
            </w:pPr>
            <w:r w:rsidRPr="001B74BE">
              <w:t>3</w:t>
            </w:r>
            <w:r w:rsidR="008C5DF4" w:rsidRPr="001B74BE">
              <w:t>2</w:t>
            </w:r>
            <w:r w:rsidRPr="001B74BE">
              <w:t>,2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7B3D0E" w14:textId="29ECB185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57927A33" w14:textId="5FA67611" w:rsidR="00600AB5" w:rsidRPr="001B74BE" w:rsidRDefault="00600AB5" w:rsidP="00600AB5">
            <w:pPr>
              <w:jc w:val="center"/>
            </w:pPr>
            <w:r w:rsidRPr="001B74BE">
              <w:t>9:24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D1A21" w14:textId="181D8AEC" w:rsidR="00600AB5" w:rsidRPr="001B74BE" w:rsidRDefault="00600AB5" w:rsidP="00600AB5">
            <w:pPr>
              <w:jc w:val="center"/>
            </w:pPr>
            <w:r w:rsidRPr="001B74BE">
              <w:t>10:14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795143" w14:textId="72624CE1" w:rsidR="00600AB5" w:rsidRPr="001B74BE" w:rsidRDefault="00600AB5" w:rsidP="00600AB5">
            <w:pPr>
              <w:jc w:val="center"/>
            </w:pPr>
            <w:r w:rsidRPr="001B74BE">
              <w:t>10:54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2F2891" w14:textId="12870BFF" w:rsidR="00600AB5" w:rsidRPr="001B74BE" w:rsidRDefault="00600AB5" w:rsidP="00600AB5">
            <w:pPr>
              <w:jc w:val="center"/>
            </w:pPr>
            <w:r w:rsidRPr="001B74BE">
              <w:t>12:24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43B65" w14:textId="1E80B2D0" w:rsidR="00600AB5" w:rsidRPr="001B74BE" w:rsidRDefault="00600AB5" w:rsidP="00600AB5">
            <w:pPr>
              <w:jc w:val="center"/>
            </w:pPr>
            <w:r w:rsidRPr="001B74BE">
              <w:t>13:44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80F40" w14:textId="5CB8027C" w:rsidR="00600AB5" w:rsidRPr="001B74BE" w:rsidRDefault="00600AB5" w:rsidP="00600AB5">
            <w:pPr>
              <w:jc w:val="center"/>
            </w:pPr>
            <w:r w:rsidRPr="001B74BE">
              <w:t>14:54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DDF399" w14:textId="40B8766B" w:rsidR="00600AB5" w:rsidRPr="001B74BE" w:rsidRDefault="00600AB5" w:rsidP="00600AB5">
            <w:pPr>
              <w:jc w:val="center"/>
            </w:pPr>
            <w:r w:rsidRPr="001B74BE">
              <w:t>17:24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D71D41" w14:textId="530D511D" w:rsidR="00600AB5" w:rsidRPr="001B74BE" w:rsidRDefault="00600AB5" w:rsidP="00600AB5">
            <w:pPr>
              <w:jc w:val="center"/>
            </w:pPr>
            <w:r w:rsidRPr="001B74BE">
              <w:t>Technologij</w:t>
            </w:r>
            <w:r w:rsidR="009B3C36">
              <w:t>os</w:t>
            </w:r>
            <w:r w:rsidRPr="001B74BE">
              <w:t xml:space="preserve"> m</w:t>
            </w:r>
            <w:r w:rsidR="001B74BE" w:rsidRPr="001B74BE">
              <w:t>o</w:t>
            </w:r>
            <w:r w:rsidRPr="001B74BE">
              <w:t>k</w:t>
            </w:r>
            <w:r w:rsidR="001B74BE" w:rsidRPr="001B74BE">
              <w:t>yk</w:t>
            </w:r>
            <w:r w:rsidRPr="001B74BE">
              <w:t>la</w:t>
            </w:r>
          </w:p>
        </w:tc>
      </w:tr>
      <w:tr w:rsidR="00600AB5" w:rsidRPr="00842FBC" w14:paraId="079EE9E7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36723A" w14:textId="75B174BB" w:rsidR="00600AB5" w:rsidRPr="001B74BE" w:rsidRDefault="00600AB5" w:rsidP="00600AB5">
            <w:pPr>
              <w:jc w:val="center"/>
            </w:pPr>
            <w:r w:rsidRPr="001B74BE">
              <w:t>3</w:t>
            </w:r>
            <w:r w:rsidR="008C5DF4" w:rsidRPr="001B74BE">
              <w:t>3</w:t>
            </w:r>
            <w:r w:rsidRPr="001B74BE">
              <w:t>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C8E613" w14:textId="6DBCA0FF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6C176C7E" w14:textId="100C4DFC" w:rsidR="00600AB5" w:rsidRPr="001B74BE" w:rsidRDefault="00600AB5" w:rsidP="00600AB5">
            <w:pPr>
              <w:jc w:val="center"/>
            </w:pPr>
            <w:r w:rsidRPr="001B74BE">
              <w:t>9:25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19317" w14:textId="4067403F" w:rsidR="00600AB5" w:rsidRPr="001B74BE" w:rsidRDefault="00600AB5" w:rsidP="00600AB5">
            <w:pPr>
              <w:jc w:val="center"/>
            </w:pPr>
            <w:r w:rsidRPr="001B74BE">
              <w:t>10:15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CDF678" w14:textId="7CF9949C" w:rsidR="00600AB5" w:rsidRPr="001B74BE" w:rsidRDefault="00600AB5" w:rsidP="00600AB5">
            <w:pPr>
              <w:jc w:val="center"/>
            </w:pPr>
            <w:r w:rsidRPr="001B74BE">
              <w:t>10:55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750414" w14:textId="1EEF0D94" w:rsidR="00600AB5" w:rsidRPr="001B74BE" w:rsidRDefault="00600AB5" w:rsidP="00600AB5">
            <w:pPr>
              <w:jc w:val="center"/>
            </w:pPr>
            <w:r w:rsidRPr="001B74BE">
              <w:t>12:25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5691A" w14:textId="4D5D2F5D" w:rsidR="00600AB5" w:rsidRPr="001B74BE" w:rsidRDefault="00600AB5" w:rsidP="00600AB5">
            <w:pPr>
              <w:jc w:val="center"/>
            </w:pPr>
            <w:r w:rsidRPr="001B74BE">
              <w:t>13:45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E7720" w14:textId="46A75E31" w:rsidR="00600AB5" w:rsidRPr="001B74BE" w:rsidRDefault="00600AB5" w:rsidP="00600AB5">
            <w:pPr>
              <w:jc w:val="center"/>
            </w:pPr>
            <w:r w:rsidRPr="001B74BE">
              <w:t>14:55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BCF4A0" w14:textId="6B1BB47F" w:rsidR="00600AB5" w:rsidRPr="001B74BE" w:rsidRDefault="00600AB5" w:rsidP="00600AB5">
            <w:pPr>
              <w:jc w:val="center"/>
            </w:pPr>
            <w:r w:rsidRPr="001B74BE">
              <w:t>17:25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1441C" w14:textId="48E6FC9D" w:rsidR="00600AB5" w:rsidRPr="001B74BE" w:rsidRDefault="00600AB5" w:rsidP="00600AB5">
            <w:pPr>
              <w:jc w:val="center"/>
            </w:pPr>
            <w:proofErr w:type="spellStart"/>
            <w:r w:rsidRPr="001B74BE">
              <w:t>Pašventupys</w:t>
            </w:r>
            <w:proofErr w:type="spellEnd"/>
          </w:p>
        </w:tc>
      </w:tr>
      <w:tr w:rsidR="00600AB5" w:rsidRPr="00842FBC" w14:paraId="5C6BF30C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E2353A" w14:textId="054B8442" w:rsidR="00600AB5" w:rsidRPr="001B74BE" w:rsidRDefault="00600AB5" w:rsidP="00600AB5">
            <w:pPr>
              <w:jc w:val="center"/>
            </w:pPr>
            <w:r w:rsidRPr="001B74BE">
              <w:t>3</w:t>
            </w:r>
            <w:r w:rsidR="008C5DF4" w:rsidRPr="001B74BE">
              <w:t>4</w:t>
            </w:r>
            <w:r w:rsidRPr="001B74BE">
              <w:t>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20E35D" w14:textId="0040C80A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6E4FB15C" w14:textId="43186DED" w:rsidR="00600AB5" w:rsidRPr="001B74BE" w:rsidRDefault="00600AB5" w:rsidP="00600AB5">
            <w:pPr>
              <w:jc w:val="center"/>
            </w:pPr>
            <w:r w:rsidRPr="001B74BE">
              <w:t>9:26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11253" w14:textId="541899C9" w:rsidR="00600AB5" w:rsidRPr="001B74BE" w:rsidRDefault="00600AB5" w:rsidP="00600AB5">
            <w:pPr>
              <w:jc w:val="center"/>
            </w:pPr>
            <w:r w:rsidRPr="001B74BE">
              <w:t>10:16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0E2397" w14:textId="2D3487CF" w:rsidR="00600AB5" w:rsidRPr="001B74BE" w:rsidRDefault="00600AB5" w:rsidP="00600AB5">
            <w:pPr>
              <w:jc w:val="center"/>
            </w:pPr>
            <w:r w:rsidRPr="001B74BE">
              <w:t>10:56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784EC4" w14:textId="14FF5C32" w:rsidR="00600AB5" w:rsidRPr="001B74BE" w:rsidRDefault="00600AB5" w:rsidP="00600AB5">
            <w:pPr>
              <w:jc w:val="center"/>
            </w:pPr>
            <w:r w:rsidRPr="001B74BE">
              <w:t>12:26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CD12A" w14:textId="36D17455" w:rsidR="00600AB5" w:rsidRPr="001B74BE" w:rsidRDefault="00600AB5" w:rsidP="00600AB5">
            <w:pPr>
              <w:jc w:val="center"/>
            </w:pPr>
            <w:r w:rsidRPr="001B74BE">
              <w:t>13:46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A795C" w14:textId="1F2DC21F" w:rsidR="00600AB5" w:rsidRPr="001B74BE" w:rsidRDefault="00600AB5" w:rsidP="00600AB5">
            <w:pPr>
              <w:jc w:val="center"/>
            </w:pPr>
            <w:r w:rsidRPr="001B74BE">
              <w:t>14:56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BE927F" w14:textId="69478C2F" w:rsidR="00600AB5" w:rsidRPr="001B74BE" w:rsidRDefault="00600AB5" w:rsidP="00600AB5">
            <w:pPr>
              <w:jc w:val="center"/>
            </w:pPr>
            <w:r w:rsidRPr="001B74BE">
              <w:t>17:26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6C978" w14:textId="4272E0A9" w:rsidR="00600AB5" w:rsidRPr="001B74BE" w:rsidRDefault="00600AB5" w:rsidP="00600AB5">
            <w:pPr>
              <w:jc w:val="center"/>
            </w:pPr>
            <w:r w:rsidRPr="001B74BE">
              <w:t>Technologij</w:t>
            </w:r>
            <w:r w:rsidR="009B3C36">
              <w:t>os</w:t>
            </w:r>
            <w:r w:rsidRPr="001B74BE">
              <w:t xml:space="preserve"> m</w:t>
            </w:r>
            <w:r w:rsidR="001B74BE" w:rsidRPr="001B74BE">
              <w:t>oky</w:t>
            </w:r>
            <w:r w:rsidRPr="001B74BE">
              <w:t>kla</w:t>
            </w:r>
          </w:p>
        </w:tc>
      </w:tr>
      <w:tr w:rsidR="00600AB5" w:rsidRPr="00842FBC" w14:paraId="774F63F3" w14:textId="77777777" w:rsidTr="00983A15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94BE8F" w14:textId="31E04E4A" w:rsidR="00600AB5" w:rsidRPr="001B74BE" w:rsidRDefault="00600AB5" w:rsidP="00600AB5">
            <w:pPr>
              <w:jc w:val="center"/>
            </w:pPr>
            <w:r w:rsidRPr="001B74BE">
              <w:t>3</w:t>
            </w:r>
            <w:r w:rsidR="008C5DF4" w:rsidRPr="001B74BE">
              <w:t>5</w:t>
            </w:r>
            <w:r w:rsidRPr="001B74BE">
              <w:t>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F41A6" w14:textId="45545AC8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6E4571D5" w14:textId="1B3DEB7A" w:rsidR="00600AB5" w:rsidRPr="001B74BE" w:rsidRDefault="00600AB5" w:rsidP="00600AB5">
            <w:pPr>
              <w:jc w:val="center"/>
            </w:pPr>
            <w:r w:rsidRPr="001B74BE">
              <w:t>9:30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6E0B" w14:textId="4ED0993F" w:rsidR="00600AB5" w:rsidRPr="001B74BE" w:rsidRDefault="00600AB5" w:rsidP="00600AB5">
            <w:pPr>
              <w:jc w:val="center"/>
            </w:pPr>
            <w:r w:rsidRPr="001B74BE">
              <w:t>10:20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3DC02F" w14:textId="79860FE2" w:rsidR="00600AB5" w:rsidRPr="001B74BE" w:rsidRDefault="00600AB5" w:rsidP="00600AB5">
            <w:pPr>
              <w:jc w:val="center"/>
            </w:pPr>
            <w:r w:rsidRPr="001B74BE">
              <w:t>11:00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02CFB3" w14:textId="6AA88B6A" w:rsidR="00600AB5" w:rsidRPr="001B74BE" w:rsidRDefault="00600AB5" w:rsidP="00600AB5">
            <w:pPr>
              <w:jc w:val="center"/>
            </w:pPr>
            <w:r w:rsidRPr="001B74BE">
              <w:t>12:30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7DC92" w14:textId="581133A3" w:rsidR="00600AB5" w:rsidRPr="001B74BE" w:rsidRDefault="00600AB5" w:rsidP="00600AB5">
            <w:pPr>
              <w:jc w:val="center"/>
            </w:pPr>
            <w:r w:rsidRPr="001B74BE">
              <w:t>13:50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2B9E9" w14:textId="0471110D" w:rsidR="00600AB5" w:rsidRPr="001B74BE" w:rsidRDefault="00600AB5" w:rsidP="00600AB5">
            <w:pPr>
              <w:jc w:val="center"/>
            </w:pPr>
            <w:r w:rsidRPr="001B74BE">
              <w:t>15:00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B2FBBB" w14:textId="2CCEBD55" w:rsidR="00600AB5" w:rsidRPr="001B74BE" w:rsidRDefault="00600AB5" w:rsidP="00600AB5">
            <w:pPr>
              <w:jc w:val="center"/>
            </w:pPr>
            <w:r w:rsidRPr="001B74BE">
              <w:t>17:30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7017D7" w14:textId="4303B1B4" w:rsidR="00600AB5" w:rsidRPr="001B74BE" w:rsidRDefault="00600AB5" w:rsidP="00600AB5">
            <w:pPr>
              <w:jc w:val="center"/>
              <w:rPr>
                <w:b/>
                <w:bCs/>
              </w:rPr>
            </w:pPr>
            <w:r w:rsidRPr="001B74BE">
              <w:rPr>
                <w:b/>
                <w:bCs/>
              </w:rPr>
              <w:t>Anykščių AS</w:t>
            </w:r>
          </w:p>
        </w:tc>
      </w:tr>
    </w:tbl>
    <w:p w14:paraId="49130E8C" w14:textId="37C35D9F" w:rsidR="00D82B44" w:rsidRDefault="009005CF" w:rsidP="009005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</w:pPr>
      <w:r>
        <w:t>___________________________________</w:t>
      </w:r>
    </w:p>
    <w:p w14:paraId="5486B47D" w14:textId="77777777" w:rsidR="00D82B44" w:rsidRDefault="00D82B44" w:rsidP="00D82B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</w:p>
    <w:sectPr w:rsidR="00D82B44" w:rsidSect="00983A15">
      <w:pgSz w:w="16837" w:h="11905" w:orient="landscape"/>
      <w:pgMar w:top="1276" w:right="1134" w:bottom="993" w:left="567" w:header="567" w:footer="567" w:gutter="0"/>
      <w:pgNumType w:start="1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8E5"/>
    <w:rsid w:val="00012D5D"/>
    <w:rsid w:val="0002347D"/>
    <w:rsid w:val="0002467F"/>
    <w:rsid w:val="0003304A"/>
    <w:rsid w:val="00051335"/>
    <w:rsid w:val="000667A2"/>
    <w:rsid w:val="0008686D"/>
    <w:rsid w:val="000D6FDA"/>
    <w:rsid w:val="00113714"/>
    <w:rsid w:val="00121E35"/>
    <w:rsid w:val="001611C0"/>
    <w:rsid w:val="001A1F47"/>
    <w:rsid w:val="001B74BE"/>
    <w:rsid w:val="00225C3B"/>
    <w:rsid w:val="00240F19"/>
    <w:rsid w:val="00243558"/>
    <w:rsid w:val="00251E3B"/>
    <w:rsid w:val="002526D7"/>
    <w:rsid w:val="00285530"/>
    <w:rsid w:val="002939CE"/>
    <w:rsid w:val="002D4CFC"/>
    <w:rsid w:val="002E58E7"/>
    <w:rsid w:val="003009B5"/>
    <w:rsid w:val="00316773"/>
    <w:rsid w:val="00321EC4"/>
    <w:rsid w:val="00326982"/>
    <w:rsid w:val="0034520D"/>
    <w:rsid w:val="00382F36"/>
    <w:rsid w:val="003A1E6C"/>
    <w:rsid w:val="003E519A"/>
    <w:rsid w:val="00404629"/>
    <w:rsid w:val="00426A7D"/>
    <w:rsid w:val="004304C7"/>
    <w:rsid w:val="004538E1"/>
    <w:rsid w:val="00481F0E"/>
    <w:rsid w:val="00497500"/>
    <w:rsid w:val="004A1733"/>
    <w:rsid w:val="004A5427"/>
    <w:rsid w:val="004A695D"/>
    <w:rsid w:val="004B71E5"/>
    <w:rsid w:val="004C5AD3"/>
    <w:rsid w:val="004C7C04"/>
    <w:rsid w:val="004D3B6C"/>
    <w:rsid w:val="004D3D92"/>
    <w:rsid w:val="004E6487"/>
    <w:rsid w:val="004F59D1"/>
    <w:rsid w:val="00526FE7"/>
    <w:rsid w:val="005524FF"/>
    <w:rsid w:val="00561657"/>
    <w:rsid w:val="005842D3"/>
    <w:rsid w:val="005A4D10"/>
    <w:rsid w:val="005B38E5"/>
    <w:rsid w:val="005C63B8"/>
    <w:rsid w:val="005D56AC"/>
    <w:rsid w:val="005F17BD"/>
    <w:rsid w:val="005F439F"/>
    <w:rsid w:val="00600AB5"/>
    <w:rsid w:val="00627C7F"/>
    <w:rsid w:val="00630165"/>
    <w:rsid w:val="00632986"/>
    <w:rsid w:val="00646525"/>
    <w:rsid w:val="00663F7C"/>
    <w:rsid w:val="006E3E5E"/>
    <w:rsid w:val="00702865"/>
    <w:rsid w:val="007179A7"/>
    <w:rsid w:val="00730045"/>
    <w:rsid w:val="0077190C"/>
    <w:rsid w:val="00772CCB"/>
    <w:rsid w:val="007B57A7"/>
    <w:rsid w:val="007D7EBC"/>
    <w:rsid w:val="008253B1"/>
    <w:rsid w:val="0083602A"/>
    <w:rsid w:val="0084246F"/>
    <w:rsid w:val="00842FBC"/>
    <w:rsid w:val="00862C5F"/>
    <w:rsid w:val="008708F5"/>
    <w:rsid w:val="00884959"/>
    <w:rsid w:val="008854CE"/>
    <w:rsid w:val="0088664D"/>
    <w:rsid w:val="00893FEA"/>
    <w:rsid w:val="008C5DF4"/>
    <w:rsid w:val="008D1584"/>
    <w:rsid w:val="008D5616"/>
    <w:rsid w:val="008D64E0"/>
    <w:rsid w:val="008F4C72"/>
    <w:rsid w:val="008F4E02"/>
    <w:rsid w:val="009005CF"/>
    <w:rsid w:val="0093460F"/>
    <w:rsid w:val="0093755E"/>
    <w:rsid w:val="00983A15"/>
    <w:rsid w:val="0099176E"/>
    <w:rsid w:val="009A0DCB"/>
    <w:rsid w:val="009B3C36"/>
    <w:rsid w:val="009D68AA"/>
    <w:rsid w:val="009D7FE6"/>
    <w:rsid w:val="009E2DE0"/>
    <w:rsid w:val="009E49B2"/>
    <w:rsid w:val="009F0B7C"/>
    <w:rsid w:val="00A0027D"/>
    <w:rsid w:val="00A26360"/>
    <w:rsid w:val="00A26F68"/>
    <w:rsid w:val="00A27D1D"/>
    <w:rsid w:val="00A339F9"/>
    <w:rsid w:val="00A469A9"/>
    <w:rsid w:val="00A704A8"/>
    <w:rsid w:val="00A72C9F"/>
    <w:rsid w:val="00A97EFC"/>
    <w:rsid w:val="00AA0EC5"/>
    <w:rsid w:val="00AC2535"/>
    <w:rsid w:val="00AC5BEB"/>
    <w:rsid w:val="00AD76A0"/>
    <w:rsid w:val="00AE2C0C"/>
    <w:rsid w:val="00AE68A0"/>
    <w:rsid w:val="00AE7010"/>
    <w:rsid w:val="00B2174C"/>
    <w:rsid w:val="00B72198"/>
    <w:rsid w:val="00B83E6A"/>
    <w:rsid w:val="00B95615"/>
    <w:rsid w:val="00BA04A2"/>
    <w:rsid w:val="00BA0D7C"/>
    <w:rsid w:val="00BB2428"/>
    <w:rsid w:val="00BB31F6"/>
    <w:rsid w:val="00BC6CC3"/>
    <w:rsid w:val="00BD1126"/>
    <w:rsid w:val="00BE6F9B"/>
    <w:rsid w:val="00C03111"/>
    <w:rsid w:val="00C118D5"/>
    <w:rsid w:val="00C26B2B"/>
    <w:rsid w:val="00C41B0E"/>
    <w:rsid w:val="00C75F8D"/>
    <w:rsid w:val="00C85A56"/>
    <w:rsid w:val="00C964D1"/>
    <w:rsid w:val="00CC0CAE"/>
    <w:rsid w:val="00CD4F30"/>
    <w:rsid w:val="00CF2AFF"/>
    <w:rsid w:val="00D46E64"/>
    <w:rsid w:val="00D82B44"/>
    <w:rsid w:val="00D918F3"/>
    <w:rsid w:val="00DA2172"/>
    <w:rsid w:val="00DA28B0"/>
    <w:rsid w:val="00DC729F"/>
    <w:rsid w:val="00DF2FAA"/>
    <w:rsid w:val="00E06064"/>
    <w:rsid w:val="00E06FB4"/>
    <w:rsid w:val="00E139D2"/>
    <w:rsid w:val="00E206C0"/>
    <w:rsid w:val="00E30E8F"/>
    <w:rsid w:val="00E76A41"/>
    <w:rsid w:val="00EA04A6"/>
    <w:rsid w:val="00EC5969"/>
    <w:rsid w:val="00EF000C"/>
    <w:rsid w:val="00F61D2B"/>
    <w:rsid w:val="00F753F0"/>
    <w:rsid w:val="00FA4312"/>
    <w:rsid w:val="00FD27A2"/>
    <w:rsid w:val="00FE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9B0DE"/>
  <w15:docId w15:val="{20082718-F0CF-4139-98C0-6D6592D3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lt-LT" w:eastAsia="lt-LT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pPr>
      <w:keepNext/>
      <w:keepLines/>
      <w:spacing w:before="480" w:after="120"/>
    </w:pPr>
    <w:rPr>
      <w:b/>
      <w:sz w:val="72"/>
      <w:szCs w:val="72"/>
    </w:rPr>
  </w:style>
  <w:style w:type="paragraph" w:styleId="Paantrat">
    <w:name w:val="Subtitle"/>
    <w:basedOn w:val="prastasis"/>
    <w:next w:val="prastasi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81F0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81F0E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1B74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eastAsia="Lucida Sans Unicode" w:cs="Tahoma"/>
      <w:color w:val="auto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d5ae31bf36554fe0b6cc12e3e25eca4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d5ae31bf36554fe0b6cc12e3e25eca41</Template>
  <TotalTime>4</TotalTime>
  <Pages>3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Manager>2024-12-17</Manager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leidimų vežti keleivius vietinio reguliaraus susisiekimo autobusų maršrutais išdavimo ir maršrutų bei jų tvarkaraščių patvirtinimo</dc:title>
  <dc:subject>1-MP-626</dc:subject>
  <dc:creator>ANYKŠČIŲ RAJONO SAVIVALDYBĖS MERAS</dc:creator>
  <cp:lastModifiedBy>Diana Kviecinskienė</cp:lastModifiedBy>
  <cp:revision>3</cp:revision>
  <cp:lastPrinted>2024-08-20T12:31:00Z</cp:lastPrinted>
  <dcterms:created xsi:type="dcterms:W3CDTF">2026-10-26T09:13:00Z</dcterms:created>
  <dcterms:modified xsi:type="dcterms:W3CDTF">2026-10-26T09:19:00Z</dcterms:modified>
  <cp:category>PRIEDAS</cp:category>
</cp:coreProperties>
</file>