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53A47" w14:textId="1746E388" w:rsidR="00C470E3" w:rsidRPr="00EA5538" w:rsidRDefault="00C470E3" w:rsidP="00692AB5">
      <w:pPr>
        <w:ind w:left="11057" w:right="140"/>
      </w:pPr>
      <w:r w:rsidRPr="00EA5538">
        <w:t>Biudžeto lėšų naudojimo sutarties</w:t>
      </w:r>
    </w:p>
    <w:p w14:paraId="39199BD9" w14:textId="77777777" w:rsidR="00C470E3" w:rsidRPr="00EA5538" w:rsidRDefault="00C470E3" w:rsidP="00692AB5">
      <w:pPr>
        <w:ind w:left="11057" w:right="140"/>
      </w:pPr>
      <w:r w:rsidRPr="00EA5538">
        <w:t>6 priedas</w:t>
      </w:r>
    </w:p>
    <w:p w14:paraId="34A5E11A" w14:textId="77777777" w:rsidR="00C470E3" w:rsidRPr="00EA5538" w:rsidRDefault="00C470E3" w:rsidP="00C470E3">
      <w:pPr>
        <w:ind w:left="360"/>
        <w:jc w:val="center"/>
        <w:rPr>
          <w:rFonts w:eastAsia="Calibri"/>
          <w:b/>
        </w:rPr>
      </w:pPr>
    </w:p>
    <w:p w14:paraId="5AB97FBB" w14:textId="77777777" w:rsidR="00C470E3" w:rsidRPr="00EA5538" w:rsidRDefault="00C470E3" w:rsidP="00C470E3">
      <w:pPr>
        <w:ind w:left="360"/>
        <w:jc w:val="center"/>
        <w:rPr>
          <w:rFonts w:eastAsia="Calibri"/>
          <w:b/>
        </w:rPr>
      </w:pPr>
      <w:r w:rsidRPr="00EA5538">
        <w:rPr>
          <w:rFonts w:eastAsia="Calibri"/>
          <w:b/>
        </w:rPr>
        <w:t>PROJEKTO BIUDŽETO SĄMATA</w:t>
      </w:r>
    </w:p>
    <w:p w14:paraId="29EF5B0D" w14:textId="77777777" w:rsidR="00F533A2" w:rsidRPr="00EA5538" w:rsidRDefault="00F533A2" w:rsidP="00C470E3">
      <w:pPr>
        <w:ind w:left="360"/>
        <w:jc w:val="center"/>
        <w:rPr>
          <w:rFonts w:eastAsia="Calibri"/>
          <w:b/>
        </w:rPr>
      </w:pPr>
    </w:p>
    <w:p w14:paraId="4BC15830" w14:textId="77777777" w:rsidR="00C7112C" w:rsidRPr="00EA5538" w:rsidRDefault="00C7112C" w:rsidP="00C7112C">
      <w:pPr>
        <w:ind w:left="360"/>
        <w:jc w:val="center"/>
      </w:pPr>
      <w:r w:rsidRPr="00EA5538">
        <w:t>Teikiama Anykščių rajono savivaldybės administracijos skyriui,</w:t>
      </w:r>
    </w:p>
    <w:p w14:paraId="5CEF144D" w14:textId="185EA1CD" w:rsidR="00C7112C" w:rsidRPr="00EA5538" w:rsidRDefault="00C7112C" w:rsidP="00C7112C">
      <w:pPr>
        <w:ind w:left="360"/>
        <w:jc w:val="center"/>
        <w:rPr>
          <w:rFonts w:eastAsia="Calibri"/>
          <w:b/>
        </w:rPr>
      </w:pPr>
      <w:r w:rsidRPr="00EA5538">
        <w:t xml:space="preserve"> atsakingam už kultūrą</w:t>
      </w:r>
      <w:r w:rsidR="00A8758C">
        <w:t xml:space="preserve"> ir</w:t>
      </w:r>
      <w:r w:rsidRPr="00EA5538">
        <w:t xml:space="preserve"> turizmą</w:t>
      </w:r>
    </w:p>
    <w:p w14:paraId="77EC9FF4" w14:textId="77777777" w:rsidR="00C7112C" w:rsidRPr="00EA5538" w:rsidRDefault="00C7112C" w:rsidP="00C470E3">
      <w:pPr>
        <w:ind w:left="360"/>
        <w:jc w:val="center"/>
        <w:rPr>
          <w:rFonts w:eastAsia="Calibri"/>
          <w:b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25"/>
      </w:tblGrid>
      <w:tr w:rsidR="005158AA" w:rsidRPr="00EA5538" w14:paraId="3B63363C" w14:textId="77777777" w:rsidTr="00BD51A3">
        <w:tc>
          <w:tcPr>
            <w:tcW w:w="1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F65D" w14:textId="77777777" w:rsidR="00C470E3" w:rsidRPr="00EA5538" w:rsidRDefault="00C470E3" w:rsidP="00C470E3">
            <w:pPr>
              <w:tabs>
                <w:tab w:val="left" w:pos="851"/>
              </w:tabs>
              <w:ind w:right="140"/>
              <w:jc w:val="center"/>
              <w:rPr>
                <w:i/>
              </w:rPr>
            </w:pPr>
          </w:p>
        </w:tc>
      </w:tr>
    </w:tbl>
    <w:p w14:paraId="68247DBA" w14:textId="53A4BB05" w:rsidR="00C470E3" w:rsidRPr="00EA5538" w:rsidRDefault="00C470E3" w:rsidP="00C7112C">
      <w:pPr>
        <w:ind w:right="111"/>
        <w:jc w:val="center"/>
        <w:rPr>
          <w:i/>
          <w:sz w:val="20"/>
        </w:rPr>
      </w:pPr>
      <w:r w:rsidRPr="00EA5538">
        <w:rPr>
          <w:i/>
        </w:rPr>
        <w:t>(projekto vykdytojo pavadinimas</w:t>
      </w:r>
      <w:r w:rsidR="00C7112C" w:rsidRPr="00EA5538">
        <w:rPr>
          <w:i/>
        </w:rPr>
        <w:t>, teisinė forma)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25"/>
      </w:tblGrid>
      <w:tr w:rsidR="005158AA" w:rsidRPr="00EA5538" w14:paraId="7E9FED0B" w14:textId="77777777" w:rsidTr="00BD51A3">
        <w:tc>
          <w:tcPr>
            <w:tcW w:w="1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31EB" w14:textId="77777777" w:rsidR="00C470E3" w:rsidRPr="00EA5538" w:rsidRDefault="00C470E3" w:rsidP="00C470E3">
            <w:pPr>
              <w:tabs>
                <w:tab w:val="left" w:pos="851"/>
              </w:tabs>
              <w:spacing w:line="240" w:lineRule="atLeast"/>
              <w:ind w:right="140"/>
              <w:jc w:val="center"/>
              <w:rPr>
                <w:i/>
              </w:rPr>
            </w:pPr>
          </w:p>
        </w:tc>
      </w:tr>
    </w:tbl>
    <w:p w14:paraId="5855B5AE" w14:textId="784DB1A0" w:rsidR="00C470E3" w:rsidRPr="00EA5538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</w:rPr>
      </w:pPr>
      <w:r w:rsidRPr="00EA5538">
        <w:rPr>
          <w:i/>
        </w:rPr>
        <w:t>(projekto pavadinimas)</w:t>
      </w:r>
    </w:p>
    <w:p w14:paraId="4640637A" w14:textId="77777777" w:rsidR="009C359B" w:rsidRPr="00EA5538" w:rsidRDefault="009C359B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  <w:sz w:val="20"/>
        </w:rPr>
      </w:pPr>
    </w:p>
    <w:p w14:paraId="4F9B7089" w14:textId="095E7BBC" w:rsidR="000F191C" w:rsidRPr="00EA5538" w:rsidRDefault="00C470E3" w:rsidP="00EF6855">
      <w:pPr>
        <w:ind w:left="142"/>
        <w:rPr>
          <w:b/>
          <w:i/>
        </w:rPr>
      </w:pPr>
      <w:r w:rsidRPr="00EA5538">
        <w:rPr>
          <w:b/>
        </w:rPr>
        <w:t xml:space="preserve">Patikslintos </w:t>
      </w:r>
      <w:r w:rsidR="00337023" w:rsidRPr="00EA5538">
        <w:rPr>
          <w:b/>
        </w:rPr>
        <w:t>Paraišk</w:t>
      </w:r>
      <w:r w:rsidRPr="00EA5538">
        <w:rPr>
          <w:b/>
        </w:rPr>
        <w:t xml:space="preserve">os </w:t>
      </w:r>
      <w:r w:rsidR="005578BE" w:rsidRPr="00EA5538">
        <w:rPr>
          <w:b/>
        </w:rPr>
        <w:t>5</w:t>
      </w:r>
      <w:r w:rsidRPr="00EA5538">
        <w:rPr>
          <w:b/>
        </w:rPr>
        <w:t xml:space="preserve"> punkto „Projekto </w:t>
      </w:r>
      <w:r w:rsidR="000F191C" w:rsidRPr="00EA5538">
        <w:rPr>
          <w:b/>
        </w:rPr>
        <w:t xml:space="preserve">biudžetas ir pagrindimas“ lentelė </w:t>
      </w:r>
      <w:r w:rsidR="000F191C" w:rsidRPr="00EA5538">
        <w:rPr>
          <w:i/>
        </w:rPr>
        <w:t>(pagal Savivaldybės skirtą sumą Projektui įgyvendinti</w:t>
      </w:r>
      <w:r w:rsidR="00C7112C" w:rsidRPr="00EA5538">
        <w:rPr>
          <w:i/>
        </w:rPr>
        <w:t>)</w:t>
      </w: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2432"/>
        <w:gridCol w:w="1247"/>
        <w:gridCol w:w="1275"/>
        <w:gridCol w:w="1134"/>
        <w:gridCol w:w="1560"/>
        <w:gridCol w:w="2013"/>
        <w:gridCol w:w="4252"/>
      </w:tblGrid>
      <w:tr w:rsidR="009C1CC6" w:rsidRPr="00EA5538" w14:paraId="08C3AE5B" w14:textId="77777777" w:rsidTr="00D826F9">
        <w:trPr>
          <w:trHeight w:val="595"/>
        </w:trPr>
        <w:tc>
          <w:tcPr>
            <w:tcW w:w="146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7FCFF0" w14:textId="6AD2837E" w:rsidR="009C1CC6" w:rsidRPr="00EA5538" w:rsidRDefault="009C1CC6" w:rsidP="00D826F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 w:rsidRPr="00EA5538">
              <w:rPr>
                <w:rFonts w:eastAsia="Calibri"/>
                <w:szCs w:val="22"/>
              </w:rPr>
              <w:br w:type="page"/>
            </w:r>
            <w:r w:rsidR="00D22A26" w:rsidRPr="00EA5538">
              <w:rPr>
                <w:rFonts w:eastAsia="Calibri"/>
                <w:b/>
                <w:szCs w:val="22"/>
              </w:rPr>
              <w:t>4</w:t>
            </w:r>
            <w:r w:rsidRPr="00EA5538">
              <w:rPr>
                <w:rFonts w:eastAsia="Calibri"/>
                <w:b/>
                <w:bCs/>
              </w:rPr>
              <w:t xml:space="preserve">. PROJEKTO BIUDŽETAS IR PAGRINDIMAS </w:t>
            </w:r>
          </w:p>
          <w:p w14:paraId="4C58E12F" w14:textId="77777777" w:rsidR="009C1CC6" w:rsidRPr="00EA5538" w:rsidRDefault="009C1CC6" w:rsidP="00D826F9">
            <w:pPr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  <w:r w:rsidRPr="00EA5538">
              <w:rPr>
                <w:rFonts w:eastAsia="Calibri"/>
                <w:i/>
                <w:iCs/>
              </w:rPr>
              <w:t xml:space="preserve">(pateikiamas </w:t>
            </w:r>
            <w:r w:rsidRPr="00EA5538">
              <w:rPr>
                <w:rFonts w:eastAsia="Calibri"/>
                <w:i/>
                <w:iCs/>
                <w:u w:val="single"/>
              </w:rPr>
              <w:t>viso</w:t>
            </w:r>
            <w:r w:rsidRPr="00EA5538">
              <w:rPr>
                <w:rFonts w:eastAsia="Calibri"/>
                <w:i/>
                <w:iCs/>
              </w:rPr>
              <w:t xml:space="preserve"> projekto biudžetas, stulpelyje „Iš Savivaldybės prašoma suma, Eurais“ prie išlaidų, prašomų finansuoti iš Anykščių rajono savivaldybės biudžeto, įrašoma prašoma finansuoti suma)</w:t>
            </w:r>
          </w:p>
        </w:tc>
      </w:tr>
      <w:tr w:rsidR="009C1CC6" w:rsidRPr="00EA5538" w14:paraId="0A362578" w14:textId="77777777" w:rsidTr="00D826F9">
        <w:trPr>
          <w:trHeight w:val="91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048A36" w14:textId="77777777" w:rsidR="009C1CC6" w:rsidRPr="00EA5538" w:rsidRDefault="009C1CC6" w:rsidP="00D826F9">
            <w:pPr>
              <w:jc w:val="center"/>
              <w:rPr>
                <w:b/>
              </w:rPr>
            </w:pPr>
            <w:proofErr w:type="spellStart"/>
            <w:r w:rsidRPr="00EA5538">
              <w:rPr>
                <w:b/>
              </w:rPr>
              <w:t>Eil.Nr</w:t>
            </w:r>
            <w:proofErr w:type="spellEnd"/>
            <w:r w:rsidRPr="00EA5538">
              <w:rPr>
                <w:b/>
              </w:rPr>
              <w:t>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71974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Išlaidų pavadinimas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D836D4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Mato vienetai*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BC4BFD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Kaina</w:t>
            </w:r>
          </w:p>
          <w:p w14:paraId="0EBC151C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Eurais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8291BC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Kiekis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DCCD7" w14:textId="77777777" w:rsidR="009C1CC6" w:rsidRPr="00EA5538" w:rsidRDefault="009C1CC6" w:rsidP="00D826F9">
            <w:pPr>
              <w:jc w:val="center"/>
              <w:rPr>
                <w:b/>
                <w:strike/>
              </w:rPr>
            </w:pPr>
            <w:r w:rsidRPr="00EA5538">
              <w:rPr>
                <w:b/>
              </w:rPr>
              <w:t xml:space="preserve">Suma </w:t>
            </w:r>
          </w:p>
          <w:p w14:paraId="6E480B07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Eurais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DBEADA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Iš Savivaldybės prašoma suma, Eurais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D88D4" w14:textId="77777777" w:rsidR="009C1CC6" w:rsidRPr="00EA5538" w:rsidRDefault="009C1CC6" w:rsidP="00D826F9">
            <w:pPr>
              <w:jc w:val="center"/>
              <w:rPr>
                <w:b/>
              </w:rPr>
            </w:pPr>
            <w:r w:rsidRPr="00EA5538">
              <w:rPr>
                <w:b/>
              </w:rPr>
              <w:t>Pagrindimas</w:t>
            </w:r>
          </w:p>
          <w:p w14:paraId="170732D7" w14:textId="77777777" w:rsidR="009C1CC6" w:rsidRPr="00EA5538" w:rsidRDefault="009C1CC6" w:rsidP="00D826F9">
            <w:pPr>
              <w:jc w:val="center"/>
              <w:rPr>
                <w:b/>
                <w:i/>
                <w:iCs/>
              </w:rPr>
            </w:pPr>
            <w:r w:rsidRPr="00EA5538">
              <w:rPr>
                <w:bCs/>
                <w:i/>
                <w:iCs/>
              </w:rPr>
              <w:t>(išsamiau nurodoma, kam lėšos bus skirtos)</w:t>
            </w:r>
          </w:p>
        </w:tc>
      </w:tr>
      <w:tr w:rsidR="009C1CC6" w:rsidRPr="00EA5538" w14:paraId="31CCF4FB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2B62" w14:textId="77777777" w:rsidR="009C1CC6" w:rsidRPr="00EA5538" w:rsidRDefault="009C1CC6" w:rsidP="00D826F9">
            <w:pPr>
              <w:jc w:val="center"/>
            </w:pPr>
            <w:r w:rsidRPr="00EA5538">
              <w:t>1.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30AF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7A7F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3A92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C41C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548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2167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3C38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7299455B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0359" w14:textId="77777777" w:rsidR="009C1CC6" w:rsidRPr="00EA5538" w:rsidRDefault="009C1CC6" w:rsidP="00D826F9">
            <w:pPr>
              <w:jc w:val="center"/>
            </w:pPr>
            <w:r w:rsidRPr="00EA5538">
              <w:t>1.1.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2FB7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7D22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72B8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CFF0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14E3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151E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F2C6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518A02F3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B36F" w14:textId="77777777" w:rsidR="009C1CC6" w:rsidRPr="00EA5538" w:rsidRDefault="009C1CC6" w:rsidP="00D826F9">
            <w:pPr>
              <w:jc w:val="center"/>
            </w:pPr>
            <w:r w:rsidRPr="00EA5538">
              <w:t>1.2.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A170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FFC3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868D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973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9244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20D5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5508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1513BD5A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0576" w14:textId="77777777" w:rsidR="009C1CC6" w:rsidRPr="00EA5538" w:rsidRDefault="009C1CC6" w:rsidP="00D826F9">
            <w:pPr>
              <w:jc w:val="center"/>
            </w:pPr>
            <w:r w:rsidRPr="00EA5538">
              <w:t>1.3.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49E6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1B7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5610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495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DB9B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C851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7A68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76E5DA7D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E9CE" w14:textId="77777777" w:rsidR="009C1CC6" w:rsidRPr="00EA5538" w:rsidRDefault="009C1CC6" w:rsidP="00D826F9">
            <w:pPr>
              <w:jc w:val="center"/>
            </w:pPr>
            <w:r w:rsidRPr="00EA5538">
              <w:t>2.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61F1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6025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668D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F37C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A1BC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59ED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AE85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218F15EA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D3C3" w14:textId="77777777" w:rsidR="009C1CC6" w:rsidRPr="00EA5538" w:rsidRDefault="009C1CC6" w:rsidP="00D826F9">
            <w:pPr>
              <w:jc w:val="center"/>
            </w:pPr>
            <w:r w:rsidRPr="00EA5538">
              <w:t>2.1.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BE79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11AF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255D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42DF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0F92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347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D707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4C5BE329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7AD7" w14:textId="77777777" w:rsidR="009C1CC6" w:rsidRPr="00EA5538" w:rsidRDefault="009C1CC6" w:rsidP="00D826F9">
            <w:pPr>
              <w:jc w:val="center"/>
            </w:pPr>
            <w:r w:rsidRPr="00EA5538">
              <w:t>2.2.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52DD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AA12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60D0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D12C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5502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0744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97DE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7B811931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689E" w14:textId="77777777" w:rsidR="009C1CC6" w:rsidRPr="00EA5538" w:rsidRDefault="009C1CC6" w:rsidP="00D826F9">
            <w:pPr>
              <w:jc w:val="center"/>
            </w:pPr>
            <w:r w:rsidRPr="00EA5538">
              <w:t>2.3.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7599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66B1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74A8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4180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97A0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C3F1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E731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6DB7F2F5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5733" w14:textId="77777777" w:rsidR="009C1CC6" w:rsidRPr="00EA5538" w:rsidRDefault="009C1CC6" w:rsidP="00D826F9">
            <w:pPr>
              <w:jc w:val="center"/>
            </w:pPr>
            <w:r w:rsidRPr="00EA5538">
              <w:t>3.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16AB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817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F99C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E324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8D29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1065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DCDD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15287128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97C4" w14:textId="77777777" w:rsidR="009C1CC6" w:rsidRPr="00EA5538" w:rsidRDefault="009C1CC6" w:rsidP="00D826F9">
            <w:pPr>
              <w:jc w:val="center"/>
            </w:pPr>
            <w:r w:rsidRPr="00EA5538">
              <w:t>3.1.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104B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0223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B9F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8DAE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083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85DE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6598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5035FDE5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573" w14:textId="77777777" w:rsidR="009C1CC6" w:rsidRPr="00EA5538" w:rsidRDefault="009C1CC6" w:rsidP="00D826F9">
            <w:pPr>
              <w:jc w:val="center"/>
            </w:pPr>
            <w:r w:rsidRPr="00EA5538">
              <w:t>3.2.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B646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920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7828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704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0593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96D3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CC86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2383830D" w14:textId="77777777" w:rsidTr="00D826F9">
        <w:trPr>
          <w:trHeight w:val="29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07C8" w14:textId="77777777" w:rsidR="009C1CC6" w:rsidRPr="00EA5538" w:rsidRDefault="009C1CC6" w:rsidP="00D826F9">
            <w:pPr>
              <w:jc w:val="center"/>
            </w:pPr>
            <w:r w:rsidRPr="00EA5538">
              <w:t>3.3.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4DB0" w14:textId="77777777" w:rsidR="009C1CC6" w:rsidRPr="00EA5538" w:rsidRDefault="009C1CC6" w:rsidP="00D826F9"/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1E19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71A8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2C4C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3986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A251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F90E" w14:textId="77777777" w:rsidR="009C1CC6" w:rsidRPr="00EA5538" w:rsidRDefault="009C1CC6" w:rsidP="00D826F9">
            <w:pPr>
              <w:jc w:val="center"/>
            </w:pPr>
          </w:p>
        </w:tc>
      </w:tr>
      <w:tr w:rsidR="009C1CC6" w:rsidRPr="00EA5538" w14:paraId="0617D54C" w14:textId="77777777" w:rsidTr="00D826F9">
        <w:trPr>
          <w:trHeight w:val="31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5208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BB3F" w14:textId="77777777" w:rsidR="009C1CC6" w:rsidRPr="00EA5538" w:rsidRDefault="009C1CC6" w:rsidP="00D826F9">
            <w:pPr>
              <w:rPr>
                <w:b/>
              </w:rPr>
            </w:pPr>
            <w:r w:rsidRPr="00EA5538">
              <w:rPr>
                <w:b/>
              </w:rPr>
              <w:t>Iš viso: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3E86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5DF8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AAE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B937" w14:textId="77777777" w:rsidR="009C1CC6" w:rsidRPr="00EA5538" w:rsidRDefault="009C1CC6" w:rsidP="00D826F9">
            <w:pPr>
              <w:jc w:val="center"/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1D2A" w14:textId="77777777" w:rsidR="009C1CC6" w:rsidRPr="00EA5538" w:rsidRDefault="009C1CC6" w:rsidP="00D826F9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B837" w14:textId="77777777" w:rsidR="009C1CC6" w:rsidRPr="00EA5538" w:rsidRDefault="009C1CC6" w:rsidP="00D826F9">
            <w:pPr>
              <w:jc w:val="center"/>
            </w:pPr>
          </w:p>
        </w:tc>
      </w:tr>
    </w:tbl>
    <w:p w14:paraId="049BA7CF" w14:textId="77777777" w:rsidR="009C1CC6" w:rsidRPr="00EA5538" w:rsidRDefault="009C1CC6" w:rsidP="000F191C">
      <w:pPr>
        <w:jc w:val="both"/>
        <w:rPr>
          <w:bCs/>
          <w:sz w:val="20"/>
        </w:rPr>
      </w:pPr>
    </w:p>
    <w:p w14:paraId="19BD5B9B" w14:textId="1D62B683" w:rsidR="00275102" w:rsidRPr="00EA5538" w:rsidRDefault="00944D01" w:rsidP="000F191C">
      <w:pPr>
        <w:jc w:val="both"/>
        <w:rPr>
          <w:bCs/>
          <w:sz w:val="20"/>
        </w:rPr>
      </w:pPr>
      <w:r w:rsidRPr="00EA5538">
        <w:rPr>
          <w:bCs/>
          <w:sz w:val="20"/>
        </w:rPr>
        <w:t>*ilgio (cm, m ir kt.), ploto (cm</w:t>
      </w:r>
      <w:r w:rsidRPr="00EA5538">
        <w:rPr>
          <w:bCs/>
          <w:sz w:val="20"/>
          <w:vertAlign w:val="superscript"/>
        </w:rPr>
        <w:t>2</w:t>
      </w:r>
      <w:r w:rsidRPr="00EA5538">
        <w:rPr>
          <w:bCs/>
          <w:sz w:val="20"/>
        </w:rPr>
        <w:t>, m</w:t>
      </w:r>
      <w:r w:rsidRPr="00EA5538">
        <w:rPr>
          <w:bCs/>
          <w:sz w:val="20"/>
          <w:vertAlign w:val="superscript"/>
        </w:rPr>
        <w:t>2</w:t>
      </w:r>
      <w:r w:rsidRPr="00EA5538">
        <w:rPr>
          <w:bCs/>
          <w:sz w:val="20"/>
        </w:rPr>
        <w:t xml:space="preserve"> ir kt.), tūrio (l, m</w:t>
      </w:r>
      <w:r w:rsidRPr="00EA5538">
        <w:rPr>
          <w:bCs/>
          <w:sz w:val="20"/>
          <w:vertAlign w:val="superscript"/>
        </w:rPr>
        <w:t>3</w:t>
      </w:r>
      <w:r w:rsidRPr="00EA5538">
        <w:rPr>
          <w:bCs/>
          <w:sz w:val="20"/>
        </w:rPr>
        <w:t xml:space="preserve"> ir kt.), masės (kg, t ir kt.), laiko (min, h ir kt.), asmenų kiekis, vienetai, paslauga ir p</w:t>
      </w:r>
      <w:r w:rsidR="00923FB0">
        <w:rPr>
          <w:bCs/>
          <w:sz w:val="20"/>
        </w:rPr>
        <w:t>an</w:t>
      </w:r>
      <w:r w:rsidRPr="00EA5538">
        <w:rPr>
          <w:bCs/>
          <w:sz w:val="20"/>
        </w:rPr>
        <w:t>.</w:t>
      </w:r>
    </w:p>
    <w:p w14:paraId="32D6FF26" w14:textId="77777777" w:rsidR="00944D01" w:rsidRPr="00EA5538" w:rsidRDefault="00944D01" w:rsidP="000F191C">
      <w:pPr>
        <w:jc w:val="both"/>
        <w:rPr>
          <w:bCs/>
          <w:sz w:val="20"/>
        </w:rPr>
      </w:pPr>
    </w:p>
    <w:p w14:paraId="3B162C72" w14:textId="4C19ED9C" w:rsidR="000F191C" w:rsidRPr="00EA5538" w:rsidRDefault="000F191C" w:rsidP="000F191C">
      <w:pPr>
        <w:jc w:val="both"/>
        <w:rPr>
          <w:bCs/>
          <w:sz w:val="20"/>
        </w:rPr>
      </w:pPr>
      <w:r w:rsidRPr="00EA5538">
        <w:rPr>
          <w:bCs/>
          <w:sz w:val="20"/>
        </w:rPr>
        <w:t xml:space="preserve">____________________________                 </w:t>
      </w:r>
      <w:r w:rsidRPr="00EA5538">
        <w:rPr>
          <w:bCs/>
          <w:sz w:val="20"/>
        </w:rPr>
        <w:tab/>
      </w:r>
      <w:r w:rsidRPr="00EA5538">
        <w:rPr>
          <w:bCs/>
          <w:sz w:val="20"/>
        </w:rPr>
        <w:tab/>
      </w:r>
      <w:r w:rsidRPr="00EA5538">
        <w:rPr>
          <w:bCs/>
          <w:sz w:val="20"/>
        </w:rPr>
        <w:tab/>
        <w:t xml:space="preserve"> _______________                                               ___________</w:t>
      </w:r>
    </w:p>
    <w:p w14:paraId="77F880F5" w14:textId="1BD4B9B6" w:rsidR="007D67AB" w:rsidRPr="00100A07" w:rsidRDefault="000F191C" w:rsidP="00275102">
      <w:pPr>
        <w:tabs>
          <w:tab w:val="left" w:pos="9145"/>
        </w:tabs>
        <w:jc w:val="both"/>
        <w:rPr>
          <w:bCs/>
          <w:sz w:val="20"/>
        </w:rPr>
        <w:sectPr w:rsidR="007D67AB" w:rsidRPr="00100A07" w:rsidSect="00113651">
          <w:pgSz w:w="16838" w:h="11906" w:orient="landscape" w:code="9"/>
          <w:pgMar w:top="1134" w:right="1701" w:bottom="1134" w:left="567" w:header="567" w:footer="567" w:gutter="0"/>
          <w:cols w:space="1296"/>
          <w:docGrid w:linePitch="360"/>
        </w:sectPr>
      </w:pPr>
      <w:r w:rsidRPr="00EA5538">
        <w:rPr>
          <w:bCs/>
          <w:sz w:val="20"/>
        </w:rPr>
        <w:t xml:space="preserve">    (Projekto vadovo vardas, pavardė)                                                                             (Parašas)                                                               (Data)</w:t>
      </w:r>
    </w:p>
    <w:p w14:paraId="5EBC6D78" w14:textId="77777777" w:rsidR="00275102" w:rsidRPr="00EA5538" w:rsidRDefault="00275102" w:rsidP="004513E8">
      <w:pPr>
        <w:tabs>
          <w:tab w:val="left" w:pos="7371"/>
        </w:tabs>
      </w:pPr>
    </w:p>
    <w:sectPr w:rsidR="00275102" w:rsidRPr="00EA5538" w:rsidSect="000F664D">
      <w:pgSz w:w="11906" w:h="16838" w:code="9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83E73" w14:textId="77777777" w:rsidR="006302E0" w:rsidRDefault="006302E0" w:rsidP="00CE7256">
      <w:r>
        <w:separator/>
      </w:r>
    </w:p>
  </w:endnote>
  <w:endnote w:type="continuationSeparator" w:id="0">
    <w:p w14:paraId="6DEE7D33" w14:textId="77777777" w:rsidR="006302E0" w:rsidRDefault="006302E0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93502" w14:textId="77777777" w:rsidR="006302E0" w:rsidRDefault="006302E0" w:rsidP="00CE7256">
      <w:r>
        <w:separator/>
      </w:r>
    </w:p>
  </w:footnote>
  <w:footnote w:type="continuationSeparator" w:id="0">
    <w:p w14:paraId="62A77207" w14:textId="77777777" w:rsidR="006302E0" w:rsidRDefault="006302E0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1C85"/>
    <w:multiLevelType w:val="multilevel"/>
    <w:tmpl w:val="CF28B888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455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29C4795"/>
    <w:multiLevelType w:val="hybridMultilevel"/>
    <w:tmpl w:val="BAC6C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54DB1"/>
    <w:multiLevelType w:val="hybridMultilevel"/>
    <w:tmpl w:val="FE64E24A"/>
    <w:lvl w:ilvl="0" w:tplc="7C2AD168">
      <w:start w:val="4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9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2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8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04A71A2"/>
    <w:multiLevelType w:val="hybridMultilevel"/>
    <w:tmpl w:val="261C5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557937D7"/>
    <w:multiLevelType w:val="hybridMultilevel"/>
    <w:tmpl w:val="8BCCA104"/>
    <w:lvl w:ilvl="0" w:tplc="37CCF87A">
      <w:start w:val="5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B0288A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75139D"/>
    <w:multiLevelType w:val="hybridMultilevel"/>
    <w:tmpl w:val="23C6CB4C"/>
    <w:lvl w:ilvl="0" w:tplc="B156E802">
      <w:start w:val="1"/>
      <w:numFmt w:val="decimal"/>
      <w:lvlText w:val="%1."/>
      <w:lvlJc w:val="left"/>
      <w:pPr>
        <w:ind w:left="43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12740E1"/>
    <w:multiLevelType w:val="hybridMultilevel"/>
    <w:tmpl w:val="4D08A14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2975D22"/>
    <w:multiLevelType w:val="multilevel"/>
    <w:tmpl w:val="369436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30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7"/>
  </w:num>
  <w:num w:numId="3" w16cid:durableId="728222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8"/>
  </w:num>
  <w:num w:numId="7" w16cid:durableId="515535928">
    <w:abstractNumId w:val="30"/>
  </w:num>
  <w:num w:numId="8" w16cid:durableId="176383346">
    <w:abstractNumId w:val="15"/>
  </w:num>
  <w:num w:numId="9" w16cid:durableId="554125825">
    <w:abstractNumId w:val="18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3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3"/>
  </w:num>
  <w:num w:numId="14" w16cid:durableId="533884375">
    <w:abstractNumId w:val="7"/>
  </w:num>
  <w:num w:numId="15" w16cid:durableId="21281152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8"/>
  </w:num>
  <w:num w:numId="17" w16cid:durableId="1002774963">
    <w:abstractNumId w:val="3"/>
  </w:num>
  <w:num w:numId="18" w16cid:durableId="1396316062">
    <w:abstractNumId w:val="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1"/>
  </w:num>
  <w:num w:numId="21" w16cid:durableId="1899433936">
    <w:abstractNumId w:val="27"/>
  </w:num>
  <w:num w:numId="22" w16cid:durableId="1098140305">
    <w:abstractNumId w:val="22"/>
  </w:num>
  <w:num w:numId="23" w16cid:durableId="1025444237">
    <w:abstractNumId w:val="34"/>
  </w:num>
  <w:num w:numId="24" w16cid:durableId="1256865308">
    <w:abstractNumId w:val="4"/>
  </w:num>
  <w:num w:numId="25" w16cid:durableId="1416826645">
    <w:abstractNumId w:val="2"/>
  </w:num>
  <w:num w:numId="26" w16cid:durableId="1878737018">
    <w:abstractNumId w:val="20"/>
  </w:num>
  <w:num w:numId="27" w16cid:durableId="156121353">
    <w:abstractNumId w:val="26"/>
  </w:num>
  <w:num w:numId="28" w16cid:durableId="2037273544">
    <w:abstractNumId w:val="14"/>
  </w:num>
  <w:num w:numId="29" w16cid:durableId="636187660">
    <w:abstractNumId w:val="32"/>
  </w:num>
  <w:num w:numId="30" w16cid:durableId="378286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07421096">
    <w:abstractNumId w:val="24"/>
  </w:num>
  <w:num w:numId="32" w16cid:durableId="1253734772">
    <w:abstractNumId w:val="9"/>
  </w:num>
  <w:num w:numId="33" w16cid:durableId="1916471089">
    <w:abstractNumId w:val="12"/>
  </w:num>
  <w:num w:numId="34" w16cid:durableId="123618653">
    <w:abstractNumId w:val="6"/>
  </w:num>
  <w:num w:numId="35" w16cid:durableId="1267691380">
    <w:abstractNumId w:val="23"/>
  </w:num>
  <w:num w:numId="36" w16cid:durableId="1594046877">
    <w:abstractNumId w:val="0"/>
  </w:num>
  <w:num w:numId="37" w16cid:durableId="1101142275">
    <w:abstractNumId w:val="29"/>
  </w:num>
  <w:num w:numId="38" w16cid:durableId="1229802506">
    <w:abstractNumId w:val="19"/>
  </w:num>
  <w:num w:numId="39" w16cid:durableId="1394887562">
    <w:abstractNumId w:val="13"/>
  </w:num>
  <w:num w:numId="40" w16cid:durableId="497426550">
    <w:abstractNumId w:val="1"/>
  </w:num>
  <w:num w:numId="41" w16cid:durableId="726496731">
    <w:abstractNumId w:val="10"/>
  </w:num>
  <w:num w:numId="42" w16cid:durableId="1877963402">
    <w:abstractNumId w:val="28"/>
  </w:num>
  <w:num w:numId="43" w16cid:durableId="128519218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289"/>
    <w:rsid w:val="0000463B"/>
    <w:rsid w:val="000070BC"/>
    <w:rsid w:val="0000760F"/>
    <w:rsid w:val="000113A0"/>
    <w:rsid w:val="00012C5F"/>
    <w:rsid w:val="000136EE"/>
    <w:rsid w:val="00013711"/>
    <w:rsid w:val="000139AF"/>
    <w:rsid w:val="00013CE6"/>
    <w:rsid w:val="00014CD7"/>
    <w:rsid w:val="00015986"/>
    <w:rsid w:val="0001639A"/>
    <w:rsid w:val="00017862"/>
    <w:rsid w:val="00024452"/>
    <w:rsid w:val="000245EE"/>
    <w:rsid w:val="000324D9"/>
    <w:rsid w:val="000372F2"/>
    <w:rsid w:val="00040E62"/>
    <w:rsid w:val="00041D33"/>
    <w:rsid w:val="00043489"/>
    <w:rsid w:val="00044F0B"/>
    <w:rsid w:val="000503EA"/>
    <w:rsid w:val="00051D1E"/>
    <w:rsid w:val="0005765D"/>
    <w:rsid w:val="0006085B"/>
    <w:rsid w:val="00062099"/>
    <w:rsid w:val="00062500"/>
    <w:rsid w:val="00062BAA"/>
    <w:rsid w:val="00063498"/>
    <w:rsid w:val="00065C6D"/>
    <w:rsid w:val="00066F67"/>
    <w:rsid w:val="000670F6"/>
    <w:rsid w:val="000711C8"/>
    <w:rsid w:val="00072E07"/>
    <w:rsid w:val="0007471A"/>
    <w:rsid w:val="00074A23"/>
    <w:rsid w:val="0007599A"/>
    <w:rsid w:val="00076B7C"/>
    <w:rsid w:val="00080ABA"/>
    <w:rsid w:val="00081855"/>
    <w:rsid w:val="00083214"/>
    <w:rsid w:val="00090961"/>
    <w:rsid w:val="0009127A"/>
    <w:rsid w:val="0009136F"/>
    <w:rsid w:val="00092304"/>
    <w:rsid w:val="00092CB9"/>
    <w:rsid w:val="0009353B"/>
    <w:rsid w:val="00095108"/>
    <w:rsid w:val="00095435"/>
    <w:rsid w:val="00097568"/>
    <w:rsid w:val="000979E3"/>
    <w:rsid w:val="000A1A70"/>
    <w:rsid w:val="000A2321"/>
    <w:rsid w:val="000A58DF"/>
    <w:rsid w:val="000A6169"/>
    <w:rsid w:val="000A74D7"/>
    <w:rsid w:val="000A7CAF"/>
    <w:rsid w:val="000B046E"/>
    <w:rsid w:val="000B09E2"/>
    <w:rsid w:val="000B18A0"/>
    <w:rsid w:val="000B1BA5"/>
    <w:rsid w:val="000B22AC"/>
    <w:rsid w:val="000B26F8"/>
    <w:rsid w:val="000B2A23"/>
    <w:rsid w:val="000B2A43"/>
    <w:rsid w:val="000B4578"/>
    <w:rsid w:val="000B4B7B"/>
    <w:rsid w:val="000B584E"/>
    <w:rsid w:val="000B5DD1"/>
    <w:rsid w:val="000B605F"/>
    <w:rsid w:val="000B716F"/>
    <w:rsid w:val="000C0A78"/>
    <w:rsid w:val="000C0AC7"/>
    <w:rsid w:val="000C4AF1"/>
    <w:rsid w:val="000C4F4E"/>
    <w:rsid w:val="000C4FAC"/>
    <w:rsid w:val="000C723C"/>
    <w:rsid w:val="000D07DB"/>
    <w:rsid w:val="000D09F3"/>
    <w:rsid w:val="000D0B5A"/>
    <w:rsid w:val="000D0C99"/>
    <w:rsid w:val="000D15B4"/>
    <w:rsid w:val="000D5583"/>
    <w:rsid w:val="000D69A7"/>
    <w:rsid w:val="000E2D27"/>
    <w:rsid w:val="000E590D"/>
    <w:rsid w:val="000F06E1"/>
    <w:rsid w:val="000F191C"/>
    <w:rsid w:val="000F1FD9"/>
    <w:rsid w:val="000F664D"/>
    <w:rsid w:val="000F6C78"/>
    <w:rsid w:val="000F79D3"/>
    <w:rsid w:val="00100A07"/>
    <w:rsid w:val="001019BA"/>
    <w:rsid w:val="00102F46"/>
    <w:rsid w:val="001035AB"/>
    <w:rsid w:val="0010534D"/>
    <w:rsid w:val="00105D25"/>
    <w:rsid w:val="001076AB"/>
    <w:rsid w:val="001112F3"/>
    <w:rsid w:val="00113651"/>
    <w:rsid w:val="0011447F"/>
    <w:rsid w:val="001149A4"/>
    <w:rsid w:val="00117A54"/>
    <w:rsid w:val="00123CBE"/>
    <w:rsid w:val="00124BCE"/>
    <w:rsid w:val="001257C8"/>
    <w:rsid w:val="001279B5"/>
    <w:rsid w:val="001306D9"/>
    <w:rsid w:val="00131C7D"/>
    <w:rsid w:val="00132B99"/>
    <w:rsid w:val="00133A99"/>
    <w:rsid w:val="00134A01"/>
    <w:rsid w:val="00135CE8"/>
    <w:rsid w:val="0013765B"/>
    <w:rsid w:val="001414F4"/>
    <w:rsid w:val="00141C25"/>
    <w:rsid w:val="001437BE"/>
    <w:rsid w:val="00145077"/>
    <w:rsid w:val="001453AC"/>
    <w:rsid w:val="0015243D"/>
    <w:rsid w:val="001543F9"/>
    <w:rsid w:val="00156892"/>
    <w:rsid w:val="00157E31"/>
    <w:rsid w:val="00161B57"/>
    <w:rsid w:val="00162479"/>
    <w:rsid w:val="0016403D"/>
    <w:rsid w:val="00164221"/>
    <w:rsid w:val="0016649E"/>
    <w:rsid w:val="00166E41"/>
    <w:rsid w:val="00167FB3"/>
    <w:rsid w:val="001712AB"/>
    <w:rsid w:val="001746E8"/>
    <w:rsid w:val="0017616E"/>
    <w:rsid w:val="00181761"/>
    <w:rsid w:val="00185E58"/>
    <w:rsid w:val="00186060"/>
    <w:rsid w:val="0018724F"/>
    <w:rsid w:val="00190B4B"/>
    <w:rsid w:val="00193E97"/>
    <w:rsid w:val="001950A9"/>
    <w:rsid w:val="001964A4"/>
    <w:rsid w:val="00196C28"/>
    <w:rsid w:val="0019714E"/>
    <w:rsid w:val="001A04F3"/>
    <w:rsid w:val="001A054D"/>
    <w:rsid w:val="001A2C5A"/>
    <w:rsid w:val="001A2F40"/>
    <w:rsid w:val="001A493A"/>
    <w:rsid w:val="001A5DAE"/>
    <w:rsid w:val="001A6DEE"/>
    <w:rsid w:val="001A78D2"/>
    <w:rsid w:val="001A7FE4"/>
    <w:rsid w:val="001B3687"/>
    <w:rsid w:val="001B3B92"/>
    <w:rsid w:val="001C0E62"/>
    <w:rsid w:val="001C2BA2"/>
    <w:rsid w:val="001C3785"/>
    <w:rsid w:val="001C3FAE"/>
    <w:rsid w:val="001C4E7D"/>
    <w:rsid w:val="001C5A95"/>
    <w:rsid w:val="001D03B3"/>
    <w:rsid w:val="001D0E00"/>
    <w:rsid w:val="001D3016"/>
    <w:rsid w:val="001D454A"/>
    <w:rsid w:val="001D5E6D"/>
    <w:rsid w:val="001D75BC"/>
    <w:rsid w:val="001E4A1C"/>
    <w:rsid w:val="001E4F02"/>
    <w:rsid w:val="001F0211"/>
    <w:rsid w:val="001F0859"/>
    <w:rsid w:val="001F0AB3"/>
    <w:rsid w:val="001F3BDD"/>
    <w:rsid w:val="001F4063"/>
    <w:rsid w:val="00200413"/>
    <w:rsid w:val="00200C9E"/>
    <w:rsid w:val="002010A9"/>
    <w:rsid w:val="00201391"/>
    <w:rsid w:val="0020412B"/>
    <w:rsid w:val="0020432E"/>
    <w:rsid w:val="002068E0"/>
    <w:rsid w:val="002214B8"/>
    <w:rsid w:val="0022256B"/>
    <w:rsid w:val="00222B66"/>
    <w:rsid w:val="00224B70"/>
    <w:rsid w:val="00226378"/>
    <w:rsid w:val="00230DB8"/>
    <w:rsid w:val="00231214"/>
    <w:rsid w:val="002334D8"/>
    <w:rsid w:val="00234555"/>
    <w:rsid w:val="00235C61"/>
    <w:rsid w:val="0023686F"/>
    <w:rsid w:val="0023738D"/>
    <w:rsid w:val="002407FB"/>
    <w:rsid w:val="00246032"/>
    <w:rsid w:val="00246FE0"/>
    <w:rsid w:val="002507AF"/>
    <w:rsid w:val="0025239D"/>
    <w:rsid w:val="002534E6"/>
    <w:rsid w:val="00253C56"/>
    <w:rsid w:val="0025445B"/>
    <w:rsid w:val="0025579F"/>
    <w:rsid w:val="00260098"/>
    <w:rsid w:val="0026115A"/>
    <w:rsid w:val="002615E5"/>
    <w:rsid w:val="00261E4A"/>
    <w:rsid w:val="00263996"/>
    <w:rsid w:val="0026438C"/>
    <w:rsid w:val="00270964"/>
    <w:rsid w:val="00271073"/>
    <w:rsid w:val="0027328E"/>
    <w:rsid w:val="002736B1"/>
    <w:rsid w:val="00275102"/>
    <w:rsid w:val="002758C1"/>
    <w:rsid w:val="00277ACB"/>
    <w:rsid w:val="002801F5"/>
    <w:rsid w:val="0028120A"/>
    <w:rsid w:val="00284150"/>
    <w:rsid w:val="0028420E"/>
    <w:rsid w:val="00284A99"/>
    <w:rsid w:val="00285E62"/>
    <w:rsid w:val="00291794"/>
    <w:rsid w:val="00292DB7"/>
    <w:rsid w:val="00294E94"/>
    <w:rsid w:val="00296861"/>
    <w:rsid w:val="00297F56"/>
    <w:rsid w:val="002A1163"/>
    <w:rsid w:val="002A427C"/>
    <w:rsid w:val="002A487F"/>
    <w:rsid w:val="002A5D14"/>
    <w:rsid w:val="002A6106"/>
    <w:rsid w:val="002A6D4D"/>
    <w:rsid w:val="002B2D9A"/>
    <w:rsid w:val="002B2E5F"/>
    <w:rsid w:val="002B2F78"/>
    <w:rsid w:val="002B37B7"/>
    <w:rsid w:val="002C1637"/>
    <w:rsid w:val="002C1D62"/>
    <w:rsid w:val="002C2064"/>
    <w:rsid w:val="002C2C62"/>
    <w:rsid w:val="002C4CA3"/>
    <w:rsid w:val="002C666C"/>
    <w:rsid w:val="002C6836"/>
    <w:rsid w:val="002C77B3"/>
    <w:rsid w:val="002C7858"/>
    <w:rsid w:val="002D0717"/>
    <w:rsid w:val="002D0FAD"/>
    <w:rsid w:val="002D32E6"/>
    <w:rsid w:val="002D3655"/>
    <w:rsid w:val="002D454E"/>
    <w:rsid w:val="002D4781"/>
    <w:rsid w:val="002D7A0F"/>
    <w:rsid w:val="002E00F4"/>
    <w:rsid w:val="002E08B2"/>
    <w:rsid w:val="002E0924"/>
    <w:rsid w:val="002E2E59"/>
    <w:rsid w:val="002E3512"/>
    <w:rsid w:val="002E3F54"/>
    <w:rsid w:val="002E43EC"/>
    <w:rsid w:val="002E5A0F"/>
    <w:rsid w:val="002E5A1B"/>
    <w:rsid w:val="002E6249"/>
    <w:rsid w:val="002E696F"/>
    <w:rsid w:val="002E7544"/>
    <w:rsid w:val="002F0A79"/>
    <w:rsid w:val="002F30A0"/>
    <w:rsid w:val="002F6225"/>
    <w:rsid w:val="002F7104"/>
    <w:rsid w:val="003009CB"/>
    <w:rsid w:val="003017B8"/>
    <w:rsid w:val="00302585"/>
    <w:rsid w:val="003035BD"/>
    <w:rsid w:val="00304970"/>
    <w:rsid w:val="00304B6E"/>
    <w:rsid w:val="0030795F"/>
    <w:rsid w:val="0031262A"/>
    <w:rsid w:val="00315CBC"/>
    <w:rsid w:val="0031672C"/>
    <w:rsid w:val="00316BB9"/>
    <w:rsid w:val="003174DE"/>
    <w:rsid w:val="00317666"/>
    <w:rsid w:val="003178B7"/>
    <w:rsid w:val="00322842"/>
    <w:rsid w:val="00322D3B"/>
    <w:rsid w:val="00324935"/>
    <w:rsid w:val="00325144"/>
    <w:rsid w:val="00333158"/>
    <w:rsid w:val="00333386"/>
    <w:rsid w:val="003335E7"/>
    <w:rsid w:val="00333A73"/>
    <w:rsid w:val="00336F05"/>
    <w:rsid w:val="00337023"/>
    <w:rsid w:val="0034016B"/>
    <w:rsid w:val="00340A2A"/>
    <w:rsid w:val="00341D00"/>
    <w:rsid w:val="00344021"/>
    <w:rsid w:val="0034443C"/>
    <w:rsid w:val="00345319"/>
    <w:rsid w:val="00345ED4"/>
    <w:rsid w:val="00346079"/>
    <w:rsid w:val="00346207"/>
    <w:rsid w:val="00350053"/>
    <w:rsid w:val="0035123B"/>
    <w:rsid w:val="003513F6"/>
    <w:rsid w:val="00352F3F"/>
    <w:rsid w:val="00353378"/>
    <w:rsid w:val="0035471B"/>
    <w:rsid w:val="003555A9"/>
    <w:rsid w:val="00355622"/>
    <w:rsid w:val="00356E6C"/>
    <w:rsid w:val="00356E95"/>
    <w:rsid w:val="003576F8"/>
    <w:rsid w:val="003609A3"/>
    <w:rsid w:val="00361937"/>
    <w:rsid w:val="0036232A"/>
    <w:rsid w:val="003630D2"/>
    <w:rsid w:val="00364194"/>
    <w:rsid w:val="00372FC6"/>
    <w:rsid w:val="003735C6"/>
    <w:rsid w:val="00373A4E"/>
    <w:rsid w:val="00374F05"/>
    <w:rsid w:val="003800CD"/>
    <w:rsid w:val="00380211"/>
    <w:rsid w:val="00383EC8"/>
    <w:rsid w:val="003851DE"/>
    <w:rsid w:val="003859E3"/>
    <w:rsid w:val="00387728"/>
    <w:rsid w:val="00387F4C"/>
    <w:rsid w:val="0039064C"/>
    <w:rsid w:val="003929D0"/>
    <w:rsid w:val="003945BF"/>
    <w:rsid w:val="003955E5"/>
    <w:rsid w:val="00396396"/>
    <w:rsid w:val="00397F7A"/>
    <w:rsid w:val="003A0682"/>
    <w:rsid w:val="003A14D7"/>
    <w:rsid w:val="003A18A4"/>
    <w:rsid w:val="003A3B25"/>
    <w:rsid w:val="003A54FF"/>
    <w:rsid w:val="003A65C7"/>
    <w:rsid w:val="003A7BF6"/>
    <w:rsid w:val="003B0A78"/>
    <w:rsid w:val="003B0BD0"/>
    <w:rsid w:val="003B0CD8"/>
    <w:rsid w:val="003B4C08"/>
    <w:rsid w:val="003B68A1"/>
    <w:rsid w:val="003C0460"/>
    <w:rsid w:val="003C1545"/>
    <w:rsid w:val="003C183A"/>
    <w:rsid w:val="003C25FD"/>
    <w:rsid w:val="003C3E38"/>
    <w:rsid w:val="003C4914"/>
    <w:rsid w:val="003C51C6"/>
    <w:rsid w:val="003D25F5"/>
    <w:rsid w:val="003D3E0A"/>
    <w:rsid w:val="003D461B"/>
    <w:rsid w:val="003D4937"/>
    <w:rsid w:val="003D687D"/>
    <w:rsid w:val="003D6FAF"/>
    <w:rsid w:val="003D7896"/>
    <w:rsid w:val="003E0025"/>
    <w:rsid w:val="003E0303"/>
    <w:rsid w:val="003E0D1C"/>
    <w:rsid w:val="003E3617"/>
    <w:rsid w:val="003F093A"/>
    <w:rsid w:val="003F0947"/>
    <w:rsid w:val="003F1DDF"/>
    <w:rsid w:val="003F411B"/>
    <w:rsid w:val="003F62E6"/>
    <w:rsid w:val="003F757D"/>
    <w:rsid w:val="003F792F"/>
    <w:rsid w:val="00400141"/>
    <w:rsid w:val="00402D9C"/>
    <w:rsid w:val="004062D7"/>
    <w:rsid w:val="00406637"/>
    <w:rsid w:val="00406989"/>
    <w:rsid w:val="004079EB"/>
    <w:rsid w:val="00411EC2"/>
    <w:rsid w:val="0041293E"/>
    <w:rsid w:val="004130CF"/>
    <w:rsid w:val="0041328A"/>
    <w:rsid w:val="004146C3"/>
    <w:rsid w:val="00416C71"/>
    <w:rsid w:val="004201A9"/>
    <w:rsid w:val="004221C2"/>
    <w:rsid w:val="00423D34"/>
    <w:rsid w:val="00424FD3"/>
    <w:rsid w:val="00425016"/>
    <w:rsid w:val="00426D27"/>
    <w:rsid w:val="004276AE"/>
    <w:rsid w:val="00431F45"/>
    <w:rsid w:val="00431F99"/>
    <w:rsid w:val="004371AC"/>
    <w:rsid w:val="00440ADA"/>
    <w:rsid w:val="0044192D"/>
    <w:rsid w:val="00443859"/>
    <w:rsid w:val="00445492"/>
    <w:rsid w:val="00445EA6"/>
    <w:rsid w:val="00446982"/>
    <w:rsid w:val="00446C12"/>
    <w:rsid w:val="004474DD"/>
    <w:rsid w:val="004513E8"/>
    <w:rsid w:val="0045151C"/>
    <w:rsid w:val="00452713"/>
    <w:rsid w:val="00457571"/>
    <w:rsid w:val="004616A1"/>
    <w:rsid w:val="00464C02"/>
    <w:rsid w:val="00472863"/>
    <w:rsid w:val="00473245"/>
    <w:rsid w:val="00473D2D"/>
    <w:rsid w:val="0047405B"/>
    <w:rsid w:val="00474E28"/>
    <w:rsid w:val="004767D8"/>
    <w:rsid w:val="004779F4"/>
    <w:rsid w:val="0048057A"/>
    <w:rsid w:val="00481A8F"/>
    <w:rsid w:val="00481E56"/>
    <w:rsid w:val="00483254"/>
    <w:rsid w:val="00483A34"/>
    <w:rsid w:val="00483EC0"/>
    <w:rsid w:val="004853CC"/>
    <w:rsid w:val="0048573E"/>
    <w:rsid w:val="00491A7D"/>
    <w:rsid w:val="0049311F"/>
    <w:rsid w:val="004942B0"/>
    <w:rsid w:val="004942C1"/>
    <w:rsid w:val="00494560"/>
    <w:rsid w:val="0049759C"/>
    <w:rsid w:val="004A2D34"/>
    <w:rsid w:val="004A3C47"/>
    <w:rsid w:val="004A6BD5"/>
    <w:rsid w:val="004A759E"/>
    <w:rsid w:val="004B0E09"/>
    <w:rsid w:val="004B280A"/>
    <w:rsid w:val="004B3FD8"/>
    <w:rsid w:val="004B463E"/>
    <w:rsid w:val="004B5618"/>
    <w:rsid w:val="004B62FC"/>
    <w:rsid w:val="004B6BB3"/>
    <w:rsid w:val="004B7139"/>
    <w:rsid w:val="004C10DE"/>
    <w:rsid w:val="004C13A5"/>
    <w:rsid w:val="004C1655"/>
    <w:rsid w:val="004C2034"/>
    <w:rsid w:val="004C266E"/>
    <w:rsid w:val="004C288F"/>
    <w:rsid w:val="004C5E14"/>
    <w:rsid w:val="004D0420"/>
    <w:rsid w:val="004D1480"/>
    <w:rsid w:val="004D38EC"/>
    <w:rsid w:val="004D4C06"/>
    <w:rsid w:val="004D7939"/>
    <w:rsid w:val="004E094D"/>
    <w:rsid w:val="004E177E"/>
    <w:rsid w:val="004E1DD8"/>
    <w:rsid w:val="004E1F1A"/>
    <w:rsid w:val="004E4751"/>
    <w:rsid w:val="004E6601"/>
    <w:rsid w:val="004F05E4"/>
    <w:rsid w:val="004F1674"/>
    <w:rsid w:val="004F351D"/>
    <w:rsid w:val="004F4DB7"/>
    <w:rsid w:val="004F6B0C"/>
    <w:rsid w:val="004F7730"/>
    <w:rsid w:val="00500662"/>
    <w:rsid w:val="00500D80"/>
    <w:rsid w:val="00500DDA"/>
    <w:rsid w:val="0050336A"/>
    <w:rsid w:val="005035AF"/>
    <w:rsid w:val="005035F1"/>
    <w:rsid w:val="0050363C"/>
    <w:rsid w:val="00505C14"/>
    <w:rsid w:val="00506033"/>
    <w:rsid w:val="00507569"/>
    <w:rsid w:val="00510F33"/>
    <w:rsid w:val="00511CAD"/>
    <w:rsid w:val="005122E5"/>
    <w:rsid w:val="005140DC"/>
    <w:rsid w:val="005158AA"/>
    <w:rsid w:val="00516104"/>
    <w:rsid w:val="00516175"/>
    <w:rsid w:val="0051760F"/>
    <w:rsid w:val="00517A5F"/>
    <w:rsid w:val="00517B0D"/>
    <w:rsid w:val="005209BB"/>
    <w:rsid w:val="00522696"/>
    <w:rsid w:val="00523556"/>
    <w:rsid w:val="00524008"/>
    <w:rsid w:val="00525ADB"/>
    <w:rsid w:val="0053395F"/>
    <w:rsid w:val="0053511D"/>
    <w:rsid w:val="005411E6"/>
    <w:rsid w:val="00541564"/>
    <w:rsid w:val="00543F33"/>
    <w:rsid w:val="005455A1"/>
    <w:rsid w:val="00545F26"/>
    <w:rsid w:val="00550659"/>
    <w:rsid w:val="00552503"/>
    <w:rsid w:val="005538E0"/>
    <w:rsid w:val="005578BE"/>
    <w:rsid w:val="005602B2"/>
    <w:rsid w:val="00563F37"/>
    <w:rsid w:val="005669A4"/>
    <w:rsid w:val="00570BEF"/>
    <w:rsid w:val="005753E4"/>
    <w:rsid w:val="00577838"/>
    <w:rsid w:val="00580F0D"/>
    <w:rsid w:val="00581190"/>
    <w:rsid w:val="005811C6"/>
    <w:rsid w:val="00581941"/>
    <w:rsid w:val="005829B8"/>
    <w:rsid w:val="00586041"/>
    <w:rsid w:val="0058611D"/>
    <w:rsid w:val="00586721"/>
    <w:rsid w:val="005909CD"/>
    <w:rsid w:val="00592D8B"/>
    <w:rsid w:val="00595547"/>
    <w:rsid w:val="005960C5"/>
    <w:rsid w:val="00596FA7"/>
    <w:rsid w:val="005977BA"/>
    <w:rsid w:val="005A0FC6"/>
    <w:rsid w:val="005A1A31"/>
    <w:rsid w:val="005A2A25"/>
    <w:rsid w:val="005A331C"/>
    <w:rsid w:val="005A528A"/>
    <w:rsid w:val="005A7DB4"/>
    <w:rsid w:val="005B0A71"/>
    <w:rsid w:val="005B416C"/>
    <w:rsid w:val="005B4DF6"/>
    <w:rsid w:val="005B52E4"/>
    <w:rsid w:val="005B65C8"/>
    <w:rsid w:val="005C004D"/>
    <w:rsid w:val="005C3C88"/>
    <w:rsid w:val="005C55B3"/>
    <w:rsid w:val="005C619C"/>
    <w:rsid w:val="005C6460"/>
    <w:rsid w:val="005C7BA6"/>
    <w:rsid w:val="005D117E"/>
    <w:rsid w:val="005D2521"/>
    <w:rsid w:val="005D6130"/>
    <w:rsid w:val="005D7AB3"/>
    <w:rsid w:val="005E06DC"/>
    <w:rsid w:val="005E09DE"/>
    <w:rsid w:val="005E16BA"/>
    <w:rsid w:val="005E17C9"/>
    <w:rsid w:val="005E192B"/>
    <w:rsid w:val="005E1D06"/>
    <w:rsid w:val="005E1F9E"/>
    <w:rsid w:val="005E6A12"/>
    <w:rsid w:val="005E6A46"/>
    <w:rsid w:val="005F0857"/>
    <w:rsid w:val="005F2177"/>
    <w:rsid w:val="005F24AC"/>
    <w:rsid w:val="005F27B6"/>
    <w:rsid w:val="005F27D3"/>
    <w:rsid w:val="005F6110"/>
    <w:rsid w:val="005F650D"/>
    <w:rsid w:val="00604E46"/>
    <w:rsid w:val="00605433"/>
    <w:rsid w:val="006077E3"/>
    <w:rsid w:val="00607C8F"/>
    <w:rsid w:val="0061176A"/>
    <w:rsid w:val="00614C03"/>
    <w:rsid w:val="0061576B"/>
    <w:rsid w:val="006172AB"/>
    <w:rsid w:val="00622C70"/>
    <w:rsid w:val="006235BC"/>
    <w:rsid w:val="00623C8E"/>
    <w:rsid w:val="00623CA7"/>
    <w:rsid w:val="00625DA4"/>
    <w:rsid w:val="006301DE"/>
    <w:rsid w:val="006302E0"/>
    <w:rsid w:val="00630AF3"/>
    <w:rsid w:val="00631717"/>
    <w:rsid w:val="006323BB"/>
    <w:rsid w:val="00632D49"/>
    <w:rsid w:val="0063302B"/>
    <w:rsid w:val="00633AAA"/>
    <w:rsid w:val="006345DD"/>
    <w:rsid w:val="006350FE"/>
    <w:rsid w:val="00635D1A"/>
    <w:rsid w:val="00636BEB"/>
    <w:rsid w:val="0063743F"/>
    <w:rsid w:val="00637A19"/>
    <w:rsid w:val="00637D10"/>
    <w:rsid w:val="00640E98"/>
    <w:rsid w:val="00641D97"/>
    <w:rsid w:val="00644712"/>
    <w:rsid w:val="0064593D"/>
    <w:rsid w:val="006473C6"/>
    <w:rsid w:val="00650D74"/>
    <w:rsid w:val="006515A4"/>
    <w:rsid w:val="006524ED"/>
    <w:rsid w:val="00652D0F"/>
    <w:rsid w:val="006538F0"/>
    <w:rsid w:val="00654701"/>
    <w:rsid w:val="0065531F"/>
    <w:rsid w:val="00655687"/>
    <w:rsid w:val="00662D78"/>
    <w:rsid w:val="00663CDF"/>
    <w:rsid w:val="00663EE2"/>
    <w:rsid w:val="0066499D"/>
    <w:rsid w:val="00665DB9"/>
    <w:rsid w:val="00666142"/>
    <w:rsid w:val="006664D8"/>
    <w:rsid w:val="00666B28"/>
    <w:rsid w:val="00666F73"/>
    <w:rsid w:val="006673E3"/>
    <w:rsid w:val="00667A0E"/>
    <w:rsid w:val="006702B3"/>
    <w:rsid w:val="00672634"/>
    <w:rsid w:val="00673105"/>
    <w:rsid w:val="00675B2D"/>
    <w:rsid w:val="00677643"/>
    <w:rsid w:val="00677C78"/>
    <w:rsid w:val="00680C67"/>
    <w:rsid w:val="00681FBE"/>
    <w:rsid w:val="00684070"/>
    <w:rsid w:val="006874D0"/>
    <w:rsid w:val="0069186D"/>
    <w:rsid w:val="00692AB5"/>
    <w:rsid w:val="00693B65"/>
    <w:rsid w:val="006944F1"/>
    <w:rsid w:val="00694834"/>
    <w:rsid w:val="006950F0"/>
    <w:rsid w:val="00696CBB"/>
    <w:rsid w:val="006A02E7"/>
    <w:rsid w:val="006A05A9"/>
    <w:rsid w:val="006A3CE6"/>
    <w:rsid w:val="006A62C9"/>
    <w:rsid w:val="006A7AA2"/>
    <w:rsid w:val="006A7B10"/>
    <w:rsid w:val="006B0FDE"/>
    <w:rsid w:val="006B2815"/>
    <w:rsid w:val="006B5954"/>
    <w:rsid w:val="006B7F9B"/>
    <w:rsid w:val="006C0171"/>
    <w:rsid w:val="006C10DB"/>
    <w:rsid w:val="006C3FF3"/>
    <w:rsid w:val="006C5947"/>
    <w:rsid w:val="006C5E72"/>
    <w:rsid w:val="006C7C59"/>
    <w:rsid w:val="006D0944"/>
    <w:rsid w:val="006D1831"/>
    <w:rsid w:val="006D43AB"/>
    <w:rsid w:val="006D449E"/>
    <w:rsid w:val="006E07E0"/>
    <w:rsid w:val="006E081E"/>
    <w:rsid w:val="006E0FE1"/>
    <w:rsid w:val="006E1C8D"/>
    <w:rsid w:val="006E2DEA"/>
    <w:rsid w:val="006E476C"/>
    <w:rsid w:val="006E6C70"/>
    <w:rsid w:val="006E6CA5"/>
    <w:rsid w:val="006E7C32"/>
    <w:rsid w:val="006E7D29"/>
    <w:rsid w:val="006E7D7F"/>
    <w:rsid w:val="006F02F7"/>
    <w:rsid w:val="006F0578"/>
    <w:rsid w:val="006F0E24"/>
    <w:rsid w:val="006F1119"/>
    <w:rsid w:val="006F141A"/>
    <w:rsid w:val="006F15D9"/>
    <w:rsid w:val="006F364F"/>
    <w:rsid w:val="006F3946"/>
    <w:rsid w:val="006F49C4"/>
    <w:rsid w:val="006F5010"/>
    <w:rsid w:val="006F5CA7"/>
    <w:rsid w:val="006F5EF2"/>
    <w:rsid w:val="00701B81"/>
    <w:rsid w:val="00702EDD"/>
    <w:rsid w:val="007044B3"/>
    <w:rsid w:val="007049BF"/>
    <w:rsid w:val="0070503C"/>
    <w:rsid w:val="007068C1"/>
    <w:rsid w:val="0070720B"/>
    <w:rsid w:val="0071083D"/>
    <w:rsid w:val="00712FE0"/>
    <w:rsid w:val="00714FCB"/>
    <w:rsid w:val="00715E30"/>
    <w:rsid w:val="0071600C"/>
    <w:rsid w:val="0071602D"/>
    <w:rsid w:val="007165A0"/>
    <w:rsid w:val="007172B1"/>
    <w:rsid w:val="007174EC"/>
    <w:rsid w:val="00722FC1"/>
    <w:rsid w:val="00723D1C"/>
    <w:rsid w:val="00724C08"/>
    <w:rsid w:val="007250C2"/>
    <w:rsid w:val="00725D96"/>
    <w:rsid w:val="00727EDF"/>
    <w:rsid w:val="007300FC"/>
    <w:rsid w:val="007327E1"/>
    <w:rsid w:val="007347F4"/>
    <w:rsid w:val="00735E2F"/>
    <w:rsid w:val="00736748"/>
    <w:rsid w:val="00737211"/>
    <w:rsid w:val="0074091C"/>
    <w:rsid w:val="00740BB3"/>
    <w:rsid w:val="00741177"/>
    <w:rsid w:val="0074214F"/>
    <w:rsid w:val="00743B1A"/>
    <w:rsid w:val="007505F9"/>
    <w:rsid w:val="0075115C"/>
    <w:rsid w:val="0075139B"/>
    <w:rsid w:val="0075261A"/>
    <w:rsid w:val="0075661F"/>
    <w:rsid w:val="007566EA"/>
    <w:rsid w:val="00757B8B"/>
    <w:rsid w:val="00760A82"/>
    <w:rsid w:val="007611DC"/>
    <w:rsid w:val="00762E28"/>
    <w:rsid w:val="00763866"/>
    <w:rsid w:val="00767B1D"/>
    <w:rsid w:val="00770643"/>
    <w:rsid w:val="00771E5B"/>
    <w:rsid w:val="0077331C"/>
    <w:rsid w:val="00774A29"/>
    <w:rsid w:val="00774FAF"/>
    <w:rsid w:val="00776E61"/>
    <w:rsid w:val="0077739D"/>
    <w:rsid w:val="00777536"/>
    <w:rsid w:val="00780DEA"/>
    <w:rsid w:val="00780EA7"/>
    <w:rsid w:val="00787335"/>
    <w:rsid w:val="00787E22"/>
    <w:rsid w:val="007903B1"/>
    <w:rsid w:val="00795BAC"/>
    <w:rsid w:val="00796C8C"/>
    <w:rsid w:val="00797246"/>
    <w:rsid w:val="00797F9F"/>
    <w:rsid w:val="007A1084"/>
    <w:rsid w:val="007A4E6D"/>
    <w:rsid w:val="007A4EBE"/>
    <w:rsid w:val="007A7D05"/>
    <w:rsid w:val="007B3C6C"/>
    <w:rsid w:val="007B3D18"/>
    <w:rsid w:val="007B57F5"/>
    <w:rsid w:val="007C00AD"/>
    <w:rsid w:val="007C3148"/>
    <w:rsid w:val="007C421F"/>
    <w:rsid w:val="007C7AA5"/>
    <w:rsid w:val="007D00F3"/>
    <w:rsid w:val="007D1ADF"/>
    <w:rsid w:val="007D2DAE"/>
    <w:rsid w:val="007D34A5"/>
    <w:rsid w:val="007D4004"/>
    <w:rsid w:val="007D67AB"/>
    <w:rsid w:val="007D750F"/>
    <w:rsid w:val="007E0477"/>
    <w:rsid w:val="007E1B41"/>
    <w:rsid w:val="007E3A57"/>
    <w:rsid w:val="007E3CAE"/>
    <w:rsid w:val="007E5B00"/>
    <w:rsid w:val="007F237B"/>
    <w:rsid w:val="007F3361"/>
    <w:rsid w:val="007F5DD2"/>
    <w:rsid w:val="007F7699"/>
    <w:rsid w:val="00800E13"/>
    <w:rsid w:val="00801A68"/>
    <w:rsid w:val="00803BEE"/>
    <w:rsid w:val="008047FF"/>
    <w:rsid w:val="008052A3"/>
    <w:rsid w:val="00807BC1"/>
    <w:rsid w:val="00811518"/>
    <w:rsid w:val="00811559"/>
    <w:rsid w:val="00816468"/>
    <w:rsid w:val="0081663B"/>
    <w:rsid w:val="00820A3D"/>
    <w:rsid w:val="008214C1"/>
    <w:rsid w:val="00821646"/>
    <w:rsid w:val="00823104"/>
    <w:rsid w:val="00823F1D"/>
    <w:rsid w:val="00824422"/>
    <w:rsid w:val="00826C9A"/>
    <w:rsid w:val="0082709C"/>
    <w:rsid w:val="00830530"/>
    <w:rsid w:val="008317DD"/>
    <w:rsid w:val="0083247F"/>
    <w:rsid w:val="008324F4"/>
    <w:rsid w:val="00833CB5"/>
    <w:rsid w:val="008341D7"/>
    <w:rsid w:val="00836614"/>
    <w:rsid w:val="008372B7"/>
    <w:rsid w:val="00840431"/>
    <w:rsid w:val="00840623"/>
    <w:rsid w:val="00844846"/>
    <w:rsid w:val="00844F9F"/>
    <w:rsid w:val="008450CB"/>
    <w:rsid w:val="008459A9"/>
    <w:rsid w:val="0084630E"/>
    <w:rsid w:val="00850331"/>
    <w:rsid w:val="00850EF9"/>
    <w:rsid w:val="00851AD5"/>
    <w:rsid w:val="008534C3"/>
    <w:rsid w:val="00855851"/>
    <w:rsid w:val="00857A63"/>
    <w:rsid w:val="00860692"/>
    <w:rsid w:val="00860835"/>
    <w:rsid w:val="00860B89"/>
    <w:rsid w:val="0086235F"/>
    <w:rsid w:val="00862709"/>
    <w:rsid w:val="00862C91"/>
    <w:rsid w:val="00865009"/>
    <w:rsid w:val="00865C7A"/>
    <w:rsid w:val="00873065"/>
    <w:rsid w:val="0087417F"/>
    <w:rsid w:val="00874BE2"/>
    <w:rsid w:val="00874D5E"/>
    <w:rsid w:val="00875CF1"/>
    <w:rsid w:val="008760A9"/>
    <w:rsid w:val="00880514"/>
    <w:rsid w:val="008806EF"/>
    <w:rsid w:val="0088337A"/>
    <w:rsid w:val="0088373D"/>
    <w:rsid w:val="00883C86"/>
    <w:rsid w:val="0088409E"/>
    <w:rsid w:val="00884E6E"/>
    <w:rsid w:val="00886EC1"/>
    <w:rsid w:val="00890B83"/>
    <w:rsid w:val="00890C81"/>
    <w:rsid w:val="00891958"/>
    <w:rsid w:val="00892227"/>
    <w:rsid w:val="0089335C"/>
    <w:rsid w:val="008940CA"/>
    <w:rsid w:val="00894B8A"/>
    <w:rsid w:val="008956DD"/>
    <w:rsid w:val="00895DB3"/>
    <w:rsid w:val="0089602C"/>
    <w:rsid w:val="008A1B08"/>
    <w:rsid w:val="008A255A"/>
    <w:rsid w:val="008A2F35"/>
    <w:rsid w:val="008A3319"/>
    <w:rsid w:val="008A3C19"/>
    <w:rsid w:val="008A5404"/>
    <w:rsid w:val="008A6547"/>
    <w:rsid w:val="008A6931"/>
    <w:rsid w:val="008A79D4"/>
    <w:rsid w:val="008B4C37"/>
    <w:rsid w:val="008B4EFA"/>
    <w:rsid w:val="008B50D0"/>
    <w:rsid w:val="008B5BD0"/>
    <w:rsid w:val="008B6DF7"/>
    <w:rsid w:val="008C187B"/>
    <w:rsid w:val="008C1E67"/>
    <w:rsid w:val="008C362C"/>
    <w:rsid w:val="008C64C5"/>
    <w:rsid w:val="008D078A"/>
    <w:rsid w:val="008D0EF7"/>
    <w:rsid w:val="008D16B4"/>
    <w:rsid w:val="008D32F5"/>
    <w:rsid w:val="008D5617"/>
    <w:rsid w:val="008D5BB2"/>
    <w:rsid w:val="008D64FE"/>
    <w:rsid w:val="008D6B43"/>
    <w:rsid w:val="008E05C9"/>
    <w:rsid w:val="008E175B"/>
    <w:rsid w:val="008E25F0"/>
    <w:rsid w:val="008E3677"/>
    <w:rsid w:val="008E4129"/>
    <w:rsid w:val="008E42B2"/>
    <w:rsid w:val="008F145E"/>
    <w:rsid w:val="008F1D66"/>
    <w:rsid w:val="008F2457"/>
    <w:rsid w:val="008F2A7B"/>
    <w:rsid w:val="008F688D"/>
    <w:rsid w:val="008F6BE8"/>
    <w:rsid w:val="00901D67"/>
    <w:rsid w:val="009025A6"/>
    <w:rsid w:val="00903AFE"/>
    <w:rsid w:val="00905983"/>
    <w:rsid w:val="00907B63"/>
    <w:rsid w:val="00910695"/>
    <w:rsid w:val="00911431"/>
    <w:rsid w:val="00913B33"/>
    <w:rsid w:val="00913E15"/>
    <w:rsid w:val="0091486A"/>
    <w:rsid w:val="00915ADB"/>
    <w:rsid w:val="00917B84"/>
    <w:rsid w:val="009219F9"/>
    <w:rsid w:val="00923FB0"/>
    <w:rsid w:val="0092421C"/>
    <w:rsid w:val="009252B2"/>
    <w:rsid w:val="00926D13"/>
    <w:rsid w:val="0092742E"/>
    <w:rsid w:val="00932AED"/>
    <w:rsid w:val="009339DC"/>
    <w:rsid w:val="00933FBB"/>
    <w:rsid w:val="009370B4"/>
    <w:rsid w:val="009443F4"/>
    <w:rsid w:val="00944935"/>
    <w:rsid w:val="00944D01"/>
    <w:rsid w:val="00944F43"/>
    <w:rsid w:val="00945CF2"/>
    <w:rsid w:val="0094729E"/>
    <w:rsid w:val="009507DE"/>
    <w:rsid w:val="009510E6"/>
    <w:rsid w:val="009522A8"/>
    <w:rsid w:val="009523F3"/>
    <w:rsid w:val="00952BC3"/>
    <w:rsid w:val="0095369D"/>
    <w:rsid w:val="00954738"/>
    <w:rsid w:val="009547C3"/>
    <w:rsid w:val="00955364"/>
    <w:rsid w:val="00956072"/>
    <w:rsid w:val="00956DF5"/>
    <w:rsid w:val="0095783C"/>
    <w:rsid w:val="0096099A"/>
    <w:rsid w:val="00961330"/>
    <w:rsid w:val="0096328B"/>
    <w:rsid w:val="00970BAB"/>
    <w:rsid w:val="0097247B"/>
    <w:rsid w:val="00973035"/>
    <w:rsid w:val="00973089"/>
    <w:rsid w:val="009743A5"/>
    <w:rsid w:val="00977488"/>
    <w:rsid w:val="00977DA7"/>
    <w:rsid w:val="00980100"/>
    <w:rsid w:val="009810D5"/>
    <w:rsid w:val="00981F2D"/>
    <w:rsid w:val="00982981"/>
    <w:rsid w:val="00984397"/>
    <w:rsid w:val="0098662E"/>
    <w:rsid w:val="009879E1"/>
    <w:rsid w:val="0099014D"/>
    <w:rsid w:val="009915DF"/>
    <w:rsid w:val="009931F0"/>
    <w:rsid w:val="00996029"/>
    <w:rsid w:val="009961D6"/>
    <w:rsid w:val="00996327"/>
    <w:rsid w:val="009972EB"/>
    <w:rsid w:val="00997F89"/>
    <w:rsid w:val="009A11EE"/>
    <w:rsid w:val="009A1472"/>
    <w:rsid w:val="009A32B7"/>
    <w:rsid w:val="009A4D11"/>
    <w:rsid w:val="009A5232"/>
    <w:rsid w:val="009A571A"/>
    <w:rsid w:val="009A70EC"/>
    <w:rsid w:val="009B072B"/>
    <w:rsid w:val="009B42AE"/>
    <w:rsid w:val="009B4429"/>
    <w:rsid w:val="009B5E3E"/>
    <w:rsid w:val="009B68AA"/>
    <w:rsid w:val="009B6CE7"/>
    <w:rsid w:val="009B7442"/>
    <w:rsid w:val="009C1B6E"/>
    <w:rsid w:val="009C1CC6"/>
    <w:rsid w:val="009C359B"/>
    <w:rsid w:val="009D0234"/>
    <w:rsid w:val="009D09A9"/>
    <w:rsid w:val="009D3FEE"/>
    <w:rsid w:val="009D40CA"/>
    <w:rsid w:val="009D42F4"/>
    <w:rsid w:val="009D6053"/>
    <w:rsid w:val="009E02E6"/>
    <w:rsid w:val="009E1C28"/>
    <w:rsid w:val="009E2E9B"/>
    <w:rsid w:val="009E4B64"/>
    <w:rsid w:val="009E62D1"/>
    <w:rsid w:val="009F0F7A"/>
    <w:rsid w:val="009F2E74"/>
    <w:rsid w:val="009F4932"/>
    <w:rsid w:val="009F4C46"/>
    <w:rsid w:val="009F675E"/>
    <w:rsid w:val="009F6B6F"/>
    <w:rsid w:val="009F73E0"/>
    <w:rsid w:val="009F7A16"/>
    <w:rsid w:val="009F7C30"/>
    <w:rsid w:val="00A05DC9"/>
    <w:rsid w:val="00A0734E"/>
    <w:rsid w:val="00A07362"/>
    <w:rsid w:val="00A07408"/>
    <w:rsid w:val="00A116FF"/>
    <w:rsid w:val="00A11CAA"/>
    <w:rsid w:val="00A13493"/>
    <w:rsid w:val="00A138C2"/>
    <w:rsid w:val="00A1391D"/>
    <w:rsid w:val="00A14178"/>
    <w:rsid w:val="00A15729"/>
    <w:rsid w:val="00A209A4"/>
    <w:rsid w:val="00A22D1F"/>
    <w:rsid w:val="00A23B40"/>
    <w:rsid w:val="00A24666"/>
    <w:rsid w:val="00A272D3"/>
    <w:rsid w:val="00A304B3"/>
    <w:rsid w:val="00A30A68"/>
    <w:rsid w:val="00A30E06"/>
    <w:rsid w:val="00A32055"/>
    <w:rsid w:val="00A328E8"/>
    <w:rsid w:val="00A33C91"/>
    <w:rsid w:val="00A34543"/>
    <w:rsid w:val="00A34845"/>
    <w:rsid w:val="00A34D8A"/>
    <w:rsid w:val="00A3764A"/>
    <w:rsid w:val="00A42D9A"/>
    <w:rsid w:val="00A43531"/>
    <w:rsid w:val="00A44B4D"/>
    <w:rsid w:val="00A45792"/>
    <w:rsid w:val="00A47E99"/>
    <w:rsid w:val="00A50ED1"/>
    <w:rsid w:val="00A51AE8"/>
    <w:rsid w:val="00A53073"/>
    <w:rsid w:val="00A552C2"/>
    <w:rsid w:val="00A55B4D"/>
    <w:rsid w:val="00A55EF5"/>
    <w:rsid w:val="00A56460"/>
    <w:rsid w:val="00A573D6"/>
    <w:rsid w:val="00A610FD"/>
    <w:rsid w:val="00A6142C"/>
    <w:rsid w:val="00A625E2"/>
    <w:rsid w:val="00A63312"/>
    <w:rsid w:val="00A649B5"/>
    <w:rsid w:val="00A6501B"/>
    <w:rsid w:val="00A703FB"/>
    <w:rsid w:val="00A7304F"/>
    <w:rsid w:val="00A747E7"/>
    <w:rsid w:val="00A75A93"/>
    <w:rsid w:val="00A7620F"/>
    <w:rsid w:val="00A762AE"/>
    <w:rsid w:val="00A77307"/>
    <w:rsid w:val="00A77F94"/>
    <w:rsid w:val="00A80CC1"/>
    <w:rsid w:val="00A842B8"/>
    <w:rsid w:val="00A85570"/>
    <w:rsid w:val="00A859A2"/>
    <w:rsid w:val="00A86C3A"/>
    <w:rsid w:val="00A8758C"/>
    <w:rsid w:val="00A90ED9"/>
    <w:rsid w:val="00A91790"/>
    <w:rsid w:val="00A91F5B"/>
    <w:rsid w:val="00A922F9"/>
    <w:rsid w:val="00A92AFC"/>
    <w:rsid w:val="00A933F8"/>
    <w:rsid w:val="00A94398"/>
    <w:rsid w:val="00A9448B"/>
    <w:rsid w:val="00A95B61"/>
    <w:rsid w:val="00A96236"/>
    <w:rsid w:val="00A97C61"/>
    <w:rsid w:val="00AA0D1B"/>
    <w:rsid w:val="00AA0F88"/>
    <w:rsid w:val="00AA11C7"/>
    <w:rsid w:val="00AA3530"/>
    <w:rsid w:val="00AA4B11"/>
    <w:rsid w:val="00AA56A5"/>
    <w:rsid w:val="00AA613A"/>
    <w:rsid w:val="00AA629A"/>
    <w:rsid w:val="00AA6B12"/>
    <w:rsid w:val="00AA7071"/>
    <w:rsid w:val="00AB2263"/>
    <w:rsid w:val="00AB238A"/>
    <w:rsid w:val="00AB2467"/>
    <w:rsid w:val="00AB2751"/>
    <w:rsid w:val="00AB2B69"/>
    <w:rsid w:val="00AB2EB0"/>
    <w:rsid w:val="00AB3853"/>
    <w:rsid w:val="00AB4321"/>
    <w:rsid w:val="00AB7A98"/>
    <w:rsid w:val="00AC1200"/>
    <w:rsid w:val="00AC258C"/>
    <w:rsid w:val="00AC4C56"/>
    <w:rsid w:val="00AC50F0"/>
    <w:rsid w:val="00AC5BB1"/>
    <w:rsid w:val="00AC6163"/>
    <w:rsid w:val="00AC66AC"/>
    <w:rsid w:val="00AC6E4D"/>
    <w:rsid w:val="00AC7773"/>
    <w:rsid w:val="00AC7B96"/>
    <w:rsid w:val="00AD02B9"/>
    <w:rsid w:val="00AD1DAD"/>
    <w:rsid w:val="00AD35B9"/>
    <w:rsid w:val="00AD5028"/>
    <w:rsid w:val="00AE0071"/>
    <w:rsid w:val="00AE04D7"/>
    <w:rsid w:val="00AE0531"/>
    <w:rsid w:val="00AE0B32"/>
    <w:rsid w:val="00AE3465"/>
    <w:rsid w:val="00AE520E"/>
    <w:rsid w:val="00AE66DC"/>
    <w:rsid w:val="00AF012B"/>
    <w:rsid w:val="00AF02A0"/>
    <w:rsid w:val="00AF0795"/>
    <w:rsid w:val="00AF2B1A"/>
    <w:rsid w:val="00AF3D91"/>
    <w:rsid w:val="00AF5BC7"/>
    <w:rsid w:val="00AF7CA6"/>
    <w:rsid w:val="00B0334F"/>
    <w:rsid w:val="00B0682C"/>
    <w:rsid w:val="00B10199"/>
    <w:rsid w:val="00B1091E"/>
    <w:rsid w:val="00B1224C"/>
    <w:rsid w:val="00B146FD"/>
    <w:rsid w:val="00B14710"/>
    <w:rsid w:val="00B14D0E"/>
    <w:rsid w:val="00B17077"/>
    <w:rsid w:val="00B21676"/>
    <w:rsid w:val="00B25637"/>
    <w:rsid w:val="00B2632E"/>
    <w:rsid w:val="00B277AD"/>
    <w:rsid w:val="00B3111C"/>
    <w:rsid w:val="00B32493"/>
    <w:rsid w:val="00B333C7"/>
    <w:rsid w:val="00B35F83"/>
    <w:rsid w:val="00B407B8"/>
    <w:rsid w:val="00B40AD2"/>
    <w:rsid w:val="00B40FDA"/>
    <w:rsid w:val="00B41A2E"/>
    <w:rsid w:val="00B46B0A"/>
    <w:rsid w:val="00B502C7"/>
    <w:rsid w:val="00B50523"/>
    <w:rsid w:val="00B513B1"/>
    <w:rsid w:val="00B524D1"/>
    <w:rsid w:val="00B53300"/>
    <w:rsid w:val="00B546CC"/>
    <w:rsid w:val="00B559FD"/>
    <w:rsid w:val="00B573A4"/>
    <w:rsid w:val="00B603B4"/>
    <w:rsid w:val="00B60C5E"/>
    <w:rsid w:val="00B614E8"/>
    <w:rsid w:val="00B64B93"/>
    <w:rsid w:val="00B67DB4"/>
    <w:rsid w:val="00B70477"/>
    <w:rsid w:val="00B75A9C"/>
    <w:rsid w:val="00B76518"/>
    <w:rsid w:val="00B76D50"/>
    <w:rsid w:val="00B77E07"/>
    <w:rsid w:val="00B81AD2"/>
    <w:rsid w:val="00B848E2"/>
    <w:rsid w:val="00B84DA3"/>
    <w:rsid w:val="00B858FA"/>
    <w:rsid w:val="00B85A35"/>
    <w:rsid w:val="00B86115"/>
    <w:rsid w:val="00B876ED"/>
    <w:rsid w:val="00B90348"/>
    <w:rsid w:val="00B91EAC"/>
    <w:rsid w:val="00B92163"/>
    <w:rsid w:val="00B92C4E"/>
    <w:rsid w:val="00BA03DF"/>
    <w:rsid w:val="00BA05BC"/>
    <w:rsid w:val="00BA1E8A"/>
    <w:rsid w:val="00BA2600"/>
    <w:rsid w:val="00BA4BCA"/>
    <w:rsid w:val="00BA6FB9"/>
    <w:rsid w:val="00BB015B"/>
    <w:rsid w:val="00BB0288"/>
    <w:rsid w:val="00BB27F5"/>
    <w:rsid w:val="00BB28EB"/>
    <w:rsid w:val="00BB519D"/>
    <w:rsid w:val="00BC217A"/>
    <w:rsid w:val="00BC2A81"/>
    <w:rsid w:val="00BC2E79"/>
    <w:rsid w:val="00BD0D76"/>
    <w:rsid w:val="00BD1EF6"/>
    <w:rsid w:val="00BD1F26"/>
    <w:rsid w:val="00BD4454"/>
    <w:rsid w:val="00BD51A3"/>
    <w:rsid w:val="00BE5FE9"/>
    <w:rsid w:val="00BE6520"/>
    <w:rsid w:val="00BE6FC1"/>
    <w:rsid w:val="00BF0182"/>
    <w:rsid w:val="00BF2131"/>
    <w:rsid w:val="00BF4A0F"/>
    <w:rsid w:val="00BF56D5"/>
    <w:rsid w:val="00C01C08"/>
    <w:rsid w:val="00C02D09"/>
    <w:rsid w:val="00C03E06"/>
    <w:rsid w:val="00C04293"/>
    <w:rsid w:val="00C05CE2"/>
    <w:rsid w:val="00C06E00"/>
    <w:rsid w:val="00C12076"/>
    <w:rsid w:val="00C13C57"/>
    <w:rsid w:val="00C146B6"/>
    <w:rsid w:val="00C26757"/>
    <w:rsid w:val="00C26CC7"/>
    <w:rsid w:val="00C272FE"/>
    <w:rsid w:val="00C273B2"/>
    <w:rsid w:val="00C30E4C"/>
    <w:rsid w:val="00C31154"/>
    <w:rsid w:val="00C31865"/>
    <w:rsid w:val="00C318C2"/>
    <w:rsid w:val="00C320D9"/>
    <w:rsid w:val="00C339DF"/>
    <w:rsid w:val="00C34354"/>
    <w:rsid w:val="00C36BF0"/>
    <w:rsid w:val="00C4159F"/>
    <w:rsid w:val="00C43D55"/>
    <w:rsid w:val="00C43F92"/>
    <w:rsid w:val="00C45666"/>
    <w:rsid w:val="00C46080"/>
    <w:rsid w:val="00C470E3"/>
    <w:rsid w:val="00C51728"/>
    <w:rsid w:val="00C51E40"/>
    <w:rsid w:val="00C55009"/>
    <w:rsid w:val="00C55E5F"/>
    <w:rsid w:val="00C56335"/>
    <w:rsid w:val="00C56C40"/>
    <w:rsid w:val="00C603E1"/>
    <w:rsid w:val="00C6218C"/>
    <w:rsid w:val="00C63EE9"/>
    <w:rsid w:val="00C641A3"/>
    <w:rsid w:val="00C64F69"/>
    <w:rsid w:val="00C65972"/>
    <w:rsid w:val="00C65E94"/>
    <w:rsid w:val="00C668E2"/>
    <w:rsid w:val="00C679A9"/>
    <w:rsid w:val="00C7083E"/>
    <w:rsid w:val="00C7112C"/>
    <w:rsid w:val="00C738F6"/>
    <w:rsid w:val="00C74EE3"/>
    <w:rsid w:val="00C7576B"/>
    <w:rsid w:val="00C76016"/>
    <w:rsid w:val="00C80481"/>
    <w:rsid w:val="00C81F70"/>
    <w:rsid w:val="00C82787"/>
    <w:rsid w:val="00C836CD"/>
    <w:rsid w:val="00C84C2C"/>
    <w:rsid w:val="00C8732F"/>
    <w:rsid w:val="00C901A7"/>
    <w:rsid w:val="00C90F98"/>
    <w:rsid w:val="00C928A5"/>
    <w:rsid w:val="00C92E32"/>
    <w:rsid w:val="00C93283"/>
    <w:rsid w:val="00C939CF"/>
    <w:rsid w:val="00C93B0A"/>
    <w:rsid w:val="00C9682E"/>
    <w:rsid w:val="00C96E4D"/>
    <w:rsid w:val="00C97163"/>
    <w:rsid w:val="00C9741D"/>
    <w:rsid w:val="00CA2958"/>
    <w:rsid w:val="00CA43A4"/>
    <w:rsid w:val="00CA458C"/>
    <w:rsid w:val="00CA4749"/>
    <w:rsid w:val="00CA483B"/>
    <w:rsid w:val="00CA5A60"/>
    <w:rsid w:val="00CA5A6E"/>
    <w:rsid w:val="00CA64FB"/>
    <w:rsid w:val="00CA716E"/>
    <w:rsid w:val="00CA7EFC"/>
    <w:rsid w:val="00CB08AD"/>
    <w:rsid w:val="00CB3926"/>
    <w:rsid w:val="00CB4762"/>
    <w:rsid w:val="00CB4DC0"/>
    <w:rsid w:val="00CB512D"/>
    <w:rsid w:val="00CB52E5"/>
    <w:rsid w:val="00CB54A6"/>
    <w:rsid w:val="00CB57F0"/>
    <w:rsid w:val="00CB7198"/>
    <w:rsid w:val="00CC1D3B"/>
    <w:rsid w:val="00CC5B7D"/>
    <w:rsid w:val="00CC6151"/>
    <w:rsid w:val="00CC6A9C"/>
    <w:rsid w:val="00CC6F84"/>
    <w:rsid w:val="00CD01C6"/>
    <w:rsid w:val="00CD18FA"/>
    <w:rsid w:val="00CD4107"/>
    <w:rsid w:val="00CD4B09"/>
    <w:rsid w:val="00CD64C4"/>
    <w:rsid w:val="00CD6CAD"/>
    <w:rsid w:val="00CE10E1"/>
    <w:rsid w:val="00CE1B38"/>
    <w:rsid w:val="00CE3EFA"/>
    <w:rsid w:val="00CE7256"/>
    <w:rsid w:val="00CF0844"/>
    <w:rsid w:val="00CF1E1F"/>
    <w:rsid w:val="00CF2604"/>
    <w:rsid w:val="00CF4554"/>
    <w:rsid w:val="00CF4EF6"/>
    <w:rsid w:val="00CF537D"/>
    <w:rsid w:val="00CF76F1"/>
    <w:rsid w:val="00D02D57"/>
    <w:rsid w:val="00D04D67"/>
    <w:rsid w:val="00D0503D"/>
    <w:rsid w:val="00D062F0"/>
    <w:rsid w:val="00D06B79"/>
    <w:rsid w:val="00D0777B"/>
    <w:rsid w:val="00D119E9"/>
    <w:rsid w:val="00D129D1"/>
    <w:rsid w:val="00D145BE"/>
    <w:rsid w:val="00D150A4"/>
    <w:rsid w:val="00D169D9"/>
    <w:rsid w:val="00D20FAC"/>
    <w:rsid w:val="00D22A26"/>
    <w:rsid w:val="00D22A2E"/>
    <w:rsid w:val="00D23DB2"/>
    <w:rsid w:val="00D24B99"/>
    <w:rsid w:val="00D25A53"/>
    <w:rsid w:val="00D2618A"/>
    <w:rsid w:val="00D3327B"/>
    <w:rsid w:val="00D34535"/>
    <w:rsid w:val="00D34B66"/>
    <w:rsid w:val="00D3504D"/>
    <w:rsid w:val="00D351F9"/>
    <w:rsid w:val="00D362AB"/>
    <w:rsid w:val="00D36BD9"/>
    <w:rsid w:val="00D371B9"/>
    <w:rsid w:val="00D377B2"/>
    <w:rsid w:val="00D37E04"/>
    <w:rsid w:val="00D40613"/>
    <w:rsid w:val="00D40FC4"/>
    <w:rsid w:val="00D4286B"/>
    <w:rsid w:val="00D435CF"/>
    <w:rsid w:val="00D466E7"/>
    <w:rsid w:val="00D54BBC"/>
    <w:rsid w:val="00D57906"/>
    <w:rsid w:val="00D57D59"/>
    <w:rsid w:val="00D6105D"/>
    <w:rsid w:val="00D62098"/>
    <w:rsid w:val="00D62F06"/>
    <w:rsid w:val="00D65D39"/>
    <w:rsid w:val="00D67888"/>
    <w:rsid w:val="00D708A5"/>
    <w:rsid w:val="00D716B7"/>
    <w:rsid w:val="00D754EF"/>
    <w:rsid w:val="00D75537"/>
    <w:rsid w:val="00D759F7"/>
    <w:rsid w:val="00D817C3"/>
    <w:rsid w:val="00D81907"/>
    <w:rsid w:val="00D834C2"/>
    <w:rsid w:val="00D84267"/>
    <w:rsid w:val="00D851C8"/>
    <w:rsid w:val="00D851F3"/>
    <w:rsid w:val="00D8563C"/>
    <w:rsid w:val="00D86723"/>
    <w:rsid w:val="00D86B63"/>
    <w:rsid w:val="00D90383"/>
    <w:rsid w:val="00D94009"/>
    <w:rsid w:val="00D95152"/>
    <w:rsid w:val="00D966A7"/>
    <w:rsid w:val="00DA0BD8"/>
    <w:rsid w:val="00DA1289"/>
    <w:rsid w:val="00DA1758"/>
    <w:rsid w:val="00DA18C7"/>
    <w:rsid w:val="00DA1BCC"/>
    <w:rsid w:val="00DA2739"/>
    <w:rsid w:val="00DA32FD"/>
    <w:rsid w:val="00DA4BC6"/>
    <w:rsid w:val="00DA601F"/>
    <w:rsid w:val="00DA6E51"/>
    <w:rsid w:val="00DB1AE4"/>
    <w:rsid w:val="00DB4B92"/>
    <w:rsid w:val="00DB5876"/>
    <w:rsid w:val="00DB5A22"/>
    <w:rsid w:val="00DB74D9"/>
    <w:rsid w:val="00DB7CAC"/>
    <w:rsid w:val="00DC069D"/>
    <w:rsid w:val="00DC47FA"/>
    <w:rsid w:val="00DC4A7F"/>
    <w:rsid w:val="00DC52B4"/>
    <w:rsid w:val="00DD0E89"/>
    <w:rsid w:val="00DD278A"/>
    <w:rsid w:val="00DD32F3"/>
    <w:rsid w:val="00DD43CE"/>
    <w:rsid w:val="00DD59DF"/>
    <w:rsid w:val="00DD5FF7"/>
    <w:rsid w:val="00DE06A8"/>
    <w:rsid w:val="00DE0A96"/>
    <w:rsid w:val="00DE19A1"/>
    <w:rsid w:val="00DE35FB"/>
    <w:rsid w:val="00DE438D"/>
    <w:rsid w:val="00DE70C9"/>
    <w:rsid w:val="00DF1532"/>
    <w:rsid w:val="00DF2702"/>
    <w:rsid w:val="00DF2B53"/>
    <w:rsid w:val="00DF4401"/>
    <w:rsid w:val="00DF4EF4"/>
    <w:rsid w:val="00E0027D"/>
    <w:rsid w:val="00E011FA"/>
    <w:rsid w:val="00E01929"/>
    <w:rsid w:val="00E01B85"/>
    <w:rsid w:val="00E02839"/>
    <w:rsid w:val="00E062D5"/>
    <w:rsid w:val="00E076CC"/>
    <w:rsid w:val="00E11D5D"/>
    <w:rsid w:val="00E1563C"/>
    <w:rsid w:val="00E20336"/>
    <w:rsid w:val="00E21128"/>
    <w:rsid w:val="00E225F1"/>
    <w:rsid w:val="00E24D83"/>
    <w:rsid w:val="00E27BA7"/>
    <w:rsid w:val="00E3014B"/>
    <w:rsid w:val="00E30470"/>
    <w:rsid w:val="00E30C83"/>
    <w:rsid w:val="00E31233"/>
    <w:rsid w:val="00E33982"/>
    <w:rsid w:val="00E33FA4"/>
    <w:rsid w:val="00E349AF"/>
    <w:rsid w:val="00E367C6"/>
    <w:rsid w:val="00E37645"/>
    <w:rsid w:val="00E413F0"/>
    <w:rsid w:val="00E43602"/>
    <w:rsid w:val="00E43873"/>
    <w:rsid w:val="00E44BF4"/>
    <w:rsid w:val="00E478AE"/>
    <w:rsid w:val="00E501D3"/>
    <w:rsid w:val="00E50AA8"/>
    <w:rsid w:val="00E5266F"/>
    <w:rsid w:val="00E53492"/>
    <w:rsid w:val="00E568B0"/>
    <w:rsid w:val="00E614F9"/>
    <w:rsid w:val="00E62862"/>
    <w:rsid w:val="00E64699"/>
    <w:rsid w:val="00E6531D"/>
    <w:rsid w:val="00E66124"/>
    <w:rsid w:val="00E67803"/>
    <w:rsid w:val="00E705D0"/>
    <w:rsid w:val="00E715A5"/>
    <w:rsid w:val="00E73B81"/>
    <w:rsid w:val="00E73BC2"/>
    <w:rsid w:val="00E74356"/>
    <w:rsid w:val="00E77404"/>
    <w:rsid w:val="00E77B1D"/>
    <w:rsid w:val="00E805EB"/>
    <w:rsid w:val="00E81030"/>
    <w:rsid w:val="00E81331"/>
    <w:rsid w:val="00E82C01"/>
    <w:rsid w:val="00E8546C"/>
    <w:rsid w:val="00E8592B"/>
    <w:rsid w:val="00E85BCD"/>
    <w:rsid w:val="00E87232"/>
    <w:rsid w:val="00E91FA5"/>
    <w:rsid w:val="00E92D62"/>
    <w:rsid w:val="00E94B77"/>
    <w:rsid w:val="00E96E8A"/>
    <w:rsid w:val="00EA00A5"/>
    <w:rsid w:val="00EA06D8"/>
    <w:rsid w:val="00EA0BFA"/>
    <w:rsid w:val="00EA19E5"/>
    <w:rsid w:val="00EA2759"/>
    <w:rsid w:val="00EA37D5"/>
    <w:rsid w:val="00EA40B5"/>
    <w:rsid w:val="00EA4E4A"/>
    <w:rsid w:val="00EA5538"/>
    <w:rsid w:val="00EA60E5"/>
    <w:rsid w:val="00EA6EFF"/>
    <w:rsid w:val="00EA77CC"/>
    <w:rsid w:val="00EB05ED"/>
    <w:rsid w:val="00EB30A6"/>
    <w:rsid w:val="00EB568A"/>
    <w:rsid w:val="00EB5DDE"/>
    <w:rsid w:val="00EB5E66"/>
    <w:rsid w:val="00EB7BCA"/>
    <w:rsid w:val="00EB7F1C"/>
    <w:rsid w:val="00EC39F4"/>
    <w:rsid w:val="00EC3D5C"/>
    <w:rsid w:val="00EC42D2"/>
    <w:rsid w:val="00ED0317"/>
    <w:rsid w:val="00ED04F3"/>
    <w:rsid w:val="00ED08D0"/>
    <w:rsid w:val="00ED0EA1"/>
    <w:rsid w:val="00ED2215"/>
    <w:rsid w:val="00ED358D"/>
    <w:rsid w:val="00ED5FA9"/>
    <w:rsid w:val="00ED698B"/>
    <w:rsid w:val="00ED7301"/>
    <w:rsid w:val="00EE0C2E"/>
    <w:rsid w:val="00EE31CD"/>
    <w:rsid w:val="00EE53E2"/>
    <w:rsid w:val="00EE5FA4"/>
    <w:rsid w:val="00EE760B"/>
    <w:rsid w:val="00EF1678"/>
    <w:rsid w:val="00EF37EF"/>
    <w:rsid w:val="00EF3FE8"/>
    <w:rsid w:val="00EF44A2"/>
    <w:rsid w:val="00EF5688"/>
    <w:rsid w:val="00EF6855"/>
    <w:rsid w:val="00EF709D"/>
    <w:rsid w:val="00F00E00"/>
    <w:rsid w:val="00F00F24"/>
    <w:rsid w:val="00F041E8"/>
    <w:rsid w:val="00F05784"/>
    <w:rsid w:val="00F06221"/>
    <w:rsid w:val="00F06E3D"/>
    <w:rsid w:val="00F124D4"/>
    <w:rsid w:val="00F133A0"/>
    <w:rsid w:val="00F176ED"/>
    <w:rsid w:val="00F2026D"/>
    <w:rsid w:val="00F20795"/>
    <w:rsid w:val="00F2256D"/>
    <w:rsid w:val="00F2270F"/>
    <w:rsid w:val="00F24729"/>
    <w:rsid w:val="00F24A70"/>
    <w:rsid w:val="00F25A8A"/>
    <w:rsid w:val="00F27848"/>
    <w:rsid w:val="00F27E99"/>
    <w:rsid w:val="00F30A90"/>
    <w:rsid w:val="00F37AC5"/>
    <w:rsid w:val="00F4160B"/>
    <w:rsid w:val="00F4316B"/>
    <w:rsid w:val="00F446F9"/>
    <w:rsid w:val="00F4473B"/>
    <w:rsid w:val="00F44DBA"/>
    <w:rsid w:val="00F4614A"/>
    <w:rsid w:val="00F466C7"/>
    <w:rsid w:val="00F46DCA"/>
    <w:rsid w:val="00F5185B"/>
    <w:rsid w:val="00F533A2"/>
    <w:rsid w:val="00F53B86"/>
    <w:rsid w:val="00F57505"/>
    <w:rsid w:val="00F63FD8"/>
    <w:rsid w:val="00F660D9"/>
    <w:rsid w:val="00F7239E"/>
    <w:rsid w:val="00F7263B"/>
    <w:rsid w:val="00F72D77"/>
    <w:rsid w:val="00F734E6"/>
    <w:rsid w:val="00F737AA"/>
    <w:rsid w:val="00F73FB8"/>
    <w:rsid w:val="00F74230"/>
    <w:rsid w:val="00F74F44"/>
    <w:rsid w:val="00F77A86"/>
    <w:rsid w:val="00F804D5"/>
    <w:rsid w:val="00F81677"/>
    <w:rsid w:val="00F81DC4"/>
    <w:rsid w:val="00F8267F"/>
    <w:rsid w:val="00F87894"/>
    <w:rsid w:val="00F93254"/>
    <w:rsid w:val="00F95760"/>
    <w:rsid w:val="00F96E84"/>
    <w:rsid w:val="00FA0086"/>
    <w:rsid w:val="00FA0B65"/>
    <w:rsid w:val="00FA26DE"/>
    <w:rsid w:val="00FA3B59"/>
    <w:rsid w:val="00FB04F5"/>
    <w:rsid w:val="00FB11FE"/>
    <w:rsid w:val="00FB309C"/>
    <w:rsid w:val="00FB35DB"/>
    <w:rsid w:val="00FB3C52"/>
    <w:rsid w:val="00FB3C94"/>
    <w:rsid w:val="00FB5337"/>
    <w:rsid w:val="00FB6D4E"/>
    <w:rsid w:val="00FB70AB"/>
    <w:rsid w:val="00FB73CC"/>
    <w:rsid w:val="00FC369E"/>
    <w:rsid w:val="00FC3726"/>
    <w:rsid w:val="00FC3F02"/>
    <w:rsid w:val="00FC4D5A"/>
    <w:rsid w:val="00FC58B7"/>
    <w:rsid w:val="00FC58BB"/>
    <w:rsid w:val="00FC591A"/>
    <w:rsid w:val="00FD08E3"/>
    <w:rsid w:val="00FD2A5C"/>
    <w:rsid w:val="00FD5AE3"/>
    <w:rsid w:val="00FD64F1"/>
    <w:rsid w:val="00FD6F1F"/>
    <w:rsid w:val="00FD70AF"/>
    <w:rsid w:val="00FD7236"/>
    <w:rsid w:val="00FE0960"/>
    <w:rsid w:val="00FE2D68"/>
    <w:rsid w:val="00FE2EC5"/>
    <w:rsid w:val="00FE39C8"/>
    <w:rsid w:val="00FE5C7F"/>
    <w:rsid w:val="00FF4A98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03EA"/>
    <w:rPr>
      <w:rFonts w:eastAsia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szCs w:val="24"/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szCs w:val="24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71E5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71E5B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71E5B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deeb48b0d834944b6b5d824d6cd9cf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2deeb48b0d834944b6b5d824d6cd9cfc</Template>
  <TotalTime>4303</TotalTime>
  <Pages>3</Pages>
  <Words>212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Kultūros projektų ir kūrybinių iniciatyvų įgyvendinimo finansavimo tvarkos aprašo tvirtinimo</vt:lpstr>
      <vt:lpstr/>
    </vt:vector>
  </TitlesOfParts>
  <Manager>2023-07-27</Manager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Kultūros projektų ir kūrybinių iniciatyvų įgyvendinimo finansavimo tvarkos aprašo tvirtinimo</dc:title>
  <dc:subject>1-TS-245</dc:subject>
  <dc:creator>ANYKŠČIŲ RAJONO SAVIVALDYBĖS TARYBA</dc:creator>
  <cp:lastModifiedBy>Severina</cp:lastModifiedBy>
  <cp:revision>614</cp:revision>
  <cp:lastPrinted>2025-03-06T11:40:00Z</cp:lastPrinted>
  <dcterms:created xsi:type="dcterms:W3CDTF">2023-07-31T07:32:00Z</dcterms:created>
  <dcterms:modified xsi:type="dcterms:W3CDTF">2025-04-02T10:41:00Z</dcterms:modified>
  <cp:category>SPRENDIMAS</cp:category>
</cp:coreProperties>
</file>