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90624" w14:textId="74C857E0" w:rsidR="00C055BD" w:rsidRPr="003F6E85" w:rsidRDefault="002C7F4A" w:rsidP="00844BE2">
      <w:pPr>
        <w:ind w:right="-1"/>
        <w:jc w:val="center"/>
        <w:rPr>
          <w:bCs/>
        </w:rPr>
      </w:pPr>
      <w:r w:rsidRPr="003F6E85">
        <w:rPr>
          <w:noProof/>
          <w:lang w:eastAsia="lt-LT"/>
        </w:rPr>
        <w:drawing>
          <wp:inline distT="0" distB="0" distL="0" distR="0" wp14:anchorId="23CE2160" wp14:editId="65E22AFA">
            <wp:extent cx="714375" cy="7143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14:paraId="3A7D5803" w14:textId="77777777" w:rsidR="00A11CAA" w:rsidRPr="003F6E85" w:rsidRDefault="00A11CAA" w:rsidP="00FC729E">
      <w:pPr>
        <w:spacing w:line="240" w:lineRule="auto"/>
        <w:ind w:firstLine="0"/>
        <w:jc w:val="center"/>
        <w:rPr>
          <w:b/>
          <w:lang w:eastAsia="lt-LT"/>
        </w:rPr>
      </w:pPr>
      <w:r w:rsidRPr="003F6E85">
        <w:rPr>
          <w:b/>
          <w:lang w:eastAsia="lt-LT"/>
        </w:rPr>
        <w:t>ANYKŠČIŲ RAJONO SAVIVALDYBĖS</w:t>
      </w:r>
    </w:p>
    <w:p w14:paraId="75A6491F" w14:textId="77777777" w:rsidR="00A11CAA" w:rsidRPr="003F6E85" w:rsidRDefault="00A11CAA" w:rsidP="00FC729E">
      <w:pPr>
        <w:spacing w:line="240" w:lineRule="auto"/>
        <w:ind w:firstLine="0"/>
        <w:jc w:val="center"/>
        <w:rPr>
          <w:b/>
        </w:rPr>
      </w:pPr>
      <w:r w:rsidRPr="003F6E85">
        <w:rPr>
          <w:b/>
        </w:rPr>
        <w:t>TARYBA</w:t>
      </w:r>
    </w:p>
    <w:p w14:paraId="075028E5" w14:textId="77777777" w:rsidR="00982981" w:rsidRPr="003F6E85" w:rsidRDefault="00982981" w:rsidP="00FC729E">
      <w:pPr>
        <w:spacing w:line="240" w:lineRule="auto"/>
        <w:ind w:firstLine="0"/>
        <w:jc w:val="center"/>
        <w:rPr>
          <w:b/>
        </w:rPr>
      </w:pPr>
    </w:p>
    <w:p w14:paraId="293D8BC5" w14:textId="77777777" w:rsidR="00926D13" w:rsidRPr="003F6E85" w:rsidRDefault="00A11CAA" w:rsidP="00FC729E">
      <w:pPr>
        <w:spacing w:line="240" w:lineRule="auto"/>
        <w:ind w:firstLine="0"/>
        <w:jc w:val="center"/>
        <w:rPr>
          <w:b/>
        </w:rPr>
      </w:pPr>
      <w:r w:rsidRPr="003F6E85">
        <w:rPr>
          <w:b/>
        </w:rPr>
        <w:t>SPRENDIMAS</w:t>
      </w:r>
      <w:bookmarkStart w:id="0" w:name="_Hlk134780679"/>
    </w:p>
    <w:p w14:paraId="3927CF58" w14:textId="03749666" w:rsidR="00EC39F4" w:rsidRPr="003F6E85" w:rsidRDefault="00DB5876" w:rsidP="00FC729E">
      <w:pPr>
        <w:spacing w:line="240" w:lineRule="auto"/>
        <w:ind w:firstLine="0"/>
        <w:jc w:val="center"/>
        <w:rPr>
          <w:b/>
        </w:rPr>
      </w:pPr>
      <w:r w:rsidRPr="003F6E85">
        <w:rPr>
          <w:b/>
          <w:caps/>
        </w:rPr>
        <w:fldChar w:fldCharType="begin"/>
      </w:r>
      <w:r w:rsidRPr="003F6E85">
        <w:rPr>
          <w:b/>
          <w:caps/>
        </w:rPr>
        <w:instrText xml:space="preserve"> FILLIN "Pavadinimas" \* MERGEFORMAT </w:instrText>
      </w:r>
      <w:r w:rsidRPr="003F6E85">
        <w:rPr>
          <w:b/>
          <w:caps/>
        </w:rPr>
        <w:fldChar w:fldCharType="separate"/>
      </w:r>
      <w:r w:rsidRPr="003F6E85">
        <w:rPr>
          <w:b/>
        </w:rPr>
        <w:t xml:space="preserve">DĖL </w:t>
      </w:r>
      <w:r w:rsidRPr="003F6E85">
        <w:rPr>
          <w:b/>
        </w:rPr>
        <w:fldChar w:fldCharType="end"/>
      </w:r>
      <w:bookmarkStart w:id="1" w:name="_Hlk139995791"/>
      <w:bookmarkStart w:id="2" w:name="_Hlk163657693"/>
      <w:r w:rsidR="002D34C8" w:rsidRPr="003F6E85">
        <w:rPr>
          <w:b/>
        </w:rPr>
        <w:t xml:space="preserve">VIEŠŲJŲ PASLAUGŲ KŪRYBINIŲ INDUSTRIJŲ PLĖTOTEI ORGANIZAVIMO IR VYKDYMO </w:t>
      </w:r>
      <w:r w:rsidR="00EC39F4" w:rsidRPr="003F6E85">
        <w:rPr>
          <w:b/>
        </w:rPr>
        <w:t xml:space="preserve">FINANSAVIMO </w:t>
      </w:r>
      <w:bookmarkEnd w:id="1"/>
      <w:r w:rsidR="00EC39F4" w:rsidRPr="003F6E85">
        <w:rPr>
          <w:b/>
        </w:rPr>
        <w:t xml:space="preserve">TVARKOS APRAŠO </w:t>
      </w:r>
      <w:bookmarkEnd w:id="2"/>
      <w:r w:rsidR="003F6E85" w:rsidRPr="003F6E85">
        <w:rPr>
          <w:b/>
        </w:rPr>
        <w:t>PA</w:t>
      </w:r>
      <w:r w:rsidR="00EC39F4" w:rsidRPr="003F6E85">
        <w:rPr>
          <w:b/>
        </w:rPr>
        <w:t>TVIRTINIMO</w:t>
      </w:r>
    </w:p>
    <w:bookmarkEnd w:id="0"/>
    <w:p w14:paraId="474A4773" w14:textId="77777777" w:rsidR="00A11CAA" w:rsidRPr="003F6E85" w:rsidRDefault="00A11CAA" w:rsidP="00FC729E">
      <w:pPr>
        <w:spacing w:line="240" w:lineRule="auto"/>
        <w:ind w:firstLine="0"/>
        <w:jc w:val="center"/>
      </w:pPr>
    </w:p>
    <w:p w14:paraId="07A3D083" w14:textId="7A806413" w:rsidR="00A11CAA" w:rsidRPr="003F6E85" w:rsidRDefault="00A11CAA" w:rsidP="00982981">
      <w:pPr>
        <w:ind w:right="-1"/>
        <w:jc w:val="center"/>
      </w:pPr>
      <w:r w:rsidRPr="003F6E85">
        <w:t>202</w:t>
      </w:r>
      <w:r w:rsidR="003F6E85" w:rsidRPr="003F6E85">
        <w:t>5</w:t>
      </w:r>
      <w:r w:rsidRPr="003F6E85">
        <w:t xml:space="preserve"> m. </w:t>
      </w:r>
      <w:r w:rsidR="00B97A2B">
        <w:t>kovo</w:t>
      </w:r>
      <w:r w:rsidR="003F6E85" w:rsidRPr="003F6E85">
        <w:t xml:space="preserve"> </w:t>
      </w:r>
      <w:r w:rsidR="00FC729E">
        <w:t>27</w:t>
      </w:r>
      <w:r w:rsidR="003F6E85" w:rsidRPr="003F6E85">
        <w:t xml:space="preserve"> </w:t>
      </w:r>
      <w:r w:rsidRPr="003F6E85">
        <w:t>d. Nr. 1-</w:t>
      </w:r>
      <w:r w:rsidR="003F6E85" w:rsidRPr="003F6E85">
        <w:t>T</w:t>
      </w:r>
      <w:r w:rsidR="00FC729E">
        <w:t>S</w:t>
      </w:r>
      <w:r w:rsidR="003F6E85" w:rsidRPr="003F6E85">
        <w:t>-</w:t>
      </w:r>
      <w:r w:rsidR="00FC729E">
        <w:t>138</w:t>
      </w:r>
    </w:p>
    <w:p w14:paraId="3282DAE0" w14:textId="77777777" w:rsidR="00A11CAA" w:rsidRPr="003F6E85" w:rsidRDefault="00A11CAA" w:rsidP="00982981">
      <w:pPr>
        <w:ind w:right="-1"/>
        <w:jc w:val="center"/>
      </w:pPr>
      <w:r w:rsidRPr="003F6E85">
        <w:t>Anykščiai</w:t>
      </w:r>
    </w:p>
    <w:p w14:paraId="6113A06F" w14:textId="77777777" w:rsidR="00A11CAA" w:rsidRPr="003F6E85" w:rsidRDefault="00A11CAA" w:rsidP="00844BE2">
      <w:pPr>
        <w:pStyle w:val="Antrat1"/>
        <w:spacing w:line="240" w:lineRule="auto"/>
        <w:ind w:right="-1"/>
      </w:pPr>
    </w:p>
    <w:p w14:paraId="48FEB317" w14:textId="617847BA" w:rsidR="00A11CAA" w:rsidRPr="003F6E85" w:rsidRDefault="008F4AD2" w:rsidP="00CE184F">
      <w:pPr>
        <w:ind w:firstLine="720"/>
        <w:rPr>
          <w:color w:val="0D0D0D"/>
        </w:rPr>
      </w:pPr>
      <w:bookmarkStart w:id="3" w:name="_Hlk190683913"/>
      <w:bookmarkStart w:id="4" w:name="_Hlk190682962"/>
      <w:r w:rsidRPr="008F4AD2">
        <w:t xml:space="preserve">Vadovaudamasi Lietuvos Respublikos vietos savivaldos įstatymo 6 straipsnio 13 punktu, 15 straipsnio 2 dalies 13 punktu, 16 straipsnio 1 dalimi bei siekdama įgyvendinti Anykščių rajono savivaldybės 2025–2027 metų strateginio veiklos plano, patvirtinto Anykščių rajono savivaldybės tarybos 2025 m. vasario 7 d. sprendimu </w:t>
      </w:r>
      <w:bookmarkStart w:id="5" w:name="n_0"/>
      <w:r w:rsidRPr="008F4AD2">
        <w:t>Nr. 1-TS-21</w:t>
      </w:r>
      <w:bookmarkEnd w:id="5"/>
      <w:r w:rsidRPr="008F4AD2">
        <w:t xml:space="preserve"> „Dėl Anykščių rajono savivaldybės 2025–2027 metų strateginio veiklos plano patvirtinimo“, 1 programos „Darnios kurortinės plėtros programa“ 1.1.1. uždavinio „Plėsti tarptautinių kultūrinių paslaugų įvairovę ir gerinti kokybę“ </w:t>
      </w:r>
      <w:r w:rsidR="008075E2">
        <w:t xml:space="preserve">priemonę Nr. </w:t>
      </w:r>
      <w:r w:rsidRPr="008F4AD2">
        <w:t xml:space="preserve">1.2.1.03 „Viešųjų paslaugų kūrybinių industrijų plėtotei organizavimas ir vykdymas numatytas“, atsižvelgdama į Anykščių rajono savivaldybės 2025 metų biudžete, patvirtintame Anykščių rajono savivaldybės tarybos 2025 m. vasario 13 d. sprendimu </w:t>
      </w:r>
      <w:bookmarkStart w:id="6" w:name="n_1"/>
      <w:r w:rsidRPr="008F4AD2">
        <w:t xml:space="preserve">Nr. 1-TS-26 </w:t>
      </w:r>
      <w:bookmarkEnd w:id="6"/>
      <w:r w:rsidRPr="008F4AD2">
        <w:t xml:space="preserve">„Dėl Anykščių rajono savivaldybės 2025–2027 metų biudžeto patvirtinimo“, </w:t>
      </w:r>
      <w:bookmarkEnd w:id="3"/>
      <w:bookmarkEnd w:id="4"/>
      <w:r w:rsidR="003F6E85">
        <w:rPr>
          <w:color w:val="0D0D0D"/>
        </w:rPr>
        <w:t xml:space="preserve">priemonei Nr. 1.2.1.03 </w:t>
      </w:r>
      <w:r w:rsidR="00D5141A">
        <w:rPr>
          <w:color w:val="0D0D0D"/>
        </w:rPr>
        <w:t>„</w:t>
      </w:r>
      <w:r w:rsidR="003F6E85">
        <w:rPr>
          <w:color w:val="0D0D0D"/>
        </w:rPr>
        <w:t>Viešųjų paslaugų kūrybinių industrijų plėtotei organizavimas ir vykdymas</w:t>
      </w:r>
      <w:r w:rsidR="00D5141A">
        <w:rPr>
          <w:color w:val="0D0D0D"/>
        </w:rPr>
        <w:t>“</w:t>
      </w:r>
      <w:r w:rsidR="003F6E85">
        <w:rPr>
          <w:color w:val="0D0D0D"/>
        </w:rPr>
        <w:t xml:space="preserve"> numatytas lėšas, </w:t>
      </w:r>
      <w:r w:rsidR="00A11CAA" w:rsidRPr="003F6E85">
        <w:rPr>
          <w:color w:val="0D0D0D"/>
        </w:rPr>
        <w:t>Anykščių rajono savivaldybės taryba n u s p r e n d ž i a</w:t>
      </w:r>
      <w:r w:rsidR="00B55B2C">
        <w:rPr>
          <w:color w:val="0D0D0D"/>
        </w:rPr>
        <w:t>:</w:t>
      </w:r>
    </w:p>
    <w:p w14:paraId="6E29615A" w14:textId="6965384F" w:rsidR="00A11CAA" w:rsidRPr="003F6E85" w:rsidRDefault="003F6E85" w:rsidP="00844BE2">
      <w:pPr>
        <w:tabs>
          <w:tab w:val="left" w:pos="1276"/>
        </w:tabs>
        <w:ind w:firstLine="720"/>
        <w:rPr>
          <w:color w:val="0D0D0D"/>
        </w:rPr>
      </w:pPr>
      <w:r w:rsidRPr="003F6E85">
        <w:rPr>
          <w:color w:val="0D0D0D"/>
        </w:rPr>
        <w:t>1. Pa</w:t>
      </w:r>
      <w:r w:rsidR="001112F3" w:rsidRPr="003F6E85">
        <w:rPr>
          <w:color w:val="0D0D0D"/>
        </w:rPr>
        <w:t>virtinti</w:t>
      </w:r>
      <w:r w:rsidR="00E355E0" w:rsidRPr="003F6E85">
        <w:rPr>
          <w:color w:val="0D0D0D"/>
        </w:rPr>
        <w:t xml:space="preserve"> </w:t>
      </w:r>
      <w:bookmarkStart w:id="7" w:name="_Hlk163806221"/>
      <w:r w:rsidR="00261676">
        <w:rPr>
          <w:color w:val="0D0D0D"/>
        </w:rPr>
        <w:t>V</w:t>
      </w:r>
      <w:r w:rsidR="00E355E0" w:rsidRPr="003F6E85">
        <w:rPr>
          <w:color w:val="0D0D0D"/>
        </w:rPr>
        <w:t xml:space="preserve">iešųjų paslaugų kūrybinių industrijų plėtotei organizavimo ir vykdymo </w:t>
      </w:r>
      <w:bookmarkEnd w:id="7"/>
      <w:r w:rsidR="00E355E0" w:rsidRPr="003F6E85">
        <w:rPr>
          <w:color w:val="0D0D0D"/>
        </w:rPr>
        <w:t>finansavimo tvarkos aprašą</w:t>
      </w:r>
      <w:r w:rsidR="00A11CAA" w:rsidRPr="003F6E85">
        <w:rPr>
          <w:color w:val="0D0D0D"/>
        </w:rPr>
        <w:t xml:space="preserve"> (pridedama)</w:t>
      </w:r>
      <w:r w:rsidR="00A1239D" w:rsidRPr="003F6E85">
        <w:rPr>
          <w:color w:val="0D0D0D"/>
        </w:rPr>
        <w:t>.</w:t>
      </w:r>
    </w:p>
    <w:p w14:paraId="2A5110FA" w14:textId="4A7803A5" w:rsidR="003F6E85" w:rsidRPr="003F6E85" w:rsidRDefault="003F6E85" w:rsidP="003F6E85">
      <w:pPr>
        <w:ind w:firstLine="720"/>
        <w:rPr>
          <w:rFonts w:eastAsia="Calibri"/>
        </w:rPr>
      </w:pPr>
      <w:r w:rsidRPr="003F6E85">
        <w:t xml:space="preserve">2. </w:t>
      </w:r>
      <w:r w:rsidRPr="003F6E85">
        <w:rPr>
          <w:rFonts w:eastAsia="Calibri"/>
        </w:rPr>
        <w:t>P r i p a ž i n t i netekusiu galios Anykščių rajono savivaldybės tarybos 2024 m. gegužės 30 d. sprendimą Nr. 1-TS-186 „Dėl viešųjų paslaugų kūrybinių industrijų plėtotei organizavimo ir vykdymo finansavimo tvarkos aprašo tvirtinimo“.</w:t>
      </w:r>
    </w:p>
    <w:p w14:paraId="6332A6EF" w14:textId="154E6DE8" w:rsidR="00844BE2" w:rsidRPr="003F6E85" w:rsidRDefault="001112F3" w:rsidP="00844BE2">
      <w:pPr>
        <w:ind w:firstLine="720"/>
        <w:rPr>
          <w:rStyle w:val="Hipersaitas"/>
          <w:color w:val="auto"/>
          <w:u w:val="none"/>
        </w:rPr>
      </w:pPr>
      <w:r w:rsidRPr="003F6E85">
        <w:rPr>
          <w:color w:val="0D0D0D"/>
        </w:rPr>
        <w:t xml:space="preserve">Šis sprendimas skelbiamas Teisės aktų </w:t>
      </w:r>
      <w:r w:rsidRPr="003F6E85">
        <w:t>registre</w:t>
      </w:r>
      <w:r w:rsidR="00956DF5" w:rsidRPr="003F6E85">
        <w:t xml:space="preserve"> ir Anykščių rajono savivaldybės interneto svetainėje </w:t>
      </w:r>
      <w:hyperlink r:id="rId9" w:history="1">
        <w:r w:rsidR="00844BE2" w:rsidRPr="003F6E85">
          <w:rPr>
            <w:rStyle w:val="Hipersaitas"/>
            <w:color w:val="auto"/>
            <w:u w:val="none"/>
          </w:rPr>
          <w:t>www.anyksciai.lt</w:t>
        </w:r>
      </w:hyperlink>
      <w:r w:rsidR="00844BE2" w:rsidRPr="003F6E85">
        <w:rPr>
          <w:rStyle w:val="Hipersaitas"/>
          <w:color w:val="auto"/>
          <w:u w:val="none"/>
        </w:rPr>
        <w:t>.</w:t>
      </w:r>
    </w:p>
    <w:p w14:paraId="4CFCF68B" w14:textId="6DEABBCB" w:rsidR="00A11CAA" w:rsidRPr="003F6E85" w:rsidRDefault="00A11CAA" w:rsidP="00A11CAA"/>
    <w:p w14:paraId="1F8B01C6" w14:textId="77777777" w:rsidR="00982981" w:rsidRPr="003F6E85" w:rsidRDefault="00982981" w:rsidP="00A11CAA">
      <w:pPr>
        <w:rPr>
          <w:bCs/>
        </w:rPr>
      </w:pPr>
    </w:p>
    <w:p w14:paraId="32CFC326" w14:textId="77777777" w:rsidR="00982981" w:rsidRPr="003F6E85" w:rsidRDefault="00982981" w:rsidP="00844BE2">
      <w:pPr>
        <w:tabs>
          <w:tab w:val="right" w:pos="9638"/>
        </w:tabs>
        <w:ind w:firstLine="0"/>
        <w:rPr>
          <w:bCs/>
        </w:rPr>
      </w:pPr>
      <w:r w:rsidRPr="003F6E85">
        <w:rPr>
          <w:bCs/>
        </w:rPr>
        <w:t>Meras</w:t>
      </w:r>
      <w:r w:rsidRPr="003F6E85">
        <w:rPr>
          <w:bCs/>
        </w:rPr>
        <w:tab/>
        <w:t>Kęstutis Tubis</w:t>
      </w:r>
    </w:p>
    <w:p w14:paraId="677E67D0" w14:textId="2A8C17AD" w:rsidR="00FC729E" w:rsidRDefault="00FC729E">
      <w:pPr>
        <w:spacing w:line="240" w:lineRule="auto"/>
        <w:ind w:firstLine="0"/>
        <w:jc w:val="left"/>
        <w:rPr>
          <w:bCs/>
        </w:rPr>
      </w:pPr>
      <w:r>
        <w:rPr>
          <w:bCs/>
        </w:rPr>
        <w:br w:type="page"/>
      </w:r>
    </w:p>
    <w:p w14:paraId="71F95BE1" w14:textId="7CDA786A" w:rsidR="00C9682E" w:rsidRPr="003F6E85" w:rsidRDefault="00C9682E" w:rsidP="00FC729E">
      <w:pPr>
        <w:spacing w:line="240" w:lineRule="auto"/>
        <w:ind w:left="5387" w:firstLine="0"/>
      </w:pPr>
      <w:r w:rsidRPr="003F6E85">
        <w:lastRenderedPageBreak/>
        <w:t>PATVIRTINTA</w:t>
      </w:r>
    </w:p>
    <w:p w14:paraId="0646AEF8" w14:textId="046D6354" w:rsidR="00C9682E" w:rsidRPr="003F6E85" w:rsidRDefault="00C9682E" w:rsidP="00FC729E">
      <w:pPr>
        <w:pStyle w:val="Pavadinimas"/>
        <w:spacing w:line="240" w:lineRule="auto"/>
        <w:ind w:left="5387" w:firstLine="0"/>
        <w:jc w:val="both"/>
        <w:rPr>
          <w:b w:val="0"/>
          <w:sz w:val="24"/>
          <w:szCs w:val="24"/>
          <w:lang w:val="lt-LT"/>
        </w:rPr>
      </w:pPr>
      <w:r w:rsidRPr="003F6E85">
        <w:rPr>
          <w:b w:val="0"/>
          <w:sz w:val="24"/>
          <w:szCs w:val="24"/>
          <w:lang w:val="lt-LT"/>
        </w:rPr>
        <w:t xml:space="preserve">Anykščių rajono savivaldybės tarybos </w:t>
      </w:r>
    </w:p>
    <w:p w14:paraId="60B306AE" w14:textId="5407B98A" w:rsidR="00C9682E" w:rsidRPr="003F6E85" w:rsidRDefault="00C9682E" w:rsidP="00FC729E">
      <w:pPr>
        <w:pStyle w:val="Pavadinimas"/>
        <w:spacing w:line="240" w:lineRule="auto"/>
        <w:ind w:left="5387" w:firstLine="0"/>
        <w:jc w:val="both"/>
        <w:rPr>
          <w:b w:val="0"/>
          <w:sz w:val="24"/>
          <w:szCs w:val="24"/>
          <w:lang w:val="lt-LT"/>
        </w:rPr>
      </w:pPr>
      <w:r w:rsidRPr="003F6E85">
        <w:rPr>
          <w:b w:val="0"/>
          <w:sz w:val="24"/>
          <w:szCs w:val="24"/>
          <w:lang w:val="lt-LT"/>
        </w:rPr>
        <w:t>202</w:t>
      </w:r>
      <w:r w:rsidR="009B5B66">
        <w:rPr>
          <w:b w:val="0"/>
          <w:sz w:val="24"/>
          <w:szCs w:val="24"/>
          <w:lang w:val="lt-LT"/>
        </w:rPr>
        <w:t>5</w:t>
      </w:r>
      <w:r w:rsidRPr="003F6E85">
        <w:rPr>
          <w:b w:val="0"/>
          <w:sz w:val="24"/>
          <w:szCs w:val="24"/>
          <w:lang w:val="lt-LT"/>
        </w:rPr>
        <w:t xml:space="preserve"> m.</w:t>
      </w:r>
      <w:r w:rsidR="00B97A2B">
        <w:rPr>
          <w:b w:val="0"/>
          <w:sz w:val="24"/>
          <w:szCs w:val="24"/>
          <w:lang w:val="lt-LT"/>
        </w:rPr>
        <w:t xml:space="preserve"> kovo </w:t>
      </w:r>
      <w:r w:rsidR="00FC729E">
        <w:rPr>
          <w:b w:val="0"/>
          <w:sz w:val="24"/>
          <w:szCs w:val="24"/>
          <w:lang w:val="lt-LT"/>
        </w:rPr>
        <w:t>27</w:t>
      </w:r>
      <w:r w:rsidR="00844BE2" w:rsidRPr="003F6E85">
        <w:rPr>
          <w:b w:val="0"/>
          <w:sz w:val="24"/>
          <w:szCs w:val="24"/>
          <w:lang w:val="lt-LT"/>
        </w:rPr>
        <w:t xml:space="preserve"> </w:t>
      </w:r>
      <w:r w:rsidRPr="003F6E85">
        <w:rPr>
          <w:b w:val="0"/>
          <w:sz w:val="24"/>
          <w:szCs w:val="24"/>
          <w:lang w:val="lt-LT"/>
        </w:rPr>
        <w:t>d.</w:t>
      </w:r>
      <w:r w:rsidR="00A75011" w:rsidRPr="003F6E85">
        <w:rPr>
          <w:b w:val="0"/>
          <w:sz w:val="24"/>
          <w:szCs w:val="24"/>
          <w:lang w:val="lt-LT"/>
        </w:rPr>
        <w:t xml:space="preserve"> </w:t>
      </w:r>
      <w:r w:rsidR="00844BE2" w:rsidRPr="003F6E85">
        <w:rPr>
          <w:b w:val="0"/>
          <w:sz w:val="24"/>
          <w:szCs w:val="24"/>
          <w:lang w:val="lt-LT"/>
        </w:rPr>
        <w:t xml:space="preserve">sprendimu </w:t>
      </w:r>
      <w:r w:rsidRPr="003F6E85">
        <w:rPr>
          <w:b w:val="0"/>
          <w:sz w:val="24"/>
          <w:szCs w:val="24"/>
          <w:lang w:val="lt-LT"/>
        </w:rPr>
        <w:t>Nr. 1-</w:t>
      </w:r>
      <w:r w:rsidR="009B5B66">
        <w:rPr>
          <w:b w:val="0"/>
          <w:sz w:val="24"/>
          <w:szCs w:val="24"/>
          <w:lang w:val="lt-LT"/>
        </w:rPr>
        <w:t>T</w:t>
      </w:r>
      <w:r w:rsidR="00FC729E">
        <w:rPr>
          <w:b w:val="0"/>
          <w:sz w:val="24"/>
          <w:szCs w:val="24"/>
          <w:lang w:val="lt-LT"/>
        </w:rPr>
        <w:t>S</w:t>
      </w:r>
      <w:r w:rsidR="009B5B66">
        <w:rPr>
          <w:b w:val="0"/>
          <w:sz w:val="24"/>
          <w:szCs w:val="24"/>
          <w:lang w:val="lt-LT"/>
        </w:rPr>
        <w:t>-</w:t>
      </w:r>
      <w:r w:rsidR="00FC729E">
        <w:rPr>
          <w:b w:val="0"/>
          <w:sz w:val="24"/>
          <w:szCs w:val="24"/>
          <w:lang w:val="lt-LT"/>
        </w:rPr>
        <w:t>138</w:t>
      </w:r>
    </w:p>
    <w:p w14:paraId="6306CA93" w14:textId="77777777" w:rsidR="001F0859" w:rsidRPr="003F6E85" w:rsidRDefault="001F0859" w:rsidP="00FC729E">
      <w:pPr>
        <w:ind w:left="5387" w:right="140" w:firstLine="0"/>
      </w:pPr>
    </w:p>
    <w:p w14:paraId="1696536E" w14:textId="77777777" w:rsidR="00A50ED1" w:rsidRPr="003F6E85" w:rsidRDefault="00E355E0" w:rsidP="00844BE2">
      <w:pPr>
        <w:spacing w:line="240" w:lineRule="auto"/>
        <w:ind w:firstLine="0"/>
        <w:jc w:val="center"/>
        <w:rPr>
          <w:b/>
          <w:bCs/>
        </w:rPr>
      </w:pPr>
      <w:r w:rsidRPr="003F6E85">
        <w:rPr>
          <w:b/>
          <w:bCs/>
        </w:rPr>
        <w:t xml:space="preserve">VIEŠŲJŲ PASLAUGŲ KŪRYBINIŲ INDUSTRIJŲ PLĖTOTEI ORGANIZAVIMO IR VYKDYMO FINANSAVIMO TVARKOS APRAŠAS </w:t>
      </w:r>
    </w:p>
    <w:p w14:paraId="200B5743" w14:textId="77777777" w:rsidR="00DA32FD" w:rsidRPr="003F6E85" w:rsidRDefault="00DA32FD" w:rsidP="00844BE2">
      <w:pPr>
        <w:keepNext/>
        <w:tabs>
          <w:tab w:val="left" w:pos="851"/>
        </w:tabs>
        <w:spacing w:line="240" w:lineRule="auto"/>
        <w:ind w:firstLine="0"/>
        <w:jc w:val="center"/>
      </w:pPr>
    </w:p>
    <w:p w14:paraId="6E1F76EF" w14:textId="77777777" w:rsidR="00E5266F" w:rsidRPr="003F6E85" w:rsidRDefault="00E5266F" w:rsidP="00844BE2">
      <w:pPr>
        <w:keepNext/>
        <w:tabs>
          <w:tab w:val="left" w:pos="851"/>
        </w:tabs>
        <w:spacing w:line="240" w:lineRule="auto"/>
        <w:ind w:firstLine="0"/>
        <w:jc w:val="center"/>
        <w:rPr>
          <w:b/>
          <w:bCs/>
        </w:rPr>
      </w:pPr>
      <w:r w:rsidRPr="003F6E85">
        <w:rPr>
          <w:b/>
          <w:bCs/>
        </w:rPr>
        <w:t>I SKYRIUS</w:t>
      </w:r>
    </w:p>
    <w:p w14:paraId="4822A79C" w14:textId="77777777" w:rsidR="00E5266F" w:rsidRPr="003F6E85" w:rsidRDefault="00E5266F" w:rsidP="00844BE2">
      <w:pPr>
        <w:keepNext/>
        <w:tabs>
          <w:tab w:val="left" w:pos="851"/>
        </w:tabs>
        <w:spacing w:line="240" w:lineRule="auto"/>
        <w:ind w:firstLine="0"/>
        <w:jc w:val="center"/>
        <w:rPr>
          <w:b/>
          <w:bCs/>
        </w:rPr>
      </w:pPr>
      <w:r w:rsidRPr="003F6E85">
        <w:rPr>
          <w:b/>
          <w:bCs/>
        </w:rPr>
        <w:t xml:space="preserve">BENDROSIOS NUOSTATOS </w:t>
      </w:r>
    </w:p>
    <w:p w14:paraId="7484DE04" w14:textId="77777777" w:rsidR="00E5266F" w:rsidRPr="003F6E85" w:rsidRDefault="00E5266F" w:rsidP="0034016B">
      <w:pPr>
        <w:ind w:right="140"/>
      </w:pPr>
    </w:p>
    <w:p w14:paraId="28463132" w14:textId="77777777" w:rsidR="0095369D" w:rsidRPr="003F6E85" w:rsidRDefault="00E355E0" w:rsidP="00844BE2">
      <w:pPr>
        <w:pStyle w:val="Sraopastraipa"/>
        <w:numPr>
          <w:ilvl w:val="0"/>
          <w:numId w:val="36"/>
        </w:numPr>
        <w:ind w:left="0" w:firstLine="720"/>
        <w:rPr>
          <w:color w:val="0D0D0D"/>
          <w:lang w:val="lt-LT"/>
        </w:rPr>
      </w:pPr>
      <w:r w:rsidRPr="003F6E85">
        <w:rPr>
          <w:color w:val="auto"/>
          <w:lang w:val="lt-LT"/>
        </w:rPr>
        <w:t xml:space="preserve">Viešųjų paslaugų kūrybinių industrijų plėtotei organizavimo ir vykdymo </w:t>
      </w:r>
      <w:r w:rsidR="00A50ED1" w:rsidRPr="003F6E85">
        <w:rPr>
          <w:color w:val="auto"/>
          <w:lang w:val="lt-LT"/>
        </w:rPr>
        <w:t xml:space="preserve">finansavimo tvarkos aprašas </w:t>
      </w:r>
      <w:r w:rsidR="000E2D27" w:rsidRPr="003F6E85">
        <w:rPr>
          <w:bCs/>
          <w:color w:val="auto"/>
          <w:lang w:val="lt-LT"/>
        </w:rPr>
        <w:t>(toliau – Aprašas)</w:t>
      </w:r>
      <w:r w:rsidR="000F6C78" w:rsidRPr="003F6E85">
        <w:rPr>
          <w:color w:val="auto"/>
          <w:lang w:val="lt-LT"/>
        </w:rPr>
        <w:t xml:space="preserve"> </w:t>
      </w:r>
      <w:r w:rsidR="000E2D27" w:rsidRPr="003F6E85">
        <w:rPr>
          <w:color w:val="auto"/>
          <w:lang w:val="lt-LT"/>
        </w:rPr>
        <w:t xml:space="preserve">reglamentuoja </w:t>
      </w:r>
      <w:r w:rsidRPr="003F6E85">
        <w:rPr>
          <w:color w:val="auto"/>
          <w:lang w:val="lt-LT"/>
        </w:rPr>
        <w:t>viešųjų paslaugų kūrybinių industrijų plėtotei organizavimo ir vykdymo finansavimo tvarką</w:t>
      </w:r>
      <w:r w:rsidR="000E2D27" w:rsidRPr="003F6E85">
        <w:rPr>
          <w:color w:val="auto"/>
          <w:lang w:val="lt-LT"/>
        </w:rPr>
        <w:t xml:space="preserve">: </w:t>
      </w:r>
      <w:r w:rsidR="00C06E00" w:rsidRPr="003F6E85">
        <w:rPr>
          <w:color w:val="auto"/>
          <w:lang w:val="lt-LT"/>
        </w:rPr>
        <w:t xml:space="preserve">nustato konkurso organizavimo tvarką, </w:t>
      </w:r>
      <w:r w:rsidR="000E2D27" w:rsidRPr="003F6E85">
        <w:rPr>
          <w:color w:val="auto"/>
          <w:lang w:val="lt-LT"/>
        </w:rPr>
        <w:t xml:space="preserve">reikalavimus pareiškėjams, siekiantiems gauti finansavimą </w:t>
      </w:r>
      <w:r w:rsidR="000E2D27" w:rsidRPr="003F6E85">
        <w:rPr>
          <w:color w:val="0D0D0D"/>
          <w:lang w:val="lt-LT"/>
        </w:rPr>
        <w:t xml:space="preserve">iš Anykščių rajono savivaldybės </w:t>
      </w:r>
      <w:r w:rsidR="007D5DE0" w:rsidRPr="003F6E85">
        <w:rPr>
          <w:color w:val="0D0D0D"/>
          <w:lang w:val="lt-LT"/>
        </w:rPr>
        <w:t xml:space="preserve">(toliau – Savivaldybė) </w:t>
      </w:r>
      <w:r w:rsidR="000E2D27" w:rsidRPr="003F6E85">
        <w:rPr>
          <w:color w:val="0D0D0D"/>
          <w:lang w:val="lt-LT"/>
        </w:rPr>
        <w:t>biudžeto lėšų, skirtų</w:t>
      </w:r>
      <w:r w:rsidR="00BF2856" w:rsidRPr="003F6E85">
        <w:rPr>
          <w:color w:val="0D0D0D"/>
          <w:lang w:val="lt-LT"/>
        </w:rPr>
        <w:t xml:space="preserve"> viešųjų paslaugų kūrybinių industrijų plėtot</w:t>
      </w:r>
      <w:r w:rsidR="00A1239D" w:rsidRPr="003F6E85">
        <w:rPr>
          <w:color w:val="0D0D0D"/>
          <w:lang w:val="lt-LT"/>
        </w:rPr>
        <w:t>ės</w:t>
      </w:r>
      <w:r w:rsidR="00BF2856" w:rsidRPr="003F6E85">
        <w:rPr>
          <w:color w:val="0D0D0D"/>
          <w:lang w:val="lt-LT"/>
        </w:rPr>
        <w:t xml:space="preserve"> organizavimui ir vykdymui</w:t>
      </w:r>
      <w:r w:rsidR="000E2D27" w:rsidRPr="003F6E85">
        <w:rPr>
          <w:color w:val="0D0D0D"/>
          <w:lang w:val="lt-LT"/>
        </w:rPr>
        <w:t xml:space="preserve">, </w:t>
      </w:r>
      <w:r w:rsidR="00BF2856" w:rsidRPr="003F6E85">
        <w:rPr>
          <w:color w:val="0D0D0D"/>
          <w:lang w:val="lt-LT"/>
        </w:rPr>
        <w:t>finansuojamą</w:t>
      </w:r>
      <w:r w:rsidR="000E2D27" w:rsidRPr="003F6E85">
        <w:rPr>
          <w:color w:val="0D0D0D"/>
          <w:lang w:val="lt-LT"/>
        </w:rPr>
        <w:t xml:space="preserve"> veiklą, tinkamas finansuoti išlaidas, reikalavimus </w:t>
      </w:r>
      <w:r w:rsidR="005960C5" w:rsidRPr="003F6E85">
        <w:rPr>
          <w:color w:val="0D0D0D"/>
          <w:lang w:val="lt-LT"/>
        </w:rPr>
        <w:t>p</w:t>
      </w:r>
      <w:r w:rsidR="000E2D27" w:rsidRPr="003F6E85">
        <w:rPr>
          <w:color w:val="0D0D0D"/>
          <w:lang w:val="lt-LT"/>
        </w:rPr>
        <w:t xml:space="preserve">rojektų paraiškoms, </w:t>
      </w:r>
      <w:r w:rsidR="005960C5" w:rsidRPr="003F6E85">
        <w:rPr>
          <w:color w:val="0D0D0D"/>
          <w:lang w:val="lt-LT"/>
        </w:rPr>
        <w:t>p</w:t>
      </w:r>
      <w:r w:rsidR="000E2D27" w:rsidRPr="003F6E85">
        <w:rPr>
          <w:color w:val="0D0D0D"/>
          <w:lang w:val="lt-LT"/>
        </w:rPr>
        <w:t>rojektų paraiškų pateikimą, vertinimą ir atrankos organizavimą, finansavimo skyrimą, sutarties sudarymo ir atsiskaitymo už panaudotas lėšas tvarką.</w:t>
      </w:r>
    </w:p>
    <w:p w14:paraId="27DA1AD1" w14:textId="77777777" w:rsidR="0095369D" w:rsidRPr="003F6E85" w:rsidRDefault="000E2D27" w:rsidP="00844BE2">
      <w:pPr>
        <w:pStyle w:val="Sraopastraipa"/>
        <w:numPr>
          <w:ilvl w:val="0"/>
          <w:numId w:val="36"/>
        </w:numPr>
        <w:ind w:left="0" w:firstLine="720"/>
        <w:rPr>
          <w:color w:val="0D0D0D"/>
          <w:lang w:val="lt-LT"/>
        </w:rPr>
      </w:pPr>
      <w:r w:rsidRPr="003F6E85">
        <w:rPr>
          <w:color w:val="0D0D0D"/>
          <w:lang w:val="lt-LT"/>
        </w:rPr>
        <w:t xml:space="preserve">Lėšos </w:t>
      </w:r>
      <w:r w:rsidR="005960C5" w:rsidRPr="003F6E85">
        <w:rPr>
          <w:color w:val="0D0D0D"/>
          <w:lang w:val="lt-LT"/>
        </w:rPr>
        <w:t>p</w:t>
      </w:r>
      <w:r w:rsidRPr="003F6E85">
        <w:rPr>
          <w:color w:val="0D0D0D"/>
          <w:lang w:val="lt-LT"/>
        </w:rPr>
        <w:t xml:space="preserve">rojektų finansavimui yra numatomos </w:t>
      </w:r>
      <w:r w:rsidR="007D5DE0" w:rsidRPr="003F6E85">
        <w:rPr>
          <w:color w:val="0D0D0D"/>
          <w:lang w:val="lt-LT"/>
        </w:rPr>
        <w:t>S</w:t>
      </w:r>
      <w:r w:rsidRPr="003F6E85">
        <w:rPr>
          <w:color w:val="0D0D0D"/>
          <w:lang w:val="lt-LT"/>
        </w:rPr>
        <w:t xml:space="preserve">avivaldybės biudžete. </w:t>
      </w:r>
    </w:p>
    <w:p w14:paraId="5523C464" w14:textId="3DE0AA85" w:rsidR="000F7244" w:rsidRDefault="00420634" w:rsidP="00844BE2">
      <w:pPr>
        <w:pStyle w:val="Sraopastraipa"/>
        <w:numPr>
          <w:ilvl w:val="0"/>
          <w:numId w:val="36"/>
        </w:numPr>
        <w:ind w:left="0" w:firstLine="720"/>
        <w:rPr>
          <w:color w:val="0D0D0D"/>
          <w:lang w:val="lt-LT"/>
        </w:rPr>
      </w:pPr>
      <w:r>
        <w:rPr>
          <w:color w:val="0D0D0D"/>
          <w:lang w:val="lt-LT"/>
        </w:rPr>
        <w:t xml:space="preserve">Kvietimas teikti </w:t>
      </w:r>
      <w:r w:rsidR="000F7244">
        <w:rPr>
          <w:color w:val="0D0D0D"/>
          <w:lang w:val="lt-LT"/>
        </w:rPr>
        <w:t xml:space="preserve">projektų </w:t>
      </w:r>
      <w:r>
        <w:rPr>
          <w:color w:val="0D0D0D"/>
          <w:lang w:val="lt-LT"/>
        </w:rPr>
        <w:t>paraiškas</w:t>
      </w:r>
      <w:r w:rsidR="00932AED" w:rsidRPr="003F6E85">
        <w:rPr>
          <w:color w:val="0D0D0D"/>
          <w:lang w:val="lt-LT"/>
        </w:rPr>
        <w:t xml:space="preserve"> skelbiamas </w:t>
      </w:r>
      <w:r w:rsidR="000F7244">
        <w:rPr>
          <w:color w:val="0D0D0D"/>
          <w:lang w:val="lt-LT"/>
        </w:rPr>
        <w:t xml:space="preserve">1 </w:t>
      </w:r>
      <w:r w:rsidR="00FE3B1A">
        <w:rPr>
          <w:color w:val="0D0D0D"/>
          <w:lang w:val="lt-LT"/>
        </w:rPr>
        <w:t xml:space="preserve">(vieną) </w:t>
      </w:r>
      <w:r w:rsidR="000F7244">
        <w:rPr>
          <w:color w:val="0D0D0D"/>
          <w:lang w:val="lt-LT"/>
        </w:rPr>
        <w:t>kartą</w:t>
      </w:r>
      <w:r w:rsidR="00932AED" w:rsidRPr="003F6E85">
        <w:rPr>
          <w:color w:val="0D0D0D"/>
          <w:lang w:val="lt-LT"/>
        </w:rPr>
        <w:t xml:space="preserve"> per metus</w:t>
      </w:r>
      <w:r w:rsidR="00635D1A" w:rsidRPr="003F6E85">
        <w:rPr>
          <w:color w:val="0D0D0D"/>
          <w:lang w:val="lt-LT"/>
        </w:rPr>
        <w:t xml:space="preserve">, </w:t>
      </w:r>
      <w:r w:rsidR="0097247B" w:rsidRPr="003F6E85">
        <w:rPr>
          <w:color w:val="0D0D0D"/>
          <w:lang w:val="lt-LT"/>
        </w:rPr>
        <w:t xml:space="preserve">ne vėliau nei iki II ketv. </w:t>
      </w:r>
      <w:r w:rsidR="00AB238A" w:rsidRPr="003F6E85">
        <w:rPr>
          <w:color w:val="0D0D0D"/>
          <w:lang w:val="lt-LT"/>
        </w:rPr>
        <w:t>p</w:t>
      </w:r>
      <w:r w:rsidR="0097247B" w:rsidRPr="003F6E85">
        <w:rPr>
          <w:color w:val="0D0D0D"/>
          <w:lang w:val="lt-LT"/>
        </w:rPr>
        <w:t xml:space="preserve">abaigos. </w:t>
      </w:r>
    </w:p>
    <w:p w14:paraId="21999D6A" w14:textId="77777777" w:rsidR="00E5266F" w:rsidRPr="003F6E85" w:rsidRDefault="00E5266F" w:rsidP="00844BE2">
      <w:pPr>
        <w:tabs>
          <w:tab w:val="left" w:pos="851"/>
        </w:tabs>
        <w:autoSpaceDE w:val="0"/>
        <w:autoSpaceDN w:val="0"/>
        <w:adjustRightInd w:val="0"/>
        <w:spacing w:line="240" w:lineRule="auto"/>
        <w:ind w:right="140"/>
        <w:jc w:val="center"/>
        <w:rPr>
          <w:b/>
        </w:rPr>
      </w:pPr>
      <w:r w:rsidRPr="003F6E85">
        <w:rPr>
          <w:b/>
        </w:rPr>
        <w:t xml:space="preserve">II SKYRIUS </w:t>
      </w:r>
    </w:p>
    <w:p w14:paraId="1D38BF21" w14:textId="77777777" w:rsidR="00E5266F" w:rsidRPr="003F6E85" w:rsidRDefault="00E5266F" w:rsidP="00844BE2">
      <w:pPr>
        <w:tabs>
          <w:tab w:val="left" w:pos="851"/>
        </w:tabs>
        <w:autoSpaceDE w:val="0"/>
        <w:autoSpaceDN w:val="0"/>
        <w:adjustRightInd w:val="0"/>
        <w:spacing w:line="240" w:lineRule="auto"/>
        <w:ind w:right="140"/>
        <w:jc w:val="center"/>
        <w:rPr>
          <w:b/>
        </w:rPr>
      </w:pPr>
      <w:r w:rsidRPr="003F6E85">
        <w:rPr>
          <w:b/>
        </w:rPr>
        <w:t xml:space="preserve">REIKALAVIMAI PROJEKTŲ </w:t>
      </w:r>
      <w:r w:rsidR="00F446F9" w:rsidRPr="003F6E85">
        <w:rPr>
          <w:b/>
        </w:rPr>
        <w:t xml:space="preserve">PARAIŠKŲ </w:t>
      </w:r>
      <w:r w:rsidRPr="003F6E85">
        <w:rPr>
          <w:b/>
        </w:rPr>
        <w:t>TEIKĖJAMS</w:t>
      </w:r>
    </w:p>
    <w:p w14:paraId="250923BD" w14:textId="77777777" w:rsidR="00FA6EEA" w:rsidRPr="003F6E85" w:rsidRDefault="00FA6EEA" w:rsidP="0034016B">
      <w:pPr>
        <w:tabs>
          <w:tab w:val="left" w:pos="851"/>
        </w:tabs>
        <w:autoSpaceDE w:val="0"/>
        <w:autoSpaceDN w:val="0"/>
        <w:adjustRightInd w:val="0"/>
        <w:ind w:right="140"/>
        <w:jc w:val="center"/>
        <w:rPr>
          <w:b/>
        </w:rPr>
      </w:pPr>
    </w:p>
    <w:p w14:paraId="6AACDFD3" w14:textId="77777777" w:rsidR="00EB05ED" w:rsidRPr="003F6E85" w:rsidRDefault="00811EA3" w:rsidP="00844BE2">
      <w:pPr>
        <w:pStyle w:val="Sraopastraipa"/>
        <w:numPr>
          <w:ilvl w:val="0"/>
          <w:numId w:val="35"/>
        </w:numPr>
        <w:autoSpaceDE w:val="0"/>
        <w:autoSpaceDN w:val="0"/>
        <w:adjustRightInd w:val="0"/>
        <w:ind w:left="0" w:firstLine="720"/>
        <w:rPr>
          <w:color w:val="0D0D0D"/>
          <w:lang w:val="lt-LT"/>
        </w:rPr>
      </w:pPr>
      <w:r w:rsidRPr="003F6E85">
        <w:rPr>
          <w:color w:val="auto"/>
          <w:lang w:val="lt-LT"/>
        </w:rPr>
        <w:t xml:space="preserve">Pareiškėjo ar jo įgalioto asmens, turinčio teisę veikti pareiškėjo vardu, užpildytą ir pateiktą patvirtintą projekto paraiškos formą (toliau – </w:t>
      </w:r>
      <w:r w:rsidR="004226D7" w:rsidRPr="003F6E85">
        <w:rPr>
          <w:color w:val="auto"/>
          <w:lang w:val="lt-LT"/>
        </w:rPr>
        <w:t>Projekt</w:t>
      </w:r>
      <w:r w:rsidRPr="003F6E85">
        <w:rPr>
          <w:color w:val="auto"/>
          <w:lang w:val="lt-LT"/>
        </w:rPr>
        <w:t xml:space="preserve">o </w:t>
      </w:r>
      <w:r w:rsidR="004226D7" w:rsidRPr="003F6E85">
        <w:rPr>
          <w:color w:val="auto"/>
          <w:lang w:val="lt-LT"/>
        </w:rPr>
        <w:t xml:space="preserve"> paraiška</w:t>
      </w:r>
      <w:r w:rsidRPr="003F6E85">
        <w:rPr>
          <w:color w:val="auto"/>
          <w:lang w:val="lt-LT"/>
        </w:rPr>
        <w:t>)</w:t>
      </w:r>
      <w:r w:rsidR="004226D7" w:rsidRPr="003F6E85">
        <w:rPr>
          <w:color w:val="auto"/>
          <w:lang w:val="lt-LT"/>
        </w:rPr>
        <w:t xml:space="preserve"> gali teikti </w:t>
      </w:r>
      <w:r w:rsidR="00226CAE" w:rsidRPr="003F6E85">
        <w:rPr>
          <w:color w:val="auto"/>
          <w:lang w:val="lt-LT"/>
        </w:rPr>
        <w:t xml:space="preserve">pelno nesiekiantys </w:t>
      </w:r>
      <w:r w:rsidR="004226D7" w:rsidRPr="003F6E85">
        <w:rPr>
          <w:color w:val="auto"/>
          <w:lang w:val="lt-LT"/>
        </w:rPr>
        <w:t>viešieji juridiniai asmenys</w:t>
      </w:r>
      <w:r w:rsidR="00226CAE" w:rsidRPr="003F6E85">
        <w:rPr>
          <w:color w:val="auto"/>
          <w:lang w:val="lt-LT"/>
        </w:rPr>
        <w:t xml:space="preserve"> (išskyrus biudžetines įstaigas)</w:t>
      </w:r>
      <w:r w:rsidR="004226D7" w:rsidRPr="003F6E85">
        <w:rPr>
          <w:color w:val="auto"/>
          <w:lang w:val="lt-LT"/>
        </w:rPr>
        <w:t xml:space="preserve">, </w:t>
      </w:r>
      <w:r w:rsidR="00226CAE" w:rsidRPr="003F6E85">
        <w:rPr>
          <w:color w:val="auto"/>
          <w:lang w:val="lt-LT"/>
        </w:rPr>
        <w:t xml:space="preserve">registruoti ir </w:t>
      </w:r>
      <w:r w:rsidR="004226D7" w:rsidRPr="003F6E85">
        <w:rPr>
          <w:color w:val="auto"/>
          <w:lang w:val="lt-LT"/>
        </w:rPr>
        <w:t>veiklą</w:t>
      </w:r>
      <w:r w:rsidR="006B6402" w:rsidRPr="003F6E85">
        <w:rPr>
          <w:color w:val="auto"/>
          <w:lang w:val="lt-LT"/>
        </w:rPr>
        <w:t xml:space="preserve"> vykdantys</w:t>
      </w:r>
      <w:r w:rsidR="004226D7" w:rsidRPr="003F6E85">
        <w:rPr>
          <w:color w:val="auto"/>
          <w:lang w:val="lt-LT"/>
        </w:rPr>
        <w:t xml:space="preserve"> Anykščių rajono savivaldybės</w:t>
      </w:r>
      <w:r w:rsidR="003A5ADB" w:rsidRPr="003F6E85">
        <w:rPr>
          <w:color w:val="auto"/>
          <w:lang w:val="lt-LT"/>
        </w:rPr>
        <w:t xml:space="preserve"> </w:t>
      </w:r>
      <w:r w:rsidR="004226D7" w:rsidRPr="003F6E85">
        <w:rPr>
          <w:color w:val="auto"/>
          <w:lang w:val="lt-LT"/>
        </w:rPr>
        <w:t xml:space="preserve">teritorijoje (toliau – </w:t>
      </w:r>
      <w:r w:rsidR="004226D7" w:rsidRPr="003F6E85">
        <w:rPr>
          <w:color w:val="0D0D0D"/>
          <w:lang w:val="lt-LT"/>
        </w:rPr>
        <w:t>Pareiškėjai)</w:t>
      </w:r>
      <w:r w:rsidR="00226CAE" w:rsidRPr="003F6E85">
        <w:rPr>
          <w:color w:val="0D0D0D"/>
          <w:lang w:val="lt-LT"/>
        </w:rPr>
        <w:t xml:space="preserve">, </w:t>
      </w:r>
      <w:r w:rsidR="007D5DE0" w:rsidRPr="003F6E85">
        <w:rPr>
          <w:color w:val="0D0D0D"/>
          <w:lang w:val="lt-LT"/>
        </w:rPr>
        <w:t xml:space="preserve">bei </w:t>
      </w:r>
      <w:r w:rsidR="00550659" w:rsidRPr="003F6E85">
        <w:rPr>
          <w:color w:val="0D0D0D"/>
          <w:lang w:val="lt-LT"/>
        </w:rPr>
        <w:t>atitinkantys šias sąlygas:</w:t>
      </w:r>
    </w:p>
    <w:p w14:paraId="05139D83" w14:textId="77777777" w:rsidR="00EB05ED" w:rsidRPr="003F6E85" w:rsidRDefault="007D5DE0" w:rsidP="00844BE2">
      <w:pPr>
        <w:pStyle w:val="Sraopastraipa"/>
        <w:numPr>
          <w:ilvl w:val="1"/>
          <w:numId w:val="35"/>
        </w:numPr>
        <w:autoSpaceDE w:val="0"/>
        <w:autoSpaceDN w:val="0"/>
        <w:adjustRightInd w:val="0"/>
        <w:ind w:left="0" w:firstLine="720"/>
        <w:rPr>
          <w:color w:val="0D0D0D"/>
          <w:lang w:val="lt-LT"/>
        </w:rPr>
      </w:pPr>
      <w:r w:rsidRPr="003F6E85">
        <w:rPr>
          <w:color w:val="0D0D0D"/>
          <w:lang w:val="lt-LT"/>
        </w:rPr>
        <w:t>P</w:t>
      </w:r>
      <w:r w:rsidR="00550659" w:rsidRPr="003F6E85">
        <w:rPr>
          <w:color w:val="0D0D0D"/>
          <w:lang w:val="lt-LT"/>
        </w:rPr>
        <w:t xml:space="preserve">areiškėjų </w:t>
      </w:r>
      <w:r w:rsidR="00550659" w:rsidRPr="003F6E85">
        <w:rPr>
          <w:snapToGrid w:val="0"/>
          <w:color w:val="0D0D0D"/>
          <w:lang w:val="lt-LT"/>
        </w:rPr>
        <w:t xml:space="preserve">įstatuose (nuostatose) </w:t>
      </w:r>
      <w:r w:rsidR="007D4004" w:rsidRPr="003F6E85">
        <w:rPr>
          <w:snapToGrid w:val="0"/>
          <w:color w:val="0D0D0D"/>
          <w:lang w:val="lt-LT"/>
        </w:rPr>
        <w:t xml:space="preserve">ar veiklos dokumentuose </w:t>
      </w:r>
      <w:r w:rsidR="00550659" w:rsidRPr="003F6E85">
        <w:rPr>
          <w:snapToGrid w:val="0"/>
          <w:color w:val="0D0D0D"/>
          <w:lang w:val="lt-LT"/>
        </w:rPr>
        <w:t xml:space="preserve">įteisinta </w:t>
      </w:r>
      <w:r w:rsidR="00AE6590" w:rsidRPr="003F6E85">
        <w:rPr>
          <w:snapToGrid w:val="0"/>
          <w:color w:val="0D0D0D"/>
          <w:lang w:val="lt-LT"/>
        </w:rPr>
        <w:t>kultūros ir kūrybinių industrijų</w:t>
      </w:r>
      <w:r w:rsidR="00C33D98" w:rsidRPr="003F6E85">
        <w:rPr>
          <w:snapToGrid w:val="0"/>
          <w:color w:val="0D0D0D"/>
          <w:lang w:val="lt-LT"/>
        </w:rPr>
        <w:t xml:space="preserve"> (toliau – KKI)</w:t>
      </w:r>
      <w:r w:rsidR="00AE6590" w:rsidRPr="003F6E85">
        <w:rPr>
          <w:snapToGrid w:val="0"/>
          <w:color w:val="0D0D0D"/>
          <w:lang w:val="lt-LT"/>
        </w:rPr>
        <w:t xml:space="preserve"> </w:t>
      </w:r>
      <w:r w:rsidR="00550659" w:rsidRPr="003F6E85">
        <w:rPr>
          <w:snapToGrid w:val="0"/>
          <w:color w:val="0D0D0D"/>
          <w:lang w:val="lt-LT"/>
        </w:rPr>
        <w:t>veikla</w:t>
      </w:r>
      <w:r w:rsidR="00AE6590" w:rsidRPr="003F6E85">
        <w:rPr>
          <w:snapToGrid w:val="0"/>
          <w:color w:val="0D0D0D"/>
          <w:lang w:val="lt-LT"/>
        </w:rPr>
        <w:t xml:space="preserve">, KKI sektoriaus plėtros ir verslumo skatinimas, </w:t>
      </w:r>
      <w:r w:rsidR="008D22F9" w:rsidRPr="003F6E85">
        <w:rPr>
          <w:snapToGrid w:val="0"/>
          <w:color w:val="0D0D0D"/>
          <w:lang w:val="lt-LT"/>
        </w:rPr>
        <w:t>inkubavimo paslaugų teikimas KKI sektoriaus atstovams</w:t>
      </w:r>
      <w:r w:rsidR="00550659" w:rsidRPr="003F6E85">
        <w:rPr>
          <w:snapToGrid w:val="0"/>
          <w:color w:val="0D0D0D"/>
          <w:lang w:val="lt-LT"/>
        </w:rPr>
        <w:t>;</w:t>
      </w:r>
    </w:p>
    <w:p w14:paraId="5C8E67BB" w14:textId="77777777" w:rsidR="00EB05ED" w:rsidRPr="003F6E85" w:rsidRDefault="007D5DE0" w:rsidP="00844BE2">
      <w:pPr>
        <w:pStyle w:val="Sraopastraipa"/>
        <w:numPr>
          <w:ilvl w:val="1"/>
          <w:numId w:val="35"/>
        </w:numPr>
        <w:autoSpaceDE w:val="0"/>
        <w:autoSpaceDN w:val="0"/>
        <w:adjustRightInd w:val="0"/>
        <w:ind w:left="0" w:firstLine="720"/>
        <w:rPr>
          <w:color w:val="0D0D0D"/>
          <w:lang w:val="lt-LT"/>
        </w:rPr>
      </w:pPr>
      <w:r w:rsidRPr="003F6E85">
        <w:rPr>
          <w:bCs/>
          <w:color w:val="0D0D0D"/>
          <w:lang w:val="lt-LT"/>
        </w:rPr>
        <w:t>P</w:t>
      </w:r>
      <w:r w:rsidR="00550659" w:rsidRPr="003F6E85">
        <w:rPr>
          <w:bCs/>
          <w:color w:val="0D0D0D"/>
          <w:lang w:val="lt-LT"/>
        </w:rPr>
        <w:t xml:space="preserve">areiškėjai Anykščių rajono savivaldybės </w:t>
      </w:r>
      <w:r w:rsidR="00550659" w:rsidRPr="003F6E85">
        <w:rPr>
          <w:bCs/>
          <w:color w:val="auto"/>
          <w:lang w:val="lt-LT"/>
        </w:rPr>
        <w:t>teritorijoje</w:t>
      </w:r>
      <w:r w:rsidR="007C1212" w:rsidRPr="003F6E85">
        <w:rPr>
          <w:bCs/>
          <w:color w:val="auto"/>
          <w:lang w:val="lt-LT"/>
        </w:rPr>
        <w:t xml:space="preserve"> ne trumpiau nei 3 metus</w:t>
      </w:r>
      <w:r w:rsidR="00550659" w:rsidRPr="003F6E85">
        <w:rPr>
          <w:bCs/>
          <w:color w:val="auto"/>
          <w:lang w:val="lt-LT"/>
        </w:rPr>
        <w:t xml:space="preserve"> vykdo</w:t>
      </w:r>
      <w:r w:rsidR="006B6402" w:rsidRPr="003F6E85">
        <w:rPr>
          <w:bCs/>
          <w:color w:val="auto"/>
          <w:lang w:val="lt-LT"/>
        </w:rPr>
        <w:t xml:space="preserve"> </w:t>
      </w:r>
      <w:r w:rsidR="006B6402" w:rsidRPr="003F6E85">
        <w:rPr>
          <w:bCs/>
          <w:color w:val="0D0D0D"/>
          <w:lang w:val="lt-LT"/>
        </w:rPr>
        <w:t xml:space="preserve">kultūrinių ir kūrybinių industrijų veiklas </w:t>
      </w:r>
      <w:r w:rsidR="003F0654" w:rsidRPr="003F6E85">
        <w:rPr>
          <w:bCs/>
          <w:color w:val="0D0D0D"/>
          <w:lang w:val="lt-LT"/>
        </w:rPr>
        <w:t xml:space="preserve">ir (ar) teikia </w:t>
      </w:r>
      <w:r w:rsidR="006B6402" w:rsidRPr="003F6E85">
        <w:rPr>
          <w:bCs/>
          <w:color w:val="0D0D0D"/>
          <w:lang w:val="lt-LT"/>
        </w:rPr>
        <w:t>kultūros ir kūrybinių industrijų plėtot</w:t>
      </w:r>
      <w:r w:rsidR="008D22F9" w:rsidRPr="003F6E85">
        <w:rPr>
          <w:bCs/>
          <w:color w:val="0D0D0D"/>
          <w:lang w:val="lt-LT"/>
        </w:rPr>
        <w:t>ės</w:t>
      </w:r>
      <w:r w:rsidR="003F0654" w:rsidRPr="003F6E85">
        <w:rPr>
          <w:bCs/>
          <w:color w:val="0D0D0D"/>
          <w:lang w:val="lt-LT"/>
        </w:rPr>
        <w:t xml:space="preserve"> viešąsias paslaugas: </w:t>
      </w:r>
      <w:r w:rsidR="006B6402" w:rsidRPr="003F6E85">
        <w:rPr>
          <w:bCs/>
          <w:color w:val="0D0D0D"/>
          <w:lang w:val="lt-LT"/>
        </w:rPr>
        <w:t xml:space="preserve">kultūrinių ir kūrybinių industrijų srities </w:t>
      </w:r>
      <w:r w:rsidR="003F0654" w:rsidRPr="003F6E85">
        <w:rPr>
          <w:bCs/>
          <w:color w:val="0D0D0D"/>
          <w:lang w:val="lt-LT"/>
        </w:rPr>
        <w:t xml:space="preserve">atstovų </w:t>
      </w:r>
      <w:r w:rsidR="006B6402" w:rsidRPr="003F6E85">
        <w:rPr>
          <w:bCs/>
          <w:color w:val="0D0D0D"/>
          <w:lang w:val="lt-LT"/>
        </w:rPr>
        <w:t>konsultavimo,</w:t>
      </w:r>
      <w:r w:rsidR="008D22F9" w:rsidRPr="003F6E85">
        <w:rPr>
          <w:bCs/>
          <w:color w:val="0D0D0D"/>
          <w:lang w:val="lt-LT"/>
        </w:rPr>
        <w:t xml:space="preserve"> mentorystės ar inkubavimo</w:t>
      </w:r>
      <w:r w:rsidR="003F0654" w:rsidRPr="003F6E85">
        <w:rPr>
          <w:bCs/>
          <w:color w:val="0D0D0D"/>
          <w:lang w:val="lt-LT"/>
        </w:rPr>
        <w:t xml:space="preserve"> paslaugas;</w:t>
      </w:r>
    </w:p>
    <w:p w14:paraId="5E2E532A" w14:textId="77777777" w:rsidR="00EB05ED" w:rsidRPr="003F6E85" w:rsidRDefault="007D5DE0" w:rsidP="00844BE2">
      <w:pPr>
        <w:pStyle w:val="Sraopastraipa"/>
        <w:numPr>
          <w:ilvl w:val="1"/>
          <w:numId w:val="35"/>
        </w:numPr>
        <w:autoSpaceDE w:val="0"/>
        <w:autoSpaceDN w:val="0"/>
        <w:adjustRightInd w:val="0"/>
        <w:ind w:left="0" w:firstLine="720"/>
        <w:rPr>
          <w:color w:val="0D0D0D"/>
          <w:lang w:val="lt-LT"/>
        </w:rPr>
      </w:pPr>
      <w:r w:rsidRPr="003F6E85">
        <w:rPr>
          <w:bCs/>
          <w:color w:val="0D0D0D"/>
          <w:lang w:val="lt-LT"/>
        </w:rPr>
        <w:t>P</w:t>
      </w:r>
      <w:r w:rsidR="00550659" w:rsidRPr="003F6E85">
        <w:rPr>
          <w:bCs/>
          <w:color w:val="0D0D0D"/>
          <w:lang w:val="lt-LT"/>
        </w:rPr>
        <w:t>areiškėjas yra atsiskaitęs už ankstesniais kalendori</w:t>
      </w:r>
      <w:r w:rsidR="001453AC" w:rsidRPr="003F6E85">
        <w:rPr>
          <w:bCs/>
          <w:color w:val="0D0D0D"/>
          <w:lang w:val="lt-LT"/>
        </w:rPr>
        <w:t>ni</w:t>
      </w:r>
      <w:r w:rsidR="00550659" w:rsidRPr="003F6E85">
        <w:rPr>
          <w:bCs/>
          <w:color w:val="0D0D0D"/>
          <w:lang w:val="lt-LT"/>
        </w:rPr>
        <w:t>ais metais iš Savivaldybės biudžeto konkurso tvarka gautas lėšas ir gautas lėšas panaudojo tikslingai;</w:t>
      </w:r>
    </w:p>
    <w:p w14:paraId="3239511E" w14:textId="77777777" w:rsidR="00EB05ED" w:rsidRPr="003F6E85" w:rsidRDefault="007D5DE0" w:rsidP="00844BE2">
      <w:pPr>
        <w:pStyle w:val="Sraopastraipa"/>
        <w:numPr>
          <w:ilvl w:val="1"/>
          <w:numId w:val="35"/>
        </w:numPr>
        <w:autoSpaceDE w:val="0"/>
        <w:autoSpaceDN w:val="0"/>
        <w:adjustRightInd w:val="0"/>
        <w:ind w:left="0" w:firstLine="720"/>
        <w:rPr>
          <w:color w:val="0D0D0D"/>
          <w:lang w:val="lt-LT"/>
        </w:rPr>
      </w:pPr>
      <w:r w:rsidRPr="003F6E85">
        <w:rPr>
          <w:bCs/>
          <w:color w:val="0D0D0D"/>
          <w:lang w:val="lt-LT"/>
        </w:rPr>
        <w:lastRenderedPageBreak/>
        <w:t>P</w:t>
      </w:r>
      <w:r w:rsidR="00550659" w:rsidRPr="003F6E85">
        <w:rPr>
          <w:bCs/>
          <w:color w:val="0D0D0D"/>
          <w:lang w:val="lt-LT"/>
        </w:rPr>
        <w:t xml:space="preserve">areiškėjas teisės aktų nustatyta tvarka yra pateikęs finansinių ataskaitų rinkinį ir veiklos ataskaitą juridinių asmenų registro tvarkytojui. Jeigu </w:t>
      </w:r>
      <w:r w:rsidR="005960C5" w:rsidRPr="003F6E85">
        <w:rPr>
          <w:bCs/>
          <w:color w:val="0D0D0D"/>
          <w:lang w:val="lt-LT"/>
        </w:rPr>
        <w:t>p</w:t>
      </w:r>
      <w:r w:rsidR="00550659" w:rsidRPr="003F6E85">
        <w:rPr>
          <w:bCs/>
          <w:color w:val="0D0D0D"/>
          <w:lang w:val="lt-LT"/>
        </w:rPr>
        <w:t xml:space="preserve">areiškėjas finansinių ataskaitų rinkinio ir veiklos ataskaitos juridinių asmenų registro tvarkytojui nėra pateikęs ilgiau nei 12 mėn., jis laikomas netinkamu </w:t>
      </w:r>
      <w:r w:rsidRPr="003F6E85">
        <w:rPr>
          <w:bCs/>
          <w:color w:val="0D0D0D"/>
          <w:lang w:val="lt-LT"/>
        </w:rPr>
        <w:t>P</w:t>
      </w:r>
      <w:r w:rsidR="00550659" w:rsidRPr="003F6E85">
        <w:rPr>
          <w:bCs/>
          <w:color w:val="0D0D0D"/>
          <w:lang w:val="lt-LT"/>
        </w:rPr>
        <w:t>areiškėju;</w:t>
      </w:r>
    </w:p>
    <w:p w14:paraId="5BE9C416" w14:textId="31D819B8" w:rsidR="00EB05ED" w:rsidRPr="003F6E85" w:rsidRDefault="00550659" w:rsidP="00844BE2">
      <w:pPr>
        <w:pStyle w:val="Sraopastraipa"/>
        <w:numPr>
          <w:ilvl w:val="1"/>
          <w:numId w:val="35"/>
        </w:numPr>
        <w:autoSpaceDE w:val="0"/>
        <w:autoSpaceDN w:val="0"/>
        <w:adjustRightInd w:val="0"/>
        <w:ind w:left="0" w:firstLine="720"/>
        <w:rPr>
          <w:color w:val="0D0D0D"/>
          <w:lang w:val="lt-LT"/>
        </w:rPr>
      </w:pPr>
      <w:r w:rsidRPr="003F6E85">
        <w:rPr>
          <w:bCs/>
          <w:color w:val="0D0D0D"/>
          <w:lang w:val="lt-LT"/>
        </w:rPr>
        <w:t xml:space="preserve">jeigu </w:t>
      </w:r>
      <w:r w:rsidR="007D5DE0" w:rsidRPr="003F6E85">
        <w:rPr>
          <w:bCs/>
          <w:color w:val="0D0D0D"/>
          <w:lang w:val="lt-LT"/>
        </w:rPr>
        <w:t>P</w:t>
      </w:r>
      <w:r w:rsidRPr="003F6E85">
        <w:rPr>
          <w:bCs/>
          <w:color w:val="0D0D0D"/>
          <w:lang w:val="lt-LT"/>
        </w:rPr>
        <w:t xml:space="preserve">areiškėjas yra </w:t>
      </w:r>
      <w:r w:rsidR="00E065F4">
        <w:rPr>
          <w:bCs/>
          <w:color w:val="0D0D0D"/>
          <w:lang w:val="lt-LT"/>
        </w:rPr>
        <w:t>n</w:t>
      </w:r>
      <w:r w:rsidRPr="003F6E85">
        <w:rPr>
          <w:bCs/>
          <w:color w:val="0D0D0D"/>
          <w:lang w:val="lt-LT"/>
        </w:rPr>
        <w:t xml:space="preserve">evyriausybinė organizacija, jis Registrų centre turi turėti </w:t>
      </w:r>
      <w:r w:rsidR="00FA0B65" w:rsidRPr="003F6E85">
        <w:rPr>
          <w:bCs/>
          <w:color w:val="0D0D0D"/>
          <w:lang w:val="lt-LT"/>
        </w:rPr>
        <w:t>nevyriausybinės organizacijos (toliau – NVO)</w:t>
      </w:r>
      <w:r w:rsidRPr="003F6E85">
        <w:rPr>
          <w:bCs/>
          <w:color w:val="0D0D0D"/>
          <w:lang w:val="lt-LT"/>
        </w:rPr>
        <w:t xml:space="preserve"> </w:t>
      </w:r>
      <w:r w:rsidR="00387F44" w:rsidRPr="003F6E85">
        <w:rPr>
          <w:bCs/>
          <w:color w:val="0D0D0D"/>
          <w:lang w:val="lt-LT"/>
        </w:rPr>
        <w:t>statusą</w:t>
      </w:r>
      <w:r w:rsidRPr="003F6E85">
        <w:rPr>
          <w:bCs/>
          <w:color w:val="0D0D0D"/>
          <w:lang w:val="lt-LT"/>
        </w:rPr>
        <w:t>;</w:t>
      </w:r>
    </w:p>
    <w:p w14:paraId="3214782E" w14:textId="77777777" w:rsidR="00550659" w:rsidRPr="003F6E85" w:rsidRDefault="007D5DE0" w:rsidP="00844BE2">
      <w:pPr>
        <w:pStyle w:val="Sraopastraipa"/>
        <w:numPr>
          <w:ilvl w:val="1"/>
          <w:numId w:val="35"/>
        </w:numPr>
        <w:autoSpaceDE w:val="0"/>
        <w:autoSpaceDN w:val="0"/>
        <w:adjustRightInd w:val="0"/>
        <w:ind w:left="0" w:firstLine="720"/>
        <w:rPr>
          <w:color w:val="0D0D0D"/>
          <w:lang w:val="lt-LT"/>
        </w:rPr>
      </w:pPr>
      <w:r w:rsidRPr="003F6E85">
        <w:rPr>
          <w:bCs/>
          <w:color w:val="0D0D0D"/>
          <w:lang w:val="lt-LT"/>
        </w:rPr>
        <w:t>P</w:t>
      </w:r>
      <w:r w:rsidR="00550659" w:rsidRPr="003F6E85">
        <w:rPr>
          <w:bCs/>
          <w:color w:val="0D0D0D"/>
          <w:lang w:val="lt-LT"/>
        </w:rPr>
        <w:t>areiškėjas nėra bankrutuojantis ir likviduojamas.</w:t>
      </w:r>
    </w:p>
    <w:p w14:paraId="56533DAC" w14:textId="77777777" w:rsidR="00B75A9C" w:rsidRPr="003F6E85" w:rsidRDefault="00FC369E" w:rsidP="00844BE2">
      <w:pPr>
        <w:pStyle w:val="Sraopastraipa"/>
        <w:numPr>
          <w:ilvl w:val="0"/>
          <w:numId w:val="35"/>
        </w:numPr>
        <w:ind w:left="0" w:firstLine="720"/>
        <w:rPr>
          <w:color w:val="0D0D0D"/>
          <w:lang w:val="lt-LT"/>
        </w:rPr>
      </w:pPr>
      <w:r w:rsidRPr="003F6E85">
        <w:rPr>
          <w:color w:val="0D0D0D"/>
          <w:lang w:val="lt-LT"/>
        </w:rPr>
        <w:t>Projektai turi atitikti šiuos reikalavimus:</w:t>
      </w:r>
    </w:p>
    <w:p w14:paraId="5271DBD4" w14:textId="77777777" w:rsidR="00771E5B" w:rsidRPr="003F6E85" w:rsidRDefault="00FC369E" w:rsidP="00844BE2">
      <w:pPr>
        <w:pStyle w:val="Sraopastraipa"/>
        <w:numPr>
          <w:ilvl w:val="1"/>
          <w:numId w:val="35"/>
        </w:numPr>
        <w:ind w:left="0" w:firstLine="720"/>
        <w:rPr>
          <w:color w:val="0D0D0D"/>
          <w:lang w:val="lt-LT"/>
        </w:rPr>
      </w:pPr>
      <w:bookmarkStart w:id="8" w:name="_Hlk161126610"/>
      <w:r w:rsidRPr="003F6E85">
        <w:rPr>
          <w:color w:val="0D0D0D"/>
          <w:lang w:val="lt-LT"/>
        </w:rPr>
        <w:t xml:space="preserve">teikiamas </w:t>
      </w:r>
      <w:r w:rsidR="005960C5" w:rsidRPr="003F6E85">
        <w:rPr>
          <w:color w:val="0D0D0D"/>
          <w:lang w:val="lt-LT"/>
        </w:rPr>
        <w:t>p</w:t>
      </w:r>
      <w:r w:rsidRPr="003F6E85">
        <w:rPr>
          <w:color w:val="0D0D0D"/>
          <w:lang w:val="lt-LT"/>
        </w:rPr>
        <w:t>rojektas turi atitikti specialiuosius reikalavimus:</w:t>
      </w:r>
    </w:p>
    <w:p w14:paraId="750B46E1" w14:textId="665FD73A" w:rsidR="00C836CD" w:rsidRPr="003F6E85" w:rsidRDefault="009D1E83" w:rsidP="00844BE2">
      <w:pPr>
        <w:pStyle w:val="Sraopastraipa"/>
        <w:numPr>
          <w:ilvl w:val="2"/>
          <w:numId w:val="35"/>
        </w:numPr>
        <w:tabs>
          <w:tab w:val="left" w:pos="1418"/>
        </w:tabs>
        <w:ind w:left="0" w:firstLine="720"/>
        <w:rPr>
          <w:color w:val="0D0D0D"/>
          <w:lang w:val="lt-LT"/>
        </w:rPr>
      </w:pPr>
      <w:r w:rsidRPr="003F6E85">
        <w:rPr>
          <w:color w:val="0D0D0D"/>
          <w:lang w:val="lt-LT"/>
        </w:rPr>
        <w:t xml:space="preserve">teikiamas projektas yra viešojo pobūdžio, t. y. projekto veiklos yra nemokamos (pavyzdžiui, leidiniai dalinami nemokamai, nemokamos edukacijos, viešai prieinamos viešojo inkubavimo paslaugos, </w:t>
      </w:r>
      <w:r w:rsidR="000F7244">
        <w:rPr>
          <w:color w:val="0D0D0D"/>
          <w:lang w:val="lt-LT"/>
        </w:rPr>
        <w:t xml:space="preserve">ir </w:t>
      </w:r>
      <w:r w:rsidRPr="003F6E85">
        <w:rPr>
          <w:color w:val="0D0D0D"/>
          <w:lang w:val="lt-LT"/>
        </w:rPr>
        <w:t>kt.), renginys ar kitos projekto veiklos nėra uždaros, privačios</w:t>
      </w:r>
      <w:r w:rsidR="009076C3" w:rsidRPr="003F6E85">
        <w:rPr>
          <w:color w:val="0D0D0D"/>
          <w:lang w:val="lt-LT"/>
        </w:rPr>
        <w:t>;</w:t>
      </w:r>
    </w:p>
    <w:p w14:paraId="4CAB1109" w14:textId="5D939EAC" w:rsidR="00771E5B" w:rsidRPr="003F6E85" w:rsidRDefault="005175FB" w:rsidP="00844BE2">
      <w:pPr>
        <w:pStyle w:val="Sraopastraipa"/>
        <w:numPr>
          <w:ilvl w:val="2"/>
          <w:numId w:val="35"/>
        </w:numPr>
        <w:tabs>
          <w:tab w:val="left" w:pos="1276"/>
          <w:tab w:val="left" w:pos="1418"/>
        </w:tabs>
        <w:ind w:left="0" w:firstLine="720"/>
        <w:rPr>
          <w:color w:val="auto"/>
          <w:lang w:val="lt-LT"/>
        </w:rPr>
      </w:pPr>
      <w:r>
        <w:rPr>
          <w:color w:val="0D0D0D"/>
          <w:lang w:val="lt-LT"/>
        </w:rPr>
        <w:t xml:space="preserve"> </w:t>
      </w:r>
      <w:r w:rsidR="00C320D9" w:rsidRPr="003F6E85">
        <w:rPr>
          <w:color w:val="0D0D0D"/>
          <w:lang w:val="lt-LT"/>
        </w:rPr>
        <w:t xml:space="preserve">turi </w:t>
      </w:r>
      <w:r w:rsidR="00FC369E" w:rsidRPr="003F6E85">
        <w:rPr>
          <w:color w:val="0D0D0D"/>
          <w:lang w:val="lt-LT"/>
        </w:rPr>
        <w:t>atitikti</w:t>
      </w:r>
      <w:r w:rsidR="00FC369E" w:rsidRPr="003F6E85">
        <w:rPr>
          <w:bCs/>
          <w:color w:val="0D0D0D"/>
          <w:lang w:val="lt-LT"/>
        </w:rPr>
        <w:t xml:space="preserve"> Anykščių rajono savivaldybės strateginius tikslus: kultūrinio turizmo vystymas rajone, krašto kultūrinių </w:t>
      </w:r>
      <w:r w:rsidR="00FC369E" w:rsidRPr="003F6E85">
        <w:rPr>
          <w:bCs/>
          <w:color w:val="auto"/>
          <w:lang w:val="lt-LT"/>
        </w:rPr>
        <w:t>tradicijų saugojimas ir puoselėjimas, kurorto statuso siekimas ir rajono įvaizdžio stiprinimas;</w:t>
      </w:r>
    </w:p>
    <w:p w14:paraId="59B9644E" w14:textId="77777777" w:rsidR="00FC369E" w:rsidRPr="003F6E85" w:rsidRDefault="00FC369E" w:rsidP="00844BE2">
      <w:pPr>
        <w:pStyle w:val="Sraopastraipa"/>
        <w:numPr>
          <w:ilvl w:val="1"/>
          <w:numId w:val="35"/>
        </w:numPr>
        <w:ind w:left="0" w:firstLine="720"/>
        <w:rPr>
          <w:color w:val="auto"/>
          <w:lang w:val="lt-LT"/>
        </w:rPr>
      </w:pPr>
      <w:r w:rsidRPr="003F6E85">
        <w:rPr>
          <w:color w:val="auto"/>
          <w:lang w:val="lt-LT"/>
        </w:rPr>
        <w:t xml:space="preserve">atitikti </w:t>
      </w:r>
      <w:r w:rsidR="00DB74D9" w:rsidRPr="003F6E85">
        <w:rPr>
          <w:color w:val="auto"/>
          <w:lang w:val="lt-LT"/>
        </w:rPr>
        <w:t>bent 2</w:t>
      </w:r>
      <w:r w:rsidRPr="003F6E85">
        <w:rPr>
          <w:color w:val="auto"/>
          <w:lang w:val="lt-LT"/>
        </w:rPr>
        <w:t xml:space="preserve"> prioritet</w:t>
      </w:r>
      <w:r w:rsidR="00DB74D9" w:rsidRPr="003F6E85">
        <w:rPr>
          <w:color w:val="auto"/>
          <w:lang w:val="lt-LT"/>
        </w:rPr>
        <w:t>us</w:t>
      </w:r>
      <w:r w:rsidRPr="003F6E85">
        <w:rPr>
          <w:color w:val="auto"/>
          <w:lang w:val="lt-LT"/>
        </w:rPr>
        <w:t>:</w:t>
      </w:r>
    </w:p>
    <w:p w14:paraId="3849DC9A" w14:textId="77777777" w:rsidR="00763B9C" w:rsidRPr="003F6E85" w:rsidRDefault="00960C66" w:rsidP="00844BE2">
      <w:pPr>
        <w:pStyle w:val="Sraopastraipa"/>
        <w:numPr>
          <w:ilvl w:val="2"/>
          <w:numId w:val="35"/>
        </w:numPr>
        <w:tabs>
          <w:tab w:val="left" w:pos="1418"/>
        </w:tabs>
        <w:ind w:left="0" w:firstLine="720"/>
        <w:rPr>
          <w:color w:val="auto"/>
          <w:lang w:val="lt-LT" w:eastAsia="lt-LT"/>
        </w:rPr>
      </w:pPr>
      <w:r w:rsidRPr="003F6E85">
        <w:rPr>
          <w:color w:val="auto"/>
          <w:lang w:val="lt-LT" w:eastAsia="lt-LT"/>
        </w:rPr>
        <w:t xml:space="preserve"> </w:t>
      </w:r>
      <w:r w:rsidR="00DF16A1" w:rsidRPr="003F6E85">
        <w:rPr>
          <w:color w:val="auto"/>
          <w:lang w:val="lt-LT" w:eastAsia="lt-LT"/>
        </w:rPr>
        <w:t>aktualių viešųjų inkubavimo paslaugų teikimas Anykšči</w:t>
      </w:r>
      <w:r w:rsidR="00353388" w:rsidRPr="003F6E85">
        <w:rPr>
          <w:color w:val="auto"/>
          <w:lang w:val="lt-LT" w:eastAsia="lt-LT"/>
        </w:rPr>
        <w:t>ų rajone veikiantiems</w:t>
      </w:r>
      <w:r w:rsidR="00DF16A1" w:rsidRPr="003F6E85">
        <w:rPr>
          <w:color w:val="auto"/>
          <w:lang w:val="lt-LT" w:eastAsia="lt-LT"/>
        </w:rPr>
        <w:t xml:space="preserve"> KKI sektoriaus atstovams</w:t>
      </w:r>
      <w:r w:rsidR="00353388" w:rsidRPr="003F6E85">
        <w:rPr>
          <w:color w:val="auto"/>
          <w:lang w:val="lt-LT" w:eastAsia="lt-LT"/>
        </w:rPr>
        <w:t>;</w:t>
      </w:r>
      <w:r w:rsidR="00DF16A1" w:rsidRPr="003F6E85">
        <w:rPr>
          <w:color w:val="auto"/>
          <w:lang w:val="lt-LT" w:eastAsia="lt-LT"/>
        </w:rPr>
        <w:t xml:space="preserve"> </w:t>
      </w:r>
    </w:p>
    <w:p w14:paraId="04A0D8BD" w14:textId="77777777" w:rsidR="00763B9C" w:rsidRPr="003F6E85" w:rsidRDefault="00960C66" w:rsidP="00844BE2">
      <w:pPr>
        <w:pStyle w:val="Sraopastraipa"/>
        <w:numPr>
          <w:ilvl w:val="2"/>
          <w:numId w:val="35"/>
        </w:numPr>
        <w:tabs>
          <w:tab w:val="left" w:pos="1418"/>
        </w:tabs>
        <w:ind w:left="0" w:firstLine="720"/>
        <w:rPr>
          <w:color w:val="auto"/>
          <w:lang w:val="lt-LT" w:eastAsia="lt-LT"/>
        </w:rPr>
      </w:pPr>
      <w:r w:rsidRPr="003F6E85">
        <w:rPr>
          <w:color w:val="auto"/>
          <w:lang w:val="lt-LT" w:eastAsia="lt-LT"/>
        </w:rPr>
        <w:t xml:space="preserve"> </w:t>
      </w:r>
      <w:r w:rsidR="00DF16A1" w:rsidRPr="003F6E85">
        <w:rPr>
          <w:color w:val="auto"/>
          <w:lang w:val="lt-LT" w:eastAsia="lt-LT"/>
        </w:rPr>
        <w:t>n</w:t>
      </w:r>
      <w:r w:rsidR="00763B9C" w:rsidRPr="003F6E85">
        <w:rPr>
          <w:color w:val="auto"/>
          <w:lang w:val="lt-LT" w:eastAsia="lt-LT"/>
        </w:rPr>
        <w:t xml:space="preserve">aujų Anykščių KKI sektoriaus paslaugų ar produktų sukūrimas ir jų veikimo bei tęstinumo užtikrinimas; </w:t>
      </w:r>
    </w:p>
    <w:p w14:paraId="29A78781" w14:textId="77777777" w:rsidR="00771E5B" w:rsidRPr="003F6E85" w:rsidRDefault="00960C66" w:rsidP="00844BE2">
      <w:pPr>
        <w:pStyle w:val="Sraopastraipa"/>
        <w:numPr>
          <w:ilvl w:val="2"/>
          <w:numId w:val="35"/>
        </w:numPr>
        <w:tabs>
          <w:tab w:val="left" w:pos="1418"/>
        </w:tabs>
        <w:ind w:left="0" w:firstLine="720"/>
        <w:rPr>
          <w:color w:val="auto"/>
          <w:lang w:val="lt-LT" w:eastAsia="lt-LT"/>
        </w:rPr>
      </w:pPr>
      <w:r w:rsidRPr="003F6E85">
        <w:rPr>
          <w:color w:val="auto"/>
          <w:lang w:val="lt-LT" w:eastAsia="lt-LT"/>
        </w:rPr>
        <w:t xml:space="preserve"> </w:t>
      </w:r>
      <w:r w:rsidR="00AF65E1" w:rsidRPr="003F6E85">
        <w:rPr>
          <w:color w:val="auto"/>
          <w:lang w:val="lt-LT" w:eastAsia="lt-LT"/>
        </w:rPr>
        <w:t xml:space="preserve">Anykščių </w:t>
      </w:r>
      <w:r w:rsidR="00EB62FA" w:rsidRPr="003F6E85">
        <w:rPr>
          <w:color w:val="auto"/>
          <w:lang w:val="lt-LT" w:eastAsia="lt-LT"/>
        </w:rPr>
        <w:t xml:space="preserve">KKI </w:t>
      </w:r>
      <w:r w:rsidR="00353388" w:rsidRPr="003F6E85">
        <w:rPr>
          <w:color w:val="auto"/>
          <w:lang w:val="lt-LT" w:eastAsia="lt-LT"/>
        </w:rPr>
        <w:t>atstovų</w:t>
      </w:r>
      <w:r w:rsidR="00EB62FA" w:rsidRPr="003F6E85">
        <w:rPr>
          <w:color w:val="auto"/>
          <w:lang w:val="lt-LT" w:eastAsia="lt-LT"/>
        </w:rPr>
        <w:t xml:space="preserve"> dalyvavimas tarptautiniuose tarpsektoriniuose renginiuose (mokymuose, seminaruose, konferencijose ir panašaus pobūdžio renginiuose), skatinant dalyvaujančių juridinių ir (arba) fizinių asmenų kompetencijų kėlimą ir tarptautinę tinklaveiką.</w:t>
      </w:r>
    </w:p>
    <w:p w14:paraId="1B062639" w14:textId="77777777" w:rsidR="00771E5B" w:rsidRPr="003F6E85" w:rsidRDefault="00960C66" w:rsidP="00844BE2">
      <w:pPr>
        <w:pStyle w:val="Sraopastraipa"/>
        <w:numPr>
          <w:ilvl w:val="2"/>
          <w:numId w:val="35"/>
        </w:numPr>
        <w:tabs>
          <w:tab w:val="left" w:pos="1418"/>
          <w:tab w:val="left" w:pos="1701"/>
        </w:tabs>
        <w:ind w:left="0" w:firstLine="720"/>
        <w:rPr>
          <w:color w:val="auto"/>
          <w:lang w:val="lt-LT" w:eastAsia="lt-LT"/>
        </w:rPr>
      </w:pPr>
      <w:r w:rsidRPr="003F6E85">
        <w:rPr>
          <w:color w:val="auto"/>
          <w:lang w:val="lt-LT" w:eastAsia="lt-LT"/>
        </w:rPr>
        <w:t xml:space="preserve"> </w:t>
      </w:r>
      <w:r w:rsidR="00AF65E1" w:rsidRPr="003F6E85">
        <w:rPr>
          <w:color w:val="auto"/>
          <w:lang w:val="lt-LT" w:eastAsia="lt-LT"/>
        </w:rPr>
        <w:t>Anykščių KKI produktų ir paslaugų pristatymas užsienyje vykstančiose tarptautinėse mugėse ir panašaus pobūdžio renginiuose;</w:t>
      </w:r>
    </w:p>
    <w:p w14:paraId="55F521B0" w14:textId="77777777" w:rsidR="00771E5B" w:rsidRPr="003F6E85" w:rsidRDefault="00960C66" w:rsidP="00844BE2">
      <w:pPr>
        <w:pStyle w:val="Sraopastraipa"/>
        <w:numPr>
          <w:ilvl w:val="2"/>
          <w:numId w:val="35"/>
        </w:numPr>
        <w:tabs>
          <w:tab w:val="left" w:pos="1418"/>
        </w:tabs>
        <w:ind w:left="0" w:firstLine="720"/>
        <w:rPr>
          <w:color w:val="auto"/>
          <w:lang w:val="lt-LT" w:eastAsia="lt-LT"/>
        </w:rPr>
      </w:pPr>
      <w:r w:rsidRPr="003F6E85">
        <w:rPr>
          <w:color w:val="auto"/>
          <w:lang w:val="lt-LT"/>
        </w:rPr>
        <w:t xml:space="preserve"> </w:t>
      </w:r>
      <w:r w:rsidR="00763B9C" w:rsidRPr="003F6E85">
        <w:rPr>
          <w:color w:val="auto"/>
          <w:lang w:val="lt-LT"/>
        </w:rPr>
        <w:t xml:space="preserve">Anykščių </w:t>
      </w:r>
      <w:r w:rsidR="00AF65E1" w:rsidRPr="003F6E85">
        <w:rPr>
          <w:color w:val="auto"/>
          <w:lang w:val="lt-LT"/>
        </w:rPr>
        <w:t>KKI atstovų verslumą propaguojan</w:t>
      </w:r>
      <w:r w:rsidR="00353388" w:rsidRPr="003F6E85">
        <w:rPr>
          <w:color w:val="auto"/>
          <w:lang w:val="lt-LT"/>
        </w:rPr>
        <w:t>čių</w:t>
      </w:r>
      <w:r w:rsidR="00AF65E1" w:rsidRPr="003F6E85">
        <w:rPr>
          <w:color w:val="auto"/>
          <w:lang w:val="lt-LT"/>
        </w:rPr>
        <w:t xml:space="preserve"> ir tinklaveiką skatinan</w:t>
      </w:r>
      <w:r w:rsidR="00353388" w:rsidRPr="003F6E85">
        <w:rPr>
          <w:color w:val="auto"/>
          <w:lang w:val="lt-LT"/>
        </w:rPr>
        <w:t xml:space="preserve">čių </w:t>
      </w:r>
      <w:r w:rsidR="00AF65E1" w:rsidRPr="003F6E85">
        <w:rPr>
          <w:color w:val="auto"/>
          <w:lang w:val="lt-LT"/>
        </w:rPr>
        <w:t>rengini</w:t>
      </w:r>
      <w:r w:rsidR="00353388" w:rsidRPr="003F6E85">
        <w:rPr>
          <w:color w:val="auto"/>
          <w:lang w:val="lt-LT"/>
        </w:rPr>
        <w:t>ų ir panašaus pobūdžio projektų organizavimas</w:t>
      </w:r>
      <w:r w:rsidR="00AF65E1" w:rsidRPr="003F6E85">
        <w:rPr>
          <w:color w:val="auto"/>
          <w:lang w:val="lt-LT"/>
        </w:rPr>
        <w:t xml:space="preserve"> (mugės, konferencijos, konkursai, pristatymai, kūrybinės dirbtuvės)</w:t>
      </w:r>
      <w:r w:rsidR="00353388" w:rsidRPr="003F6E85">
        <w:rPr>
          <w:color w:val="auto"/>
          <w:lang w:val="lt-LT"/>
        </w:rPr>
        <w:t>;</w:t>
      </w:r>
    </w:p>
    <w:p w14:paraId="381A33A1" w14:textId="77777777" w:rsidR="00763B9C" w:rsidRPr="003F6E85" w:rsidRDefault="00763B9C" w:rsidP="00844BE2">
      <w:pPr>
        <w:pStyle w:val="Sraopastraipa"/>
        <w:numPr>
          <w:ilvl w:val="2"/>
          <w:numId w:val="35"/>
        </w:numPr>
        <w:tabs>
          <w:tab w:val="left" w:pos="1560"/>
        </w:tabs>
        <w:ind w:left="0" w:firstLine="720"/>
        <w:rPr>
          <w:color w:val="0D0D0D"/>
          <w:lang w:val="lt-LT" w:eastAsia="lt-LT"/>
        </w:rPr>
      </w:pPr>
      <w:r w:rsidRPr="003F6E85">
        <w:rPr>
          <w:color w:val="auto"/>
          <w:lang w:val="lt-LT" w:eastAsia="lt-LT"/>
        </w:rPr>
        <w:t>Anykščių KKI sektoriaus žinomum</w:t>
      </w:r>
      <w:r w:rsidR="00E55648" w:rsidRPr="003F6E85">
        <w:rPr>
          <w:color w:val="auto"/>
          <w:lang w:val="lt-LT" w:eastAsia="lt-LT"/>
        </w:rPr>
        <w:t>o</w:t>
      </w:r>
      <w:r w:rsidRPr="003F6E85">
        <w:rPr>
          <w:color w:val="auto"/>
          <w:lang w:val="lt-LT" w:eastAsia="lt-LT"/>
        </w:rPr>
        <w:t>, matomum</w:t>
      </w:r>
      <w:r w:rsidR="00E55648" w:rsidRPr="003F6E85">
        <w:rPr>
          <w:color w:val="auto"/>
          <w:lang w:val="lt-LT" w:eastAsia="lt-LT"/>
        </w:rPr>
        <w:t>o</w:t>
      </w:r>
      <w:r w:rsidRPr="003F6E85">
        <w:rPr>
          <w:color w:val="auto"/>
          <w:lang w:val="lt-LT" w:eastAsia="lt-LT"/>
        </w:rPr>
        <w:t xml:space="preserve"> visuomenėje ir žiniasklaidoje bei Anykščių KKI  sektoriaus pozityvaus įvaizdžio formavimo </w:t>
      </w:r>
      <w:r w:rsidRPr="003F6E85">
        <w:rPr>
          <w:color w:val="0D0D0D"/>
          <w:lang w:val="lt-LT" w:eastAsia="lt-LT"/>
        </w:rPr>
        <w:t>projektai</w:t>
      </w:r>
      <w:r w:rsidR="00BF7970" w:rsidRPr="003F6E85">
        <w:rPr>
          <w:color w:val="0D0D0D"/>
          <w:lang w:val="lt-LT" w:eastAsia="lt-LT"/>
        </w:rPr>
        <w:t>.</w:t>
      </w:r>
    </w:p>
    <w:bookmarkEnd w:id="8"/>
    <w:p w14:paraId="603B8765" w14:textId="6FF0FBC8" w:rsidR="00771E5B" w:rsidRPr="003F6E85" w:rsidRDefault="008B6DF7"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 xml:space="preserve">Pareiškėjai savo </w:t>
      </w:r>
      <w:r w:rsidR="005960C5" w:rsidRPr="003F6E85">
        <w:rPr>
          <w:color w:val="auto"/>
          <w:lang w:val="lt-LT"/>
        </w:rPr>
        <w:t>p</w:t>
      </w:r>
      <w:r w:rsidRPr="003F6E85">
        <w:rPr>
          <w:color w:val="auto"/>
          <w:lang w:val="lt-LT"/>
        </w:rPr>
        <w:t>rojekto</w:t>
      </w:r>
      <w:r w:rsidR="00E5266F" w:rsidRPr="003F6E85">
        <w:rPr>
          <w:color w:val="auto"/>
          <w:lang w:val="lt-LT"/>
        </w:rPr>
        <w:t xml:space="preserve"> veiklai vykdyti gali pasitelkti partnerius</w:t>
      </w:r>
      <w:r w:rsidR="00501358">
        <w:rPr>
          <w:color w:val="auto"/>
          <w:lang w:val="lt-LT"/>
        </w:rPr>
        <w:t>;</w:t>
      </w:r>
    </w:p>
    <w:p w14:paraId="66C61AB6" w14:textId="77777777" w:rsidR="001F0211" w:rsidRPr="003F6E85" w:rsidRDefault="001F0211" w:rsidP="00844BE2">
      <w:pPr>
        <w:pStyle w:val="Sraopastraipa"/>
        <w:numPr>
          <w:ilvl w:val="1"/>
          <w:numId w:val="35"/>
        </w:numPr>
        <w:autoSpaceDE w:val="0"/>
        <w:autoSpaceDN w:val="0"/>
        <w:adjustRightInd w:val="0"/>
        <w:ind w:left="0" w:firstLine="720"/>
        <w:rPr>
          <w:color w:val="auto"/>
          <w:lang w:val="lt-LT"/>
        </w:rPr>
      </w:pPr>
      <w:r w:rsidRPr="003F6E85">
        <w:rPr>
          <w:color w:val="0D0D0D"/>
          <w:lang w:val="lt-LT"/>
        </w:rPr>
        <w:t xml:space="preserve">projekto </w:t>
      </w:r>
      <w:r w:rsidR="00BF7970" w:rsidRPr="003F6E85">
        <w:rPr>
          <w:color w:val="0D0D0D"/>
          <w:lang w:val="lt-LT"/>
        </w:rPr>
        <w:t>p</w:t>
      </w:r>
      <w:r w:rsidRPr="003F6E85">
        <w:rPr>
          <w:color w:val="0D0D0D"/>
          <w:lang w:val="lt-LT"/>
        </w:rPr>
        <w:t xml:space="preserve">artneriui </w:t>
      </w:r>
      <w:r w:rsidRPr="003F6E85">
        <w:rPr>
          <w:color w:val="auto"/>
          <w:lang w:val="lt-LT"/>
        </w:rPr>
        <w:t xml:space="preserve">esant nevyriausybine ar bendruomenine organizacija, projekto </w:t>
      </w:r>
      <w:r w:rsidR="005960C5" w:rsidRPr="003F6E85">
        <w:rPr>
          <w:color w:val="auto"/>
          <w:lang w:val="lt-LT"/>
        </w:rPr>
        <w:t>p</w:t>
      </w:r>
      <w:r w:rsidRPr="003F6E85">
        <w:rPr>
          <w:color w:val="auto"/>
          <w:lang w:val="lt-LT"/>
        </w:rPr>
        <w:t xml:space="preserve">artneris </w:t>
      </w:r>
      <w:r w:rsidRPr="003F6E85">
        <w:rPr>
          <w:bCs/>
          <w:color w:val="auto"/>
          <w:lang w:val="lt-LT"/>
        </w:rPr>
        <w:t xml:space="preserve">teisės aktų nustatyta tvarka </w:t>
      </w:r>
      <w:r w:rsidRPr="003F6E85">
        <w:rPr>
          <w:color w:val="auto"/>
          <w:lang w:val="lt-LT"/>
        </w:rPr>
        <w:t>turi būti pateikęs finansinių ataskaitų rinkinį ir veiklos ataskaitą.</w:t>
      </w:r>
    </w:p>
    <w:p w14:paraId="58FB9CF8" w14:textId="77777777" w:rsidR="005A2A25" w:rsidRPr="003F6E85" w:rsidRDefault="0007471A"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Paraišk</w:t>
      </w:r>
      <w:r w:rsidR="005A2A25" w:rsidRPr="003F6E85">
        <w:rPr>
          <w:color w:val="auto"/>
          <w:lang w:val="lt-LT"/>
        </w:rPr>
        <w:t xml:space="preserve">ą, kai </w:t>
      </w:r>
      <w:r w:rsidR="005960C5" w:rsidRPr="003F6E85">
        <w:rPr>
          <w:color w:val="auto"/>
          <w:lang w:val="lt-LT"/>
        </w:rPr>
        <w:t>p</w:t>
      </w:r>
      <w:r w:rsidR="005A2A25" w:rsidRPr="003F6E85">
        <w:rPr>
          <w:color w:val="auto"/>
          <w:lang w:val="lt-LT"/>
        </w:rPr>
        <w:t>rojektą įgyvendina daugiau nei vienas juridinis asmuo, turi teisę teikti</w:t>
      </w:r>
      <w:r w:rsidR="00285E62" w:rsidRPr="003F6E85">
        <w:rPr>
          <w:color w:val="auto"/>
          <w:lang w:val="lt-LT"/>
        </w:rPr>
        <w:t xml:space="preserve"> </w:t>
      </w:r>
      <w:r w:rsidR="005A2A25" w:rsidRPr="003F6E85">
        <w:rPr>
          <w:color w:val="auto"/>
          <w:lang w:val="lt-LT"/>
        </w:rPr>
        <w:t>tik vienas juridinis asmuo.</w:t>
      </w:r>
    </w:p>
    <w:p w14:paraId="6F55D529" w14:textId="77777777" w:rsidR="009E02E6" w:rsidRPr="003F6E85" w:rsidRDefault="009E02E6" w:rsidP="00844BE2">
      <w:pPr>
        <w:tabs>
          <w:tab w:val="left" w:pos="851"/>
        </w:tabs>
        <w:autoSpaceDE w:val="0"/>
        <w:autoSpaceDN w:val="0"/>
        <w:adjustRightInd w:val="0"/>
        <w:spacing w:line="240" w:lineRule="auto"/>
        <w:ind w:right="-1"/>
        <w:jc w:val="center"/>
        <w:rPr>
          <w:b/>
        </w:rPr>
      </w:pPr>
      <w:r w:rsidRPr="003F6E85">
        <w:rPr>
          <w:b/>
        </w:rPr>
        <w:lastRenderedPageBreak/>
        <w:t>III SKYRIUS</w:t>
      </w:r>
    </w:p>
    <w:p w14:paraId="7CEBB608" w14:textId="4A56EBC0" w:rsidR="009E02E6" w:rsidRPr="003F6E85" w:rsidRDefault="009E02E6" w:rsidP="00844BE2">
      <w:pPr>
        <w:tabs>
          <w:tab w:val="left" w:pos="851"/>
        </w:tabs>
        <w:spacing w:line="240" w:lineRule="auto"/>
        <w:ind w:right="140"/>
        <w:jc w:val="center"/>
        <w:rPr>
          <w:b/>
        </w:rPr>
      </w:pPr>
      <w:r w:rsidRPr="003F6E85">
        <w:rPr>
          <w:b/>
        </w:rPr>
        <w:t xml:space="preserve">PROJEKTŲ PARAIŠKŲ PATEIKIMO TVARKA IR REIKALAVIMAI </w:t>
      </w:r>
    </w:p>
    <w:p w14:paraId="79B34BEF" w14:textId="77777777" w:rsidR="00E5266F" w:rsidRPr="003F6E85" w:rsidRDefault="00E5266F" w:rsidP="0034016B">
      <w:pPr>
        <w:tabs>
          <w:tab w:val="left" w:pos="851"/>
        </w:tabs>
        <w:ind w:right="140"/>
        <w:jc w:val="center"/>
        <w:rPr>
          <w:b/>
        </w:rPr>
      </w:pPr>
    </w:p>
    <w:p w14:paraId="6E7519EA" w14:textId="2C6264C4" w:rsidR="0016403D" w:rsidRPr="003F6E85" w:rsidRDefault="00FF6C49" w:rsidP="00844BE2">
      <w:pPr>
        <w:pStyle w:val="Sraopastraipa"/>
        <w:numPr>
          <w:ilvl w:val="0"/>
          <w:numId w:val="35"/>
        </w:numPr>
        <w:ind w:left="0" w:firstLine="720"/>
        <w:rPr>
          <w:color w:val="0D0D0D"/>
          <w:lang w:val="lt-LT"/>
        </w:rPr>
      </w:pPr>
      <w:r w:rsidRPr="003F6E85">
        <w:rPr>
          <w:color w:val="auto"/>
          <w:lang w:val="lt-LT"/>
        </w:rPr>
        <w:t>Pareiškėjas, atitinkantis reikalavimus ir pageidaujantis gauti finans</w:t>
      </w:r>
      <w:r w:rsidR="007F25B9" w:rsidRPr="003F6E85">
        <w:rPr>
          <w:color w:val="auto"/>
          <w:lang w:val="lt-LT"/>
        </w:rPr>
        <w:t>avimą</w:t>
      </w:r>
      <w:r w:rsidRPr="003F6E85">
        <w:rPr>
          <w:color w:val="auto"/>
          <w:lang w:val="lt-LT"/>
        </w:rPr>
        <w:t xml:space="preserve"> vykdyti </w:t>
      </w:r>
      <w:r w:rsidR="005960C5" w:rsidRPr="003F6E85">
        <w:rPr>
          <w:color w:val="auto"/>
          <w:lang w:val="lt-LT"/>
        </w:rPr>
        <w:t>p</w:t>
      </w:r>
      <w:r w:rsidRPr="003F6E85">
        <w:rPr>
          <w:color w:val="auto"/>
          <w:lang w:val="lt-LT"/>
        </w:rPr>
        <w:t xml:space="preserve">rojektus, </w:t>
      </w:r>
      <w:r w:rsidR="00C33D98" w:rsidRPr="003F6E85">
        <w:rPr>
          <w:color w:val="auto"/>
          <w:lang w:val="lt-LT"/>
        </w:rPr>
        <w:t>Anykščių rajono savivaldybės administracijos</w:t>
      </w:r>
      <w:r w:rsidR="00C7432B" w:rsidRPr="003F6E85">
        <w:rPr>
          <w:color w:val="auto"/>
          <w:lang w:val="lt-LT"/>
        </w:rPr>
        <w:t xml:space="preserve"> (toliau – Administracijos)</w:t>
      </w:r>
      <w:r w:rsidR="00C33D98" w:rsidRPr="003F6E85">
        <w:rPr>
          <w:color w:val="auto"/>
          <w:lang w:val="lt-LT"/>
        </w:rPr>
        <w:t xml:space="preserve"> skyriaus, atsakingo už kultūrą ir turizmą, vyr. specialistui  (toliau –</w:t>
      </w:r>
      <w:r w:rsidR="007F25B9" w:rsidRPr="003F6E85">
        <w:rPr>
          <w:color w:val="auto"/>
          <w:lang w:val="lt-LT"/>
        </w:rPr>
        <w:t xml:space="preserve"> </w:t>
      </w:r>
      <w:r w:rsidRPr="003F6E85">
        <w:rPr>
          <w:color w:val="auto"/>
          <w:lang w:val="lt-LT"/>
        </w:rPr>
        <w:t>Koordinatoriu</w:t>
      </w:r>
      <w:r w:rsidR="007F25B9" w:rsidRPr="003F6E85">
        <w:rPr>
          <w:color w:val="auto"/>
          <w:lang w:val="lt-LT"/>
        </w:rPr>
        <w:t>s</w:t>
      </w:r>
      <w:r w:rsidR="00C33D98" w:rsidRPr="003F6E85">
        <w:rPr>
          <w:color w:val="auto"/>
          <w:lang w:val="lt-LT"/>
        </w:rPr>
        <w:t>)</w:t>
      </w:r>
      <w:r w:rsidRPr="003F6E85">
        <w:rPr>
          <w:color w:val="auto"/>
          <w:lang w:val="lt-LT"/>
        </w:rPr>
        <w:t xml:space="preserve"> paskelbus kvietimo teikti Paraiškas datą www.anyksciai.lt, </w:t>
      </w:r>
      <w:r w:rsidR="00E27BA7" w:rsidRPr="003F6E85">
        <w:rPr>
          <w:color w:val="0D0D0D"/>
          <w:lang w:val="lt-LT"/>
        </w:rPr>
        <w:t>A</w:t>
      </w:r>
      <w:r w:rsidRPr="003F6E85">
        <w:rPr>
          <w:color w:val="0D0D0D"/>
          <w:lang w:val="lt-LT"/>
        </w:rPr>
        <w:t xml:space="preserve">dministracijai ne vėliau kaip per 20 (dvidešimt) darbo dienų nuo </w:t>
      </w:r>
      <w:r w:rsidR="00FF4A98" w:rsidRPr="003F6E85">
        <w:rPr>
          <w:color w:val="0D0D0D"/>
          <w:lang w:val="lt-LT"/>
        </w:rPr>
        <w:t>P</w:t>
      </w:r>
      <w:r w:rsidRPr="003F6E85">
        <w:rPr>
          <w:color w:val="0D0D0D"/>
          <w:lang w:val="lt-LT"/>
        </w:rPr>
        <w:t xml:space="preserve">araiškų priėmimo paskelbimo datos pateikia Paraišką </w:t>
      </w:r>
      <w:r w:rsidRPr="003F6E85">
        <w:rPr>
          <w:iCs/>
          <w:color w:val="0D0D0D"/>
          <w:lang w:val="lt-LT"/>
        </w:rPr>
        <w:t>(</w:t>
      </w:r>
      <w:r w:rsidR="00BF7970" w:rsidRPr="003F6E85">
        <w:rPr>
          <w:iCs/>
          <w:color w:val="0D0D0D"/>
          <w:lang w:val="lt-LT"/>
        </w:rPr>
        <w:t>1</w:t>
      </w:r>
      <w:r w:rsidRPr="003F6E85">
        <w:rPr>
          <w:iCs/>
          <w:color w:val="0D0D0D"/>
          <w:lang w:val="lt-LT"/>
        </w:rPr>
        <w:t xml:space="preserve"> priedas)</w:t>
      </w:r>
      <w:r w:rsidR="00193E97" w:rsidRPr="003F6E85">
        <w:rPr>
          <w:i/>
          <w:color w:val="0D0D0D"/>
          <w:lang w:val="lt-LT"/>
        </w:rPr>
        <w:t xml:space="preserve"> </w:t>
      </w:r>
      <w:r w:rsidR="00193E97" w:rsidRPr="003F6E85">
        <w:rPr>
          <w:color w:val="0D0D0D"/>
          <w:lang w:val="lt-LT"/>
        </w:rPr>
        <w:t>(jeigu Paraiška gauta po darbo valandų, poilsio ar šventės dieną, jos gavimo diena laikoma po jos einanti darbo diena)</w:t>
      </w:r>
      <w:r w:rsidRPr="003F6E85">
        <w:rPr>
          <w:i/>
          <w:color w:val="0D0D0D"/>
          <w:lang w:val="lt-LT"/>
        </w:rPr>
        <w:t xml:space="preserve"> </w:t>
      </w:r>
      <w:r w:rsidRPr="003F6E85">
        <w:rPr>
          <w:color w:val="0D0D0D"/>
          <w:lang w:val="lt-LT"/>
        </w:rPr>
        <w:t>ir priedus</w:t>
      </w:r>
      <w:r w:rsidR="009E02E6" w:rsidRPr="003F6E85">
        <w:rPr>
          <w:color w:val="0D0D0D"/>
          <w:lang w:val="lt-LT"/>
        </w:rPr>
        <w:t>:</w:t>
      </w:r>
      <w:r w:rsidR="00E5266F" w:rsidRPr="003F6E85">
        <w:rPr>
          <w:color w:val="0D0D0D"/>
          <w:lang w:val="lt-LT"/>
        </w:rPr>
        <w:t xml:space="preserve"> </w:t>
      </w:r>
    </w:p>
    <w:p w14:paraId="1D701D39" w14:textId="14870939" w:rsidR="0016403D" w:rsidRPr="003F6E85" w:rsidRDefault="0016403D" w:rsidP="00844BE2">
      <w:pPr>
        <w:pStyle w:val="Sraopastraipa"/>
        <w:numPr>
          <w:ilvl w:val="1"/>
          <w:numId w:val="35"/>
        </w:numPr>
        <w:tabs>
          <w:tab w:val="left" w:pos="1418"/>
        </w:tabs>
        <w:ind w:left="0" w:firstLine="720"/>
        <w:rPr>
          <w:color w:val="0D0D0D"/>
          <w:lang w:val="lt-LT"/>
        </w:rPr>
      </w:pPr>
      <w:r w:rsidRPr="003F6E85">
        <w:rPr>
          <w:color w:val="0D0D0D"/>
          <w:lang w:val="lt-LT"/>
        </w:rPr>
        <w:t xml:space="preserve">jeigu </w:t>
      </w:r>
      <w:r w:rsidR="00BF7970" w:rsidRPr="003F6E85">
        <w:rPr>
          <w:color w:val="0D0D0D"/>
          <w:lang w:val="lt-LT"/>
        </w:rPr>
        <w:t>P</w:t>
      </w:r>
      <w:r w:rsidRPr="003F6E85">
        <w:rPr>
          <w:color w:val="0D0D0D"/>
          <w:lang w:val="lt-LT"/>
        </w:rPr>
        <w:t xml:space="preserve">areiškėjas </w:t>
      </w:r>
      <w:r w:rsidR="0007471A" w:rsidRPr="003F6E85">
        <w:rPr>
          <w:color w:val="0D0D0D"/>
          <w:lang w:val="lt-LT"/>
        </w:rPr>
        <w:t>Paraišk</w:t>
      </w:r>
      <w:r w:rsidRPr="003F6E85">
        <w:rPr>
          <w:color w:val="0D0D0D"/>
          <w:lang w:val="lt-LT"/>
        </w:rPr>
        <w:t xml:space="preserve">ą Administracijos skyriui, atsakingam už </w:t>
      </w:r>
      <w:r w:rsidR="006D4A4F" w:rsidRPr="003F6E85">
        <w:rPr>
          <w:color w:val="0D0D0D"/>
          <w:lang w:val="lt-LT"/>
        </w:rPr>
        <w:t>kultūrą ir turizmą</w:t>
      </w:r>
      <w:r w:rsidR="00D851C8" w:rsidRPr="003F6E85">
        <w:rPr>
          <w:color w:val="0D0D0D"/>
          <w:lang w:val="lt-LT"/>
        </w:rPr>
        <w:t>,</w:t>
      </w:r>
      <w:r w:rsidRPr="003F6E85">
        <w:rPr>
          <w:color w:val="0D0D0D"/>
          <w:lang w:val="lt-LT"/>
        </w:rPr>
        <w:t xml:space="preserve"> teikia pirmą kartą</w:t>
      </w:r>
      <w:r w:rsidR="002C4ACC">
        <w:rPr>
          <w:color w:val="0D0D0D"/>
          <w:lang w:val="lt-LT"/>
        </w:rPr>
        <w:t xml:space="preserve"> einamaisiais metais</w:t>
      </w:r>
      <w:r w:rsidRPr="003F6E85">
        <w:rPr>
          <w:color w:val="0D0D0D"/>
          <w:lang w:val="lt-LT"/>
        </w:rPr>
        <w:t xml:space="preserve"> arba po paskutinio </w:t>
      </w:r>
      <w:r w:rsidR="005960C5" w:rsidRPr="003F6E85">
        <w:rPr>
          <w:color w:val="0D0D0D"/>
          <w:lang w:val="lt-LT"/>
        </w:rPr>
        <w:t>p</w:t>
      </w:r>
      <w:r w:rsidRPr="003F6E85">
        <w:rPr>
          <w:color w:val="0D0D0D"/>
          <w:lang w:val="lt-LT"/>
        </w:rPr>
        <w:t xml:space="preserve">rojekto </w:t>
      </w:r>
      <w:r w:rsidR="0007471A" w:rsidRPr="003F6E85">
        <w:rPr>
          <w:color w:val="0D0D0D"/>
          <w:lang w:val="lt-LT"/>
        </w:rPr>
        <w:t>Paraišk</w:t>
      </w:r>
      <w:r w:rsidRPr="003F6E85">
        <w:rPr>
          <w:color w:val="0D0D0D"/>
          <w:lang w:val="lt-LT"/>
        </w:rPr>
        <w:t xml:space="preserve">ų teikimo buvo vykdyti įstatų (nuostatų) pakeitimai, tuomet </w:t>
      </w:r>
      <w:r w:rsidR="00BF7970" w:rsidRPr="003F6E85">
        <w:rPr>
          <w:color w:val="0D0D0D"/>
          <w:lang w:val="lt-LT"/>
        </w:rPr>
        <w:t>P</w:t>
      </w:r>
      <w:r w:rsidRPr="003F6E85">
        <w:rPr>
          <w:color w:val="0D0D0D"/>
          <w:lang w:val="lt-LT"/>
        </w:rPr>
        <w:t xml:space="preserve">areiškėjas pateikia įstatų ir steigimo dokumentų kopijas, patvirtintas </w:t>
      </w:r>
      <w:r w:rsidR="00BF7970" w:rsidRPr="003F6E85">
        <w:rPr>
          <w:color w:val="0D0D0D"/>
          <w:lang w:val="lt-LT"/>
        </w:rPr>
        <w:t>P</w:t>
      </w:r>
      <w:r w:rsidRPr="003F6E85">
        <w:rPr>
          <w:color w:val="0D0D0D"/>
          <w:lang w:val="lt-LT"/>
        </w:rPr>
        <w:t>areiškėjo antspaudu (tik tais atvejais, kai pareiga turėti antspaudą nustatyta juridinio asmens steigimo dokumentuose arba įstatymuose) ir vadovo parašu</w:t>
      </w:r>
      <w:r w:rsidRPr="003F6E85">
        <w:rPr>
          <w:snapToGrid w:val="0"/>
          <w:color w:val="0D0D0D"/>
          <w:lang w:val="lt-LT"/>
        </w:rPr>
        <w:t>;</w:t>
      </w:r>
    </w:p>
    <w:p w14:paraId="711DC6E1" w14:textId="77777777" w:rsidR="0016403D" w:rsidRPr="003F6E85" w:rsidRDefault="0016403D" w:rsidP="00844BE2">
      <w:pPr>
        <w:pStyle w:val="Sraopastraipa"/>
        <w:numPr>
          <w:ilvl w:val="1"/>
          <w:numId w:val="35"/>
        </w:numPr>
        <w:tabs>
          <w:tab w:val="left" w:pos="1418"/>
          <w:tab w:val="left" w:pos="1560"/>
        </w:tabs>
        <w:ind w:left="0" w:firstLine="720"/>
        <w:rPr>
          <w:color w:val="auto"/>
          <w:lang w:val="lt-LT"/>
        </w:rPr>
      </w:pPr>
      <w:r w:rsidRPr="003F6E85">
        <w:rPr>
          <w:color w:val="0D0D0D"/>
          <w:lang w:val="lt-LT"/>
        </w:rPr>
        <w:t xml:space="preserve">jungtinės veiklos (partnerystės) sutarties patvirtintą kopiją, jei Paraiška teikiama kartu su </w:t>
      </w:r>
      <w:r w:rsidR="00BF7970" w:rsidRPr="003F6E85">
        <w:rPr>
          <w:color w:val="0D0D0D"/>
          <w:lang w:val="lt-LT"/>
        </w:rPr>
        <w:t>p</w:t>
      </w:r>
      <w:r w:rsidRPr="003F6E85">
        <w:rPr>
          <w:color w:val="0D0D0D"/>
          <w:lang w:val="lt-LT"/>
        </w:rPr>
        <w:t>artneriu (</w:t>
      </w:r>
      <w:r w:rsidR="00BF7970" w:rsidRPr="003F6E85">
        <w:rPr>
          <w:color w:val="0D0D0D"/>
          <w:lang w:val="lt-LT"/>
        </w:rPr>
        <w:t>-</w:t>
      </w:r>
      <w:r w:rsidRPr="003F6E85">
        <w:rPr>
          <w:color w:val="0D0D0D"/>
          <w:lang w:val="lt-LT"/>
        </w:rPr>
        <w:t xml:space="preserve">iais). Jungtinės veiklos (partnerystės) sutartis privalo atitikti Lietuvos Respublikos civiliniame kodekse nustatytus </w:t>
      </w:r>
      <w:r w:rsidRPr="003F6E85">
        <w:rPr>
          <w:color w:val="auto"/>
          <w:lang w:val="lt-LT"/>
        </w:rPr>
        <w:t>jungtinės veiklos sutarčiai keliamus reikalavimus;</w:t>
      </w:r>
    </w:p>
    <w:p w14:paraId="1E63A844" w14:textId="77777777" w:rsidR="0016403D" w:rsidRPr="003F6E85" w:rsidRDefault="005960C5" w:rsidP="00844BE2">
      <w:pPr>
        <w:pStyle w:val="Sraopastraipa"/>
        <w:numPr>
          <w:ilvl w:val="1"/>
          <w:numId w:val="35"/>
        </w:numPr>
        <w:tabs>
          <w:tab w:val="left" w:pos="1418"/>
          <w:tab w:val="left" w:pos="1560"/>
        </w:tabs>
        <w:ind w:left="0" w:firstLine="720"/>
        <w:rPr>
          <w:color w:val="auto"/>
          <w:lang w:val="lt-LT"/>
        </w:rPr>
      </w:pPr>
      <w:r w:rsidRPr="003F6E85">
        <w:rPr>
          <w:iCs/>
          <w:color w:val="auto"/>
          <w:lang w:val="lt-LT" w:eastAsia="lt-LT"/>
        </w:rPr>
        <w:t>p</w:t>
      </w:r>
      <w:r w:rsidR="0016403D" w:rsidRPr="003F6E85">
        <w:rPr>
          <w:iCs/>
          <w:color w:val="auto"/>
          <w:lang w:val="lt-LT" w:eastAsia="lt-LT"/>
        </w:rPr>
        <w:t xml:space="preserve">rojekto vadovo gyvenimo aprašymą (CV), kuriame turi būti nurodoma šio asmens vardas, pavardė, adresas, telefono numeris, el. paštas, </w:t>
      </w:r>
      <w:r w:rsidR="0016403D" w:rsidRPr="003F6E85">
        <w:rPr>
          <w:color w:val="auto"/>
          <w:lang w:val="lt-LT"/>
        </w:rPr>
        <w:t>išsilavinimas, darbo patirtis, darbo su projektais patirtis</w:t>
      </w:r>
      <w:r w:rsidR="0016403D" w:rsidRPr="003F6E85">
        <w:rPr>
          <w:snapToGrid w:val="0"/>
          <w:color w:val="auto"/>
          <w:lang w:val="lt-LT"/>
        </w:rPr>
        <w:t xml:space="preserve">. Jeigu </w:t>
      </w:r>
      <w:r w:rsidRPr="003F6E85">
        <w:rPr>
          <w:snapToGrid w:val="0"/>
          <w:color w:val="auto"/>
          <w:lang w:val="lt-LT"/>
        </w:rPr>
        <w:t>p</w:t>
      </w:r>
      <w:r w:rsidR="0016403D" w:rsidRPr="003F6E85">
        <w:rPr>
          <w:snapToGrid w:val="0"/>
          <w:color w:val="auto"/>
          <w:lang w:val="lt-LT"/>
        </w:rPr>
        <w:t xml:space="preserve">rojekto vadovas teikia daugiau nei vieną Paraišką, </w:t>
      </w:r>
      <w:r w:rsidRPr="003F6E85">
        <w:rPr>
          <w:snapToGrid w:val="0"/>
          <w:color w:val="auto"/>
          <w:lang w:val="lt-LT"/>
        </w:rPr>
        <w:t>p</w:t>
      </w:r>
      <w:r w:rsidR="0016403D" w:rsidRPr="003F6E85">
        <w:rPr>
          <w:snapToGrid w:val="0"/>
          <w:color w:val="auto"/>
          <w:lang w:val="lt-LT"/>
        </w:rPr>
        <w:t xml:space="preserve">rojekto vadovo gyvenimo aprašymą </w:t>
      </w:r>
      <w:r w:rsidR="005F650D" w:rsidRPr="003F6E85">
        <w:rPr>
          <w:snapToGrid w:val="0"/>
          <w:color w:val="auto"/>
          <w:lang w:val="lt-LT"/>
        </w:rPr>
        <w:t xml:space="preserve">Administracijos skyriui, atsakingam už </w:t>
      </w:r>
      <w:r w:rsidR="006D4A4F" w:rsidRPr="003F6E85">
        <w:rPr>
          <w:snapToGrid w:val="0"/>
          <w:color w:val="auto"/>
          <w:lang w:val="lt-LT"/>
        </w:rPr>
        <w:t>kultūrą ir turizmą</w:t>
      </w:r>
      <w:r w:rsidR="005F650D" w:rsidRPr="003F6E85">
        <w:rPr>
          <w:snapToGrid w:val="0"/>
          <w:color w:val="0D0D0D"/>
          <w:lang w:val="lt-LT"/>
        </w:rPr>
        <w:t xml:space="preserve">, </w:t>
      </w:r>
      <w:r w:rsidR="0016403D" w:rsidRPr="003F6E85">
        <w:rPr>
          <w:snapToGrid w:val="0"/>
          <w:color w:val="0D0D0D"/>
          <w:lang w:val="lt-LT"/>
        </w:rPr>
        <w:t xml:space="preserve">užtenka </w:t>
      </w:r>
      <w:r w:rsidR="0016403D" w:rsidRPr="003F6E85">
        <w:rPr>
          <w:snapToGrid w:val="0"/>
          <w:color w:val="auto"/>
          <w:lang w:val="lt-LT"/>
        </w:rPr>
        <w:t>pateikti 1 kartą per metus;</w:t>
      </w:r>
    </w:p>
    <w:p w14:paraId="703AFC5C" w14:textId="77777777" w:rsidR="00EA60E5" w:rsidRPr="003F6E85" w:rsidRDefault="0016403D" w:rsidP="00844BE2">
      <w:pPr>
        <w:pStyle w:val="Sraopastraipa"/>
        <w:numPr>
          <w:ilvl w:val="1"/>
          <w:numId w:val="35"/>
        </w:numPr>
        <w:tabs>
          <w:tab w:val="left" w:pos="1418"/>
          <w:tab w:val="left" w:pos="1560"/>
        </w:tabs>
        <w:ind w:left="0" w:firstLine="720"/>
        <w:rPr>
          <w:color w:val="auto"/>
          <w:lang w:val="lt-LT"/>
        </w:rPr>
      </w:pPr>
      <w:r w:rsidRPr="003F6E85">
        <w:rPr>
          <w:color w:val="auto"/>
          <w:lang w:val="lt-LT"/>
        </w:rPr>
        <w:t xml:space="preserve">bendradarbiavimą, rėmimą patvirtinantys dokumentai, jeigu </w:t>
      </w:r>
      <w:r w:rsidR="005960C5" w:rsidRPr="003F6E85">
        <w:rPr>
          <w:color w:val="auto"/>
          <w:lang w:val="lt-LT"/>
        </w:rPr>
        <w:t>p</w:t>
      </w:r>
      <w:r w:rsidRPr="003F6E85">
        <w:rPr>
          <w:color w:val="auto"/>
          <w:lang w:val="lt-LT"/>
        </w:rPr>
        <w:t>rojekte numatytas bendradarbiavimas, rėmimas</w:t>
      </w:r>
      <w:r w:rsidR="009879E1" w:rsidRPr="003F6E85">
        <w:rPr>
          <w:color w:val="auto"/>
          <w:lang w:val="lt-LT"/>
        </w:rPr>
        <w:t>;</w:t>
      </w:r>
    </w:p>
    <w:p w14:paraId="21F05673" w14:textId="46DA11B4" w:rsidR="00EA60E5" w:rsidRPr="003F6E85" w:rsidRDefault="0016403D" w:rsidP="00844BE2">
      <w:pPr>
        <w:pStyle w:val="Sraopastraipa"/>
        <w:numPr>
          <w:ilvl w:val="2"/>
          <w:numId w:val="35"/>
        </w:numPr>
        <w:tabs>
          <w:tab w:val="left" w:pos="1701"/>
        </w:tabs>
        <w:ind w:left="0" w:firstLine="720"/>
        <w:rPr>
          <w:color w:val="auto"/>
          <w:lang w:val="lt-LT"/>
        </w:rPr>
      </w:pPr>
      <w:r w:rsidRPr="003F6E85">
        <w:rPr>
          <w:color w:val="auto"/>
          <w:lang w:val="lt-LT"/>
        </w:rPr>
        <w:t xml:space="preserve">tinkamais dokumentais, įrodančiais projekto vykdytojo, partnerio, rėmėjų indėlį, laikomi dėl projekto finansavimo sudaryta sutartis ar preliminari sutartis, ketinimų protokolas, raštas, laiškas ar kitas rašytinis dokumentas, iš kurio būtų aiškus lėšų dydis, jų skyrimo tikslas bei susitarimą sudarę subjektai. Nepiniginis įnašas, teikiamas prekėmis ir (arba) paslaugomis, išreiškiamas pinigine verte, kurią teisės aktų nustatyta tvarka apskaičiuoja, nustato ir už jos teisingumą atsako </w:t>
      </w:r>
      <w:r w:rsidR="00B40441">
        <w:rPr>
          <w:color w:val="auto"/>
          <w:lang w:val="lt-LT"/>
        </w:rPr>
        <w:t>P</w:t>
      </w:r>
      <w:r w:rsidRPr="003F6E85">
        <w:rPr>
          <w:color w:val="auto"/>
          <w:lang w:val="lt-LT"/>
        </w:rPr>
        <w:t>areiškėjas. Visuose indėlį patvirtinančiuose dokumentuose turi būti nurodytas projekto pavadinimas, finansinio įsipareigojimo rūšis (finansinė parama, parama paslaugomis ar prekėmis ar kt.), finansinio įsipareigojimo vertė eurais;</w:t>
      </w:r>
    </w:p>
    <w:p w14:paraId="1C314B87" w14:textId="77777777" w:rsidR="0016403D" w:rsidRPr="003F6E85" w:rsidRDefault="0016403D" w:rsidP="00844BE2">
      <w:pPr>
        <w:pStyle w:val="Sraopastraipa"/>
        <w:numPr>
          <w:ilvl w:val="2"/>
          <w:numId w:val="35"/>
        </w:numPr>
        <w:tabs>
          <w:tab w:val="left" w:pos="1418"/>
          <w:tab w:val="left" w:pos="1560"/>
          <w:tab w:val="left" w:pos="1843"/>
          <w:tab w:val="left" w:pos="1985"/>
        </w:tabs>
        <w:ind w:left="0" w:firstLine="720"/>
        <w:rPr>
          <w:color w:val="auto"/>
          <w:lang w:val="lt-LT"/>
        </w:rPr>
      </w:pPr>
      <w:r w:rsidRPr="003F6E85">
        <w:rPr>
          <w:color w:val="auto"/>
          <w:lang w:val="lt-LT"/>
        </w:rPr>
        <w:t>tinkamais dokumentais, įrodančiais bendradarbiavimą, laikoma sudarytos sutartys ar preliminarios sutartys, raštas, laiškas ar kitas rašytinis dokumentas;</w:t>
      </w:r>
    </w:p>
    <w:p w14:paraId="2A2B340A" w14:textId="77777777" w:rsidR="00EA60E5" w:rsidRPr="003F6E85" w:rsidRDefault="0016403D" w:rsidP="00844BE2">
      <w:pPr>
        <w:pStyle w:val="Sraopastraipa"/>
        <w:numPr>
          <w:ilvl w:val="1"/>
          <w:numId w:val="35"/>
        </w:numPr>
        <w:tabs>
          <w:tab w:val="left" w:pos="1843"/>
        </w:tabs>
        <w:ind w:left="0" w:firstLine="720"/>
        <w:rPr>
          <w:color w:val="0D0D0D"/>
          <w:lang w:val="lt-LT"/>
        </w:rPr>
      </w:pPr>
      <w:r w:rsidRPr="003F6E85">
        <w:rPr>
          <w:color w:val="0D0D0D"/>
          <w:lang w:val="lt-LT"/>
        </w:rPr>
        <w:lastRenderedPageBreak/>
        <w:t xml:space="preserve">jeigu </w:t>
      </w:r>
      <w:r w:rsidR="005960C5" w:rsidRPr="003F6E85">
        <w:rPr>
          <w:color w:val="0D0D0D"/>
          <w:lang w:val="lt-LT"/>
        </w:rPr>
        <w:t>p</w:t>
      </w:r>
      <w:r w:rsidRPr="003F6E85">
        <w:rPr>
          <w:color w:val="0D0D0D"/>
          <w:lang w:val="lt-LT"/>
        </w:rPr>
        <w:t xml:space="preserve">rojekto vykdymo vieta nepriklauso </w:t>
      </w:r>
      <w:r w:rsidR="00BF7970" w:rsidRPr="003F6E85">
        <w:rPr>
          <w:color w:val="0D0D0D"/>
          <w:lang w:val="lt-LT"/>
        </w:rPr>
        <w:t>P</w:t>
      </w:r>
      <w:r w:rsidRPr="003F6E85">
        <w:rPr>
          <w:color w:val="0D0D0D"/>
          <w:lang w:val="lt-LT"/>
        </w:rPr>
        <w:t xml:space="preserve">areiškėjui ir </w:t>
      </w:r>
      <w:r w:rsidR="005960C5" w:rsidRPr="003F6E85">
        <w:rPr>
          <w:color w:val="0D0D0D"/>
          <w:lang w:val="lt-LT"/>
        </w:rPr>
        <w:t>p</w:t>
      </w:r>
      <w:r w:rsidRPr="003F6E85">
        <w:rPr>
          <w:color w:val="0D0D0D"/>
          <w:lang w:val="lt-LT"/>
        </w:rPr>
        <w:t xml:space="preserve">rojekto vykdymo vietoje numatoma ilgalaikė veikla (įrengiama stacionari </w:t>
      </w:r>
      <w:r w:rsidR="00850EAB" w:rsidRPr="003F6E85">
        <w:rPr>
          <w:color w:val="0D0D0D"/>
          <w:lang w:val="lt-LT"/>
        </w:rPr>
        <w:t>paslauga</w:t>
      </w:r>
      <w:r w:rsidRPr="003F6E85">
        <w:rPr>
          <w:color w:val="0D0D0D"/>
          <w:lang w:val="lt-LT"/>
        </w:rPr>
        <w:t xml:space="preserve"> ir kt.), pateikiama sutartis tarp vietos savininko ir </w:t>
      </w:r>
      <w:r w:rsidR="00BF7970" w:rsidRPr="003F6E85">
        <w:rPr>
          <w:color w:val="0D0D0D"/>
          <w:lang w:val="lt-LT"/>
        </w:rPr>
        <w:t>P</w:t>
      </w:r>
      <w:r w:rsidRPr="003F6E85">
        <w:rPr>
          <w:color w:val="0D0D0D"/>
          <w:lang w:val="lt-LT"/>
        </w:rPr>
        <w:t>areiškėjo;</w:t>
      </w:r>
    </w:p>
    <w:p w14:paraId="56782DBC" w14:textId="77777777" w:rsidR="00EA60E5" w:rsidRPr="003F6E85" w:rsidRDefault="0016403D" w:rsidP="00844BE2">
      <w:pPr>
        <w:pStyle w:val="Sraopastraipa"/>
        <w:numPr>
          <w:ilvl w:val="1"/>
          <w:numId w:val="35"/>
        </w:numPr>
        <w:tabs>
          <w:tab w:val="left" w:pos="1843"/>
        </w:tabs>
        <w:ind w:left="0" w:firstLine="720"/>
        <w:rPr>
          <w:color w:val="0D0D0D"/>
          <w:lang w:val="lt-LT"/>
        </w:rPr>
      </w:pPr>
      <w:r w:rsidRPr="003F6E85">
        <w:rPr>
          <w:color w:val="0D0D0D"/>
          <w:lang w:val="lt-LT"/>
        </w:rPr>
        <w:t xml:space="preserve">įgaliojimą pasirašyti </w:t>
      </w:r>
      <w:r w:rsidR="00BF7970" w:rsidRPr="003F6E85">
        <w:rPr>
          <w:color w:val="0D0D0D"/>
          <w:lang w:val="lt-LT"/>
        </w:rPr>
        <w:t>P</w:t>
      </w:r>
      <w:r w:rsidRPr="003F6E85">
        <w:rPr>
          <w:color w:val="0D0D0D"/>
          <w:lang w:val="lt-LT"/>
        </w:rPr>
        <w:t>areiškėj</w:t>
      </w:r>
      <w:r w:rsidR="00BF7970" w:rsidRPr="003F6E85">
        <w:rPr>
          <w:color w:val="0D0D0D"/>
          <w:lang w:val="lt-LT"/>
        </w:rPr>
        <w:t>o</w:t>
      </w:r>
      <w:r w:rsidRPr="003F6E85">
        <w:rPr>
          <w:color w:val="0D0D0D"/>
          <w:lang w:val="lt-LT"/>
        </w:rPr>
        <w:t xml:space="preserve"> vardu, jeigu </w:t>
      </w:r>
      <w:r w:rsidR="0007471A" w:rsidRPr="003F6E85">
        <w:rPr>
          <w:color w:val="0D0D0D"/>
          <w:lang w:val="lt-LT"/>
        </w:rPr>
        <w:t>Paraišk</w:t>
      </w:r>
      <w:r w:rsidRPr="003F6E85">
        <w:rPr>
          <w:color w:val="0D0D0D"/>
          <w:lang w:val="lt-LT"/>
        </w:rPr>
        <w:t>ą pasirašo ne organizacijos vadovas, o įgaliotas asmuo;</w:t>
      </w:r>
    </w:p>
    <w:p w14:paraId="5B7F77C9" w14:textId="77777777" w:rsidR="0016403D" w:rsidRPr="003F6E85" w:rsidRDefault="00BF7970" w:rsidP="00844BE2">
      <w:pPr>
        <w:pStyle w:val="Sraopastraipa"/>
        <w:numPr>
          <w:ilvl w:val="1"/>
          <w:numId w:val="35"/>
        </w:numPr>
        <w:tabs>
          <w:tab w:val="left" w:pos="1843"/>
          <w:tab w:val="left" w:pos="1985"/>
        </w:tabs>
        <w:ind w:left="0" w:firstLine="720"/>
        <w:rPr>
          <w:color w:val="auto"/>
          <w:lang w:val="lt-LT"/>
        </w:rPr>
      </w:pPr>
      <w:r w:rsidRPr="003F6E85">
        <w:rPr>
          <w:color w:val="0D0D0D"/>
          <w:lang w:val="lt-LT"/>
        </w:rPr>
        <w:t>P</w:t>
      </w:r>
      <w:r w:rsidR="0016403D" w:rsidRPr="003F6E85">
        <w:rPr>
          <w:color w:val="0D0D0D"/>
          <w:lang w:val="lt-LT"/>
        </w:rPr>
        <w:t xml:space="preserve">areiškėjui rekomenduojama pridėti kitą, papildomą, su Paraiška susijusią medžiagą, kurią </w:t>
      </w:r>
      <w:r w:rsidRPr="003F6E85">
        <w:rPr>
          <w:color w:val="0D0D0D"/>
          <w:lang w:val="lt-LT"/>
        </w:rPr>
        <w:t>P</w:t>
      </w:r>
      <w:r w:rsidR="0016403D" w:rsidRPr="003F6E85">
        <w:rPr>
          <w:color w:val="0D0D0D"/>
          <w:lang w:val="lt-LT"/>
        </w:rPr>
        <w:t xml:space="preserve">areiškėjas mano esant reikalinga pateikti (Paraiškos teikimo poreikį pagrindžiančių dokumentų: gyventojų </w:t>
      </w:r>
      <w:r w:rsidR="0016403D" w:rsidRPr="003F6E85">
        <w:rPr>
          <w:color w:val="auto"/>
          <w:lang w:val="lt-LT"/>
        </w:rPr>
        <w:t>nuomonės tyrimo medžiagos, apklausos anketų, susirinkimo protokolų ar kitų dokumentų kopijas, rekomendacijas bei kitą informaciją, susijusią su Paraiška).</w:t>
      </w:r>
    </w:p>
    <w:p w14:paraId="442348D7" w14:textId="630B93CC" w:rsidR="007611DC" w:rsidRPr="003F6E85" w:rsidRDefault="007611DC" w:rsidP="00844BE2">
      <w:pPr>
        <w:pStyle w:val="Sraopastraipa"/>
        <w:numPr>
          <w:ilvl w:val="0"/>
          <w:numId w:val="35"/>
        </w:numPr>
        <w:ind w:left="0" w:firstLine="720"/>
        <w:rPr>
          <w:color w:val="212121"/>
          <w:lang w:val="lt-LT"/>
        </w:rPr>
      </w:pPr>
      <w:r w:rsidRPr="003F6E85">
        <w:rPr>
          <w:color w:val="212121"/>
          <w:lang w:val="lt-LT"/>
        </w:rPr>
        <w:t xml:space="preserve">Pagal Aprašą mažiausia finansavimo suma, galima skirti vienam </w:t>
      </w:r>
      <w:r w:rsidR="005960C5" w:rsidRPr="003F6E85">
        <w:rPr>
          <w:color w:val="212121"/>
          <w:lang w:val="lt-LT"/>
        </w:rPr>
        <w:t>p</w:t>
      </w:r>
      <w:r w:rsidRPr="003F6E85">
        <w:rPr>
          <w:color w:val="212121"/>
          <w:lang w:val="lt-LT"/>
        </w:rPr>
        <w:t xml:space="preserve">rojektui – </w:t>
      </w:r>
      <w:r w:rsidR="002C4ACC">
        <w:rPr>
          <w:color w:val="212121"/>
          <w:lang w:val="lt-LT"/>
        </w:rPr>
        <w:t>5</w:t>
      </w:r>
      <w:r w:rsidRPr="003F6E85">
        <w:rPr>
          <w:color w:val="212121"/>
          <w:lang w:val="lt-LT"/>
        </w:rPr>
        <w:t>00</w:t>
      </w:r>
      <w:r w:rsidR="00850EAB" w:rsidRPr="003F6E85">
        <w:rPr>
          <w:color w:val="212121"/>
          <w:lang w:val="lt-LT"/>
        </w:rPr>
        <w:t>0</w:t>
      </w:r>
      <w:r w:rsidR="007074C8" w:rsidRPr="003F6E85">
        <w:rPr>
          <w:color w:val="212121"/>
          <w:lang w:val="lt-LT"/>
        </w:rPr>
        <w:t xml:space="preserve"> (</w:t>
      </w:r>
      <w:r w:rsidR="002C4ACC">
        <w:rPr>
          <w:color w:val="212121"/>
          <w:lang w:val="lt-LT"/>
        </w:rPr>
        <w:t>penki</w:t>
      </w:r>
      <w:r w:rsidR="007074C8" w:rsidRPr="003F6E85">
        <w:rPr>
          <w:color w:val="212121"/>
          <w:lang w:val="lt-LT"/>
        </w:rPr>
        <w:t xml:space="preserve"> tūkstan</w:t>
      </w:r>
      <w:r w:rsidR="002C4ACC">
        <w:rPr>
          <w:color w:val="212121"/>
          <w:lang w:val="lt-LT"/>
        </w:rPr>
        <w:t>čiai</w:t>
      </w:r>
      <w:r w:rsidR="007074C8" w:rsidRPr="003F6E85">
        <w:rPr>
          <w:color w:val="212121"/>
          <w:lang w:val="lt-LT"/>
        </w:rPr>
        <w:t>)</w:t>
      </w:r>
      <w:r w:rsidRPr="003F6E85">
        <w:rPr>
          <w:color w:val="212121"/>
          <w:lang w:val="lt-LT"/>
        </w:rPr>
        <w:t xml:space="preserve"> eurų, didžiausia finansavimo suma, galima skirti vienam </w:t>
      </w:r>
      <w:r w:rsidR="005960C5" w:rsidRPr="003F6E85">
        <w:rPr>
          <w:color w:val="212121"/>
          <w:lang w:val="lt-LT"/>
        </w:rPr>
        <w:t>p</w:t>
      </w:r>
      <w:r w:rsidRPr="003F6E85">
        <w:rPr>
          <w:color w:val="212121"/>
          <w:lang w:val="lt-LT"/>
        </w:rPr>
        <w:t>rojektui įgyvendinti –</w:t>
      </w:r>
      <w:r w:rsidR="006D4B31" w:rsidRPr="003F6E85">
        <w:rPr>
          <w:color w:val="212121"/>
          <w:lang w:val="lt-LT"/>
        </w:rPr>
        <w:t xml:space="preserve"> ne didesnė kaip Anykščių rajono savivaldybės 202</w:t>
      </w:r>
      <w:r w:rsidR="006E7B30">
        <w:rPr>
          <w:color w:val="212121"/>
          <w:lang w:val="lt-LT"/>
        </w:rPr>
        <w:t>5</w:t>
      </w:r>
      <w:r w:rsidR="006D4B31" w:rsidRPr="003F6E85">
        <w:rPr>
          <w:color w:val="212121"/>
          <w:lang w:val="lt-LT"/>
        </w:rPr>
        <w:t>–202</w:t>
      </w:r>
      <w:r w:rsidR="006E7B30">
        <w:rPr>
          <w:color w:val="212121"/>
          <w:lang w:val="lt-LT"/>
        </w:rPr>
        <w:t>7</w:t>
      </w:r>
      <w:r w:rsidR="006D4B31" w:rsidRPr="003F6E85">
        <w:rPr>
          <w:color w:val="212121"/>
          <w:lang w:val="lt-LT"/>
        </w:rPr>
        <w:t xml:space="preserve"> metų strateginio veiklos plano I programos „Darnios kurortinės plėtros programa“ priemonėje 1.2.1.03 „Viešųjų paslaugų kūrybinių industrijų plėtotei organizavimas ir vykdymas“ numatyta suma.</w:t>
      </w:r>
    </w:p>
    <w:p w14:paraId="18AE2C63" w14:textId="77777777" w:rsidR="00F63FD8" w:rsidRPr="003F6E85" w:rsidRDefault="00284A99" w:rsidP="00844BE2">
      <w:pPr>
        <w:pStyle w:val="Sraopastraipa"/>
        <w:numPr>
          <w:ilvl w:val="0"/>
          <w:numId w:val="35"/>
        </w:numPr>
        <w:ind w:left="0" w:firstLine="720"/>
        <w:rPr>
          <w:color w:val="auto"/>
          <w:lang w:val="lt-LT"/>
        </w:rPr>
      </w:pPr>
      <w:r w:rsidRPr="003F6E85">
        <w:rPr>
          <w:color w:val="auto"/>
          <w:lang w:val="lt-LT"/>
        </w:rPr>
        <w:t>Paraiškos turi būti užpildytos kompiuteriu</w:t>
      </w:r>
      <w:r w:rsidR="003A18A4" w:rsidRPr="003F6E85">
        <w:rPr>
          <w:color w:val="auto"/>
          <w:lang w:val="lt-LT"/>
        </w:rPr>
        <w:t>,</w:t>
      </w:r>
      <w:r w:rsidR="00FC591A" w:rsidRPr="003F6E85">
        <w:rPr>
          <w:color w:val="auto"/>
          <w:lang w:val="lt-LT"/>
        </w:rPr>
        <w:t xml:space="preserve"> </w:t>
      </w:r>
      <w:r w:rsidRPr="003F6E85">
        <w:rPr>
          <w:color w:val="auto"/>
          <w:lang w:val="lt-LT"/>
        </w:rPr>
        <w:t>lietuvių kalba ir pristatytos vienu iš būdų:</w:t>
      </w:r>
    </w:p>
    <w:p w14:paraId="6CE981FE" w14:textId="77777777" w:rsidR="00F63FD8" w:rsidRPr="003F6E85" w:rsidRDefault="009879E1" w:rsidP="00844BE2">
      <w:pPr>
        <w:pStyle w:val="Sraopastraipa"/>
        <w:numPr>
          <w:ilvl w:val="1"/>
          <w:numId w:val="35"/>
        </w:numPr>
        <w:tabs>
          <w:tab w:val="left" w:pos="1701"/>
        </w:tabs>
        <w:ind w:left="0" w:firstLine="720"/>
        <w:rPr>
          <w:color w:val="auto"/>
          <w:lang w:val="lt-LT"/>
        </w:rPr>
      </w:pPr>
      <w:r w:rsidRPr="003F6E85">
        <w:rPr>
          <w:color w:val="auto"/>
          <w:lang w:val="lt-LT"/>
        </w:rPr>
        <w:t>spausdintos, atsiųstos paštu ar kitomis elektroninėmis ryšio priemonėmis</w:t>
      </w:r>
      <w:r w:rsidR="001C4E7D" w:rsidRPr="003F6E85">
        <w:rPr>
          <w:color w:val="auto"/>
          <w:lang w:val="lt-LT"/>
        </w:rPr>
        <w:t xml:space="preserve"> arba įteiktos P</w:t>
      </w:r>
      <w:r w:rsidR="00284A99" w:rsidRPr="003F6E85">
        <w:rPr>
          <w:color w:val="auto"/>
          <w:lang w:val="lt-LT"/>
        </w:rPr>
        <w:t xml:space="preserve">areiškėjo ar jo įgalioto asmens asmeniškai </w:t>
      </w:r>
      <w:r w:rsidR="00910695" w:rsidRPr="003F6E85">
        <w:rPr>
          <w:color w:val="auto"/>
          <w:lang w:val="lt-LT"/>
        </w:rPr>
        <w:t>Vieno langelio specialistui</w:t>
      </w:r>
      <w:r w:rsidR="00284A99" w:rsidRPr="003F6E85">
        <w:rPr>
          <w:color w:val="auto"/>
          <w:lang w:val="lt-LT"/>
        </w:rPr>
        <w:t>, adresu J. Biliūno g. 23,</w:t>
      </w:r>
      <w:r w:rsidR="00157E31" w:rsidRPr="003F6E85">
        <w:rPr>
          <w:color w:val="auto"/>
          <w:lang w:val="lt-LT"/>
        </w:rPr>
        <w:t xml:space="preserve"> </w:t>
      </w:r>
      <w:r w:rsidR="00065C6D" w:rsidRPr="003F6E85">
        <w:rPr>
          <w:color w:val="auto"/>
          <w:lang w:val="lt-LT"/>
        </w:rPr>
        <w:t>29111 Anykščiai;</w:t>
      </w:r>
    </w:p>
    <w:p w14:paraId="552CD7AC" w14:textId="77777777" w:rsidR="00284A99" w:rsidRPr="003F6E85" w:rsidRDefault="00FD64F1" w:rsidP="00844BE2">
      <w:pPr>
        <w:pStyle w:val="Sraopastraipa"/>
        <w:numPr>
          <w:ilvl w:val="1"/>
          <w:numId w:val="35"/>
        </w:numPr>
        <w:tabs>
          <w:tab w:val="left" w:pos="1418"/>
          <w:tab w:val="left" w:pos="1701"/>
        </w:tabs>
        <w:ind w:left="0" w:firstLine="720"/>
        <w:rPr>
          <w:color w:val="auto"/>
          <w:lang w:val="lt-LT"/>
        </w:rPr>
      </w:pPr>
      <w:r w:rsidRPr="003F6E85">
        <w:rPr>
          <w:color w:val="auto"/>
          <w:lang w:val="lt-LT"/>
        </w:rPr>
        <w:t>pateiktos</w:t>
      </w:r>
      <w:r w:rsidR="00284A99" w:rsidRPr="003F6E85">
        <w:rPr>
          <w:color w:val="auto"/>
          <w:lang w:val="lt-LT"/>
        </w:rPr>
        <w:t xml:space="preserve"> per e. pristatymo sistemą į Savivaldybės elektroninio pristatymo dėžutę naudojantis administracinių ir viešųjų elektroninių paslaugų portalu „Elektroniniai valdžios vartai“ </w:t>
      </w:r>
      <w:hyperlink r:id="rId10" w:history="1">
        <w:r w:rsidR="00284A99" w:rsidRPr="003F6E85">
          <w:rPr>
            <w:rStyle w:val="Hipersaitas"/>
            <w:color w:val="auto"/>
            <w:lang w:val="lt-LT"/>
          </w:rPr>
          <w:t>www.epaslaugos.lt</w:t>
        </w:r>
      </w:hyperlink>
      <w:r w:rsidR="008E42B2" w:rsidRPr="003F6E85">
        <w:rPr>
          <w:color w:val="auto"/>
          <w:lang w:val="lt-LT"/>
        </w:rPr>
        <w:t>.</w:t>
      </w:r>
      <w:r w:rsidR="00124BCE" w:rsidRPr="003F6E85">
        <w:rPr>
          <w:color w:val="auto"/>
          <w:lang w:val="lt-LT"/>
        </w:rPr>
        <w:t xml:space="preserve"> Teikiant šiuo būdu Pareiškėjams rekomenduojama informuoti Koordinatorių apie įvykdytą teikimą.</w:t>
      </w:r>
    </w:p>
    <w:p w14:paraId="345AB8A1" w14:textId="583AE64B" w:rsidR="00284A99" w:rsidRPr="003F6E85" w:rsidRDefault="00284A99" w:rsidP="00844BE2">
      <w:pPr>
        <w:pStyle w:val="Sraopastraipa"/>
        <w:numPr>
          <w:ilvl w:val="0"/>
          <w:numId w:val="35"/>
        </w:numPr>
        <w:ind w:left="0" w:firstLine="720"/>
        <w:rPr>
          <w:color w:val="auto"/>
          <w:lang w:val="lt-LT"/>
        </w:rPr>
      </w:pPr>
      <w:r w:rsidRPr="003F6E85">
        <w:rPr>
          <w:color w:val="auto"/>
          <w:lang w:val="lt-LT"/>
        </w:rPr>
        <w:t>P</w:t>
      </w:r>
      <w:r w:rsidR="009F7A16" w:rsidRPr="003F6E85">
        <w:rPr>
          <w:color w:val="auto"/>
          <w:lang w:val="lt-LT"/>
        </w:rPr>
        <w:t xml:space="preserve">araiška, siunčiama šio Aprašo </w:t>
      </w:r>
      <w:r w:rsidR="004B0E09" w:rsidRPr="003F6E85">
        <w:rPr>
          <w:color w:val="auto"/>
          <w:lang w:val="lt-LT"/>
        </w:rPr>
        <w:t>1</w:t>
      </w:r>
      <w:r w:rsidR="001E5181">
        <w:rPr>
          <w:color w:val="auto"/>
          <w:lang w:val="lt-LT"/>
        </w:rPr>
        <w:t>0</w:t>
      </w:r>
      <w:r w:rsidRPr="003F6E85">
        <w:rPr>
          <w:color w:val="auto"/>
          <w:lang w:val="lt-LT"/>
        </w:rPr>
        <w:t>.1 papunktyje nurodytu būdu, turi būti atspausdinta ir kartu su pridedamais dokumentais tvarkingai susegta ir sunumeruota. Paskutinio lapo antroje pusėje įra</w:t>
      </w:r>
      <w:r w:rsidR="001C4E7D" w:rsidRPr="003F6E85">
        <w:rPr>
          <w:color w:val="auto"/>
          <w:lang w:val="lt-LT"/>
        </w:rPr>
        <w:t>šomas bendras P</w:t>
      </w:r>
      <w:r w:rsidRPr="003F6E85">
        <w:rPr>
          <w:color w:val="auto"/>
          <w:lang w:val="lt-LT"/>
        </w:rPr>
        <w:t xml:space="preserve">araiškos lapų kiekis skaičiumi ir žodžiu, patvirtintas organizacijos ar įstaigos vadovo ar jo įgalioto asmens parašu </w:t>
      </w:r>
      <w:r w:rsidR="001C4E7D" w:rsidRPr="003F6E85">
        <w:rPr>
          <w:color w:val="auto"/>
          <w:lang w:val="lt-LT"/>
        </w:rPr>
        <w:t>ir antspaudu</w:t>
      </w:r>
      <w:r w:rsidR="009F675E" w:rsidRPr="003F6E85">
        <w:rPr>
          <w:color w:val="auto"/>
          <w:lang w:val="lt-LT"/>
        </w:rPr>
        <w:t xml:space="preserve"> (tik tais atvejais, kai pareiga turėti antspaudą nustatyta juridinio asmens steigimo dokumentuose arba įstatymuose)</w:t>
      </w:r>
      <w:r w:rsidR="001C4E7D" w:rsidRPr="003F6E85">
        <w:rPr>
          <w:color w:val="auto"/>
          <w:lang w:val="lt-LT"/>
        </w:rPr>
        <w:t>. Ranka užpildytos P</w:t>
      </w:r>
      <w:r w:rsidRPr="003F6E85">
        <w:rPr>
          <w:color w:val="auto"/>
          <w:lang w:val="lt-LT"/>
        </w:rPr>
        <w:t>araiškos nevertinamos. Paraiškos turi būti pateikiamos užklijuotame ir užantspauduotame vok</w:t>
      </w:r>
      <w:r w:rsidR="00DA18C7" w:rsidRPr="003F6E85">
        <w:rPr>
          <w:color w:val="auto"/>
          <w:lang w:val="lt-LT"/>
        </w:rPr>
        <w:t>e, ant kurio turi būti užrašyta</w:t>
      </w:r>
      <w:r w:rsidRPr="003F6E85">
        <w:rPr>
          <w:color w:val="auto"/>
          <w:lang w:val="lt-LT"/>
        </w:rPr>
        <w:t xml:space="preserve"> </w:t>
      </w:r>
      <w:r w:rsidR="009E02E6" w:rsidRPr="003F6E85">
        <w:rPr>
          <w:color w:val="auto"/>
          <w:lang w:val="lt-LT"/>
        </w:rPr>
        <w:t>„</w:t>
      </w:r>
      <w:r w:rsidR="00656C94" w:rsidRPr="003F6E85">
        <w:rPr>
          <w:lang w:val="lt-LT"/>
        </w:rPr>
        <w:t>Viešųjų paslaugų kūrybinių industrijų plėtotei organizavimas ir vykdymas</w:t>
      </w:r>
      <w:r w:rsidR="00A42D9A" w:rsidRPr="003F6E85">
        <w:rPr>
          <w:color w:val="auto"/>
          <w:lang w:val="lt-LT"/>
        </w:rPr>
        <w:t>“</w:t>
      </w:r>
      <w:r w:rsidRPr="003F6E85">
        <w:rPr>
          <w:color w:val="auto"/>
          <w:lang w:val="lt-LT"/>
        </w:rPr>
        <w:t xml:space="preserve">. </w:t>
      </w:r>
    </w:p>
    <w:p w14:paraId="1769B57C" w14:textId="77777777" w:rsidR="00EA2759" w:rsidRPr="003F6E85" w:rsidRDefault="00EA2759" w:rsidP="00A85570">
      <w:pPr>
        <w:jc w:val="center"/>
        <w:rPr>
          <w:b/>
          <w:lang w:eastAsia="lt-LT"/>
        </w:rPr>
      </w:pPr>
    </w:p>
    <w:p w14:paraId="4D6403FA" w14:textId="77777777" w:rsidR="00EC42D2" w:rsidRPr="003F6E85" w:rsidRDefault="00EC42D2" w:rsidP="00844BE2">
      <w:pPr>
        <w:spacing w:line="240" w:lineRule="auto"/>
        <w:jc w:val="center"/>
        <w:rPr>
          <w:b/>
          <w:lang w:eastAsia="lt-LT"/>
        </w:rPr>
      </w:pPr>
      <w:r w:rsidRPr="003F6E85">
        <w:rPr>
          <w:b/>
          <w:lang w:eastAsia="lt-LT"/>
        </w:rPr>
        <w:t>IV SKYRIUS</w:t>
      </w:r>
    </w:p>
    <w:p w14:paraId="20B5003B" w14:textId="691FD660" w:rsidR="00844BE2" w:rsidRPr="003F6E85" w:rsidRDefault="00EC42D2" w:rsidP="00844BE2">
      <w:pPr>
        <w:widowControl w:val="0"/>
        <w:tabs>
          <w:tab w:val="left" w:pos="851"/>
        </w:tabs>
        <w:autoSpaceDE w:val="0"/>
        <w:autoSpaceDN w:val="0"/>
        <w:adjustRightInd w:val="0"/>
        <w:spacing w:line="240" w:lineRule="auto"/>
        <w:jc w:val="center"/>
        <w:rPr>
          <w:b/>
          <w:lang w:eastAsia="lt-LT"/>
        </w:rPr>
      </w:pPr>
      <w:r w:rsidRPr="003F6E85">
        <w:rPr>
          <w:b/>
          <w:lang w:eastAsia="lt-LT"/>
        </w:rPr>
        <w:t xml:space="preserve">PROJEKTŲ </w:t>
      </w:r>
      <w:r w:rsidR="00AC1200" w:rsidRPr="003F6E85">
        <w:rPr>
          <w:b/>
          <w:lang w:eastAsia="lt-LT"/>
        </w:rPr>
        <w:t>TINKAMOS IR NETINKAMOS FINANSUOTI</w:t>
      </w:r>
      <w:r w:rsidRPr="003F6E85">
        <w:rPr>
          <w:b/>
          <w:lang w:eastAsia="lt-LT"/>
        </w:rPr>
        <w:t xml:space="preserve"> VEIKLOS IR </w:t>
      </w:r>
      <w:r w:rsidR="00D53AA8">
        <w:rPr>
          <w:b/>
          <w:lang w:eastAsia="lt-LT"/>
        </w:rPr>
        <w:t xml:space="preserve">     </w:t>
      </w:r>
      <w:r w:rsidRPr="003F6E85">
        <w:rPr>
          <w:b/>
          <w:lang w:eastAsia="lt-LT"/>
        </w:rPr>
        <w:t>IŠLAIDOS</w:t>
      </w:r>
    </w:p>
    <w:p w14:paraId="0A622000" w14:textId="77777777" w:rsidR="00844BE2" w:rsidRPr="003F6E85" w:rsidRDefault="00844BE2" w:rsidP="00844BE2">
      <w:pPr>
        <w:widowControl w:val="0"/>
        <w:tabs>
          <w:tab w:val="left" w:pos="851"/>
        </w:tabs>
        <w:autoSpaceDE w:val="0"/>
        <w:autoSpaceDN w:val="0"/>
        <w:adjustRightInd w:val="0"/>
        <w:spacing w:line="240" w:lineRule="auto"/>
        <w:jc w:val="center"/>
        <w:rPr>
          <w:b/>
          <w:sz w:val="16"/>
          <w:szCs w:val="16"/>
          <w:lang w:eastAsia="lt-LT"/>
        </w:rPr>
      </w:pPr>
    </w:p>
    <w:p w14:paraId="2816BDCB" w14:textId="77777777" w:rsidR="00356E6C" w:rsidRPr="003F6E85" w:rsidRDefault="002C666C" w:rsidP="00844BE2">
      <w:pPr>
        <w:pStyle w:val="Sraopastraipa"/>
        <w:numPr>
          <w:ilvl w:val="0"/>
          <w:numId w:val="35"/>
        </w:numPr>
        <w:ind w:left="0" w:right="142" w:firstLine="720"/>
        <w:rPr>
          <w:color w:val="auto"/>
          <w:lang w:val="lt-LT"/>
        </w:rPr>
      </w:pPr>
      <w:bookmarkStart w:id="9" w:name="_Hlk135835368"/>
      <w:bookmarkStart w:id="10" w:name="_Hlk134706914"/>
      <w:r w:rsidRPr="003F6E85">
        <w:rPr>
          <w:color w:val="auto"/>
          <w:lang w:val="lt-LT"/>
        </w:rPr>
        <w:t>Anykščių rajono savivaldybės biudžeto skirtos lėšos gali būti</w:t>
      </w:r>
      <w:r w:rsidR="00DF1532" w:rsidRPr="003F6E85">
        <w:rPr>
          <w:color w:val="auto"/>
          <w:lang w:val="lt-LT"/>
        </w:rPr>
        <w:t xml:space="preserve"> skiriamos</w:t>
      </w:r>
      <w:r w:rsidR="00EA4E4A" w:rsidRPr="003F6E85">
        <w:rPr>
          <w:color w:val="auto"/>
          <w:lang w:val="lt-LT"/>
        </w:rPr>
        <w:t xml:space="preserve"> </w:t>
      </w:r>
      <w:r w:rsidR="00C36BF0" w:rsidRPr="003F6E85">
        <w:rPr>
          <w:color w:val="auto"/>
          <w:lang w:val="lt-LT"/>
        </w:rPr>
        <w:t xml:space="preserve">projekto tikslams pasiekti būtinoms ir </w:t>
      </w:r>
      <w:r w:rsidR="0007471A" w:rsidRPr="003F6E85">
        <w:rPr>
          <w:color w:val="auto"/>
          <w:lang w:val="lt-LT"/>
        </w:rPr>
        <w:t>Paraišk</w:t>
      </w:r>
      <w:r w:rsidR="00EA4E4A" w:rsidRPr="003F6E85">
        <w:rPr>
          <w:color w:val="auto"/>
          <w:lang w:val="lt-LT"/>
        </w:rPr>
        <w:t xml:space="preserve">oje numatytoms tinkamos finansuoti išlaidoms, patirtoms projekto </w:t>
      </w:r>
      <w:r w:rsidR="0007471A" w:rsidRPr="003F6E85">
        <w:rPr>
          <w:color w:val="auto"/>
          <w:lang w:val="lt-LT"/>
        </w:rPr>
        <w:t>Paraišk</w:t>
      </w:r>
      <w:r w:rsidR="00EA4E4A" w:rsidRPr="003F6E85">
        <w:rPr>
          <w:color w:val="auto"/>
          <w:lang w:val="lt-LT"/>
        </w:rPr>
        <w:t>oje numatytu vykdymo laikotarpiu</w:t>
      </w:r>
      <w:r w:rsidR="00C36BF0" w:rsidRPr="003F6E85">
        <w:rPr>
          <w:color w:val="auto"/>
          <w:lang w:val="lt-LT"/>
        </w:rPr>
        <w:t xml:space="preserve"> einamaisiais metais</w:t>
      </w:r>
      <w:r w:rsidR="00EA4E4A" w:rsidRPr="003F6E85">
        <w:rPr>
          <w:color w:val="auto"/>
          <w:lang w:val="lt-LT"/>
        </w:rPr>
        <w:t xml:space="preserve"> ir panaudojamos</w:t>
      </w:r>
      <w:bookmarkEnd w:id="9"/>
      <w:r w:rsidR="00EA4E4A" w:rsidRPr="003F6E85">
        <w:rPr>
          <w:color w:val="auto"/>
          <w:lang w:val="lt-LT"/>
        </w:rPr>
        <w:t>:</w:t>
      </w:r>
      <w:bookmarkEnd w:id="10"/>
    </w:p>
    <w:p w14:paraId="0B7BD6FC" w14:textId="77777777" w:rsidR="00356E6C" w:rsidRPr="003F6E85" w:rsidRDefault="002C666C" w:rsidP="00844BE2">
      <w:pPr>
        <w:pStyle w:val="Sraopastraipa"/>
        <w:numPr>
          <w:ilvl w:val="1"/>
          <w:numId w:val="35"/>
        </w:numPr>
        <w:tabs>
          <w:tab w:val="left" w:pos="1701"/>
        </w:tabs>
        <w:ind w:left="0" w:right="142" w:firstLine="720"/>
        <w:rPr>
          <w:color w:val="212121"/>
          <w:lang w:val="lt-LT"/>
        </w:rPr>
      </w:pPr>
      <w:r w:rsidRPr="003F6E85">
        <w:rPr>
          <w:color w:val="212121"/>
          <w:lang w:val="lt-LT"/>
        </w:rPr>
        <w:lastRenderedPageBreak/>
        <w:t>viešinimui ir sklaidai</w:t>
      </w:r>
      <w:r w:rsidR="00EC42D2" w:rsidRPr="003F6E85">
        <w:rPr>
          <w:color w:val="212121"/>
          <w:lang w:val="lt-LT"/>
        </w:rPr>
        <w:t xml:space="preserve"> </w:t>
      </w:r>
      <w:r w:rsidR="0061176A" w:rsidRPr="003F6E85">
        <w:rPr>
          <w:color w:val="212121"/>
          <w:lang w:val="lt-LT"/>
        </w:rPr>
        <w:t>(</w:t>
      </w:r>
      <w:bookmarkStart w:id="11" w:name="_Hlk135835552"/>
      <w:r w:rsidR="0061176A" w:rsidRPr="003F6E85">
        <w:rPr>
          <w:color w:val="212121"/>
          <w:lang w:val="lt-LT"/>
        </w:rPr>
        <w:t>vaizdinei, garsinei, spausdintinei, internetinei, socialinių tinklų, netradicinei reklamai ir komunikacijai</w:t>
      </w:r>
      <w:bookmarkEnd w:id="11"/>
      <w:r w:rsidR="0061176A" w:rsidRPr="003F6E85">
        <w:rPr>
          <w:color w:val="212121"/>
          <w:lang w:val="lt-LT"/>
        </w:rPr>
        <w:t>)</w:t>
      </w:r>
      <w:r w:rsidR="00A63312" w:rsidRPr="003F6E85">
        <w:rPr>
          <w:color w:val="212121"/>
          <w:lang w:val="lt-LT"/>
        </w:rPr>
        <w:t>;</w:t>
      </w:r>
      <w:bookmarkStart w:id="12" w:name="_Hlk135835623"/>
    </w:p>
    <w:p w14:paraId="28F34AE7" w14:textId="77777777" w:rsidR="00356E6C" w:rsidRPr="003F6E85" w:rsidRDefault="00AF5BC7" w:rsidP="00844BE2">
      <w:pPr>
        <w:pStyle w:val="Sraopastraipa"/>
        <w:numPr>
          <w:ilvl w:val="1"/>
          <w:numId w:val="35"/>
        </w:numPr>
        <w:tabs>
          <w:tab w:val="left" w:pos="1701"/>
        </w:tabs>
        <w:ind w:left="0" w:right="142" w:firstLine="720"/>
        <w:rPr>
          <w:color w:val="212121"/>
          <w:lang w:val="lt-LT"/>
        </w:rPr>
      </w:pPr>
      <w:r w:rsidRPr="003F6E85">
        <w:rPr>
          <w:color w:val="212121"/>
          <w:lang w:val="lt-LT"/>
        </w:rPr>
        <w:t>projekto dalyvių</w:t>
      </w:r>
      <w:r w:rsidR="0091107D" w:rsidRPr="003F6E85">
        <w:rPr>
          <w:color w:val="212121"/>
          <w:lang w:val="lt-LT"/>
        </w:rPr>
        <w:t>, kūrėjų,</w:t>
      </w:r>
      <w:r w:rsidR="00A55EF5" w:rsidRPr="003F6E85">
        <w:rPr>
          <w:color w:val="212121"/>
          <w:lang w:val="lt-LT"/>
        </w:rPr>
        <w:t xml:space="preserve"> atlikėjų</w:t>
      </w:r>
      <w:r w:rsidR="0091107D" w:rsidRPr="003F6E85">
        <w:rPr>
          <w:color w:val="212121"/>
          <w:lang w:val="lt-LT"/>
        </w:rPr>
        <w:t>, lektorių</w:t>
      </w:r>
      <w:r w:rsidRPr="003F6E85">
        <w:rPr>
          <w:color w:val="212121"/>
          <w:lang w:val="lt-LT"/>
        </w:rPr>
        <w:t xml:space="preserve"> atlygiui</w:t>
      </w:r>
      <w:bookmarkEnd w:id="12"/>
      <w:r w:rsidR="00081855" w:rsidRPr="003F6E85">
        <w:rPr>
          <w:color w:val="212121"/>
          <w:lang w:val="lt-LT"/>
        </w:rPr>
        <w:t>;</w:t>
      </w:r>
    </w:p>
    <w:p w14:paraId="188D5317" w14:textId="05701312" w:rsidR="00356E6C" w:rsidRPr="003F6E85" w:rsidRDefault="00017862" w:rsidP="00844BE2">
      <w:pPr>
        <w:pStyle w:val="Sraopastraipa"/>
        <w:numPr>
          <w:ilvl w:val="1"/>
          <w:numId w:val="35"/>
        </w:numPr>
        <w:tabs>
          <w:tab w:val="left" w:pos="1701"/>
        </w:tabs>
        <w:ind w:left="0" w:right="142" w:firstLine="720"/>
        <w:rPr>
          <w:color w:val="auto"/>
          <w:lang w:val="lt-LT"/>
        </w:rPr>
      </w:pPr>
      <w:r w:rsidRPr="003F6E85">
        <w:rPr>
          <w:color w:val="212121"/>
          <w:lang w:val="lt-LT"/>
        </w:rPr>
        <w:t xml:space="preserve">projekto </w:t>
      </w:r>
      <w:r w:rsidR="00663CDF" w:rsidRPr="003F6E85">
        <w:rPr>
          <w:color w:val="212121"/>
          <w:lang w:val="lt-LT"/>
        </w:rPr>
        <w:t>administravimui</w:t>
      </w:r>
      <w:r w:rsidR="006E1C8D" w:rsidRPr="003F6E85">
        <w:rPr>
          <w:color w:val="212121"/>
          <w:lang w:val="lt-LT"/>
        </w:rPr>
        <w:t xml:space="preserve"> (</w:t>
      </w:r>
      <w:bookmarkStart w:id="13" w:name="_Hlk135835442"/>
      <w:r w:rsidR="00A55EF5" w:rsidRPr="003F6E85">
        <w:rPr>
          <w:color w:val="212121"/>
          <w:lang w:val="lt-LT"/>
        </w:rPr>
        <w:t xml:space="preserve">projekto vadovo ir darbuotojų atlygiui, </w:t>
      </w:r>
      <w:r w:rsidR="006E1C8D" w:rsidRPr="003F6E85">
        <w:rPr>
          <w:color w:val="212121"/>
          <w:lang w:val="lt-LT"/>
        </w:rPr>
        <w:t>komunalinėms paslaugoms, ryšių paslaugoms, kanceliarinėms prekėms</w:t>
      </w:r>
      <w:bookmarkEnd w:id="13"/>
      <w:r w:rsidR="00675B2D" w:rsidRPr="003F6E85">
        <w:rPr>
          <w:color w:val="auto"/>
          <w:lang w:val="lt-LT"/>
        </w:rPr>
        <w:t>;</w:t>
      </w:r>
    </w:p>
    <w:p w14:paraId="00B964AA" w14:textId="77777777" w:rsidR="00CC6A9C" w:rsidRPr="003F6E85" w:rsidRDefault="005960C5" w:rsidP="00844BE2">
      <w:pPr>
        <w:pStyle w:val="Sraopastraipa"/>
        <w:numPr>
          <w:ilvl w:val="2"/>
          <w:numId w:val="35"/>
        </w:numPr>
        <w:tabs>
          <w:tab w:val="left" w:pos="1843"/>
        </w:tabs>
        <w:ind w:left="0" w:right="142" w:firstLine="720"/>
        <w:rPr>
          <w:color w:val="auto"/>
          <w:lang w:val="lt-LT"/>
        </w:rPr>
      </w:pPr>
      <w:r w:rsidRPr="003F6E85">
        <w:rPr>
          <w:color w:val="auto"/>
          <w:lang w:val="lt-LT"/>
        </w:rPr>
        <w:t>p</w:t>
      </w:r>
      <w:r w:rsidR="00CC6A9C" w:rsidRPr="003F6E85">
        <w:rPr>
          <w:color w:val="auto"/>
          <w:lang w:val="lt-LT"/>
        </w:rPr>
        <w:t>rojekto vadovo, finansininko ir kt. darbuotojų darbo užmokesčiai mokami pagal darbo, paslaugų ar kt. veiklos sutartį.</w:t>
      </w:r>
    </w:p>
    <w:p w14:paraId="63576FEC" w14:textId="77777777" w:rsidR="00CC6A9C" w:rsidRPr="003F6E85" w:rsidRDefault="006E1C8D" w:rsidP="00844BE2">
      <w:pPr>
        <w:pStyle w:val="Sraopastraipa"/>
        <w:numPr>
          <w:ilvl w:val="1"/>
          <w:numId w:val="35"/>
        </w:numPr>
        <w:tabs>
          <w:tab w:val="left" w:pos="1843"/>
        </w:tabs>
        <w:ind w:left="0" w:right="142" w:firstLine="720"/>
        <w:rPr>
          <w:color w:val="auto"/>
          <w:lang w:val="lt-LT"/>
        </w:rPr>
      </w:pPr>
      <w:r w:rsidRPr="003F6E85">
        <w:rPr>
          <w:color w:val="auto"/>
          <w:lang w:val="lt-LT"/>
        </w:rPr>
        <w:t>paslaugų pirkimui (patalpų, techninės įrangos nuomos, leidybos, apgyvendinimo, transporto nuomos,</w:t>
      </w:r>
      <w:r w:rsidR="00CB3926" w:rsidRPr="003F6E85">
        <w:rPr>
          <w:color w:val="auto"/>
          <w:lang w:val="lt-LT"/>
        </w:rPr>
        <w:t xml:space="preserve"> draudimo išlaidoms</w:t>
      </w:r>
      <w:r w:rsidR="00944F43" w:rsidRPr="003F6E85">
        <w:rPr>
          <w:color w:val="auto"/>
          <w:lang w:val="lt-LT"/>
        </w:rPr>
        <w:t xml:space="preserve"> ir kt.</w:t>
      </w:r>
      <w:r w:rsidRPr="003F6E85">
        <w:rPr>
          <w:color w:val="auto"/>
          <w:lang w:val="lt-LT"/>
        </w:rPr>
        <w:t>);</w:t>
      </w:r>
    </w:p>
    <w:p w14:paraId="2C6DAA58" w14:textId="77777777" w:rsidR="00CC6A9C" w:rsidRPr="003F6E85" w:rsidRDefault="00CC6A9C" w:rsidP="00844BE2">
      <w:pPr>
        <w:pStyle w:val="Sraopastraipa"/>
        <w:numPr>
          <w:ilvl w:val="1"/>
          <w:numId w:val="35"/>
        </w:numPr>
        <w:tabs>
          <w:tab w:val="left" w:pos="1843"/>
          <w:tab w:val="left" w:pos="1985"/>
        </w:tabs>
        <w:ind w:left="0" w:right="142" w:firstLine="720"/>
        <w:rPr>
          <w:color w:val="auto"/>
          <w:lang w:val="lt-LT"/>
        </w:rPr>
      </w:pPr>
      <w:r w:rsidRPr="003F6E85">
        <w:rPr>
          <w:color w:val="auto"/>
          <w:lang w:val="lt-LT"/>
        </w:rPr>
        <w:t>komisiniam mokesčiui už finansų įstaigos dokumentų, susijusių su projekto veiklomis, tvarkymą, išskyrus metinį įstaigos kort</w:t>
      </w:r>
      <w:r w:rsidR="005578BE" w:rsidRPr="003F6E85">
        <w:rPr>
          <w:color w:val="auto"/>
          <w:lang w:val="lt-LT"/>
        </w:rPr>
        <w:t>e</w:t>
      </w:r>
      <w:r w:rsidRPr="003F6E85">
        <w:rPr>
          <w:color w:val="auto"/>
          <w:lang w:val="lt-LT"/>
        </w:rPr>
        <w:t>lės aptarnavimo mokestį;</w:t>
      </w:r>
    </w:p>
    <w:p w14:paraId="062CCFB5" w14:textId="3798461F" w:rsidR="00356E6C" w:rsidRPr="003F6E85" w:rsidRDefault="00356E6C" w:rsidP="00844BE2">
      <w:pPr>
        <w:pStyle w:val="Sraopastraipa"/>
        <w:numPr>
          <w:ilvl w:val="1"/>
          <w:numId w:val="35"/>
        </w:numPr>
        <w:tabs>
          <w:tab w:val="left" w:pos="1843"/>
          <w:tab w:val="left" w:pos="1985"/>
        </w:tabs>
        <w:ind w:left="0" w:right="142" w:firstLine="720"/>
        <w:rPr>
          <w:color w:val="auto"/>
          <w:lang w:val="lt-LT"/>
        </w:rPr>
      </w:pPr>
      <w:r w:rsidRPr="003F6E85">
        <w:rPr>
          <w:color w:val="auto"/>
          <w:lang w:val="lt-LT"/>
        </w:rPr>
        <w:t>maitinimo paslaugoms ar maisto prekėms;</w:t>
      </w:r>
    </w:p>
    <w:p w14:paraId="00290F26" w14:textId="77777777" w:rsidR="006E1C8D" w:rsidRPr="003F6E85" w:rsidRDefault="00590CEE" w:rsidP="00844BE2">
      <w:pPr>
        <w:pStyle w:val="Sraopastraipa"/>
        <w:numPr>
          <w:ilvl w:val="1"/>
          <w:numId w:val="35"/>
        </w:numPr>
        <w:tabs>
          <w:tab w:val="left" w:pos="1418"/>
          <w:tab w:val="left" w:pos="1560"/>
          <w:tab w:val="left" w:pos="1985"/>
        </w:tabs>
        <w:ind w:left="0" w:right="142" w:firstLine="720"/>
        <w:rPr>
          <w:color w:val="auto"/>
          <w:lang w:val="lt-LT"/>
        </w:rPr>
      </w:pPr>
      <w:bookmarkStart w:id="14" w:name="_Hlk135854250"/>
      <w:r w:rsidRPr="003F6E85">
        <w:rPr>
          <w:color w:val="auto"/>
          <w:lang w:val="lt-LT"/>
        </w:rPr>
        <w:t xml:space="preserve">  </w:t>
      </w:r>
      <w:r w:rsidR="006E1C8D" w:rsidRPr="003F6E85">
        <w:rPr>
          <w:color w:val="auto"/>
          <w:lang w:val="lt-LT"/>
        </w:rPr>
        <w:t>ūkinėms, techninėms išlaidoms (prekėms, kurui).</w:t>
      </w:r>
    </w:p>
    <w:bookmarkEnd w:id="14"/>
    <w:p w14:paraId="4236E7B7" w14:textId="77777777" w:rsidR="00356E6C" w:rsidRPr="003F6E85" w:rsidRDefault="00590CEE" w:rsidP="00844BE2">
      <w:pPr>
        <w:pStyle w:val="Sraopastraipa"/>
        <w:numPr>
          <w:ilvl w:val="0"/>
          <w:numId w:val="35"/>
        </w:numPr>
        <w:tabs>
          <w:tab w:val="left" w:pos="1701"/>
        </w:tabs>
        <w:ind w:left="0" w:right="142" w:firstLine="720"/>
        <w:rPr>
          <w:bCs/>
          <w:color w:val="auto"/>
          <w:lang w:val="lt-LT"/>
        </w:rPr>
      </w:pPr>
      <w:r w:rsidRPr="003F6E85">
        <w:rPr>
          <w:color w:val="auto"/>
          <w:lang w:val="lt-LT"/>
        </w:rPr>
        <w:t xml:space="preserve"> </w:t>
      </w:r>
      <w:r w:rsidR="008E42B2" w:rsidRPr="003F6E85">
        <w:rPr>
          <w:color w:val="auto"/>
          <w:lang w:val="lt-LT"/>
        </w:rPr>
        <w:t>Anykščių rajono savivaldybės biudžeto lėšos neskiriamos:</w:t>
      </w:r>
      <w:r w:rsidR="008E42B2" w:rsidRPr="003F6E85">
        <w:rPr>
          <w:bCs/>
          <w:color w:val="auto"/>
          <w:lang w:val="lt-LT"/>
        </w:rPr>
        <w:t xml:space="preserve"> </w:t>
      </w:r>
    </w:p>
    <w:p w14:paraId="4F643930" w14:textId="77777777" w:rsidR="00356E6C" w:rsidRPr="003F6E85" w:rsidRDefault="005960C5" w:rsidP="00844BE2">
      <w:pPr>
        <w:pStyle w:val="Sraopastraipa"/>
        <w:numPr>
          <w:ilvl w:val="1"/>
          <w:numId w:val="35"/>
        </w:numPr>
        <w:tabs>
          <w:tab w:val="left" w:pos="1701"/>
        </w:tabs>
        <w:ind w:left="0" w:right="142" w:firstLine="720"/>
        <w:rPr>
          <w:bCs/>
          <w:color w:val="auto"/>
          <w:lang w:val="lt-LT"/>
        </w:rPr>
      </w:pPr>
      <w:r w:rsidRPr="003F6E85">
        <w:rPr>
          <w:color w:val="auto"/>
          <w:lang w:val="lt-LT"/>
        </w:rPr>
        <w:t>p</w:t>
      </w:r>
      <w:r w:rsidR="00EC42D2" w:rsidRPr="003F6E85">
        <w:rPr>
          <w:color w:val="auto"/>
          <w:lang w:val="lt-LT"/>
        </w:rPr>
        <w:t xml:space="preserve">rojekte dalyvaujančių asmenų </w:t>
      </w:r>
      <w:r w:rsidR="008E42B2" w:rsidRPr="003F6E85">
        <w:rPr>
          <w:color w:val="auto"/>
          <w:lang w:val="lt-LT"/>
        </w:rPr>
        <w:t>dienpinigiams</w:t>
      </w:r>
      <w:r w:rsidR="00EC42D2" w:rsidRPr="003F6E85">
        <w:rPr>
          <w:color w:val="auto"/>
          <w:lang w:val="lt-LT"/>
        </w:rPr>
        <w:t>;</w:t>
      </w:r>
    </w:p>
    <w:p w14:paraId="52F2C944" w14:textId="77777777" w:rsidR="00356E6C" w:rsidRPr="003F6E85" w:rsidRDefault="00EC42D2" w:rsidP="00844BE2">
      <w:pPr>
        <w:pStyle w:val="Sraopastraipa"/>
        <w:numPr>
          <w:ilvl w:val="1"/>
          <w:numId w:val="35"/>
        </w:numPr>
        <w:tabs>
          <w:tab w:val="left" w:pos="1701"/>
          <w:tab w:val="left" w:pos="1985"/>
          <w:tab w:val="left" w:pos="2127"/>
        </w:tabs>
        <w:ind w:left="0" w:right="142" w:firstLine="720"/>
        <w:rPr>
          <w:bCs/>
          <w:color w:val="auto"/>
          <w:lang w:val="lt-LT"/>
        </w:rPr>
      </w:pPr>
      <w:r w:rsidRPr="003F6E85">
        <w:rPr>
          <w:color w:val="auto"/>
          <w:lang w:val="lt-LT"/>
        </w:rPr>
        <w:t xml:space="preserve">pastatų </w:t>
      </w:r>
      <w:r w:rsidR="009B7442" w:rsidRPr="003F6E85">
        <w:rPr>
          <w:color w:val="auto"/>
          <w:lang w:val="lt-LT"/>
        </w:rPr>
        <w:t>ar transporto priemonių remont</w:t>
      </w:r>
      <w:r w:rsidR="008E42B2" w:rsidRPr="003F6E85">
        <w:rPr>
          <w:color w:val="auto"/>
          <w:lang w:val="lt-LT"/>
        </w:rPr>
        <w:t>ui</w:t>
      </w:r>
      <w:r w:rsidR="00356E6C" w:rsidRPr="003F6E85">
        <w:rPr>
          <w:color w:val="auto"/>
          <w:lang w:val="lt-LT"/>
        </w:rPr>
        <w:t>, meno kūrinių restauravimui ar įsigijimui</w:t>
      </w:r>
      <w:r w:rsidRPr="003F6E85">
        <w:rPr>
          <w:color w:val="auto"/>
          <w:lang w:val="lt-LT"/>
        </w:rPr>
        <w:t>;</w:t>
      </w:r>
    </w:p>
    <w:p w14:paraId="472025F2" w14:textId="77777777" w:rsidR="00356E6C" w:rsidRPr="003F6E85" w:rsidRDefault="00614C03" w:rsidP="00844BE2">
      <w:pPr>
        <w:pStyle w:val="Sraopastraipa"/>
        <w:numPr>
          <w:ilvl w:val="1"/>
          <w:numId w:val="35"/>
        </w:numPr>
        <w:tabs>
          <w:tab w:val="left" w:pos="1701"/>
          <w:tab w:val="left" w:pos="1985"/>
        </w:tabs>
        <w:ind w:left="0" w:right="142" w:firstLine="720"/>
        <w:rPr>
          <w:bCs/>
          <w:color w:val="auto"/>
          <w:lang w:val="lt-LT"/>
        </w:rPr>
      </w:pPr>
      <w:r w:rsidRPr="003F6E85">
        <w:rPr>
          <w:color w:val="auto"/>
          <w:lang w:val="lt-LT"/>
        </w:rPr>
        <w:t xml:space="preserve">įgyvendinti </w:t>
      </w:r>
      <w:r w:rsidR="005960C5" w:rsidRPr="003F6E85">
        <w:rPr>
          <w:color w:val="auto"/>
          <w:lang w:val="lt-LT"/>
        </w:rPr>
        <w:t>p</w:t>
      </w:r>
      <w:r w:rsidR="00EC42D2" w:rsidRPr="003F6E85">
        <w:rPr>
          <w:color w:val="auto"/>
          <w:lang w:val="lt-LT"/>
        </w:rPr>
        <w:t>rojekt</w:t>
      </w:r>
      <w:r w:rsidR="00BD1F26" w:rsidRPr="003F6E85">
        <w:rPr>
          <w:color w:val="auto"/>
          <w:lang w:val="lt-LT"/>
        </w:rPr>
        <w:t>ui</w:t>
      </w:r>
      <w:r w:rsidR="00EC42D2" w:rsidRPr="003F6E85">
        <w:rPr>
          <w:color w:val="auto"/>
          <w:lang w:val="lt-LT"/>
        </w:rPr>
        <w:t xml:space="preserve"> būtinų išlaidų, kurioms kompensuoti jau yra ar buvo skirta lėšų iš Anykščių rajono savivaldybės ar valstybės biudžeto ir kitų fi</w:t>
      </w:r>
      <w:r w:rsidR="001C4E7D" w:rsidRPr="003F6E85">
        <w:rPr>
          <w:color w:val="auto"/>
          <w:lang w:val="lt-LT"/>
        </w:rPr>
        <w:t xml:space="preserve">nansavimo šaltinių pagal kitas </w:t>
      </w:r>
      <w:r w:rsidR="005960C5" w:rsidRPr="003F6E85">
        <w:rPr>
          <w:color w:val="auto"/>
          <w:lang w:val="lt-LT"/>
        </w:rPr>
        <w:t>p</w:t>
      </w:r>
      <w:r w:rsidR="00EC42D2" w:rsidRPr="003F6E85">
        <w:rPr>
          <w:color w:val="auto"/>
          <w:lang w:val="lt-LT"/>
        </w:rPr>
        <w:t xml:space="preserve">areiškėjo </w:t>
      </w:r>
      <w:r w:rsidR="0007471A" w:rsidRPr="003F6E85">
        <w:rPr>
          <w:color w:val="auto"/>
          <w:lang w:val="lt-LT"/>
        </w:rPr>
        <w:t>Paraišk</w:t>
      </w:r>
      <w:r w:rsidR="00EC42D2" w:rsidRPr="003F6E85">
        <w:rPr>
          <w:color w:val="auto"/>
          <w:lang w:val="lt-LT"/>
        </w:rPr>
        <w:t xml:space="preserve">as, t. y. išlaidos finansuojamos du ar daugiau kartų; </w:t>
      </w:r>
    </w:p>
    <w:p w14:paraId="375C9280" w14:textId="77777777" w:rsidR="00356E6C" w:rsidRPr="003F6E85" w:rsidRDefault="009B7442" w:rsidP="00844BE2">
      <w:pPr>
        <w:pStyle w:val="Sraopastraipa"/>
        <w:numPr>
          <w:ilvl w:val="1"/>
          <w:numId w:val="35"/>
        </w:numPr>
        <w:tabs>
          <w:tab w:val="left" w:pos="1701"/>
        </w:tabs>
        <w:ind w:left="0" w:right="142" w:firstLine="720"/>
        <w:rPr>
          <w:bCs/>
          <w:color w:val="auto"/>
          <w:lang w:val="lt-LT"/>
        </w:rPr>
      </w:pPr>
      <w:r w:rsidRPr="003F6E85">
        <w:rPr>
          <w:color w:val="auto"/>
          <w:lang w:val="lt-LT"/>
        </w:rPr>
        <w:t>komisiniam mokesčiui už valiutos keitimą, nuostoliams, atsiradusiems</w:t>
      </w:r>
      <w:r w:rsidR="00EC42D2" w:rsidRPr="003F6E85">
        <w:rPr>
          <w:color w:val="auto"/>
          <w:lang w:val="lt-LT"/>
        </w:rPr>
        <w:t xml:space="preserve"> dėl užsienio valiutos keitimo išlaidų;</w:t>
      </w:r>
    </w:p>
    <w:p w14:paraId="756D0D51" w14:textId="77777777" w:rsidR="0020432E" w:rsidRPr="003F6E85" w:rsidRDefault="0020432E" w:rsidP="00844BE2">
      <w:pPr>
        <w:pStyle w:val="Sraopastraipa"/>
        <w:numPr>
          <w:ilvl w:val="1"/>
          <w:numId w:val="35"/>
        </w:numPr>
        <w:tabs>
          <w:tab w:val="left" w:pos="1701"/>
        </w:tabs>
        <w:ind w:left="0" w:right="142" w:firstLine="720"/>
        <w:rPr>
          <w:bCs/>
          <w:color w:val="auto"/>
          <w:lang w:val="lt-LT"/>
        </w:rPr>
      </w:pPr>
      <w:r w:rsidRPr="003F6E85">
        <w:rPr>
          <w:color w:val="auto"/>
          <w:lang w:val="lt-LT"/>
        </w:rPr>
        <w:t>spaudos darbams, jeigu kūrinio tiražas leidžiamas pakartotinai;</w:t>
      </w:r>
    </w:p>
    <w:p w14:paraId="73A4CDF0" w14:textId="77777777" w:rsidR="0020432E" w:rsidRPr="003F6E85" w:rsidRDefault="0020432E" w:rsidP="00844BE2">
      <w:pPr>
        <w:pStyle w:val="Sraopastraipa"/>
        <w:numPr>
          <w:ilvl w:val="1"/>
          <w:numId w:val="35"/>
        </w:numPr>
        <w:tabs>
          <w:tab w:val="left" w:pos="1701"/>
        </w:tabs>
        <w:ind w:left="0" w:right="142" w:firstLine="720"/>
        <w:rPr>
          <w:bCs/>
          <w:color w:val="auto"/>
          <w:lang w:val="lt-LT"/>
        </w:rPr>
      </w:pPr>
      <w:r w:rsidRPr="003F6E85">
        <w:rPr>
          <w:color w:val="auto"/>
          <w:lang w:val="lt-LT"/>
        </w:rPr>
        <w:t>baudoms, delspinigiams, finansinėms nuobaudoms, bylinėjimosi išlaidoms, paskolų palūkanoms ir skolų padengimo išlaidoms;</w:t>
      </w:r>
    </w:p>
    <w:p w14:paraId="147D7796" w14:textId="77777777" w:rsidR="00DB1AE4" w:rsidRPr="003F6E85" w:rsidRDefault="00DB1AE4" w:rsidP="00844BE2">
      <w:pPr>
        <w:pStyle w:val="Sraopastraipa"/>
        <w:numPr>
          <w:ilvl w:val="1"/>
          <w:numId w:val="35"/>
        </w:numPr>
        <w:tabs>
          <w:tab w:val="left" w:pos="1701"/>
          <w:tab w:val="left" w:pos="1985"/>
        </w:tabs>
        <w:ind w:left="0" w:right="142" w:firstLine="720"/>
        <w:rPr>
          <w:bCs/>
          <w:color w:val="auto"/>
          <w:lang w:val="lt-LT"/>
        </w:rPr>
      </w:pPr>
      <w:r w:rsidRPr="003F6E85">
        <w:rPr>
          <w:color w:val="auto"/>
          <w:lang w:val="lt-LT"/>
        </w:rPr>
        <w:t xml:space="preserve">projekto veiklai reikalingų patalpų, nuosavybes teise </w:t>
      </w:r>
      <w:r w:rsidRPr="003F6E85">
        <w:rPr>
          <w:color w:val="0D0D0D"/>
          <w:lang w:val="lt-LT"/>
        </w:rPr>
        <w:t xml:space="preserve">priklausančių </w:t>
      </w:r>
      <w:r w:rsidR="00431F80" w:rsidRPr="003F6E85">
        <w:rPr>
          <w:color w:val="0D0D0D"/>
          <w:lang w:val="lt-LT"/>
        </w:rPr>
        <w:t>P</w:t>
      </w:r>
      <w:r w:rsidRPr="003F6E85">
        <w:rPr>
          <w:color w:val="0D0D0D"/>
          <w:lang w:val="lt-LT"/>
        </w:rPr>
        <w:t xml:space="preserve">areiškėjui </w:t>
      </w:r>
      <w:r w:rsidRPr="003F6E85">
        <w:rPr>
          <w:color w:val="auto"/>
          <w:lang w:val="lt-LT"/>
        </w:rPr>
        <w:t>ar partneriui, nuomos išlaidos;</w:t>
      </w:r>
    </w:p>
    <w:p w14:paraId="2C6171A9" w14:textId="77777777" w:rsidR="00EC42D2" w:rsidRPr="003F6E85" w:rsidRDefault="00EC42D2" w:rsidP="00844BE2">
      <w:pPr>
        <w:pStyle w:val="Sraopastraipa"/>
        <w:numPr>
          <w:ilvl w:val="1"/>
          <w:numId w:val="35"/>
        </w:numPr>
        <w:tabs>
          <w:tab w:val="left" w:pos="1701"/>
        </w:tabs>
        <w:ind w:left="0" w:right="142" w:firstLine="720"/>
        <w:rPr>
          <w:bCs/>
          <w:color w:val="auto"/>
          <w:lang w:val="lt-LT"/>
        </w:rPr>
      </w:pPr>
      <w:r w:rsidRPr="003F6E85">
        <w:rPr>
          <w:bCs/>
          <w:color w:val="auto"/>
          <w:lang w:val="lt-LT"/>
        </w:rPr>
        <w:t>kito</w:t>
      </w:r>
      <w:r w:rsidR="009B7442" w:rsidRPr="003F6E85">
        <w:rPr>
          <w:bCs/>
          <w:color w:val="auto"/>
          <w:lang w:val="lt-LT"/>
        </w:rPr>
        <w:t>m</w:t>
      </w:r>
      <w:r w:rsidRPr="003F6E85">
        <w:rPr>
          <w:bCs/>
          <w:color w:val="auto"/>
          <w:lang w:val="lt-LT"/>
        </w:rPr>
        <w:t>s išlaido</w:t>
      </w:r>
      <w:r w:rsidR="009B7442" w:rsidRPr="003F6E85">
        <w:rPr>
          <w:bCs/>
          <w:color w:val="auto"/>
          <w:lang w:val="lt-LT"/>
        </w:rPr>
        <w:t>m</w:t>
      </w:r>
      <w:r w:rsidRPr="003F6E85">
        <w:rPr>
          <w:bCs/>
          <w:color w:val="auto"/>
          <w:lang w:val="lt-LT"/>
        </w:rPr>
        <w:t xml:space="preserve">s, nesusijusios su </w:t>
      </w:r>
      <w:r w:rsidR="005960C5" w:rsidRPr="003F6E85">
        <w:rPr>
          <w:bCs/>
          <w:color w:val="auto"/>
          <w:lang w:val="lt-LT"/>
        </w:rPr>
        <w:t>p</w:t>
      </w:r>
      <w:r w:rsidRPr="003F6E85">
        <w:rPr>
          <w:bCs/>
          <w:color w:val="auto"/>
          <w:lang w:val="lt-LT"/>
        </w:rPr>
        <w:t>rojekto įgyvendinimui būtinomis išlaidomis.</w:t>
      </w:r>
    </w:p>
    <w:p w14:paraId="315234C4" w14:textId="1A6ED2DA" w:rsidR="004A3C47" w:rsidRPr="003F6E85" w:rsidRDefault="00634B71" w:rsidP="00844BE2">
      <w:pPr>
        <w:pStyle w:val="Sraopastraipa"/>
        <w:numPr>
          <w:ilvl w:val="0"/>
          <w:numId w:val="35"/>
        </w:numPr>
        <w:ind w:left="0" w:right="142" w:firstLine="720"/>
        <w:rPr>
          <w:bCs/>
          <w:color w:val="auto"/>
          <w:lang w:val="lt-LT"/>
        </w:rPr>
      </w:pPr>
      <w:r w:rsidRPr="003F6E85">
        <w:rPr>
          <w:bCs/>
          <w:color w:val="auto"/>
          <w:lang w:val="lt-LT"/>
        </w:rPr>
        <w:t xml:space="preserve"> </w:t>
      </w:r>
      <w:r w:rsidR="007E476D" w:rsidRPr="003F6E85">
        <w:rPr>
          <w:bCs/>
          <w:color w:val="auto"/>
          <w:lang w:val="lt-LT"/>
        </w:rPr>
        <w:t xml:space="preserve">Išlaidų tikslingumas įvertinamas pagal kiekvieną projektą atskirai vertinimo komisijos posėdžio metu. Vertinimo komisija turi teisę vertindama Paraiškas rekomenduoti </w:t>
      </w:r>
      <w:r w:rsidR="000724A7" w:rsidRPr="000724A7">
        <w:rPr>
          <w:b/>
          <w:color w:val="auto"/>
          <w:lang w:val="lt-LT"/>
        </w:rPr>
        <w:t>Administracijos direktoriui</w:t>
      </w:r>
      <w:r w:rsidR="007E476D" w:rsidRPr="003F6E85">
        <w:rPr>
          <w:bCs/>
          <w:color w:val="auto"/>
          <w:lang w:val="lt-LT"/>
        </w:rPr>
        <w:t xml:space="preserve"> neskirti finansavimo jų vertinimu netinkamoms finansuoti projekto išlaidoms ar veikloms.</w:t>
      </w:r>
    </w:p>
    <w:p w14:paraId="39BF0AE9" w14:textId="77777777" w:rsidR="00A22D1F" w:rsidRPr="003F6E85" w:rsidRDefault="00634B71" w:rsidP="00844BE2">
      <w:pPr>
        <w:pStyle w:val="Sraopastraipa"/>
        <w:numPr>
          <w:ilvl w:val="0"/>
          <w:numId w:val="35"/>
        </w:numPr>
        <w:ind w:left="0" w:right="142" w:firstLine="720"/>
        <w:rPr>
          <w:bCs/>
          <w:color w:val="auto"/>
          <w:lang w:val="lt-LT"/>
        </w:rPr>
      </w:pPr>
      <w:r w:rsidRPr="003F6E85">
        <w:rPr>
          <w:bCs/>
          <w:color w:val="auto"/>
          <w:lang w:val="lt-LT"/>
        </w:rPr>
        <w:t xml:space="preserve"> </w:t>
      </w:r>
      <w:r w:rsidR="00A22D1F" w:rsidRPr="003F6E85">
        <w:rPr>
          <w:bCs/>
          <w:color w:val="auto"/>
          <w:lang w:val="lt-LT"/>
        </w:rPr>
        <w:t>Visi mokėjimai turi būti atliekami tik per finansines įstaigas. Kitu būdu atlikti mokėjimai laikomi netinkamais.</w:t>
      </w:r>
    </w:p>
    <w:p w14:paraId="71125FF6" w14:textId="77777777" w:rsidR="00EC42D2" w:rsidRPr="003F6E85" w:rsidRDefault="00EC42D2" w:rsidP="00844BE2">
      <w:pPr>
        <w:widowControl w:val="0"/>
        <w:tabs>
          <w:tab w:val="left" w:pos="851"/>
        </w:tabs>
        <w:autoSpaceDE w:val="0"/>
        <w:autoSpaceDN w:val="0"/>
        <w:adjustRightInd w:val="0"/>
        <w:spacing w:line="240" w:lineRule="auto"/>
        <w:jc w:val="center"/>
        <w:rPr>
          <w:b/>
          <w:lang w:eastAsia="lt-LT"/>
        </w:rPr>
      </w:pPr>
    </w:p>
    <w:p w14:paraId="68F85FF8" w14:textId="77777777" w:rsidR="002C7858" w:rsidRPr="003F6E85" w:rsidRDefault="002C7858" w:rsidP="00844BE2">
      <w:pPr>
        <w:widowControl w:val="0"/>
        <w:tabs>
          <w:tab w:val="left" w:pos="851"/>
        </w:tabs>
        <w:autoSpaceDE w:val="0"/>
        <w:autoSpaceDN w:val="0"/>
        <w:adjustRightInd w:val="0"/>
        <w:spacing w:line="240" w:lineRule="auto"/>
        <w:jc w:val="center"/>
        <w:rPr>
          <w:b/>
          <w:bCs/>
          <w:lang w:eastAsia="lt-LT"/>
        </w:rPr>
      </w:pPr>
      <w:r w:rsidRPr="003F6E85">
        <w:rPr>
          <w:b/>
          <w:lang w:eastAsia="lt-LT"/>
        </w:rPr>
        <w:lastRenderedPageBreak/>
        <w:t>V SKYRIUS</w:t>
      </w:r>
    </w:p>
    <w:p w14:paraId="1B8693D3" w14:textId="77777777" w:rsidR="002C7858" w:rsidRPr="003F6E85" w:rsidRDefault="002C7858" w:rsidP="00844BE2">
      <w:pPr>
        <w:widowControl w:val="0"/>
        <w:tabs>
          <w:tab w:val="left" w:pos="851"/>
        </w:tabs>
        <w:autoSpaceDE w:val="0"/>
        <w:autoSpaceDN w:val="0"/>
        <w:adjustRightInd w:val="0"/>
        <w:spacing w:line="240" w:lineRule="auto"/>
        <w:jc w:val="center"/>
        <w:rPr>
          <w:b/>
          <w:bCs/>
          <w:lang w:eastAsia="lt-LT"/>
        </w:rPr>
      </w:pPr>
      <w:r w:rsidRPr="003F6E85">
        <w:rPr>
          <w:b/>
          <w:bCs/>
          <w:lang w:eastAsia="lt-LT"/>
        </w:rPr>
        <w:t>PROJEKTŲ PARAIŠKŲ VERTINIMAS</w:t>
      </w:r>
    </w:p>
    <w:p w14:paraId="14E1BA41" w14:textId="77777777" w:rsidR="00CA43A4" w:rsidRPr="003F6E85" w:rsidRDefault="00CA43A4" w:rsidP="00844BE2">
      <w:pPr>
        <w:widowControl w:val="0"/>
        <w:tabs>
          <w:tab w:val="left" w:pos="851"/>
        </w:tabs>
        <w:autoSpaceDE w:val="0"/>
        <w:autoSpaceDN w:val="0"/>
        <w:adjustRightInd w:val="0"/>
        <w:spacing w:line="240" w:lineRule="auto"/>
        <w:jc w:val="center"/>
        <w:rPr>
          <w:b/>
          <w:bCs/>
          <w:lang w:eastAsia="lt-LT"/>
        </w:rPr>
      </w:pPr>
    </w:p>
    <w:p w14:paraId="32B316B9" w14:textId="77777777" w:rsidR="00D54BBC" w:rsidRPr="003F6E85" w:rsidRDefault="00C9741D" w:rsidP="00844BE2">
      <w:pPr>
        <w:pStyle w:val="Sraopastraipa"/>
        <w:numPr>
          <w:ilvl w:val="0"/>
          <w:numId w:val="35"/>
        </w:numPr>
        <w:ind w:left="0" w:firstLine="720"/>
        <w:rPr>
          <w:color w:val="auto"/>
          <w:lang w:val="lt-LT"/>
        </w:rPr>
      </w:pPr>
      <w:r w:rsidRPr="003F6E85">
        <w:rPr>
          <w:color w:val="auto"/>
          <w:lang w:val="lt-LT"/>
        </w:rPr>
        <w:t>Pateikt</w:t>
      </w:r>
      <w:r w:rsidR="001C4E7D" w:rsidRPr="003F6E85">
        <w:rPr>
          <w:color w:val="auto"/>
          <w:lang w:val="lt-LT"/>
        </w:rPr>
        <w:t>ų P</w:t>
      </w:r>
      <w:r w:rsidR="00F176ED" w:rsidRPr="003F6E85">
        <w:rPr>
          <w:color w:val="auto"/>
          <w:lang w:val="lt-LT"/>
        </w:rPr>
        <w:t>araiškų vertinimą sudaro du</w:t>
      </w:r>
      <w:r w:rsidRPr="003F6E85">
        <w:rPr>
          <w:color w:val="auto"/>
          <w:lang w:val="lt-LT"/>
        </w:rPr>
        <w:t xml:space="preserve"> etapai:</w:t>
      </w:r>
    </w:p>
    <w:p w14:paraId="1B7B7926" w14:textId="77777777" w:rsidR="00D54BBC" w:rsidRPr="003F6E85" w:rsidRDefault="00C9741D" w:rsidP="00844BE2">
      <w:pPr>
        <w:pStyle w:val="Sraopastraipa"/>
        <w:numPr>
          <w:ilvl w:val="1"/>
          <w:numId w:val="35"/>
        </w:numPr>
        <w:tabs>
          <w:tab w:val="left" w:pos="1701"/>
        </w:tabs>
        <w:ind w:left="0" w:firstLine="720"/>
        <w:rPr>
          <w:color w:val="auto"/>
          <w:lang w:val="lt-LT"/>
        </w:rPr>
      </w:pPr>
      <w:r w:rsidRPr="003F6E85">
        <w:rPr>
          <w:color w:val="auto"/>
          <w:lang w:val="lt-LT"/>
        </w:rPr>
        <w:t>administracinės atitikties vertinimas;</w:t>
      </w:r>
    </w:p>
    <w:p w14:paraId="6AE35449" w14:textId="77777777" w:rsidR="00C9741D" w:rsidRPr="003F6E85" w:rsidRDefault="00C03E06" w:rsidP="00844BE2">
      <w:pPr>
        <w:pStyle w:val="Sraopastraipa"/>
        <w:numPr>
          <w:ilvl w:val="1"/>
          <w:numId w:val="35"/>
        </w:numPr>
        <w:tabs>
          <w:tab w:val="left" w:pos="1560"/>
        </w:tabs>
        <w:ind w:left="0" w:firstLine="720"/>
        <w:rPr>
          <w:color w:val="auto"/>
          <w:lang w:val="lt-LT"/>
        </w:rPr>
      </w:pPr>
      <w:r w:rsidRPr="003F6E85">
        <w:rPr>
          <w:color w:val="auto"/>
          <w:lang w:val="lt-LT"/>
        </w:rPr>
        <w:t xml:space="preserve">Paraiškų vertinimas </w:t>
      </w:r>
      <w:r w:rsidR="00B614E8" w:rsidRPr="003F6E85">
        <w:rPr>
          <w:color w:val="auto"/>
          <w:lang w:val="lt-LT"/>
        </w:rPr>
        <w:t xml:space="preserve">vertinimo </w:t>
      </w:r>
      <w:r w:rsidRPr="003F6E85">
        <w:rPr>
          <w:color w:val="auto"/>
          <w:lang w:val="lt-LT"/>
        </w:rPr>
        <w:t>k</w:t>
      </w:r>
      <w:r w:rsidR="00C9741D" w:rsidRPr="003F6E85">
        <w:rPr>
          <w:color w:val="auto"/>
          <w:lang w:val="lt-LT"/>
        </w:rPr>
        <w:t xml:space="preserve">omisijoje. </w:t>
      </w:r>
    </w:p>
    <w:p w14:paraId="2E25582D" w14:textId="77777777" w:rsidR="00D54BBC" w:rsidRPr="003F6E85" w:rsidRDefault="00634B71"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 xml:space="preserve">  </w:t>
      </w:r>
      <w:r w:rsidR="00C9741D" w:rsidRPr="003F6E85">
        <w:rPr>
          <w:color w:val="auto"/>
          <w:lang w:val="lt-LT"/>
        </w:rPr>
        <w:t>Administracinės atitikties vertinimą atlieka Koordinatorius. Vertinimo metu:</w:t>
      </w:r>
    </w:p>
    <w:p w14:paraId="69B4804D" w14:textId="77777777" w:rsidR="00D54BBC" w:rsidRPr="003F6E85" w:rsidRDefault="001C4E7D" w:rsidP="00844BE2">
      <w:pPr>
        <w:pStyle w:val="Sraopastraipa"/>
        <w:numPr>
          <w:ilvl w:val="1"/>
          <w:numId w:val="35"/>
        </w:numPr>
        <w:tabs>
          <w:tab w:val="left" w:pos="1701"/>
        </w:tabs>
        <w:autoSpaceDE w:val="0"/>
        <w:autoSpaceDN w:val="0"/>
        <w:adjustRightInd w:val="0"/>
        <w:ind w:left="0" w:firstLine="720"/>
        <w:rPr>
          <w:color w:val="auto"/>
          <w:lang w:val="lt-LT"/>
        </w:rPr>
      </w:pPr>
      <w:r w:rsidRPr="003F6E85">
        <w:rPr>
          <w:color w:val="auto"/>
          <w:lang w:val="lt-LT"/>
        </w:rPr>
        <w:t>susisteminamos registruotos P</w:t>
      </w:r>
      <w:r w:rsidR="00C9741D" w:rsidRPr="003F6E85">
        <w:rPr>
          <w:color w:val="auto"/>
          <w:lang w:val="lt-LT"/>
        </w:rPr>
        <w:t>araiškos;</w:t>
      </w:r>
    </w:p>
    <w:p w14:paraId="4CAAEE87" w14:textId="77777777" w:rsidR="00D54BBC" w:rsidRPr="003F6E85" w:rsidRDefault="00C9741D" w:rsidP="00844BE2">
      <w:pPr>
        <w:pStyle w:val="Sraopastraipa"/>
        <w:numPr>
          <w:ilvl w:val="1"/>
          <w:numId w:val="35"/>
        </w:numPr>
        <w:tabs>
          <w:tab w:val="left" w:pos="1701"/>
        </w:tabs>
        <w:autoSpaceDE w:val="0"/>
        <w:autoSpaceDN w:val="0"/>
        <w:adjustRightInd w:val="0"/>
        <w:ind w:left="0" w:firstLine="720"/>
        <w:rPr>
          <w:color w:val="auto"/>
          <w:lang w:val="lt-LT"/>
        </w:rPr>
      </w:pPr>
      <w:r w:rsidRPr="003F6E85">
        <w:rPr>
          <w:color w:val="auto"/>
          <w:lang w:val="lt-LT"/>
        </w:rPr>
        <w:t>nustatoma, ar Para</w:t>
      </w:r>
      <w:r w:rsidR="0025579F" w:rsidRPr="003F6E85">
        <w:rPr>
          <w:color w:val="auto"/>
          <w:lang w:val="lt-LT"/>
        </w:rPr>
        <w:t xml:space="preserve">iška pateikta laikantis Aprašo </w:t>
      </w:r>
      <w:r w:rsidR="006F49C4" w:rsidRPr="003F6E85">
        <w:rPr>
          <w:color w:val="auto"/>
          <w:lang w:val="lt-LT"/>
        </w:rPr>
        <w:t>II ir III skyrių punktų</w:t>
      </w:r>
      <w:r w:rsidRPr="003F6E85">
        <w:rPr>
          <w:color w:val="auto"/>
          <w:lang w:val="lt-LT"/>
        </w:rPr>
        <w:t xml:space="preserve"> nuostatų</w:t>
      </w:r>
      <w:r w:rsidR="00E82C01" w:rsidRPr="003F6E85">
        <w:rPr>
          <w:color w:val="auto"/>
          <w:lang w:val="lt-LT"/>
        </w:rPr>
        <w:t xml:space="preserve"> ir administracinės atitikties</w:t>
      </w:r>
      <w:r w:rsidR="001C4E7D" w:rsidRPr="003F6E85">
        <w:rPr>
          <w:color w:val="auto"/>
          <w:lang w:val="lt-LT"/>
        </w:rPr>
        <w:t xml:space="preserve"> reikalavimų;</w:t>
      </w:r>
    </w:p>
    <w:p w14:paraId="548D81BD" w14:textId="77777777" w:rsidR="00C9741D" w:rsidRPr="003F6E85" w:rsidRDefault="00C9741D" w:rsidP="00844BE2">
      <w:pPr>
        <w:pStyle w:val="Sraopastraipa"/>
        <w:numPr>
          <w:ilvl w:val="1"/>
          <w:numId w:val="35"/>
        </w:numPr>
        <w:tabs>
          <w:tab w:val="left" w:pos="1701"/>
        </w:tabs>
        <w:autoSpaceDE w:val="0"/>
        <w:autoSpaceDN w:val="0"/>
        <w:adjustRightInd w:val="0"/>
        <w:ind w:left="0" w:firstLine="720"/>
        <w:rPr>
          <w:color w:val="auto"/>
          <w:lang w:val="lt-LT"/>
        </w:rPr>
      </w:pPr>
      <w:r w:rsidRPr="003F6E85">
        <w:rPr>
          <w:color w:val="auto"/>
          <w:lang w:val="lt-LT"/>
        </w:rPr>
        <w:t xml:space="preserve">Koordinatorius per </w:t>
      </w:r>
      <w:r w:rsidR="00AA613A" w:rsidRPr="003F6E85">
        <w:rPr>
          <w:color w:val="auto"/>
          <w:lang w:val="lt-LT"/>
        </w:rPr>
        <w:t>3</w:t>
      </w:r>
      <w:r w:rsidRPr="003F6E85">
        <w:rPr>
          <w:color w:val="auto"/>
          <w:lang w:val="lt-LT"/>
        </w:rPr>
        <w:t xml:space="preserve"> (tri</w:t>
      </w:r>
      <w:r w:rsidR="001C4E7D" w:rsidRPr="003F6E85">
        <w:rPr>
          <w:color w:val="auto"/>
          <w:lang w:val="lt-LT"/>
        </w:rPr>
        <w:t>s) darbo dienas nuo paskutinės P</w:t>
      </w:r>
      <w:r w:rsidRPr="003F6E85">
        <w:rPr>
          <w:color w:val="auto"/>
          <w:lang w:val="lt-LT"/>
        </w:rPr>
        <w:t>araiškų kvietime pateikimo dienos atlieka administracinės ati</w:t>
      </w:r>
      <w:r w:rsidR="001C4E7D" w:rsidRPr="003F6E85">
        <w:rPr>
          <w:color w:val="auto"/>
          <w:lang w:val="lt-LT"/>
        </w:rPr>
        <w:t>tikties vertinimą užpildydamas P</w:t>
      </w:r>
      <w:r w:rsidRPr="003F6E85">
        <w:rPr>
          <w:color w:val="auto"/>
          <w:lang w:val="lt-LT"/>
        </w:rPr>
        <w:t xml:space="preserve">araiškos administracinės atitikties vertinimo formą </w:t>
      </w:r>
      <w:r w:rsidRPr="003F6E85">
        <w:rPr>
          <w:iCs/>
          <w:color w:val="auto"/>
          <w:lang w:val="lt-LT"/>
        </w:rPr>
        <w:t>(</w:t>
      </w:r>
      <w:r w:rsidR="00A63312" w:rsidRPr="003F6E85">
        <w:rPr>
          <w:iCs/>
          <w:color w:val="auto"/>
          <w:lang w:val="lt-LT"/>
        </w:rPr>
        <w:t>2</w:t>
      </w:r>
      <w:r w:rsidRPr="003F6E85">
        <w:rPr>
          <w:iCs/>
          <w:color w:val="auto"/>
          <w:lang w:val="lt-LT"/>
        </w:rPr>
        <w:t xml:space="preserve"> priedas).</w:t>
      </w:r>
    </w:p>
    <w:p w14:paraId="53B7218D" w14:textId="0D1C8EAA" w:rsidR="006B5954" w:rsidRPr="003F6E85" w:rsidRDefault="00F158DE" w:rsidP="00844BE2">
      <w:pPr>
        <w:pStyle w:val="Sraopastraipa"/>
        <w:numPr>
          <w:ilvl w:val="0"/>
          <w:numId w:val="35"/>
        </w:numPr>
        <w:ind w:left="0" w:firstLine="720"/>
        <w:rPr>
          <w:color w:val="auto"/>
          <w:lang w:val="lt-LT"/>
        </w:rPr>
      </w:pPr>
      <w:r w:rsidRPr="003F6E85">
        <w:rPr>
          <w:color w:val="auto"/>
          <w:lang w:val="lt-LT"/>
        </w:rPr>
        <w:t xml:space="preserve"> </w:t>
      </w:r>
      <w:r w:rsidR="001C4E7D" w:rsidRPr="003F6E85">
        <w:rPr>
          <w:color w:val="auto"/>
          <w:lang w:val="lt-LT"/>
        </w:rPr>
        <w:t>Jeigu kartu su P</w:t>
      </w:r>
      <w:r w:rsidR="00C9741D" w:rsidRPr="003F6E85">
        <w:rPr>
          <w:color w:val="auto"/>
          <w:lang w:val="lt-LT"/>
        </w:rPr>
        <w:t>a</w:t>
      </w:r>
      <w:r w:rsidR="006A02E7" w:rsidRPr="003F6E85">
        <w:rPr>
          <w:color w:val="auto"/>
          <w:lang w:val="lt-LT"/>
        </w:rPr>
        <w:t xml:space="preserve">raiška pateikti ne visi Aprašo </w:t>
      </w:r>
      <w:r w:rsidR="00D3206E">
        <w:rPr>
          <w:color w:val="auto"/>
          <w:lang w:val="lt-LT"/>
        </w:rPr>
        <w:t>8</w:t>
      </w:r>
      <w:r w:rsidR="00C9741D" w:rsidRPr="003F6E85">
        <w:rPr>
          <w:color w:val="auto"/>
          <w:lang w:val="lt-LT"/>
        </w:rPr>
        <w:t xml:space="preserve"> punkte nurodyti privalomi pateikti dokumentai, Koordinatorius </w:t>
      </w:r>
      <w:r w:rsidR="001C4E7D" w:rsidRPr="003F6E85">
        <w:rPr>
          <w:color w:val="auto"/>
          <w:lang w:val="lt-LT"/>
        </w:rPr>
        <w:t>raštu (el. p. adresu, nurodytu P</w:t>
      </w:r>
      <w:r w:rsidR="00C9741D" w:rsidRPr="003F6E85">
        <w:rPr>
          <w:color w:val="auto"/>
          <w:lang w:val="lt-LT"/>
        </w:rPr>
        <w:t xml:space="preserve">araiškoje) </w:t>
      </w:r>
      <w:r w:rsidR="00C9741D" w:rsidRPr="003F6E85">
        <w:rPr>
          <w:color w:val="0D0D0D"/>
          <w:lang w:val="lt-LT"/>
        </w:rPr>
        <w:t xml:space="preserve">kreipiasi į </w:t>
      </w:r>
      <w:r w:rsidR="00431F80" w:rsidRPr="003F6E85">
        <w:rPr>
          <w:color w:val="0D0D0D"/>
          <w:lang w:val="lt-LT"/>
        </w:rPr>
        <w:t>P</w:t>
      </w:r>
      <w:r w:rsidR="00C9741D" w:rsidRPr="003F6E85">
        <w:rPr>
          <w:color w:val="0D0D0D"/>
          <w:lang w:val="lt-LT"/>
        </w:rPr>
        <w:t>areiškėją</w:t>
      </w:r>
      <w:r w:rsidR="00C9741D" w:rsidRPr="003F6E85">
        <w:rPr>
          <w:color w:val="auto"/>
          <w:lang w:val="lt-LT"/>
        </w:rPr>
        <w:t xml:space="preserve">, nurodydamas jam pateikti privalomus dokumentus per 2 (dvi) darbo dienas nuo nurodymo gavimo dienos. Pareiškėjui per nustatytą terminą nepateikus privalomų dokumentų </w:t>
      </w:r>
      <w:r w:rsidR="005960C5" w:rsidRPr="003F6E85">
        <w:rPr>
          <w:color w:val="auto"/>
          <w:lang w:val="lt-LT"/>
        </w:rPr>
        <w:t>p</w:t>
      </w:r>
      <w:r w:rsidR="00C9741D" w:rsidRPr="003F6E85">
        <w:rPr>
          <w:color w:val="auto"/>
          <w:lang w:val="lt-LT"/>
        </w:rPr>
        <w:t>rojektas nevertinamas.</w:t>
      </w:r>
    </w:p>
    <w:p w14:paraId="338EFBA9" w14:textId="77777777" w:rsidR="00001289" w:rsidRPr="003F6E85" w:rsidRDefault="00F158DE" w:rsidP="00844BE2">
      <w:pPr>
        <w:pStyle w:val="Sraopastraipa"/>
        <w:numPr>
          <w:ilvl w:val="0"/>
          <w:numId w:val="35"/>
        </w:numPr>
        <w:ind w:left="0" w:firstLine="720"/>
        <w:rPr>
          <w:color w:val="auto"/>
          <w:lang w:val="lt-LT"/>
        </w:rPr>
      </w:pPr>
      <w:r w:rsidRPr="003F6E85">
        <w:rPr>
          <w:color w:val="212121"/>
          <w:lang w:val="lt-LT"/>
        </w:rPr>
        <w:t xml:space="preserve"> </w:t>
      </w:r>
      <w:r w:rsidR="00C9741D" w:rsidRPr="003F6E85">
        <w:rPr>
          <w:color w:val="212121"/>
          <w:lang w:val="lt-LT"/>
        </w:rPr>
        <w:t xml:space="preserve">Koordinatorius ne vėliau kaip per 5 (penkias) darbo dienas nuo paskutinės Paraiškų </w:t>
      </w:r>
      <w:r w:rsidR="005960C5" w:rsidRPr="003F6E85">
        <w:rPr>
          <w:color w:val="212121"/>
          <w:lang w:val="lt-LT"/>
        </w:rPr>
        <w:t>k</w:t>
      </w:r>
      <w:r w:rsidR="00C9741D" w:rsidRPr="003F6E85">
        <w:rPr>
          <w:color w:val="212121"/>
          <w:lang w:val="lt-LT"/>
        </w:rPr>
        <w:t xml:space="preserve">vietime pateikimo dienos pateikia Paraiškas, kurios atitiko administracinės atitikties vertinimą, </w:t>
      </w:r>
      <w:r w:rsidR="00914BD9" w:rsidRPr="003F6E85">
        <w:rPr>
          <w:color w:val="212121"/>
          <w:lang w:val="lt-LT"/>
        </w:rPr>
        <w:t xml:space="preserve">Viešųjų paslaugų kūrybinių industrijų plėtotei organizavimo ir vykdymo </w:t>
      </w:r>
      <w:r w:rsidR="0069186D" w:rsidRPr="003F6E85">
        <w:rPr>
          <w:color w:val="212121"/>
          <w:lang w:val="lt-LT"/>
        </w:rPr>
        <w:t xml:space="preserve">projektų vertinimo </w:t>
      </w:r>
      <w:r w:rsidR="00C9741D" w:rsidRPr="003F6E85">
        <w:rPr>
          <w:color w:val="212121"/>
          <w:lang w:val="lt-LT"/>
        </w:rPr>
        <w:t>komisijai</w:t>
      </w:r>
      <w:r w:rsidR="00C9741D" w:rsidRPr="003F6E85">
        <w:rPr>
          <w:color w:val="auto"/>
          <w:lang w:val="lt-LT"/>
        </w:rPr>
        <w:t xml:space="preserve">. </w:t>
      </w:r>
      <w:r w:rsidR="00AF012B" w:rsidRPr="003F6E85">
        <w:rPr>
          <w:color w:val="auto"/>
          <w:lang w:val="lt-LT"/>
        </w:rPr>
        <w:t>Vertinimo k</w:t>
      </w:r>
      <w:r w:rsidR="00361937" w:rsidRPr="003F6E85">
        <w:rPr>
          <w:color w:val="auto"/>
          <w:lang w:val="lt-LT"/>
        </w:rPr>
        <w:t xml:space="preserve">omisijai pateikiamos ir Koordinatoriaus pastabos įrašytos Paraiškos administracinės atitikties vertinimo formoje. </w:t>
      </w:r>
      <w:r w:rsidR="00AF012B" w:rsidRPr="003F6E85">
        <w:rPr>
          <w:color w:val="auto"/>
          <w:lang w:val="lt-LT"/>
        </w:rPr>
        <w:t>Vertinimo k</w:t>
      </w:r>
      <w:r w:rsidR="00361937" w:rsidRPr="003F6E85">
        <w:rPr>
          <w:color w:val="auto"/>
          <w:lang w:val="lt-LT"/>
        </w:rPr>
        <w:t>omisija Paraiškas įvertina ne vėliau kaip per 5 (penkias) darbo dienas nuo Paraiškų, kurios atitiko administracinės atitikties vertinimą, gavimo dienos</w:t>
      </w:r>
      <w:r w:rsidR="00134A01" w:rsidRPr="003F6E85">
        <w:rPr>
          <w:color w:val="auto"/>
          <w:lang w:val="lt-LT"/>
        </w:rPr>
        <w:t>.</w:t>
      </w:r>
    </w:p>
    <w:p w14:paraId="0F594948" w14:textId="4EA273D3" w:rsidR="00001289" w:rsidRPr="003F6E85" w:rsidRDefault="00F158DE" w:rsidP="00844BE2">
      <w:pPr>
        <w:pStyle w:val="Sraopastraipa"/>
        <w:numPr>
          <w:ilvl w:val="0"/>
          <w:numId w:val="35"/>
        </w:numPr>
        <w:ind w:left="0" w:firstLine="720"/>
        <w:rPr>
          <w:color w:val="auto"/>
          <w:lang w:val="lt-LT"/>
        </w:rPr>
      </w:pPr>
      <w:r w:rsidRPr="003F6E85">
        <w:rPr>
          <w:rFonts w:eastAsia="SimSun"/>
          <w:color w:val="auto"/>
          <w:kern w:val="3"/>
          <w:lang w:val="lt-LT" w:bidi="hi-IN"/>
        </w:rPr>
        <w:t xml:space="preserve"> </w:t>
      </w:r>
      <w:r w:rsidR="00C9741D" w:rsidRPr="003F6E85">
        <w:rPr>
          <w:rFonts w:eastAsia="SimSun"/>
          <w:color w:val="auto"/>
          <w:kern w:val="3"/>
          <w:lang w:val="lt-LT" w:bidi="hi-IN"/>
        </w:rPr>
        <w:t xml:space="preserve">Atsižvelgdama į </w:t>
      </w:r>
      <w:r w:rsidR="00C03E06" w:rsidRPr="003F6E85">
        <w:rPr>
          <w:rFonts w:eastAsia="SimSun"/>
          <w:color w:val="auto"/>
          <w:kern w:val="3"/>
          <w:lang w:val="lt-LT" w:bidi="hi-IN"/>
        </w:rPr>
        <w:t>administra</w:t>
      </w:r>
      <w:r w:rsidR="00FB309C" w:rsidRPr="003F6E85">
        <w:rPr>
          <w:rFonts w:eastAsia="SimSun"/>
          <w:color w:val="auto"/>
          <w:kern w:val="3"/>
          <w:lang w:val="lt-LT" w:bidi="hi-IN"/>
        </w:rPr>
        <w:t>cinės atitikties vertinimą</w:t>
      </w:r>
      <w:r w:rsidR="00C9741D" w:rsidRPr="003F6E85">
        <w:rPr>
          <w:rFonts w:eastAsia="SimSun"/>
          <w:color w:val="auto"/>
          <w:kern w:val="3"/>
          <w:lang w:val="lt-LT" w:bidi="hi-IN"/>
        </w:rPr>
        <w:t>,</w:t>
      </w:r>
      <w:r w:rsidR="00FB309C" w:rsidRPr="003F6E85">
        <w:rPr>
          <w:color w:val="auto"/>
          <w:lang w:val="lt-LT"/>
        </w:rPr>
        <w:t xml:space="preserve"> </w:t>
      </w:r>
      <w:r w:rsidR="00581190" w:rsidRPr="003F6E85">
        <w:rPr>
          <w:color w:val="auto"/>
          <w:lang w:val="lt-LT"/>
        </w:rPr>
        <w:t>p</w:t>
      </w:r>
      <w:r w:rsidR="00C9741D" w:rsidRPr="003F6E85">
        <w:rPr>
          <w:color w:val="auto"/>
          <w:lang w:val="lt-LT"/>
        </w:rPr>
        <w:t xml:space="preserve">rojektus vertina Anykščių rajono savivaldybės </w:t>
      </w:r>
      <w:r w:rsidR="00C11D61">
        <w:rPr>
          <w:color w:val="auto"/>
          <w:lang w:val="lt-LT"/>
        </w:rPr>
        <w:t>administracijos direktoriaus</w:t>
      </w:r>
      <w:r w:rsidR="00C9741D" w:rsidRPr="003F6E85">
        <w:rPr>
          <w:color w:val="auto"/>
          <w:lang w:val="lt-LT"/>
        </w:rPr>
        <w:t xml:space="preserve"> </w:t>
      </w:r>
      <w:r w:rsidR="00722D72">
        <w:rPr>
          <w:color w:val="auto"/>
          <w:lang w:val="lt-LT"/>
        </w:rPr>
        <w:t xml:space="preserve">(toliau – Administracijos direktorius) </w:t>
      </w:r>
      <w:r w:rsidR="00C9741D" w:rsidRPr="003F6E85">
        <w:rPr>
          <w:color w:val="auto"/>
          <w:lang w:val="lt-LT"/>
        </w:rPr>
        <w:t xml:space="preserve">sudaryta </w:t>
      </w:r>
      <w:r w:rsidR="00AF012B" w:rsidRPr="003F6E85">
        <w:rPr>
          <w:color w:val="auto"/>
          <w:lang w:val="lt-LT"/>
        </w:rPr>
        <w:t>vertinimo k</w:t>
      </w:r>
      <w:r w:rsidR="00C9741D" w:rsidRPr="003F6E85">
        <w:rPr>
          <w:color w:val="auto"/>
          <w:lang w:val="lt-LT"/>
        </w:rPr>
        <w:t xml:space="preserve">omisija, veikianti pagal </w:t>
      </w:r>
      <w:r w:rsidR="00722D72">
        <w:rPr>
          <w:color w:val="auto"/>
          <w:lang w:val="lt-LT"/>
        </w:rPr>
        <w:t>A</w:t>
      </w:r>
      <w:r w:rsidR="00C11D61">
        <w:rPr>
          <w:color w:val="auto"/>
          <w:lang w:val="lt-LT"/>
        </w:rPr>
        <w:t>dministracijos direktoriaus</w:t>
      </w:r>
      <w:r w:rsidR="00C9741D" w:rsidRPr="003F6E85">
        <w:rPr>
          <w:color w:val="auto"/>
          <w:lang w:val="lt-LT"/>
        </w:rPr>
        <w:t xml:space="preserve"> patvirtintą </w:t>
      </w:r>
      <w:r w:rsidR="00AF012B" w:rsidRPr="003F6E85">
        <w:rPr>
          <w:color w:val="auto"/>
          <w:lang w:val="lt-LT"/>
        </w:rPr>
        <w:t>vertinimo k</w:t>
      </w:r>
      <w:r w:rsidR="00C9741D" w:rsidRPr="003F6E85">
        <w:rPr>
          <w:color w:val="auto"/>
          <w:lang w:val="lt-LT"/>
        </w:rPr>
        <w:t xml:space="preserve">omisijos darbo reglamentą. </w:t>
      </w:r>
      <w:bookmarkStart w:id="15" w:name="_Hlk135854458"/>
    </w:p>
    <w:p w14:paraId="6F5CFC30" w14:textId="08A28708" w:rsidR="00001289" w:rsidRPr="003F6E85" w:rsidRDefault="00F158DE" w:rsidP="00844BE2">
      <w:pPr>
        <w:pStyle w:val="Sraopastraipa"/>
        <w:numPr>
          <w:ilvl w:val="0"/>
          <w:numId w:val="35"/>
        </w:numPr>
        <w:ind w:left="0" w:firstLine="720"/>
        <w:rPr>
          <w:color w:val="auto"/>
          <w:lang w:val="lt-LT"/>
        </w:rPr>
      </w:pPr>
      <w:r w:rsidRPr="003F6E85">
        <w:rPr>
          <w:color w:val="auto"/>
          <w:lang w:val="lt-LT"/>
        </w:rPr>
        <w:t xml:space="preserve"> </w:t>
      </w:r>
      <w:r w:rsidR="00AF012B" w:rsidRPr="003F6E85">
        <w:rPr>
          <w:color w:val="auto"/>
          <w:lang w:val="lt-LT"/>
        </w:rPr>
        <w:t>Vertinimo k</w:t>
      </w:r>
      <w:r w:rsidR="00C9741D" w:rsidRPr="003F6E85">
        <w:rPr>
          <w:color w:val="auto"/>
          <w:lang w:val="lt-LT"/>
        </w:rPr>
        <w:t>omisija sudaroma</w:t>
      </w:r>
      <w:r w:rsidR="005209BB" w:rsidRPr="003F6E85">
        <w:rPr>
          <w:color w:val="auto"/>
          <w:lang w:val="lt-LT"/>
        </w:rPr>
        <w:t xml:space="preserve"> abėcėl</w:t>
      </w:r>
      <w:r w:rsidR="00431F80" w:rsidRPr="003F6E85">
        <w:rPr>
          <w:color w:val="auto"/>
          <w:lang w:val="lt-LT"/>
        </w:rPr>
        <w:t>ine</w:t>
      </w:r>
      <w:r w:rsidR="005209BB" w:rsidRPr="003F6E85">
        <w:rPr>
          <w:color w:val="auto"/>
          <w:lang w:val="lt-LT"/>
        </w:rPr>
        <w:t xml:space="preserve"> tvarka,</w:t>
      </w:r>
      <w:r w:rsidR="00C9741D" w:rsidRPr="003F6E85">
        <w:rPr>
          <w:color w:val="auto"/>
          <w:lang w:val="lt-LT"/>
        </w:rPr>
        <w:t xml:space="preserve"> iš ne mažiau kaip 5 (penkių) narių, iš kurių ne daugiau kaip 2</w:t>
      </w:r>
      <w:r w:rsidR="00711C2D">
        <w:rPr>
          <w:color w:val="auto"/>
          <w:lang w:val="lt-LT"/>
        </w:rPr>
        <w:t xml:space="preserve"> (du)</w:t>
      </w:r>
      <w:r w:rsidR="00C9741D" w:rsidRPr="003F6E85">
        <w:rPr>
          <w:color w:val="auto"/>
          <w:lang w:val="lt-LT"/>
        </w:rPr>
        <w:t xml:space="preserve"> </w:t>
      </w:r>
      <w:r w:rsidR="00431F80" w:rsidRPr="003F6E85">
        <w:rPr>
          <w:color w:val="auto"/>
          <w:lang w:val="lt-LT"/>
        </w:rPr>
        <w:t>s</w:t>
      </w:r>
      <w:r w:rsidR="00C9741D" w:rsidRPr="003F6E85">
        <w:rPr>
          <w:color w:val="auto"/>
          <w:lang w:val="lt-LT"/>
        </w:rPr>
        <w:t xml:space="preserve">avivaldybės administracijos darbuotojai, </w:t>
      </w:r>
      <w:r w:rsidR="00914BD9" w:rsidRPr="003F6E85">
        <w:rPr>
          <w:color w:val="auto"/>
          <w:lang w:val="lt-LT"/>
        </w:rPr>
        <w:t>3</w:t>
      </w:r>
      <w:r w:rsidR="00711C2D">
        <w:rPr>
          <w:color w:val="auto"/>
          <w:lang w:val="lt-LT"/>
        </w:rPr>
        <w:t xml:space="preserve"> (trys)</w:t>
      </w:r>
      <w:r w:rsidR="0061176A" w:rsidRPr="003F6E85">
        <w:rPr>
          <w:color w:val="auto"/>
          <w:lang w:val="lt-LT"/>
        </w:rPr>
        <w:t xml:space="preserve"> deleguoti vietos</w:t>
      </w:r>
      <w:r w:rsidR="00A23B40" w:rsidRPr="003F6E85">
        <w:rPr>
          <w:color w:val="auto"/>
          <w:lang w:val="lt-LT"/>
        </w:rPr>
        <w:t xml:space="preserve"> ar nacionalinio</w:t>
      </w:r>
      <w:r w:rsidR="0061176A" w:rsidRPr="003F6E85">
        <w:rPr>
          <w:color w:val="auto"/>
          <w:lang w:val="lt-LT"/>
        </w:rPr>
        <w:t xml:space="preserve"> kult</w:t>
      </w:r>
      <w:r w:rsidR="00914BD9" w:rsidRPr="003F6E85">
        <w:rPr>
          <w:color w:val="auto"/>
          <w:lang w:val="lt-LT"/>
        </w:rPr>
        <w:t>ūros ir</w:t>
      </w:r>
      <w:r w:rsidR="00EF7DEC">
        <w:rPr>
          <w:color w:val="auto"/>
          <w:lang w:val="lt-LT"/>
        </w:rPr>
        <w:t xml:space="preserve"> (arba)</w:t>
      </w:r>
      <w:r w:rsidR="00914BD9" w:rsidRPr="003F6E85">
        <w:rPr>
          <w:color w:val="auto"/>
          <w:lang w:val="lt-LT"/>
        </w:rPr>
        <w:t xml:space="preserve"> kūrybinių industrijų</w:t>
      </w:r>
      <w:r w:rsidR="00B11F1E" w:rsidRPr="003F6E85">
        <w:rPr>
          <w:color w:val="auto"/>
          <w:lang w:val="lt-LT"/>
        </w:rPr>
        <w:t xml:space="preserve"> </w:t>
      </w:r>
      <w:r w:rsidR="004B3FD8" w:rsidRPr="003F6E85">
        <w:rPr>
          <w:color w:val="auto"/>
          <w:lang w:val="lt-LT"/>
        </w:rPr>
        <w:t xml:space="preserve">srities </w:t>
      </w:r>
      <w:r w:rsidR="0061176A" w:rsidRPr="003F6E85">
        <w:rPr>
          <w:color w:val="auto"/>
          <w:lang w:val="lt-LT"/>
        </w:rPr>
        <w:t>atstovai</w:t>
      </w:r>
      <w:bookmarkStart w:id="16" w:name="_Hlk141258907"/>
      <w:r w:rsidR="00C9741D" w:rsidRPr="003F6E85">
        <w:rPr>
          <w:color w:val="auto"/>
          <w:lang w:val="lt-LT"/>
        </w:rPr>
        <w:t>.</w:t>
      </w:r>
      <w:bookmarkEnd w:id="16"/>
      <w:r w:rsidR="0083247F" w:rsidRPr="003F6E85">
        <w:rPr>
          <w:color w:val="auto"/>
          <w:lang w:val="lt-LT"/>
        </w:rPr>
        <w:t xml:space="preserve"> </w:t>
      </w:r>
      <w:r w:rsidR="00AF012B" w:rsidRPr="003F6E85">
        <w:rPr>
          <w:color w:val="auto"/>
          <w:lang w:val="lt-LT"/>
        </w:rPr>
        <w:t>Vertinimo k</w:t>
      </w:r>
      <w:r w:rsidR="0083247F" w:rsidRPr="003F6E85">
        <w:rPr>
          <w:color w:val="auto"/>
          <w:lang w:val="lt-LT"/>
        </w:rPr>
        <w:t xml:space="preserve">omisijos narius gali deleguoti </w:t>
      </w:r>
      <w:r w:rsidR="00431F80" w:rsidRPr="003F6E85">
        <w:rPr>
          <w:color w:val="auto"/>
          <w:lang w:val="lt-LT"/>
        </w:rPr>
        <w:t>A</w:t>
      </w:r>
      <w:r w:rsidR="0083247F" w:rsidRPr="003F6E85">
        <w:rPr>
          <w:color w:val="auto"/>
          <w:lang w:val="lt-LT"/>
        </w:rPr>
        <w:t>dministracijos direktorius,</w:t>
      </w:r>
      <w:r w:rsidR="0061176A" w:rsidRPr="003F6E85">
        <w:rPr>
          <w:color w:val="auto"/>
          <w:lang w:val="lt-LT"/>
        </w:rPr>
        <w:t xml:space="preserve"> </w:t>
      </w:r>
      <w:r w:rsidR="0083247F" w:rsidRPr="003F6E85">
        <w:rPr>
          <w:color w:val="auto"/>
          <w:lang w:val="lt-LT"/>
        </w:rPr>
        <w:t xml:space="preserve">visuomenės atstovai (Lietuvos Respublikoje įregistruotų viešųjų juridinių asmenų vadovai ar įgalioti atstovai), </w:t>
      </w:r>
      <w:r w:rsidR="00914BD9" w:rsidRPr="003F6E85">
        <w:rPr>
          <w:color w:val="auto"/>
          <w:lang w:val="lt-LT"/>
        </w:rPr>
        <w:t>Kultūros ir</w:t>
      </w:r>
      <w:r w:rsidR="00EF7DEC">
        <w:rPr>
          <w:color w:val="auto"/>
          <w:lang w:val="lt-LT"/>
        </w:rPr>
        <w:t xml:space="preserve"> (arba)</w:t>
      </w:r>
      <w:r w:rsidR="00914BD9" w:rsidRPr="003F6E85">
        <w:rPr>
          <w:color w:val="auto"/>
          <w:lang w:val="lt-LT"/>
        </w:rPr>
        <w:t xml:space="preserve"> kūrybinių industrijų</w:t>
      </w:r>
      <w:r w:rsidR="0083247F" w:rsidRPr="003F6E85">
        <w:rPr>
          <w:color w:val="auto"/>
          <w:lang w:val="lt-LT"/>
        </w:rPr>
        <w:t xml:space="preserve"> organizacijų vadovai ar įgalioti atstovai.</w:t>
      </w:r>
      <w:r w:rsidR="00C9741D" w:rsidRPr="003F6E85">
        <w:rPr>
          <w:color w:val="auto"/>
          <w:lang w:val="lt-LT"/>
        </w:rPr>
        <w:t xml:space="preserve"> </w:t>
      </w:r>
      <w:r w:rsidR="0053395F" w:rsidRPr="003F6E85">
        <w:rPr>
          <w:color w:val="auto"/>
          <w:lang w:val="lt-LT"/>
        </w:rPr>
        <w:t>Kiekvienais naujais kalendoriniais metais</w:t>
      </w:r>
      <w:r w:rsidR="00C9741D" w:rsidRPr="003F6E85">
        <w:rPr>
          <w:color w:val="auto"/>
          <w:lang w:val="lt-LT"/>
        </w:rPr>
        <w:t xml:space="preserve"> vykdoma ne mažiau ka</w:t>
      </w:r>
      <w:r w:rsidR="00C03E06" w:rsidRPr="003F6E85">
        <w:rPr>
          <w:color w:val="auto"/>
          <w:lang w:val="lt-LT"/>
        </w:rPr>
        <w:t xml:space="preserve">ip 1/5 </w:t>
      </w:r>
      <w:r w:rsidR="00AF012B" w:rsidRPr="003F6E85">
        <w:rPr>
          <w:color w:val="auto"/>
          <w:lang w:val="lt-LT"/>
        </w:rPr>
        <w:t>vertinimo k</w:t>
      </w:r>
      <w:r w:rsidR="00C03E06" w:rsidRPr="003F6E85">
        <w:rPr>
          <w:color w:val="auto"/>
          <w:lang w:val="lt-LT"/>
        </w:rPr>
        <w:t>omisijos narių rotacija</w:t>
      </w:r>
      <w:r w:rsidR="005209BB" w:rsidRPr="003F6E85">
        <w:rPr>
          <w:color w:val="auto"/>
          <w:lang w:val="lt-LT"/>
        </w:rPr>
        <w:t xml:space="preserve"> nuo pirmo nario</w:t>
      </w:r>
      <w:r w:rsidR="00C03E06" w:rsidRPr="003F6E85">
        <w:rPr>
          <w:color w:val="auto"/>
          <w:lang w:val="lt-LT"/>
        </w:rPr>
        <w:t>.</w:t>
      </w:r>
      <w:bookmarkEnd w:id="15"/>
    </w:p>
    <w:p w14:paraId="5D439DA5" w14:textId="2BD5E3B1" w:rsidR="00001289" w:rsidRPr="003F6E85" w:rsidRDefault="00F158DE" w:rsidP="00844BE2">
      <w:pPr>
        <w:pStyle w:val="Sraopastraipa"/>
        <w:numPr>
          <w:ilvl w:val="0"/>
          <w:numId w:val="35"/>
        </w:numPr>
        <w:ind w:left="0" w:firstLine="720"/>
        <w:rPr>
          <w:color w:val="auto"/>
          <w:lang w:val="lt-LT"/>
        </w:rPr>
      </w:pPr>
      <w:r w:rsidRPr="003F6E85">
        <w:rPr>
          <w:color w:val="auto"/>
          <w:lang w:val="lt-LT"/>
        </w:rPr>
        <w:lastRenderedPageBreak/>
        <w:t xml:space="preserve"> </w:t>
      </w:r>
      <w:r w:rsidR="00E430E8">
        <w:rPr>
          <w:color w:val="auto"/>
          <w:lang w:val="lt-LT"/>
        </w:rPr>
        <w:t>Administracijos direktorius</w:t>
      </w:r>
      <w:r w:rsidR="00C9741D" w:rsidRPr="003F6E85">
        <w:rPr>
          <w:color w:val="auto"/>
          <w:lang w:val="lt-LT"/>
        </w:rPr>
        <w:t xml:space="preserve"> paskiria </w:t>
      </w:r>
      <w:r w:rsidR="00AF012B" w:rsidRPr="003F6E85">
        <w:rPr>
          <w:color w:val="auto"/>
          <w:lang w:val="lt-LT"/>
        </w:rPr>
        <w:t>vertinimo k</w:t>
      </w:r>
      <w:r w:rsidR="00C9741D" w:rsidRPr="003F6E85">
        <w:rPr>
          <w:color w:val="auto"/>
          <w:lang w:val="lt-LT"/>
        </w:rPr>
        <w:t xml:space="preserve">omisijos pirmininką, pirmininko pavaduotoją ir tvirtina </w:t>
      </w:r>
      <w:r w:rsidR="00AF012B" w:rsidRPr="003F6E85">
        <w:rPr>
          <w:color w:val="auto"/>
          <w:lang w:val="lt-LT"/>
        </w:rPr>
        <w:t>vertinimo k</w:t>
      </w:r>
      <w:r w:rsidR="00C9741D" w:rsidRPr="003F6E85">
        <w:rPr>
          <w:color w:val="auto"/>
          <w:lang w:val="lt-LT"/>
        </w:rPr>
        <w:t xml:space="preserve">omisijos sudėtį bei skiria </w:t>
      </w:r>
      <w:r w:rsidR="00AF012B" w:rsidRPr="003F6E85">
        <w:rPr>
          <w:color w:val="auto"/>
          <w:lang w:val="lt-LT"/>
        </w:rPr>
        <w:t>vertinimo k</w:t>
      </w:r>
      <w:r w:rsidR="00C9741D" w:rsidRPr="003F6E85">
        <w:rPr>
          <w:color w:val="auto"/>
          <w:lang w:val="lt-LT"/>
        </w:rPr>
        <w:t>omisijos sekretorių, kuris</w:t>
      </w:r>
      <w:r w:rsidR="00C03E06" w:rsidRPr="003F6E85">
        <w:rPr>
          <w:color w:val="auto"/>
          <w:lang w:val="lt-LT"/>
        </w:rPr>
        <w:t xml:space="preserve"> nėra </w:t>
      </w:r>
      <w:r w:rsidR="00AF012B" w:rsidRPr="003F6E85">
        <w:rPr>
          <w:color w:val="auto"/>
          <w:lang w:val="lt-LT"/>
        </w:rPr>
        <w:t>vertinimo k</w:t>
      </w:r>
      <w:r w:rsidR="00C03E06" w:rsidRPr="003F6E85">
        <w:rPr>
          <w:color w:val="auto"/>
          <w:lang w:val="lt-LT"/>
        </w:rPr>
        <w:t>omisijos narys.</w:t>
      </w:r>
    </w:p>
    <w:p w14:paraId="0603A57A" w14:textId="77777777" w:rsidR="00001289" w:rsidRPr="003F6E85" w:rsidRDefault="00F158DE" w:rsidP="00844BE2">
      <w:pPr>
        <w:pStyle w:val="Sraopastraipa"/>
        <w:numPr>
          <w:ilvl w:val="0"/>
          <w:numId w:val="35"/>
        </w:numPr>
        <w:ind w:left="0" w:firstLine="720"/>
        <w:rPr>
          <w:color w:val="auto"/>
          <w:lang w:val="lt-LT"/>
        </w:rPr>
      </w:pPr>
      <w:r w:rsidRPr="003F6E85">
        <w:rPr>
          <w:color w:val="auto"/>
          <w:lang w:val="lt-LT"/>
        </w:rPr>
        <w:t xml:space="preserve"> </w:t>
      </w:r>
      <w:r w:rsidR="00C9741D" w:rsidRPr="003F6E85">
        <w:rPr>
          <w:color w:val="auto"/>
          <w:lang w:val="lt-LT"/>
        </w:rPr>
        <w:t xml:space="preserve">Pagrindinė </w:t>
      </w:r>
      <w:r w:rsidR="00AF012B" w:rsidRPr="003F6E85">
        <w:rPr>
          <w:color w:val="auto"/>
          <w:lang w:val="lt-LT"/>
        </w:rPr>
        <w:t>vertinimo k</w:t>
      </w:r>
      <w:r w:rsidR="00C9741D" w:rsidRPr="003F6E85">
        <w:rPr>
          <w:color w:val="auto"/>
          <w:lang w:val="lt-LT"/>
        </w:rPr>
        <w:t>omisijos veiklos forma yra posėdžiai. Posėdžiai gali vykti kontaktiniu ar nuotoliniu būdu realiuoju laiku elektroninių ryšių priemonėmis ir mišriuoju būdu.</w:t>
      </w:r>
    </w:p>
    <w:p w14:paraId="54EFE753" w14:textId="77777777" w:rsidR="00001289" w:rsidRPr="003F6E85" w:rsidRDefault="00F158DE" w:rsidP="00844BE2">
      <w:pPr>
        <w:pStyle w:val="Sraopastraipa"/>
        <w:numPr>
          <w:ilvl w:val="0"/>
          <w:numId w:val="35"/>
        </w:numPr>
        <w:ind w:left="0" w:firstLine="720"/>
        <w:rPr>
          <w:color w:val="auto"/>
          <w:lang w:val="lt-LT"/>
        </w:rPr>
      </w:pPr>
      <w:bookmarkStart w:id="17" w:name="_Hlk164180181"/>
      <w:r w:rsidRPr="003F6E85">
        <w:rPr>
          <w:color w:val="auto"/>
          <w:lang w:val="lt-LT"/>
        </w:rPr>
        <w:t xml:space="preserve"> </w:t>
      </w:r>
      <w:r w:rsidR="00AF012B" w:rsidRPr="003F6E85">
        <w:rPr>
          <w:color w:val="auto"/>
          <w:lang w:val="lt-LT"/>
        </w:rPr>
        <w:t>Vertinimo k</w:t>
      </w:r>
      <w:r w:rsidR="00C9741D" w:rsidRPr="003F6E85">
        <w:rPr>
          <w:color w:val="auto"/>
          <w:lang w:val="lt-LT"/>
        </w:rPr>
        <w:t xml:space="preserve">omisija </w:t>
      </w:r>
      <w:r w:rsidR="0007471A" w:rsidRPr="003F6E85">
        <w:rPr>
          <w:color w:val="auto"/>
          <w:lang w:val="lt-LT"/>
        </w:rPr>
        <w:t>Paraišk</w:t>
      </w:r>
      <w:r w:rsidR="00C9741D" w:rsidRPr="003F6E85">
        <w:rPr>
          <w:color w:val="auto"/>
          <w:lang w:val="lt-LT"/>
        </w:rPr>
        <w:t xml:space="preserve">as vertina balais pagal </w:t>
      </w:r>
      <w:r w:rsidR="00581190" w:rsidRPr="003F6E85">
        <w:rPr>
          <w:color w:val="auto"/>
          <w:lang w:val="lt-LT"/>
        </w:rPr>
        <w:t>p</w:t>
      </w:r>
      <w:r w:rsidR="00C9741D" w:rsidRPr="003F6E85">
        <w:rPr>
          <w:color w:val="auto"/>
          <w:lang w:val="lt-LT"/>
        </w:rPr>
        <w:t>rojekto vertinimo kriterijus, pateiktus Paraiškos vertinimo formoje (</w:t>
      </w:r>
      <w:r w:rsidR="00A63312" w:rsidRPr="003F6E85">
        <w:rPr>
          <w:iCs/>
          <w:color w:val="auto"/>
          <w:lang w:val="lt-LT"/>
        </w:rPr>
        <w:t>3</w:t>
      </w:r>
      <w:r w:rsidR="00C9741D" w:rsidRPr="003F6E85">
        <w:rPr>
          <w:iCs/>
          <w:color w:val="auto"/>
          <w:lang w:val="lt-LT"/>
        </w:rPr>
        <w:t xml:space="preserve"> priedas</w:t>
      </w:r>
      <w:r w:rsidR="00C9741D" w:rsidRPr="003F6E85">
        <w:rPr>
          <w:color w:val="auto"/>
          <w:lang w:val="lt-LT"/>
        </w:rPr>
        <w:t>):</w:t>
      </w:r>
    </w:p>
    <w:p w14:paraId="128A493A" w14:textId="7DBA5DE9" w:rsidR="00001289" w:rsidRPr="003F6E85" w:rsidRDefault="00581190" w:rsidP="00844BE2">
      <w:pPr>
        <w:pStyle w:val="Sraopastraipa"/>
        <w:numPr>
          <w:ilvl w:val="1"/>
          <w:numId w:val="35"/>
        </w:numPr>
        <w:tabs>
          <w:tab w:val="left" w:pos="1843"/>
        </w:tabs>
        <w:ind w:left="0" w:firstLine="720"/>
        <w:rPr>
          <w:color w:val="auto"/>
          <w:lang w:val="lt-LT"/>
        </w:rPr>
      </w:pPr>
      <w:r w:rsidRPr="003F6E85">
        <w:rPr>
          <w:color w:val="auto"/>
          <w:lang w:val="lt-LT"/>
        </w:rPr>
        <w:t>p</w:t>
      </w:r>
      <w:r w:rsidR="00406989" w:rsidRPr="003F6E85">
        <w:rPr>
          <w:color w:val="auto"/>
          <w:lang w:val="lt-LT"/>
        </w:rPr>
        <w:t>rojekto atitikimas specialiesiems reikalavimams (</w:t>
      </w:r>
      <w:r w:rsidRPr="003F6E85">
        <w:rPr>
          <w:color w:val="auto"/>
          <w:lang w:val="lt-LT"/>
        </w:rPr>
        <w:t>p</w:t>
      </w:r>
      <w:r w:rsidR="00406989" w:rsidRPr="003F6E85">
        <w:rPr>
          <w:color w:val="auto"/>
          <w:lang w:val="lt-LT"/>
        </w:rPr>
        <w:t xml:space="preserve">rojektas atitinka visus nurodytus specialiuosius reikalavimus), jei </w:t>
      </w:r>
      <w:r w:rsidR="00AF012B" w:rsidRPr="003F6E85">
        <w:rPr>
          <w:color w:val="auto"/>
          <w:lang w:val="lt-LT"/>
        </w:rPr>
        <w:t>vertinimo k</w:t>
      </w:r>
      <w:r w:rsidR="00406989" w:rsidRPr="003F6E85">
        <w:rPr>
          <w:color w:val="auto"/>
          <w:lang w:val="lt-LT"/>
        </w:rPr>
        <w:t xml:space="preserve">omisijos vertinimu pateiktas </w:t>
      </w:r>
      <w:r w:rsidRPr="003F6E85">
        <w:rPr>
          <w:color w:val="auto"/>
          <w:lang w:val="lt-LT"/>
        </w:rPr>
        <w:t>p</w:t>
      </w:r>
      <w:r w:rsidR="00406989" w:rsidRPr="003F6E85">
        <w:rPr>
          <w:color w:val="auto"/>
          <w:lang w:val="lt-LT"/>
        </w:rPr>
        <w:t xml:space="preserve">rojektas neatitinka Aprašo </w:t>
      </w:r>
      <w:r w:rsidR="00276A1F">
        <w:rPr>
          <w:color w:val="auto"/>
          <w:lang w:val="lt-LT"/>
        </w:rPr>
        <w:t>5</w:t>
      </w:r>
      <w:r w:rsidR="0053395F" w:rsidRPr="003F6E85">
        <w:rPr>
          <w:color w:val="auto"/>
          <w:lang w:val="lt-LT"/>
        </w:rPr>
        <w:t>.1</w:t>
      </w:r>
      <w:r w:rsidR="00406989" w:rsidRPr="003F6E85">
        <w:rPr>
          <w:color w:val="auto"/>
          <w:lang w:val="lt-LT"/>
        </w:rPr>
        <w:t xml:space="preserve"> papunkčio </w:t>
      </w:r>
      <w:r w:rsidR="00406989" w:rsidRPr="003F6E85">
        <w:rPr>
          <w:color w:val="0D0D0D"/>
          <w:lang w:val="lt-LT"/>
        </w:rPr>
        <w:t>nuostatų</w:t>
      </w:r>
      <w:r w:rsidR="00431F80" w:rsidRPr="003F6E85">
        <w:rPr>
          <w:color w:val="0D0D0D"/>
          <w:lang w:val="lt-LT"/>
        </w:rPr>
        <w:t>,</w:t>
      </w:r>
      <w:r w:rsidR="00406989" w:rsidRPr="003F6E85">
        <w:rPr>
          <w:color w:val="0D0D0D"/>
          <w:lang w:val="lt-LT"/>
        </w:rPr>
        <w:t xml:space="preserve"> Paraiška </w:t>
      </w:r>
      <w:r w:rsidR="00406989" w:rsidRPr="003F6E85">
        <w:rPr>
          <w:color w:val="auto"/>
          <w:lang w:val="lt-LT"/>
        </w:rPr>
        <w:t xml:space="preserve">toliau nevertinama, </w:t>
      </w:r>
      <w:r w:rsidR="00AF012B" w:rsidRPr="003F6E85">
        <w:rPr>
          <w:color w:val="auto"/>
          <w:lang w:val="lt-LT"/>
        </w:rPr>
        <w:t>vertinimo k</w:t>
      </w:r>
      <w:r w:rsidR="00406989" w:rsidRPr="003F6E85">
        <w:rPr>
          <w:color w:val="auto"/>
          <w:lang w:val="lt-LT"/>
        </w:rPr>
        <w:t>omisijos narys išvadą įrašo Paraiškos vertinimo formoje;</w:t>
      </w:r>
    </w:p>
    <w:p w14:paraId="5E27E307" w14:textId="0B943E0B" w:rsidR="00001289" w:rsidRPr="003F6E85" w:rsidRDefault="00581190" w:rsidP="00844BE2">
      <w:pPr>
        <w:pStyle w:val="Sraopastraipa"/>
        <w:numPr>
          <w:ilvl w:val="1"/>
          <w:numId w:val="35"/>
        </w:numPr>
        <w:tabs>
          <w:tab w:val="left" w:pos="1843"/>
          <w:tab w:val="left" w:pos="1985"/>
        </w:tabs>
        <w:ind w:left="0" w:firstLine="720"/>
        <w:rPr>
          <w:color w:val="auto"/>
          <w:lang w:val="lt-LT"/>
        </w:rPr>
      </w:pPr>
      <w:r w:rsidRPr="003F6E85">
        <w:rPr>
          <w:color w:val="auto"/>
          <w:lang w:val="lt-LT"/>
        </w:rPr>
        <w:t>p</w:t>
      </w:r>
      <w:r w:rsidR="00C9741D" w:rsidRPr="003F6E85">
        <w:rPr>
          <w:color w:val="auto"/>
          <w:lang w:val="lt-LT"/>
        </w:rPr>
        <w:t>rojekto atitikimas prioritetams (</w:t>
      </w:r>
      <w:r w:rsidRPr="003F6E85">
        <w:rPr>
          <w:color w:val="auto"/>
          <w:lang w:val="lt-LT"/>
        </w:rPr>
        <w:t>p</w:t>
      </w:r>
      <w:r w:rsidR="00C9741D" w:rsidRPr="003F6E85">
        <w:rPr>
          <w:color w:val="auto"/>
          <w:lang w:val="lt-LT"/>
        </w:rPr>
        <w:t xml:space="preserve">rojektas atitinka </w:t>
      </w:r>
      <w:r w:rsidR="00AF012B" w:rsidRPr="003F6E85">
        <w:rPr>
          <w:color w:val="auto"/>
          <w:lang w:val="lt-LT"/>
        </w:rPr>
        <w:t>bent</w:t>
      </w:r>
      <w:r w:rsidR="00406989" w:rsidRPr="003F6E85">
        <w:rPr>
          <w:color w:val="auto"/>
          <w:lang w:val="lt-LT"/>
        </w:rPr>
        <w:t xml:space="preserve"> </w:t>
      </w:r>
      <w:r w:rsidR="00AF012B" w:rsidRPr="003F6E85">
        <w:rPr>
          <w:color w:val="auto"/>
          <w:lang w:val="lt-LT"/>
        </w:rPr>
        <w:t>2</w:t>
      </w:r>
      <w:r w:rsidR="006D562C">
        <w:rPr>
          <w:color w:val="auto"/>
          <w:lang w:val="lt-LT"/>
        </w:rPr>
        <w:t xml:space="preserve"> (du)</w:t>
      </w:r>
      <w:r w:rsidR="00C9741D" w:rsidRPr="003F6E85">
        <w:rPr>
          <w:color w:val="auto"/>
          <w:lang w:val="lt-LT"/>
        </w:rPr>
        <w:t xml:space="preserve"> nurodytus prioritetus), jei </w:t>
      </w:r>
      <w:r w:rsidR="00AF012B" w:rsidRPr="003F6E85">
        <w:rPr>
          <w:color w:val="auto"/>
          <w:lang w:val="lt-LT"/>
        </w:rPr>
        <w:t>vertinimo k</w:t>
      </w:r>
      <w:r w:rsidR="00C9741D" w:rsidRPr="003F6E85">
        <w:rPr>
          <w:color w:val="auto"/>
          <w:lang w:val="lt-LT"/>
        </w:rPr>
        <w:t xml:space="preserve">omisijos vertinimu pateiktas </w:t>
      </w:r>
      <w:r w:rsidRPr="003F6E85">
        <w:rPr>
          <w:color w:val="auto"/>
          <w:lang w:val="lt-LT"/>
        </w:rPr>
        <w:t>p</w:t>
      </w:r>
      <w:r w:rsidR="00C9741D" w:rsidRPr="003F6E85">
        <w:rPr>
          <w:color w:val="auto"/>
          <w:lang w:val="lt-LT"/>
        </w:rPr>
        <w:t xml:space="preserve">rojektas neatitinka Aprašo </w:t>
      </w:r>
      <w:r w:rsidR="008E43E4">
        <w:rPr>
          <w:color w:val="auto"/>
          <w:lang w:val="lt-LT"/>
        </w:rPr>
        <w:t>5</w:t>
      </w:r>
      <w:r w:rsidR="00B277AD" w:rsidRPr="003F6E85">
        <w:rPr>
          <w:color w:val="auto"/>
          <w:lang w:val="lt-LT"/>
        </w:rPr>
        <w:t>.2 pa</w:t>
      </w:r>
      <w:r w:rsidR="00C9741D" w:rsidRPr="003F6E85">
        <w:rPr>
          <w:color w:val="auto"/>
          <w:lang w:val="lt-LT"/>
        </w:rPr>
        <w:t>punk</w:t>
      </w:r>
      <w:r w:rsidR="00B277AD" w:rsidRPr="003F6E85">
        <w:rPr>
          <w:color w:val="auto"/>
          <w:lang w:val="lt-LT"/>
        </w:rPr>
        <w:t>či</w:t>
      </w:r>
      <w:r w:rsidR="00C9741D" w:rsidRPr="003F6E85">
        <w:rPr>
          <w:color w:val="auto"/>
          <w:lang w:val="lt-LT"/>
        </w:rPr>
        <w:t>o nuostatų</w:t>
      </w:r>
      <w:r w:rsidR="00C03E06" w:rsidRPr="003F6E85">
        <w:rPr>
          <w:color w:val="auto"/>
          <w:lang w:val="lt-LT"/>
        </w:rPr>
        <w:t>,</w:t>
      </w:r>
      <w:r w:rsidR="00C9741D" w:rsidRPr="003F6E85">
        <w:rPr>
          <w:color w:val="auto"/>
          <w:lang w:val="lt-LT"/>
        </w:rPr>
        <w:t xml:space="preserve"> Paraiška toliau nevertinama, </w:t>
      </w:r>
      <w:r w:rsidR="00AF012B" w:rsidRPr="003F6E85">
        <w:rPr>
          <w:color w:val="auto"/>
          <w:lang w:val="lt-LT"/>
        </w:rPr>
        <w:t>vertinimo k</w:t>
      </w:r>
      <w:r w:rsidR="00C9741D" w:rsidRPr="003F6E85">
        <w:rPr>
          <w:color w:val="auto"/>
          <w:lang w:val="lt-LT"/>
        </w:rPr>
        <w:t>omisijos narys išvadą įrašo Paraiškos vertinimo formoje</w:t>
      </w:r>
      <w:r w:rsidR="00D64301">
        <w:rPr>
          <w:color w:val="auto"/>
          <w:lang w:val="lt-LT"/>
        </w:rPr>
        <w:t>.</w:t>
      </w:r>
    </w:p>
    <w:bookmarkEnd w:id="17"/>
    <w:p w14:paraId="2F07D5FC" w14:textId="46F81A1F" w:rsidR="008F1D66" w:rsidRPr="003F6E85" w:rsidRDefault="008F1D66" w:rsidP="00844BE2">
      <w:pPr>
        <w:pStyle w:val="Sraopastraipa"/>
        <w:numPr>
          <w:ilvl w:val="0"/>
          <w:numId w:val="35"/>
        </w:numPr>
        <w:ind w:left="0" w:firstLine="720"/>
        <w:rPr>
          <w:color w:val="auto"/>
          <w:lang w:val="lt-LT"/>
        </w:rPr>
      </w:pPr>
      <w:r w:rsidRPr="003F6E85">
        <w:rPr>
          <w:color w:val="auto"/>
          <w:lang w:val="lt-LT"/>
        </w:rPr>
        <w:t xml:space="preserve">Jeigu </w:t>
      </w:r>
      <w:r w:rsidR="00AF012B" w:rsidRPr="003F6E85">
        <w:rPr>
          <w:color w:val="auto"/>
          <w:lang w:val="lt-LT"/>
        </w:rPr>
        <w:t>vertinimo k</w:t>
      </w:r>
      <w:r w:rsidRPr="003F6E85">
        <w:rPr>
          <w:color w:val="auto"/>
          <w:lang w:val="lt-LT"/>
        </w:rPr>
        <w:t xml:space="preserve">omisija nusprendžia </w:t>
      </w:r>
      <w:r w:rsidR="00581190" w:rsidRPr="003F6E85">
        <w:rPr>
          <w:color w:val="auto"/>
          <w:lang w:val="lt-LT"/>
        </w:rPr>
        <w:t>p</w:t>
      </w:r>
      <w:r w:rsidRPr="003F6E85">
        <w:rPr>
          <w:color w:val="auto"/>
          <w:lang w:val="lt-LT"/>
        </w:rPr>
        <w:t xml:space="preserve">rojektui skirti ne visą prašomą sumą, </w:t>
      </w:r>
      <w:r w:rsidR="00AF012B" w:rsidRPr="003F6E85">
        <w:rPr>
          <w:color w:val="auto"/>
          <w:lang w:val="lt-LT"/>
        </w:rPr>
        <w:t>vertinimo k</w:t>
      </w:r>
      <w:r w:rsidRPr="003F6E85">
        <w:rPr>
          <w:color w:val="auto"/>
          <w:lang w:val="lt-LT"/>
        </w:rPr>
        <w:t xml:space="preserve">omisija gali nurodyti, kokios </w:t>
      </w:r>
      <w:r w:rsidR="00581190" w:rsidRPr="003F6E85">
        <w:rPr>
          <w:color w:val="auto"/>
          <w:lang w:val="lt-LT"/>
        </w:rPr>
        <w:t>p</w:t>
      </w:r>
      <w:r w:rsidRPr="003F6E85">
        <w:rPr>
          <w:color w:val="auto"/>
          <w:lang w:val="lt-LT"/>
        </w:rPr>
        <w:t>rojekto sąmatoje nurodytos išlaidos (prašomos finansuoti Anykščių rajono savivaldybės biudžeto lėšomis) ar veiklos (nurodytos vykdyti Paraiškoje) nefinansuojamos.</w:t>
      </w:r>
    </w:p>
    <w:p w14:paraId="5AA8EDFA" w14:textId="77777777" w:rsidR="00001289" w:rsidRPr="003F6E85" w:rsidRDefault="00AF012B"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Vertinimo k</w:t>
      </w:r>
      <w:r w:rsidR="00C9741D" w:rsidRPr="003F6E85">
        <w:rPr>
          <w:color w:val="auto"/>
          <w:lang w:val="lt-LT"/>
        </w:rPr>
        <w:t>omisija</w:t>
      </w:r>
      <w:r w:rsidR="00CF76F1" w:rsidRPr="003F6E85">
        <w:rPr>
          <w:color w:val="auto"/>
          <w:lang w:val="lt-LT"/>
        </w:rPr>
        <w:t>i</w:t>
      </w:r>
      <w:r w:rsidR="00C9741D" w:rsidRPr="003F6E85">
        <w:rPr>
          <w:color w:val="auto"/>
          <w:lang w:val="lt-LT"/>
        </w:rPr>
        <w:t xml:space="preserve"> įvertinus Paraiškas, </w:t>
      </w:r>
      <w:r w:rsidRPr="003F6E85">
        <w:rPr>
          <w:color w:val="auto"/>
          <w:lang w:val="lt-LT"/>
        </w:rPr>
        <w:t>vertinimo k</w:t>
      </w:r>
      <w:r w:rsidR="00CF76F1" w:rsidRPr="003F6E85">
        <w:rPr>
          <w:color w:val="auto"/>
          <w:lang w:val="lt-LT"/>
        </w:rPr>
        <w:t xml:space="preserve">omisijos sekretorius </w:t>
      </w:r>
      <w:r w:rsidR="00C9741D" w:rsidRPr="003F6E85">
        <w:rPr>
          <w:color w:val="auto"/>
          <w:lang w:val="lt-LT"/>
        </w:rPr>
        <w:t xml:space="preserve">surašo posėdžio protokolą ir parengia Paraiškų vertinimo suvestinę, kuri yra neatsiejama protokolo dalis. </w:t>
      </w:r>
      <w:r w:rsidR="00E3014B" w:rsidRPr="003F6E85">
        <w:rPr>
          <w:color w:val="auto"/>
          <w:lang w:val="lt-LT"/>
        </w:rPr>
        <w:t xml:space="preserve">Posėdžio protokolas ir Paraiškų vertinimo suvestinė pasirašoma </w:t>
      </w:r>
      <w:r w:rsidR="00B60C5E" w:rsidRPr="003F6E85">
        <w:rPr>
          <w:color w:val="auto"/>
          <w:lang w:val="lt-LT"/>
        </w:rPr>
        <w:t>vertinimo k</w:t>
      </w:r>
      <w:r w:rsidR="00E3014B" w:rsidRPr="003F6E85">
        <w:rPr>
          <w:color w:val="auto"/>
          <w:lang w:val="lt-LT"/>
        </w:rPr>
        <w:t xml:space="preserve">omisijos pirmininko ir </w:t>
      </w:r>
      <w:r w:rsidR="00B60C5E" w:rsidRPr="003F6E85">
        <w:rPr>
          <w:color w:val="auto"/>
          <w:lang w:val="lt-LT"/>
        </w:rPr>
        <w:t>vertinimo k</w:t>
      </w:r>
      <w:r w:rsidR="00E3014B" w:rsidRPr="003F6E85">
        <w:rPr>
          <w:color w:val="auto"/>
          <w:lang w:val="lt-LT"/>
        </w:rPr>
        <w:t>omisijos sekretoriaus.</w:t>
      </w:r>
    </w:p>
    <w:p w14:paraId="1DBE69F6" w14:textId="77777777" w:rsidR="00001289" w:rsidRPr="003F6E85" w:rsidRDefault="00B60C5E" w:rsidP="00844BE2">
      <w:pPr>
        <w:pStyle w:val="Sraopastraipa"/>
        <w:numPr>
          <w:ilvl w:val="0"/>
          <w:numId w:val="35"/>
        </w:numPr>
        <w:autoSpaceDE w:val="0"/>
        <w:autoSpaceDN w:val="0"/>
        <w:adjustRightInd w:val="0"/>
        <w:ind w:left="0" w:firstLine="720"/>
        <w:rPr>
          <w:color w:val="auto"/>
          <w:lang w:val="lt-LT"/>
        </w:rPr>
      </w:pPr>
      <w:bookmarkStart w:id="18" w:name="_Hlk135854566"/>
      <w:r w:rsidRPr="003F6E85">
        <w:rPr>
          <w:snapToGrid w:val="0"/>
          <w:color w:val="auto"/>
          <w:lang w:val="lt-LT"/>
        </w:rPr>
        <w:t>Vertinimo k</w:t>
      </w:r>
      <w:r w:rsidR="00C9741D" w:rsidRPr="003F6E85">
        <w:rPr>
          <w:snapToGrid w:val="0"/>
          <w:color w:val="auto"/>
          <w:lang w:val="lt-LT"/>
        </w:rPr>
        <w:t>omisijos aukšč</w:t>
      </w:r>
      <w:r w:rsidR="00844F9F" w:rsidRPr="003F6E85">
        <w:rPr>
          <w:snapToGrid w:val="0"/>
          <w:color w:val="auto"/>
          <w:lang w:val="lt-LT"/>
        </w:rPr>
        <w:t xml:space="preserve">iausias galimas skirti balas – </w:t>
      </w:r>
      <w:bookmarkEnd w:id="18"/>
      <w:r w:rsidR="00850331" w:rsidRPr="003F6E85">
        <w:rPr>
          <w:snapToGrid w:val="0"/>
          <w:color w:val="auto"/>
          <w:lang w:val="lt-LT"/>
        </w:rPr>
        <w:t>58 (penkia</w:t>
      </w:r>
      <w:r w:rsidR="007D00F3" w:rsidRPr="003F6E85">
        <w:rPr>
          <w:snapToGrid w:val="0"/>
          <w:color w:val="auto"/>
          <w:lang w:val="lt-LT"/>
        </w:rPr>
        <w:t>s</w:t>
      </w:r>
      <w:r w:rsidR="00850331" w:rsidRPr="003F6E85">
        <w:rPr>
          <w:snapToGrid w:val="0"/>
          <w:color w:val="auto"/>
          <w:lang w:val="lt-LT"/>
        </w:rPr>
        <w:t xml:space="preserve">dešimt aštuoni). Finansavimo lėšas </w:t>
      </w:r>
      <w:r w:rsidRPr="003F6E85">
        <w:rPr>
          <w:snapToGrid w:val="0"/>
          <w:color w:val="auto"/>
          <w:lang w:val="lt-LT"/>
        </w:rPr>
        <w:t>vertinimo k</w:t>
      </w:r>
      <w:r w:rsidR="00850331" w:rsidRPr="003F6E85">
        <w:rPr>
          <w:snapToGrid w:val="0"/>
          <w:color w:val="auto"/>
          <w:lang w:val="lt-LT"/>
        </w:rPr>
        <w:t xml:space="preserve">omisija paskirsto daugiausiai balų surinkusiems projektams. </w:t>
      </w:r>
      <w:r w:rsidR="00A05DC9" w:rsidRPr="003F6E85">
        <w:rPr>
          <w:snapToGrid w:val="0"/>
          <w:color w:val="auto"/>
          <w:lang w:val="lt-LT"/>
        </w:rPr>
        <w:t>P</w:t>
      </w:r>
      <w:r w:rsidR="00850331" w:rsidRPr="003F6E85">
        <w:rPr>
          <w:snapToGrid w:val="0"/>
          <w:color w:val="auto"/>
          <w:lang w:val="lt-LT"/>
        </w:rPr>
        <w:t>rojektai, surinkę 34 (trisdešimt keturis) ir daugiau balų gali būti finansuojami.</w:t>
      </w:r>
    </w:p>
    <w:p w14:paraId="2CF3C98D" w14:textId="77777777" w:rsidR="00C9741D" w:rsidRPr="003F6E85" w:rsidRDefault="00C9741D"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Pareiškėjų projektams finansavimas neskiriamas, jeigu:</w:t>
      </w:r>
    </w:p>
    <w:p w14:paraId="1F87EF21" w14:textId="77777777" w:rsidR="00012C5F" w:rsidRPr="003F6E85" w:rsidRDefault="00012C5F" w:rsidP="00844BE2">
      <w:pPr>
        <w:pStyle w:val="Sraopastraipa"/>
        <w:numPr>
          <w:ilvl w:val="1"/>
          <w:numId w:val="35"/>
        </w:numPr>
        <w:shd w:val="clear" w:color="auto" w:fill="FFFFFF"/>
        <w:tabs>
          <w:tab w:val="left" w:pos="1843"/>
        </w:tabs>
        <w:ind w:left="0" w:firstLine="720"/>
        <w:rPr>
          <w:color w:val="auto"/>
          <w:lang w:val="lt-LT"/>
        </w:rPr>
      </w:pPr>
      <w:r w:rsidRPr="003F6E85">
        <w:rPr>
          <w:color w:val="auto"/>
          <w:lang w:val="lt-LT"/>
        </w:rPr>
        <w:t>pateikiama netinkama Paraiškos forma;</w:t>
      </w:r>
    </w:p>
    <w:p w14:paraId="3CED94B6" w14:textId="1AD4551F" w:rsidR="00001289" w:rsidRPr="003F6E85" w:rsidRDefault="00581190" w:rsidP="00844BE2">
      <w:pPr>
        <w:pStyle w:val="Sraopastraipa"/>
        <w:numPr>
          <w:ilvl w:val="1"/>
          <w:numId w:val="35"/>
        </w:numPr>
        <w:shd w:val="clear" w:color="auto" w:fill="FFFFFF"/>
        <w:tabs>
          <w:tab w:val="left" w:pos="1843"/>
        </w:tabs>
        <w:ind w:left="0" w:firstLine="720"/>
        <w:rPr>
          <w:color w:val="auto"/>
          <w:lang w:val="lt-LT"/>
        </w:rPr>
      </w:pPr>
      <w:r w:rsidRPr="003F6E85">
        <w:rPr>
          <w:color w:val="auto"/>
          <w:lang w:val="lt-LT"/>
        </w:rPr>
        <w:t>p</w:t>
      </w:r>
      <w:r w:rsidR="005455A1" w:rsidRPr="003F6E85">
        <w:rPr>
          <w:color w:val="auto"/>
          <w:lang w:val="lt-LT"/>
        </w:rPr>
        <w:t xml:space="preserve">rojektas neatitinka Aprašo </w:t>
      </w:r>
      <w:r w:rsidR="006B57CD">
        <w:rPr>
          <w:color w:val="auto"/>
          <w:lang w:val="lt-LT"/>
        </w:rPr>
        <w:t>5</w:t>
      </w:r>
      <w:r w:rsidR="00C9741D" w:rsidRPr="003F6E85">
        <w:rPr>
          <w:color w:val="auto"/>
          <w:lang w:val="lt-LT"/>
        </w:rPr>
        <w:t xml:space="preserve"> punkto nuostatų;</w:t>
      </w:r>
    </w:p>
    <w:p w14:paraId="016EEE27" w14:textId="77777777" w:rsidR="00001289" w:rsidRPr="003F6E85" w:rsidRDefault="00410409" w:rsidP="00844BE2">
      <w:pPr>
        <w:pStyle w:val="Sraopastraipa"/>
        <w:numPr>
          <w:ilvl w:val="1"/>
          <w:numId w:val="35"/>
        </w:numPr>
        <w:shd w:val="clear" w:color="auto" w:fill="FFFFFF"/>
        <w:tabs>
          <w:tab w:val="left" w:pos="1843"/>
        </w:tabs>
        <w:ind w:left="0" w:firstLine="720"/>
        <w:rPr>
          <w:color w:val="0D0D0D"/>
          <w:lang w:val="lt-LT"/>
        </w:rPr>
      </w:pPr>
      <w:r w:rsidRPr="003F6E85">
        <w:rPr>
          <w:color w:val="0D0D0D"/>
          <w:lang w:val="lt-LT"/>
        </w:rPr>
        <w:t>v</w:t>
      </w:r>
      <w:r w:rsidR="00B60C5E" w:rsidRPr="003F6E85">
        <w:rPr>
          <w:color w:val="0D0D0D"/>
          <w:lang w:val="lt-LT"/>
        </w:rPr>
        <w:t>ertinimo k</w:t>
      </w:r>
      <w:r w:rsidR="00C9741D" w:rsidRPr="003F6E85">
        <w:rPr>
          <w:color w:val="0D0D0D"/>
          <w:lang w:val="lt-LT"/>
        </w:rPr>
        <w:t>omisijos vertinim</w:t>
      </w:r>
      <w:r w:rsidR="00895DB3" w:rsidRPr="003F6E85">
        <w:rPr>
          <w:color w:val="0D0D0D"/>
          <w:lang w:val="lt-LT"/>
        </w:rPr>
        <w:t>as</w:t>
      </w:r>
      <w:r w:rsidR="00C9741D" w:rsidRPr="003F6E85">
        <w:rPr>
          <w:color w:val="0D0D0D"/>
          <w:lang w:val="lt-LT"/>
        </w:rPr>
        <w:t xml:space="preserve"> yra </w:t>
      </w:r>
      <w:r w:rsidR="001076AB" w:rsidRPr="003F6E85">
        <w:rPr>
          <w:color w:val="0D0D0D"/>
          <w:lang w:val="lt-LT"/>
        </w:rPr>
        <w:t xml:space="preserve">33 (trisdešimt trys) </w:t>
      </w:r>
      <w:r w:rsidR="00C9741D" w:rsidRPr="003F6E85">
        <w:rPr>
          <w:color w:val="0D0D0D"/>
          <w:lang w:val="lt-LT"/>
        </w:rPr>
        <w:t>bal</w:t>
      </w:r>
      <w:r w:rsidR="00FD70AF" w:rsidRPr="003F6E85">
        <w:rPr>
          <w:color w:val="0D0D0D"/>
          <w:lang w:val="lt-LT"/>
        </w:rPr>
        <w:t>ai</w:t>
      </w:r>
      <w:r w:rsidR="00C9741D" w:rsidRPr="003F6E85">
        <w:rPr>
          <w:color w:val="0D0D0D"/>
          <w:lang w:val="lt-LT"/>
        </w:rPr>
        <w:t xml:space="preserve"> ir mažesnis</w:t>
      </w:r>
      <w:r w:rsidR="003630D2" w:rsidRPr="003F6E85">
        <w:rPr>
          <w:color w:val="0D0D0D"/>
          <w:lang w:val="lt-LT"/>
        </w:rPr>
        <w:t>, t. y. Paraiška daugiau neatitinka nei atitinka nustatytus vertinimo kriterijus</w:t>
      </w:r>
      <w:r w:rsidR="00C9741D" w:rsidRPr="003F6E85">
        <w:rPr>
          <w:color w:val="0D0D0D"/>
          <w:lang w:val="lt-LT"/>
        </w:rPr>
        <w:t>;</w:t>
      </w:r>
    </w:p>
    <w:p w14:paraId="17B2EE17" w14:textId="77777777" w:rsidR="00001289" w:rsidRPr="003F6E85" w:rsidRDefault="007B3D18" w:rsidP="00844BE2">
      <w:pPr>
        <w:pStyle w:val="Sraopastraipa"/>
        <w:numPr>
          <w:ilvl w:val="1"/>
          <w:numId w:val="35"/>
        </w:numPr>
        <w:shd w:val="clear" w:color="auto" w:fill="FFFFFF"/>
        <w:tabs>
          <w:tab w:val="left" w:pos="1843"/>
        </w:tabs>
        <w:ind w:left="0" w:firstLine="720"/>
        <w:rPr>
          <w:color w:val="0D0D0D"/>
          <w:lang w:val="lt-LT"/>
        </w:rPr>
      </w:pPr>
      <w:r w:rsidRPr="003F6E85">
        <w:rPr>
          <w:color w:val="0D0D0D"/>
          <w:lang w:val="lt-LT"/>
        </w:rPr>
        <w:t>A</w:t>
      </w:r>
      <w:r w:rsidR="00C9741D" w:rsidRPr="003F6E85">
        <w:rPr>
          <w:color w:val="0D0D0D"/>
          <w:lang w:val="lt-LT"/>
        </w:rPr>
        <w:t xml:space="preserve">dministracija yra nustačiusi praėjusiais metais iš </w:t>
      </w:r>
      <w:r w:rsidR="00410409" w:rsidRPr="003F6E85">
        <w:rPr>
          <w:color w:val="0D0D0D"/>
          <w:lang w:val="lt-LT"/>
        </w:rPr>
        <w:t>S</w:t>
      </w:r>
      <w:r w:rsidR="00C9741D" w:rsidRPr="003F6E85">
        <w:rPr>
          <w:color w:val="0D0D0D"/>
          <w:lang w:val="lt-LT"/>
        </w:rPr>
        <w:t>a</w:t>
      </w:r>
      <w:r w:rsidR="00C03E06" w:rsidRPr="003F6E85">
        <w:rPr>
          <w:color w:val="0D0D0D"/>
          <w:lang w:val="lt-LT"/>
        </w:rPr>
        <w:t xml:space="preserve">vivaldybės biudžeto finansuotų </w:t>
      </w:r>
      <w:r w:rsidR="00581190" w:rsidRPr="003F6E85">
        <w:rPr>
          <w:color w:val="0D0D0D"/>
          <w:lang w:val="lt-LT"/>
        </w:rPr>
        <w:t>p</w:t>
      </w:r>
      <w:r w:rsidR="00C9741D" w:rsidRPr="003F6E85">
        <w:rPr>
          <w:color w:val="0D0D0D"/>
          <w:lang w:val="lt-LT"/>
        </w:rPr>
        <w:t xml:space="preserve">areiškėjo projektų tikslinio lėšų panaudojimo ar </w:t>
      </w:r>
      <w:r w:rsidR="008F688D" w:rsidRPr="003F6E85">
        <w:rPr>
          <w:color w:val="0D0D0D"/>
          <w:lang w:val="lt-LT"/>
        </w:rPr>
        <w:t>finansinės</w:t>
      </w:r>
      <w:r w:rsidR="00C9741D" w:rsidRPr="003F6E85">
        <w:rPr>
          <w:color w:val="0D0D0D"/>
          <w:lang w:val="lt-LT"/>
        </w:rPr>
        <w:t xml:space="preserve"> apskaitos pažeidimus;</w:t>
      </w:r>
    </w:p>
    <w:p w14:paraId="4664AA5E" w14:textId="50663EA2" w:rsidR="00001289" w:rsidRPr="003F6E85" w:rsidRDefault="00B27BC4" w:rsidP="00844BE2">
      <w:pPr>
        <w:pStyle w:val="Sraopastraipa"/>
        <w:numPr>
          <w:ilvl w:val="1"/>
          <w:numId w:val="35"/>
        </w:numPr>
        <w:shd w:val="clear" w:color="auto" w:fill="FFFFFF"/>
        <w:tabs>
          <w:tab w:val="left" w:pos="1843"/>
        </w:tabs>
        <w:ind w:left="0" w:firstLine="720"/>
        <w:rPr>
          <w:color w:val="0D0D0D"/>
          <w:lang w:val="lt-LT"/>
        </w:rPr>
      </w:pPr>
      <w:r>
        <w:rPr>
          <w:color w:val="0D0D0D"/>
          <w:lang w:val="lt-LT"/>
        </w:rPr>
        <w:t>P</w:t>
      </w:r>
      <w:r w:rsidR="00C9741D" w:rsidRPr="003F6E85">
        <w:rPr>
          <w:color w:val="0D0D0D"/>
          <w:lang w:val="lt-LT"/>
        </w:rPr>
        <w:t xml:space="preserve">areiškėjas nėra pateikęs Administracijai projektų </w:t>
      </w:r>
      <w:r w:rsidR="00C273B2" w:rsidRPr="003F6E85">
        <w:rPr>
          <w:color w:val="0D0D0D"/>
          <w:lang w:val="lt-LT"/>
        </w:rPr>
        <w:t>finansinės</w:t>
      </w:r>
      <w:r w:rsidR="00C9741D" w:rsidRPr="003F6E85">
        <w:rPr>
          <w:color w:val="0D0D0D"/>
          <w:lang w:val="lt-LT"/>
        </w:rPr>
        <w:t xml:space="preserve"> ataskaitos dokumentų už praėjusiais metais panaudotas </w:t>
      </w:r>
      <w:r w:rsidR="00410409" w:rsidRPr="003F6E85">
        <w:rPr>
          <w:color w:val="0D0D0D"/>
          <w:lang w:val="lt-LT"/>
        </w:rPr>
        <w:t>S</w:t>
      </w:r>
      <w:r w:rsidR="00C9741D" w:rsidRPr="003F6E85">
        <w:rPr>
          <w:color w:val="0D0D0D"/>
          <w:lang w:val="lt-LT"/>
        </w:rPr>
        <w:t>avivaldybės biudžeto lėšas ir veiklos ataskaitų;</w:t>
      </w:r>
    </w:p>
    <w:p w14:paraId="1EE8BE77" w14:textId="5B142794" w:rsidR="00001289" w:rsidRPr="003F6E85" w:rsidRDefault="00B27BC4" w:rsidP="00844BE2">
      <w:pPr>
        <w:pStyle w:val="Sraopastraipa"/>
        <w:numPr>
          <w:ilvl w:val="1"/>
          <w:numId w:val="35"/>
        </w:numPr>
        <w:shd w:val="clear" w:color="auto" w:fill="FFFFFF"/>
        <w:tabs>
          <w:tab w:val="left" w:pos="1843"/>
        </w:tabs>
        <w:ind w:left="0" w:firstLine="720"/>
        <w:rPr>
          <w:color w:val="auto"/>
          <w:lang w:val="lt-LT"/>
        </w:rPr>
      </w:pPr>
      <w:r>
        <w:rPr>
          <w:color w:val="0D0D0D"/>
          <w:lang w:val="lt-LT"/>
        </w:rPr>
        <w:lastRenderedPageBreak/>
        <w:t>P</w:t>
      </w:r>
      <w:r w:rsidR="005D7AB3" w:rsidRPr="003F6E85">
        <w:rPr>
          <w:color w:val="0D0D0D"/>
          <w:lang w:val="lt-LT"/>
        </w:rPr>
        <w:t xml:space="preserve">areiškėjas </w:t>
      </w:r>
      <w:r w:rsidR="00581190" w:rsidRPr="003F6E85">
        <w:rPr>
          <w:color w:val="0D0D0D"/>
          <w:lang w:val="lt-LT"/>
        </w:rPr>
        <w:t>p</w:t>
      </w:r>
      <w:r w:rsidR="005D7AB3" w:rsidRPr="003F6E85">
        <w:rPr>
          <w:color w:val="0D0D0D"/>
          <w:lang w:val="lt-LT"/>
        </w:rPr>
        <w:t>r</w:t>
      </w:r>
      <w:r w:rsidR="00C9741D" w:rsidRPr="003F6E85">
        <w:rPr>
          <w:color w:val="0D0D0D"/>
          <w:lang w:val="lt-LT"/>
        </w:rPr>
        <w:t xml:space="preserve">ojekte numato </w:t>
      </w:r>
      <w:r w:rsidR="00C9741D" w:rsidRPr="003F6E85">
        <w:rPr>
          <w:color w:val="auto"/>
          <w:lang w:val="lt-LT"/>
        </w:rPr>
        <w:t xml:space="preserve">vykdyti priemonės lėšomis </w:t>
      </w:r>
      <w:r w:rsidR="00996029" w:rsidRPr="003F6E85">
        <w:rPr>
          <w:color w:val="auto"/>
          <w:lang w:val="lt-LT"/>
        </w:rPr>
        <w:t xml:space="preserve">pagal Aprašą </w:t>
      </w:r>
      <w:r w:rsidR="00C9741D" w:rsidRPr="003F6E85">
        <w:rPr>
          <w:color w:val="auto"/>
          <w:lang w:val="lt-LT"/>
        </w:rPr>
        <w:t>neremiamą veiklą;</w:t>
      </w:r>
    </w:p>
    <w:p w14:paraId="61DFA303" w14:textId="2ACF4494" w:rsidR="00C9741D" w:rsidRPr="003F6E85" w:rsidRDefault="00B27BC4" w:rsidP="00844BE2">
      <w:pPr>
        <w:pStyle w:val="Sraopastraipa"/>
        <w:numPr>
          <w:ilvl w:val="1"/>
          <w:numId w:val="35"/>
        </w:numPr>
        <w:shd w:val="clear" w:color="auto" w:fill="FFFFFF"/>
        <w:tabs>
          <w:tab w:val="left" w:pos="1843"/>
        </w:tabs>
        <w:ind w:left="0" w:firstLine="720"/>
        <w:rPr>
          <w:color w:val="0D0D0D"/>
          <w:lang w:val="lt-LT"/>
        </w:rPr>
      </w:pPr>
      <w:r>
        <w:rPr>
          <w:color w:val="auto"/>
          <w:lang w:val="lt-LT"/>
        </w:rPr>
        <w:t>P</w:t>
      </w:r>
      <w:r w:rsidR="00C9741D" w:rsidRPr="003F6E85">
        <w:rPr>
          <w:color w:val="auto"/>
          <w:lang w:val="lt-LT"/>
        </w:rPr>
        <w:t>areiškėjas Paraiškoje arba jos prieduose pateikė klaidinančią arba melagingą informaciją</w:t>
      </w:r>
      <w:r w:rsidR="00410409" w:rsidRPr="003F6E85">
        <w:rPr>
          <w:color w:val="0D0D0D"/>
          <w:lang w:val="lt-LT"/>
        </w:rPr>
        <w:t>;</w:t>
      </w:r>
    </w:p>
    <w:p w14:paraId="5B7D8461" w14:textId="77777777" w:rsidR="00AA4B11" w:rsidRPr="003F6E85" w:rsidRDefault="0007471A" w:rsidP="00844BE2">
      <w:pPr>
        <w:pStyle w:val="Sraopastraipa"/>
        <w:numPr>
          <w:ilvl w:val="1"/>
          <w:numId w:val="35"/>
        </w:numPr>
        <w:shd w:val="clear" w:color="auto" w:fill="FFFFFF"/>
        <w:tabs>
          <w:tab w:val="left" w:pos="1843"/>
        </w:tabs>
        <w:ind w:left="0" w:firstLine="720"/>
        <w:rPr>
          <w:color w:val="auto"/>
          <w:lang w:val="lt-LT"/>
        </w:rPr>
      </w:pPr>
      <w:r w:rsidRPr="003F6E85">
        <w:rPr>
          <w:color w:val="auto"/>
          <w:lang w:val="lt-LT"/>
        </w:rPr>
        <w:t>P</w:t>
      </w:r>
      <w:r w:rsidR="00AA4B11" w:rsidRPr="003F6E85">
        <w:rPr>
          <w:color w:val="auto"/>
          <w:lang w:val="lt-LT"/>
        </w:rPr>
        <w:t>araiškoje nurodytos veiklos kelia grėsmę žmonių sveikatai, garbei ir orumui, viešajai tvarkai, bet kokiomis formomis, metodais ar būdais išreiškia nepagarbą Lietuvos valstybės tautiniams ir religiniams jausmams ar simboliams, išreiškia smurto, prievartos, neapykantos ir ps</w:t>
      </w:r>
      <w:r w:rsidR="007D00F3" w:rsidRPr="003F6E85">
        <w:rPr>
          <w:color w:val="auto"/>
          <w:lang w:val="lt-LT"/>
        </w:rPr>
        <w:t>i</w:t>
      </w:r>
      <w:r w:rsidR="00AA4B11" w:rsidRPr="003F6E85">
        <w:rPr>
          <w:color w:val="auto"/>
          <w:lang w:val="lt-LT"/>
        </w:rPr>
        <w:t>chotropinių medžiagų populiarinimą, pažeidžia Lietuvos Konstituciją, įstatymus ar kitus teisės aktus.</w:t>
      </w:r>
    </w:p>
    <w:p w14:paraId="794C525B" w14:textId="17E3443D" w:rsidR="005B52E4" w:rsidRPr="003F6E85" w:rsidRDefault="000624ED" w:rsidP="00844BE2">
      <w:pPr>
        <w:pStyle w:val="Sraopastraipa"/>
        <w:numPr>
          <w:ilvl w:val="0"/>
          <w:numId w:val="35"/>
        </w:numPr>
        <w:ind w:left="0" w:firstLine="720"/>
        <w:rPr>
          <w:color w:val="auto"/>
          <w:lang w:val="lt-LT"/>
        </w:rPr>
      </w:pPr>
      <w:bookmarkStart w:id="19" w:name="_Hlk141259281"/>
      <w:r w:rsidRPr="003F6E85">
        <w:rPr>
          <w:color w:val="auto"/>
          <w:lang w:val="lt-LT"/>
        </w:rPr>
        <w:t xml:space="preserve"> </w:t>
      </w:r>
      <w:r w:rsidR="005B52E4" w:rsidRPr="003F6E85">
        <w:rPr>
          <w:color w:val="auto"/>
          <w:lang w:val="lt-LT"/>
        </w:rPr>
        <w:t xml:space="preserve">Koordinatorius, atsižvelgdamas į </w:t>
      </w:r>
      <w:r w:rsidR="00B60C5E" w:rsidRPr="003F6E85">
        <w:rPr>
          <w:color w:val="auto"/>
          <w:lang w:val="lt-LT"/>
        </w:rPr>
        <w:t>vertinimo k</w:t>
      </w:r>
      <w:r w:rsidR="005B52E4" w:rsidRPr="003F6E85">
        <w:rPr>
          <w:color w:val="auto"/>
          <w:lang w:val="lt-LT"/>
        </w:rPr>
        <w:t xml:space="preserve">omisijos posėdžio protokolo nutarimą, per 5 (penkias) darbo dienas teikia </w:t>
      </w:r>
      <w:r w:rsidR="00B60C5E" w:rsidRPr="003F6E85">
        <w:rPr>
          <w:color w:val="auto"/>
          <w:lang w:val="lt-LT"/>
        </w:rPr>
        <w:t>vertinimo k</w:t>
      </w:r>
      <w:r w:rsidR="0022256B" w:rsidRPr="003F6E85">
        <w:rPr>
          <w:color w:val="auto"/>
          <w:lang w:val="lt-LT"/>
        </w:rPr>
        <w:t xml:space="preserve">omisijos </w:t>
      </w:r>
      <w:r w:rsidR="00780DEA" w:rsidRPr="003F6E85">
        <w:rPr>
          <w:color w:val="auto"/>
          <w:lang w:val="lt-LT"/>
        </w:rPr>
        <w:t>rekomendacijas</w:t>
      </w:r>
      <w:r w:rsidR="005B52E4" w:rsidRPr="003F6E85">
        <w:rPr>
          <w:color w:val="auto"/>
          <w:lang w:val="lt-LT"/>
        </w:rPr>
        <w:t xml:space="preserve"> </w:t>
      </w:r>
      <w:r w:rsidR="005A331C" w:rsidRPr="003F6E85">
        <w:rPr>
          <w:color w:val="auto"/>
          <w:lang w:val="lt-LT"/>
        </w:rPr>
        <w:t xml:space="preserve">ir </w:t>
      </w:r>
      <w:r w:rsidR="00B264B1">
        <w:rPr>
          <w:color w:val="auto"/>
          <w:lang w:val="lt-LT"/>
        </w:rPr>
        <w:t>Administracijos direktoriaus įsakymo</w:t>
      </w:r>
      <w:r w:rsidR="00322842" w:rsidRPr="003F6E85">
        <w:rPr>
          <w:color w:val="auto"/>
          <w:lang w:val="lt-LT"/>
        </w:rPr>
        <w:t xml:space="preserve"> p</w:t>
      </w:r>
      <w:r w:rsidR="005A331C" w:rsidRPr="003F6E85">
        <w:rPr>
          <w:color w:val="auto"/>
          <w:lang w:val="lt-LT"/>
        </w:rPr>
        <w:t>rojektą</w:t>
      </w:r>
      <w:r w:rsidR="00322842" w:rsidRPr="003F6E85">
        <w:rPr>
          <w:color w:val="auto"/>
          <w:lang w:val="lt-LT"/>
        </w:rPr>
        <w:t>.</w:t>
      </w:r>
    </w:p>
    <w:p w14:paraId="00005417" w14:textId="77777777" w:rsidR="008956DD" w:rsidRPr="003F6E85" w:rsidRDefault="008956DD" w:rsidP="00522696">
      <w:pPr>
        <w:tabs>
          <w:tab w:val="left" w:pos="851"/>
        </w:tabs>
        <w:ind w:left="57"/>
      </w:pPr>
    </w:p>
    <w:bookmarkEnd w:id="19"/>
    <w:p w14:paraId="27A6A08B" w14:textId="77777777" w:rsidR="00A7304F" w:rsidRPr="003F6E85" w:rsidRDefault="00A7304F" w:rsidP="00844BE2">
      <w:pPr>
        <w:tabs>
          <w:tab w:val="left" w:pos="851"/>
        </w:tabs>
        <w:spacing w:line="240" w:lineRule="auto"/>
        <w:ind w:left="57"/>
        <w:jc w:val="center"/>
        <w:rPr>
          <w:b/>
          <w:caps/>
        </w:rPr>
      </w:pPr>
      <w:r w:rsidRPr="003F6E85">
        <w:rPr>
          <w:b/>
          <w:caps/>
        </w:rPr>
        <w:t>V</w:t>
      </w:r>
      <w:r w:rsidR="006E2DEA" w:rsidRPr="003F6E85">
        <w:rPr>
          <w:b/>
          <w:caps/>
        </w:rPr>
        <w:t>I</w:t>
      </w:r>
      <w:r w:rsidRPr="003F6E85">
        <w:rPr>
          <w:b/>
          <w:caps/>
        </w:rPr>
        <w:t xml:space="preserve"> </w:t>
      </w:r>
      <w:r w:rsidRPr="003F6E85">
        <w:rPr>
          <w:b/>
        </w:rPr>
        <w:t>SKYRIUS</w:t>
      </w:r>
    </w:p>
    <w:p w14:paraId="3E69B217" w14:textId="77777777" w:rsidR="008D078A" w:rsidRPr="003F6E85" w:rsidRDefault="008D078A" w:rsidP="00844BE2">
      <w:pPr>
        <w:autoSpaceDE w:val="0"/>
        <w:autoSpaceDN w:val="0"/>
        <w:adjustRightInd w:val="0"/>
        <w:spacing w:line="240" w:lineRule="auto"/>
        <w:jc w:val="center"/>
        <w:rPr>
          <w:rFonts w:eastAsia="Calibri"/>
          <w:b/>
          <w:bCs/>
        </w:rPr>
      </w:pPr>
      <w:r w:rsidRPr="003F6E85">
        <w:rPr>
          <w:rFonts w:eastAsia="Calibri"/>
          <w:b/>
          <w:bCs/>
        </w:rPr>
        <w:t>FINANSAVIMO SKYRIMAS IR SUTARTIES SUDARYMAS</w:t>
      </w:r>
    </w:p>
    <w:p w14:paraId="77E1E974" w14:textId="77777777" w:rsidR="00973089" w:rsidRPr="003F6E85" w:rsidRDefault="00973089" w:rsidP="00844BE2">
      <w:pPr>
        <w:autoSpaceDE w:val="0"/>
        <w:autoSpaceDN w:val="0"/>
        <w:adjustRightInd w:val="0"/>
        <w:spacing w:line="240" w:lineRule="auto"/>
        <w:jc w:val="center"/>
        <w:rPr>
          <w:rFonts w:eastAsia="Calibri"/>
          <w:b/>
          <w:bCs/>
        </w:rPr>
      </w:pPr>
    </w:p>
    <w:p w14:paraId="30C603D3" w14:textId="2EA983D1" w:rsidR="00C12076" w:rsidRPr="003F6E85" w:rsidRDefault="000624ED" w:rsidP="00844BE2">
      <w:pPr>
        <w:pStyle w:val="Sraopastraipa"/>
        <w:numPr>
          <w:ilvl w:val="0"/>
          <w:numId w:val="35"/>
        </w:numPr>
        <w:ind w:left="0" w:firstLine="720"/>
        <w:rPr>
          <w:color w:val="auto"/>
          <w:lang w:val="lt-LT"/>
        </w:rPr>
      </w:pPr>
      <w:r w:rsidRPr="003F6E85">
        <w:rPr>
          <w:color w:val="auto"/>
          <w:lang w:val="lt-LT"/>
        </w:rPr>
        <w:t xml:space="preserve"> </w:t>
      </w:r>
      <w:r w:rsidR="00A7304F" w:rsidRPr="003F6E85">
        <w:rPr>
          <w:color w:val="auto"/>
          <w:lang w:val="lt-LT"/>
        </w:rPr>
        <w:t xml:space="preserve">Sprendimą dėl finansavimo skyrimo arba neskyrimo </w:t>
      </w:r>
      <w:r w:rsidR="00581190" w:rsidRPr="003F6E85">
        <w:rPr>
          <w:color w:val="auto"/>
          <w:lang w:val="lt-LT"/>
        </w:rPr>
        <w:t>p</w:t>
      </w:r>
      <w:r w:rsidR="00A7304F" w:rsidRPr="003F6E85">
        <w:rPr>
          <w:color w:val="auto"/>
          <w:lang w:val="lt-LT"/>
        </w:rPr>
        <w:t xml:space="preserve">rojektų įgyvendinimui </w:t>
      </w:r>
      <w:r w:rsidR="003F2FDE">
        <w:rPr>
          <w:color w:val="auto"/>
          <w:lang w:val="lt-LT"/>
        </w:rPr>
        <w:t>Administracijos direktorius</w:t>
      </w:r>
      <w:r w:rsidR="00A7304F" w:rsidRPr="003F6E85">
        <w:rPr>
          <w:color w:val="auto"/>
          <w:lang w:val="lt-LT"/>
        </w:rPr>
        <w:t xml:space="preserve">, atsižvelgdamas į </w:t>
      </w:r>
      <w:r w:rsidR="00B60C5E" w:rsidRPr="003F6E85">
        <w:rPr>
          <w:color w:val="auto"/>
          <w:lang w:val="lt-LT"/>
        </w:rPr>
        <w:t>vertinimo k</w:t>
      </w:r>
      <w:r w:rsidR="00A7304F" w:rsidRPr="003F6E85">
        <w:rPr>
          <w:color w:val="auto"/>
          <w:lang w:val="lt-LT"/>
        </w:rPr>
        <w:t xml:space="preserve">omisijos rekomendacijas ir pasiūlymus, priima ne vėliau kaip per 5 (penkias) darbo dienas </w:t>
      </w:r>
      <w:r w:rsidR="002B37B7" w:rsidRPr="003F6E85">
        <w:rPr>
          <w:color w:val="auto"/>
          <w:lang w:val="lt-LT"/>
        </w:rPr>
        <w:t xml:space="preserve">nuo </w:t>
      </w:r>
      <w:r w:rsidR="00B60C5E" w:rsidRPr="003F6E85">
        <w:rPr>
          <w:color w:val="auto"/>
          <w:lang w:val="lt-LT"/>
        </w:rPr>
        <w:t>vertinimo k</w:t>
      </w:r>
      <w:r w:rsidR="00A7304F" w:rsidRPr="003F6E85">
        <w:rPr>
          <w:color w:val="auto"/>
          <w:lang w:val="lt-LT"/>
        </w:rPr>
        <w:t xml:space="preserve">omisijos rekomendacijų </w:t>
      </w:r>
      <w:r w:rsidR="005A331C" w:rsidRPr="003F6E85">
        <w:rPr>
          <w:color w:val="auto"/>
          <w:lang w:val="lt-LT"/>
        </w:rPr>
        <w:t xml:space="preserve">ir </w:t>
      </w:r>
      <w:r w:rsidR="003F2FDE">
        <w:rPr>
          <w:color w:val="auto"/>
          <w:lang w:val="lt-LT"/>
        </w:rPr>
        <w:t>Administracijos direktoriaus įsakymo</w:t>
      </w:r>
      <w:r w:rsidR="005A331C" w:rsidRPr="003F6E85">
        <w:rPr>
          <w:color w:val="auto"/>
          <w:lang w:val="lt-LT"/>
        </w:rPr>
        <w:t xml:space="preserve"> projekto </w:t>
      </w:r>
      <w:r w:rsidR="00A7304F" w:rsidRPr="003F6E85">
        <w:rPr>
          <w:color w:val="auto"/>
          <w:lang w:val="lt-LT"/>
        </w:rPr>
        <w:t>pateikimo dienos</w:t>
      </w:r>
      <w:r w:rsidR="00506033" w:rsidRPr="003F6E85">
        <w:rPr>
          <w:color w:val="auto"/>
          <w:lang w:val="lt-LT"/>
        </w:rPr>
        <w:t>, tačiau ne vėliau nei 20</w:t>
      </w:r>
      <w:r w:rsidR="00E62B52">
        <w:rPr>
          <w:color w:val="auto"/>
          <w:lang w:val="lt-LT"/>
        </w:rPr>
        <w:t xml:space="preserve"> (dvidešimt)</w:t>
      </w:r>
      <w:r w:rsidR="00506033" w:rsidRPr="003F6E85">
        <w:rPr>
          <w:color w:val="auto"/>
          <w:lang w:val="lt-LT"/>
        </w:rPr>
        <w:t xml:space="preserve"> d. d. nuo </w:t>
      </w:r>
      <w:r w:rsidR="00506033" w:rsidRPr="00992009">
        <w:rPr>
          <w:b/>
          <w:bCs/>
          <w:strike/>
          <w:color w:val="auto"/>
          <w:lang w:val="lt-LT"/>
        </w:rPr>
        <w:t>paskutinės</w:t>
      </w:r>
      <w:r w:rsidR="00506033" w:rsidRPr="003F6E85">
        <w:rPr>
          <w:color w:val="auto"/>
          <w:lang w:val="lt-LT"/>
        </w:rPr>
        <w:t xml:space="preserve"> Paraiškų </w:t>
      </w:r>
      <w:r w:rsidR="005A0A90" w:rsidRPr="003F6E85">
        <w:rPr>
          <w:color w:val="auto"/>
          <w:lang w:val="lt-LT"/>
        </w:rPr>
        <w:t xml:space="preserve">gavimo </w:t>
      </w:r>
      <w:r w:rsidR="00506033" w:rsidRPr="003F6E85">
        <w:rPr>
          <w:color w:val="auto"/>
          <w:lang w:val="lt-LT"/>
        </w:rPr>
        <w:t>dienos</w:t>
      </w:r>
      <w:r w:rsidR="00A7304F" w:rsidRPr="003F6E85">
        <w:rPr>
          <w:color w:val="auto"/>
          <w:lang w:val="lt-LT"/>
        </w:rPr>
        <w:t xml:space="preserve">. </w:t>
      </w:r>
    </w:p>
    <w:p w14:paraId="378D72B8" w14:textId="7983B8D8" w:rsidR="00C12076" w:rsidRPr="003F6E85" w:rsidRDefault="000624ED" w:rsidP="00844BE2">
      <w:pPr>
        <w:pStyle w:val="Sraopastraipa"/>
        <w:numPr>
          <w:ilvl w:val="0"/>
          <w:numId w:val="35"/>
        </w:numPr>
        <w:ind w:left="0" w:firstLine="720"/>
        <w:rPr>
          <w:color w:val="auto"/>
          <w:lang w:val="lt-LT"/>
        </w:rPr>
      </w:pPr>
      <w:r w:rsidRPr="003F6E85">
        <w:rPr>
          <w:color w:val="auto"/>
          <w:lang w:val="lt-LT"/>
        </w:rPr>
        <w:t xml:space="preserve"> </w:t>
      </w:r>
      <w:r w:rsidR="00345319" w:rsidRPr="003F6E85">
        <w:rPr>
          <w:color w:val="auto"/>
          <w:lang w:val="lt-LT"/>
        </w:rPr>
        <w:t xml:space="preserve">Per 3 (tris) darbo dienas nuo </w:t>
      </w:r>
      <w:r w:rsidR="00B264B1" w:rsidRPr="00B264B1">
        <w:rPr>
          <w:color w:val="auto"/>
          <w:lang w:val="lt-LT"/>
        </w:rPr>
        <w:t xml:space="preserve">Administracijos direktoriaus įsakymo </w:t>
      </w:r>
      <w:r w:rsidR="00345319" w:rsidRPr="003F6E85">
        <w:rPr>
          <w:color w:val="auto"/>
          <w:lang w:val="lt-LT"/>
        </w:rPr>
        <w:t>pasirašymo</w:t>
      </w:r>
      <w:r w:rsidR="00506033" w:rsidRPr="003F6E85">
        <w:rPr>
          <w:color w:val="auto"/>
          <w:lang w:val="lt-LT"/>
        </w:rPr>
        <w:t xml:space="preserve">, </w:t>
      </w:r>
      <w:r w:rsidR="00345319" w:rsidRPr="003F6E85">
        <w:rPr>
          <w:color w:val="auto"/>
          <w:lang w:val="lt-LT"/>
        </w:rPr>
        <w:t>Koordinatorius:</w:t>
      </w:r>
    </w:p>
    <w:p w14:paraId="4876D81B" w14:textId="5882EF48" w:rsidR="00C12076" w:rsidRPr="003F6E85" w:rsidRDefault="00196C28" w:rsidP="00844BE2">
      <w:pPr>
        <w:pStyle w:val="Sraopastraipa"/>
        <w:numPr>
          <w:ilvl w:val="1"/>
          <w:numId w:val="35"/>
        </w:numPr>
        <w:tabs>
          <w:tab w:val="left" w:pos="1843"/>
        </w:tabs>
        <w:ind w:left="0" w:firstLine="720"/>
        <w:rPr>
          <w:color w:val="0D0D0D"/>
          <w:lang w:val="lt-LT"/>
        </w:rPr>
      </w:pPr>
      <w:r w:rsidRPr="003F6E85">
        <w:rPr>
          <w:color w:val="auto"/>
          <w:lang w:val="lt-LT"/>
        </w:rPr>
        <w:t>S</w:t>
      </w:r>
      <w:r w:rsidR="00A7304F" w:rsidRPr="003F6E85">
        <w:rPr>
          <w:color w:val="auto"/>
          <w:lang w:val="lt-LT"/>
        </w:rPr>
        <w:t xml:space="preserve">avivaldybės svetainėje </w:t>
      </w:r>
      <w:hyperlink r:id="rId11" w:history="1">
        <w:r w:rsidR="00A7304F" w:rsidRPr="003F6E85">
          <w:rPr>
            <w:color w:val="auto"/>
            <w:lang w:val="lt-LT"/>
          </w:rPr>
          <w:t>www.anyksciai.lt</w:t>
        </w:r>
      </w:hyperlink>
      <w:r w:rsidR="00A7304F" w:rsidRPr="003F6E85">
        <w:rPr>
          <w:color w:val="auto"/>
          <w:lang w:val="lt-LT"/>
        </w:rPr>
        <w:t xml:space="preserve"> paskelbia finansavimą gavusių </w:t>
      </w:r>
      <w:r w:rsidR="00FC60D2" w:rsidRPr="003F6E85">
        <w:rPr>
          <w:color w:val="auto"/>
          <w:lang w:val="lt-LT"/>
        </w:rPr>
        <w:t>P</w:t>
      </w:r>
      <w:r w:rsidR="00A7304F" w:rsidRPr="003F6E85">
        <w:rPr>
          <w:color w:val="auto"/>
          <w:lang w:val="lt-LT"/>
        </w:rPr>
        <w:t xml:space="preserve">areiškėjų pavadinimus, finansuotų </w:t>
      </w:r>
      <w:r w:rsidR="004F6B0C" w:rsidRPr="003F6E85">
        <w:rPr>
          <w:color w:val="auto"/>
          <w:lang w:val="lt-LT"/>
        </w:rPr>
        <w:t>p</w:t>
      </w:r>
      <w:r w:rsidR="00A7304F" w:rsidRPr="003F6E85">
        <w:rPr>
          <w:color w:val="auto"/>
          <w:lang w:val="lt-LT"/>
        </w:rPr>
        <w:t>rojektų pavadinimus, skirtas lėšas</w:t>
      </w:r>
      <w:bookmarkStart w:id="20" w:name="_Hlk141259666"/>
      <w:r w:rsidR="00D8563C" w:rsidRPr="003F6E85">
        <w:rPr>
          <w:color w:val="0D0D0D"/>
          <w:lang w:val="lt-LT"/>
        </w:rPr>
        <w:t>;</w:t>
      </w:r>
    </w:p>
    <w:p w14:paraId="124D66CB" w14:textId="77777777" w:rsidR="00A7304F" w:rsidRPr="003F6E85" w:rsidRDefault="00A7304F" w:rsidP="00844BE2">
      <w:pPr>
        <w:pStyle w:val="Sraopastraipa"/>
        <w:numPr>
          <w:ilvl w:val="1"/>
          <w:numId w:val="35"/>
        </w:numPr>
        <w:tabs>
          <w:tab w:val="left" w:pos="1843"/>
        </w:tabs>
        <w:ind w:left="0" w:firstLine="720"/>
        <w:rPr>
          <w:color w:val="auto"/>
          <w:lang w:val="lt-LT"/>
        </w:rPr>
      </w:pPr>
      <w:r w:rsidRPr="003F6E85">
        <w:rPr>
          <w:color w:val="0D0D0D"/>
          <w:lang w:val="lt-LT"/>
        </w:rPr>
        <w:t xml:space="preserve">raštu, el. pašto adresu, nurodytu </w:t>
      </w:r>
      <w:r w:rsidR="004F6B0C" w:rsidRPr="003F6E85">
        <w:rPr>
          <w:color w:val="0D0D0D"/>
          <w:lang w:val="lt-LT"/>
        </w:rPr>
        <w:t>P</w:t>
      </w:r>
      <w:r w:rsidRPr="003F6E85">
        <w:rPr>
          <w:color w:val="0D0D0D"/>
          <w:lang w:val="lt-LT"/>
        </w:rPr>
        <w:t xml:space="preserve">araiškoje, informuoja visus </w:t>
      </w:r>
      <w:r w:rsidR="00FC60D2" w:rsidRPr="003F6E85">
        <w:rPr>
          <w:color w:val="0D0D0D"/>
          <w:lang w:val="lt-LT"/>
        </w:rPr>
        <w:t>P</w:t>
      </w:r>
      <w:r w:rsidRPr="003F6E85">
        <w:rPr>
          <w:color w:val="0D0D0D"/>
          <w:lang w:val="lt-LT"/>
        </w:rPr>
        <w:t xml:space="preserve">areiškėjus apie skirtas arba neskirtas lėšas. </w:t>
      </w:r>
      <w:r w:rsidR="00FC60D2" w:rsidRPr="003F6E85">
        <w:rPr>
          <w:color w:val="0D0D0D"/>
          <w:lang w:val="lt-LT"/>
        </w:rPr>
        <w:t>P</w:t>
      </w:r>
      <w:r w:rsidRPr="003F6E85">
        <w:rPr>
          <w:color w:val="0D0D0D"/>
          <w:lang w:val="lt-LT"/>
        </w:rPr>
        <w:t>areiškėjams</w:t>
      </w:r>
      <w:r w:rsidRPr="003F6E85">
        <w:rPr>
          <w:color w:val="auto"/>
          <w:lang w:val="lt-LT"/>
        </w:rPr>
        <w:t xml:space="preserve">, kurių projektams skirtas finansavimas, nurodo terminą pasirašyti </w:t>
      </w:r>
      <w:r w:rsidR="0022256B" w:rsidRPr="003F6E85">
        <w:rPr>
          <w:color w:val="auto"/>
          <w:lang w:val="lt-LT"/>
        </w:rPr>
        <w:t xml:space="preserve">biudžeto lėšų naudojimo </w:t>
      </w:r>
      <w:r w:rsidRPr="003F6E85">
        <w:rPr>
          <w:color w:val="auto"/>
          <w:lang w:val="lt-LT"/>
        </w:rPr>
        <w:t>sutartį</w:t>
      </w:r>
      <w:r w:rsidR="00EB5DDE" w:rsidRPr="003F6E85">
        <w:rPr>
          <w:color w:val="auto"/>
          <w:lang w:val="lt-LT"/>
        </w:rPr>
        <w:t xml:space="preserve"> (4 priedas).</w:t>
      </w:r>
    </w:p>
    <w:p w14:paraId="3E6D2B33" w14:textId="77777777" w:rsidR="00844846" w:rsidRPr="003F6E85" w:rsidRDefault="00A16721" w:rsidP="00844BE2">
      <w:pPr>
        <w:pStyle w:val="Sraopastraipa"/>
        <w:numPr>
          <w:ilvl w:val="0"/>
          <w:numId w:val="35"/>
        </w:numPr>
        <w:ind w:left="0" w:firstLine="720"/>
        <w:rPr>
          <w:color w:val="0D0D0D"/>
          <w:lang w:val="lt-LT"/>
        </w:rPr>
      </w:pPr>
      <w:r w:rsidRPr="003F6E85">
        <w:rPr>
          <w:color w:val="auto"/>
          <w:lang w:val="lt-LT"/>
        </w:rPr>
        <w:t xml:space="preserve"> </w:t>
      </w:r>
      <w:r w:rsidR="00844846" w:rsidRPr="003F6E85">
        <w:rPr>
          <w:color w:val="auto"/>
          <w:lang w:val="lt-LT"/>
        </w:rPr>
        <w:t xml:space="preserve">Vertinimo </w:t>
      </w:r>
      <w:r w:rsidR="00844846" w:rsidRPr="003F6E85">
        <w:rPr>
          <w:color w:val="0D0D0D"/>
          <w:lang w:val="lt-LT"/>
        </w:rPr>
        <w:t xml:space="preserve">komisijos išvados teikiamos </w:t>
      </w:r>
      <w:r w:rsidR="00FC60D2" w:rsidRPr="003F6E85">
        <w:rPr>
          <w:color w:val="0D0D0D"/>
          <w:lang w:val="lt-LT"/>
        </w:rPr>
        <w:t>P</w:t>
      </w:r>
      <w:r w:rsidR="00844846" w:rsidRPr="003F6E85">
        <w:rPr>
          <w:color w:val="0D0D0D"/>
          <w:lang w:val="lt-LT"/>
        </w:rPr>
        <w:t xml:space="preserve">areiškėjui pateikus </w:t>
      </w:r>
      <w:r w:rsidR="004F6B0C" w:rsidRPr="003F6E85">
        <w:rPr>
          <w:color w:val="0D0D0D"/>
          <w:lang w:val="lt-LT"/>
        </w:rPr>
        <w:t>p</w:t>
      </w:r>
      <w:r w:rsidR="00844846" w:rsidRPr="003F6E85">
        <w:rPr>
          <w:color w:val="0D0D0D"/>
          <w:lang w:val="lt-LT"/>
        </w:rPr>
        <w:t xml:space="preserve">rašymą Administracijos skyriui, atsakingam už </w:t>
      </w:r>
      <w:r w:rsidR="006D4A4F" w:rsidRPr="003F6E85">
        <w:rPr>
          <w:color w:val="0D0D0D"/>
          <w:lang w:val="lt-LT"/>
        </w:rPr>
        <w:t>kultūrą ir turizmą</w:t>
      </w:r>
      <w:r w:rsidR="00844846" w:rsidRPr="003F6E85">
        <w:rPr>
          <w:color w:val="0D0D0D"/>
          <w:lang w:val="lt-LT"/>
        </w:rPr>
        <w:t>.</w:t>
      </w:r>
    </w:p>
    <w:bookmarkEnd w:id="20"/>
    <w:p w14:paraId="7D1F18DE" w14:textId="50640F6C" w:rsidR="00C12076" w:rsidRPr="003F6E85" w:rsidRDefault="00A16721" w:rsidP="00844BE2">
      <w:pPr>
        <w:pStyle w:val="Sraopastraipa"/>
        <w:widowControl w:val="0"/>
        <w:numPr>
          <w:ilvl w:val="0"/>
          <w:numId w:val="35"/>
        </w:numPr>
        <w:tabs>
          <w:tab w:val="left" w:pos="284"/>
        </w:tabs>
        <w:autoSpaceDE w:val="0"/>
        <w:autoSpaceDN w:val="0"/>
        <w:adjustRightInd w:val="0"/>
        <w:ind w:left="0" w:firstLine="720"/>
        <w:rPr>
          <w:color w:val="auto"/>
          <w:lang w:val="lt-LT" w:eastAsia="lt-LT"/>
        </w:rPr>
      </w:pPr>
      <w:r w:rsidRPr="003F6E85">
        <w:rPr>
          <w:lang w:val="lt-LT"/>
        </w:rPr>
        <w:t xml:space="preserve"> </w:t>
      </w:r>
      <w:r w:rsidR="007E476D" w:rsidRPr="003F6E85">
        <w:rPr>
          <w:lang w:val="lt-LT"/>
        </w:rPr>
        <w:t>Pareiškėjas per 30 (trisdešimt) kalendorinių dienų nuo sprendimo skirti lėšas priėmimo dienos privalo pasirašyti Biudžeto lėšų naudojimo sutartį (4 priedas). Jeigu šios sutarties nepasirašo, pasiūlymas pasirašyti Biudžeto lėšų naudojimo sutartį netenka galios ir finansavimas projektui nesuteikiamas, 3</w:t>
      </w:r>
      <w:r w:rsidR="00B206E7">
        <w:rPr>
          <w:lang w:val="lt-LT"/>
        </w:rPr>
        <w:t>0</w:t>
      </w:r>
      <w:r w:rsidR="007E476D" w:rsidRPr="003F6E85">
        <w:rPr>
          <w:lang w:val="lt-LT"/>
        </w:rPr>
        <w:t xml:space="preserve"> punkte priimtas </w:t>
      </w:r>
      <w:r w:rsidR="00B206E7">
        <w:rPr>
          <w:lang w:val="lt-LT"/>
        </w:rPr>
        <w:t>Administracijos direktoriaus įsakymas</w:t>
      </w:r>
      <w:r w:rsidR="007E476D" w:rsidRPr="003F6E85">
        <w:rPr>
          <w:lang w:val="lt-LT"/>
        </w:rPr>
        <w:t xml:space="preserve"> dėl projekto finansavimo panaikinamas.</w:t>
      </w:r>
    </w:p>
    <w:p w14:paraId="2D09F895" w14:textId="79A2D22B" w:rsidR="003C25FD" w:rsidRPr="003F6E85" w:rsidRDefault="00A16721" w:rsidP="00844BE2">
      <w:pPr>
        <w:pStyle w:val="Sraopastraipa"/>
        <w:widowControl w:val="0"/>
        <w:numPr>
          <w:ilvl w:val="0"/>
          <w:numId w:val="35"/>
        </w:numPr>
        <w:autoSpaceDE w:val="0"/>
        <w:autoSpaceDN w:val="0"/>
        <w:adjustRightInd w:val="0"/>
        <w:ind w:left="0" w:firstLine="720"/>
        <w:rPr>
          <w:color w:val="0D0D0D"/>
          <w:lang w:val="lt-LT" w:eastAsia="lt-LT"/>
        </w:rPr>
      </w:pPr>
      <w:r w:rsidRPr="003F6E85">
        <w:rPr>
          <w:color w:val="auto"/>
          <w:lang w:val="lt-LT"/>
        </w:rPr>
        <w:t xml:space="preserve"> </w:t>
      </w:r>
      <w:r w:rsidR="00A7304F" w:rsidRPr="003F6E85">
        <w:rPr>
          <w:color w:val="auto"/>
          <w:lang w:val="lt-LT"/>
        </w:rPr>
        <w:t xml:space="preserve">Jei </w:t>
      </w:r>
      <w:r w:rsidR="001D5D30">
        <w:rPr>
          <w:color w:val="0D0D0D"/>
          <w:lang w:val="lt-LT"/>
        </w:rPr>
        <w:t>Administracijos direktoriaus įsakymu</w:t>
      </w:r>
      <w:r w:rsidR="00A7304F" w:rsidRPr="003F6E85">
        <w:rPr>
          <w:color w:val="0D0D0D"/>
          <w:lang w:val="lt-LT"/>
        </w:rPr>
        <w:t xml:space="preserve"> skirta lėšų suma </w:t>
      </w:r>
      <w:r w:rsidR="004F6B0C" w:rsidRPr="003F6E85">
        <w:rPr>
          <w:color w:val="0D0D0D"/>
          <w:lang w:val="lt-LT"/>
        </w:rPr>
        <w:t>p</w:t>
      </w:r>
      <w:r w:rsidR="00A7304F" w:rsidRPr="003F6E85">
        <w:rPr>
          <w:color w:val="0D0D0D"/>
          <w:lang w:val="lt-LT"/>
        </w:rPr>
        <w:t xml:space="preserve">rojekto įgyvendinimui yra </w:t>
      </w:r>
      <w:r w:rsidR="00A7304F" w:rsidRPr="003F6E85">
        <w:rPr>
          <w:color w:val="0D0D0D"/>
          <w:lang w:val="lt-LT"/>
        </w:rPr>
        <w:lastRenderedPageBreak/>
        <w:t xml:space="preserve">mažesnė nei </w:t>
      </w:r>
      <w:r w:rsidR="00FC60D2" w:rsidRPr="003F6E85">
        <w:rPr>
          <w:color w:val="0D0D0D"/>
          <w:lang w:val="lt-LT"/>
        </w:rPr>
        <w:t>P</w:t>
      </w:r>
      <w:r w:rsidR="00A7304F" w:rsidRPr="003F6E85">
        <w:rPr>
          <w:color w:val="0D0D0D"/>
          <w:lang w:val="lt-LT"/>
        </w:rPr>
        <w:t xml:space="preserve">areiškėjas prašė </w:t>
      </w:r>
      <w:r w:rsidR="00D062F0" w:rsidRPr="003F6E85">
        <w:rPr>
          <w:color w:val="0D0D0D"/>
          <w:lang w:val="lt-LT"/>
        </w:rPr>
        <w:t>P</w:t>
      </w:r>
      <w:r w:rsidR="00A7304F" w:rsidRPr="003F6E85">
        <w:rPr>
          <w:color w:val="0D0D0D"/>
          <w:lang w:val="lt-LT"/>
        </w:rPr>
        <w:t xml:space="preserve">araiškoje, prieš pasirašydamas Biudžeto lėšų naudojimo sutartį </w:t>
      </w:r>
      <w:r w:rsidR="00FC60D2" w:rsidRPr="003F6E85">
        <w:rPr>
          <w:color w:val="0D0D0D"/>
          <w:lang w:val="lt-LT"/>
        </w:rPr>
        <w:t>P</w:t>
      </w:r>
      <w:r w:rsidR="00D062F0" w:rsidRPr="003F6E85">
        <w:rPr>
          <w:color w:val="0D0D0D"/>
          <w:lang w:val="lt-LT"/>
        </w:rPr>
        <w:t>areiškėjas</w:t>
      </w:r>
      <w:r w:rsidR="00A7304F" w:rsidRPr="003F6E85">
        <w:rPr>
          <w:color w:val="0D0D0D"/>
          <w:lang w:val="lt-LT"/>
        </w:rPr>
        <w:t xml:space="preserve"> turi teisę keisti </w:t>
      </w:r>
      <w:r w:rsidR="004F6B0C" w:rsidRPr="003F6E85">
        <w:rPr>
          <w:color w:val="0D0D0D"/>
          <w:lang w:val="lt-LT"/>
        </w:rPr>
        <w:t>p</w:t>
      </w:r>
      <w:r w:rsidR="00A7304F" w:rsidRPr="003F6E85">
        <w:rPr>
          <w:color w:val="0D0D0D"/>
          <w:lang w:val="lt-LT"/>
        </w:rPr>
        <w:t>rojekto veiklos apimtis, nekeičiant Paraiškoje aprašytos veiklos turinio, tikslų bei privalo</w:t>
      </w:r>
      <w:r w:rsidR="003C25FD" w:rsidRPr="003F6E85">
        <w:rPr>
          <w:color w:val="0D0D0D"/>
          <w:lang w:val="lt-LT"/>
        </w:rPr>
        <w:t>:</w:t>
      </w:r>
    </w:p>
    <w:p w14:paraId="72923063" w14:textId="77777777" w:rsidR="00C12076" w:rsidRPr="003F6E85" w:rsidRDefault="00A7304F" w:rsidP="00844BE2">
      <w:pPr>
        <w:pStyle w:val="Sraopastraipa"/>
        <w:widowControl w:val="0"/>
        <w:numPr>
          <w:ilvl w:val="1"/>
          <w:numId w:val="35"/>
        </w:numPr>
        <w:tabs>
          <w:tab w:val="left" w:pos="1843"/>
        </w:tabs>
        <w:autoSpaceDE w:val="0"/>
        <w:autoSpaceDN w:val="0"/>
        <w:adjustRightInd w:val="0"/>
        <w:ind w:left="0" w:firstLine="720"/>
        <w:rPr>
          <w:color w:val="0D0D0D"/>
          <w:lang w:val="lt-LT" w:eastAsia="lt-LT"/>
        </w:rPr>
      </w:pPr>
      <w:r w:rsidRPr="003F6E85">
        <w:rPr>
          <w:color w:val="0D0D0D"/>
          <w:lang w:val="lt-LT"/>
        </w:rPr>
        <w:t xml:space="preserve">Koordinatoriui pateikti patikslintą Paraiškos </w:t>
      </w:r>
      <w:r w:rsidR="005578BE" w:rsidRPr="003F6E85">
        <w:rPr>
          <w:color w:val="0D0D0D"/>
          <w:lang w:val="lt-LT"/>
        </w:rPr>
        <w:t>5</w:t>
      </w:r>
      <w:r w:rsidRPr="003F6E85">
        <w:rPr>
          <w:color w:val="0D0D0D"/>
          <w:lang w:val="lt-LT"/>
        </w:rPr>
        <w:t xml:space="preserve"> punkto „Projekto biudžetas ir pagrindimas“ lentelę </w:t>
      </w:r>
      <w:r w:rsidRPr="003F6E85">
        <w:rPr>
          <w:color w:val="0D0D0D"/>
          <w:lang w:val="lt-LT" w:eastAsia="lt-LT"/>
        </w:rPr>
        <w:t>(Biudžeto lėšų naudojimo sutarties 6 priedas), kuri yra neatsiejama Biudžeto lėšų naudojimo sutarties dalis</w:t>
      </w:r>
      <w:r w:rsidR="00F74230" w:rsidRPr="003F6E85">
        <w:rPr>
          <w:color w:val="0D0D0D"/>
          <w:lang w:val="lt-LT"/>
        </w:rPr>
        <w:t>;</w:t>
      </w:r>
    </w:p>
    <w:p w14:paraId="6D573202" w14:textId="77777777" w:rsidR="00F74230" w:rsidRPr="003F6E85" w:rsidRDefault="00F74230" w:rsidP="00844BE2">
      <w:pPr>
        <w:pStyle w:val="Sraopastraipa"/>
        <w:widowControl w:val="0"/>
        <w:numPr>
          <w:ilvl w:val="1"/>
          <w:numId w:val="35"/>
        </w:numPr>
        <w:tabs>
          <w:tab w:val="left" w:pos="1843"/>
        </w:tabs>
        <w:autoSpaceDE w:val="0"/>
        <w:autoSpaceDN w:val="0"/>
        <w:adjustRightInd w:val="0"/>
        <w:ind w:left="0" w:firstLine="720"/>
        <w:rPr>
          <w:color w:val="auto"/>
          <w:lang w:val="lt-LT"/>
        </w:rPr>
      </w:pPr>
      <w:r w:rsidRPr="003F6E85">
        <w:rPr>
          <w:color w:val="auto"/>
          <w:lang w:val="lt-LT"/>
        </w:rPr>
        <w:t xml:space="preserve">Koordinatoriui pateikti patikslintą Paraišką, kurioje būtų patikslintos </w:t>
      </w:r>
      <w:r w:rsidR="004F6B0C" w:rsidRPr="003F6E85">
        <w:rPr>
          <w:color w:val="auto"/>
          <w:lang w:val="lt-LT"/>
        </w:rPr>
        <w:t>p</w:t>
      </w:r>
      <w:r w:rsidRPr="003F6E85">
        <w:rPr>
          <w:color w:val="auto"/>
          <w:lang w:val="lt-LT"/>
        </w:rPr>
        <w:t>rojekto apimtys (</w:t>
      </w:r>
      <w:r w:rsidR="00E01929" w:rsidRPr="003F6E85">
        <w:rPr>
          <w:color w:val="auto"/>
          <w:lang w:val="lt-LT"/>
        </w:rPr>
        <w:t>1</w:t>
      </w:r>
      <w:r w:rsidRPr="003F6E85">
        <w:rPr>
          <w:color w:val="auto"/>
          <w:lang w:val="lt-LT"/>
        </w:rPr>
        <w:t xml:space="preserve"> priedo „Paraiškos forma“ 2.1 lentelės </w:t>
      </w:r>
      <w:r w:rsidR="0096328B" w:rsidRPr="003F6E85">
        <w:rPr>
          <w:color w:val="auto"/>
          <w:lang w:val="lt-LT"/>
        </w:rPr>
        <w:t>7</w:t>
      </w:r>
      <w:r w:rsidRPr="003F6E85">
        <w:rPr>
          <w:color w:val="auto"/>
          <w:lang w:val="lt-LT"/>
        </w:rPr>
        <w:t xml:space="preserve"> eilutė, 3 ir 4 lentelės).</w:t>
      </w:r>
    </w:p>
    <w:p w14:paraId="4526743B" w14:textId="77777777" w:rsidR="00C12076" w:rsidRPr="003F6E85" w:rsidRDefault="00A16721" w:rsidP="00844BE2">
      <w:pPr>
        <w:pStyle w:val="Sraopastraipa"/>
        <w:widowControl w:val="0"/>
        <w:numPr>
          <w:ilvl w:val="0"/>
          <w:numId w:val="35"/>
        </w:numPr>
        <w:autoSpaceDE w:val="0"/>
        <w:autoSpaceDN w:val="0"/>
        <w:adjustRightInd w:val="0"/>
        <w:ind w:left="0" w:firstLine="720"/>
        <w:rPr>
          <w:color w:val="0D0D0D"/>
          <w:lang w:val="lt-LT" w:eastAsia="lt-LT"/>
        </w:rPr>
      </w:pPr>
      <w:r w:rsidRPr="003F6E85">
        <w:rPr>
          <w:color w:val="0D0D0D"/>
          <w:lang w:val="lt-LT" w:eastAsia="lt-LT"/>
        </w:rPr>
        <w:t xml:space="preserve"> </w:t>
      </w:r>
      <w:r w:rsidR="00A7304F" w:rsidRPr="003F6E85">
        <w:rPr>
          <w:color w:val="0D0D0D"/>
          <w:lang w:val="lt-LT" w:eastAsia="lt-LT"/>
        </w:rPr>
        <w:t xml:space="preserve">Biudžeto lėšų naudojimo sutartį pasirašo </w:t>
      </w:r>
      <w:r w:rsidR="0047405B" w:rsidRPr="003F6E85">
        <w:rPr>
          <w:color w:val="0D0D0D"/>
          <w:lang w:val="lt-LT" w:eastAsia="lt-LT"/>
        </w:rPr>
        <w:t>Administracijos</w:t>
      </w:r>
      <w:r w:rsidR="0030795F" w:rsidRPr="003F6E85">
        <w:rPr>
          <w:color w:val="0D0D0D"/>
          <w:lang w:val="lt-LT" w:eastAsia="lt-LT"/>
        </w:rPr>
        <w:t xml:space="preserve"> direktorius</w:t>
      </w:r>
      <w:r w:rsidR="00A7304F" w:rsidRPr="003F6E85">
        <w:rPr>
          <w:color w:val="0D0D0D"/>
          <w:lang w:val="lt-LT" w:eastAsia="lt-LT"/>
        </w:rPr>
        <w:t xml:space="preserve"> ar jo įgaliotas atstovas bei </w:t>
      </w:r>
      <w:r w:rsidR="00FC60D2" w:rsidRPr="003F6E85">
        <w:rPr>
          <w:color w:val="0D0D0D"/>
          <w:lang w:val="lt-LT" w:eastAsia="lt-LT"/>
        </w:rPr>
        <w:t>P</w:t>
      </w:r>
      <w:r w:rsidR="00A7304F" w:rsidRPr="003F6E85">
        <w:rPr>
          <w:color w:val="0D0D0D"/>
          <w:lang w:val="lt-LT" w:eastAsia="lt-LT"/>
        </w:rPr>
        <w:t xml:space="preserve">areiškėjas arba jo įgaliotas atstovas. </w:t>
      </w:r>
    </w:p>
    <w:p w14:paraId="6F45DEDC" w14:textId="77777777" w:rsidR="00C12076" w:rsidRPr="003F6E85" w:rsidRDefault="00A16721" w:rsidP="00844BE2">
      <w:pPr>
        <w:pStyle w:val="Sraopastraipa"/>
        <w:widowControl w:val="0"/>
        <w:numPr>
          <w:ilvl w:val="0"/>
          <w:numId w:val="35"/>
        </w:numPr>
        <w:autoSpaceDE w:val="0"/>
        <w:autoSpaceDN w:val="0"/>
        <w:adjustRightInd w:val="0"/>
        <w:ind w:left="0" w:firstLine="720"/>
        <w:rPr>
          <w:color w:val="0D0D0D"/>
          <w:lang w:val="lt-LT" w:eastAsia="lt-LT"/>
        </w:rPr>
      </w:pPr>
      <w:r w:rsidRPr="003F6E85">
        <w:rPr>
          <w:color w:val="0D0D0D"/>
          <w:lang w:val="lt-LT"/>
        </w:rPr>
        <w:t xml:space="preserve"> </w:t>
      </w:r>
      <w:r w:rsidR="00A7304F" w:rsidRPr="003F6E85">
        <w:rPr>
          <w:color w:val="0D0D0D"/>
          <w:lang w:val="lt-LT"/>
        </w:rPr>
        <w:t xml:space="preserve">Sutartis įsigalioja nuo tos dienos, kai ją pasirašo abi sutarties šalys, ir galioja iki </w:t>
      </w:r>
      <w:r w:rsidR="000B18A0" w:rsidRPr="003F6E85">
        <w:rPr>
          <w:color w:val="0D0D0D"/>
          <w:lang w:val="lt-LT"/>
        </w:rPr>
        <w:t>Paraiškoje nurodytos projekto pabaigos datos, bet ne vėliau kai</w:t>
      </w:r>
      <w:r w:rsidR="00E062D5" w:rsidRPr="003F6E85">
        <w:rPr>
          <w:color w:val="0D0D0D"/>
          <w:lang w:val="lt-LT"/>
        </w:rPr>
        <w:t xml:space="preserve">p </w:t>
      </w:r>
      <w:r w:rsidR="000B18A0" w:rsidRPr="003F6E85">
        <w:rPr>
          <w:color w:val="0D0D0D"/>
          <w:lang w:val="lt-LT"/>
        </w:rPr>
        <w:t xml:space="preserve">iki </w:t>
      </w:r>
      <w:r w:rsidR="00A7304F" w:rsidRPr="003F6E85">
        <w:rPr>
          <w:color w:val="0D0D0D"/>
          <w:lang w:val="lt-LT"/>
        </w:rPr>
        <w:t>einamųjų metų gruodžio 31 d.</w:t>
      </w:r>
    </w:p>
    <w:p w14:paraId="66839F8C" w14:textId="77777777" w:rsidR="00C12076" w:rsidRPr="003F6E85" w:rsidRDefault="00A16721" w:rsidP="00844BE2">
      <w:pPr>
        <w:pStyle w:val="Sraopastraipa"/>
        <w:widowControl w:val="0"/>
        <w:numPr>
          <w:ilvl w:val="0"/>
          <w:numId w:val="35"/>
        </w:numPr>
        <w:autoSpaceDE w:val="0"/>
        <w:autoSpaceDN w:val="0"/>
        <w:adjustRightInd w:val="0"/>
        <w:ind w:left="0" w:firstLine="720"/>
        <w:rPr>
          <w:color w:val="auto"/>
          <w:lang w:val="lt-LT" w:eastAsia="lt-LT"/>
        </w:rPr>
      </w:pPr>
      <w:r w:rsidRPr="003F6E85">
        <w:rPr>
          <w:color w:val="0D0D0D"/>
          <w:lang w:val="lt-LT" w:eastAsia="lt-LT"/>
        </w:rPr>
        <w:t xml:space="preserve"> </w:t>
      </w:r>
      <w:r w:rsidR="00A7304F" w:rsidRPr="003F6E85">
        <w:rPr>
          <w:color w:val="0D0D0D"/>
          <w:lang w:val="lt-LT" w:eastAsia="lt-LT"/>
        </w:rPr>
        <w:t>Sudarius Bi</w:t>
      </w:r>
      <w:r w:rsidR="00C03E06" w:rsidRPr="003F6E85">
        <w:rPr>
          <w:color w:val="0D0D0D"/>
          <w:lang w:val="lt-LT" w:eastAsia="lt-LT"/>
        </w:rPr>
        <w:t xml:space="preserve">udžeto lėšų naudojimo sutartį, </w:t>
      </w:r>
      <w:r w:rsidR="00FC60D2" w:rsidRPr="003F6E85">
        <w:rPr>
          <w:color w:val="0D0D0D"/>
          <w:lang w:val="lt-LT" w:eastAsia="lt-LT"/>
        </w:rPr>
        <w:t>P</w:t>
      </w:r>
      <w:r w:rsidR="00A7304F" w:rsidRPr="003F6E85">
        <w:rPr>
          <w:color w:val="0D0D0D"/>
          <w:lang w:val="lt-LT" w:eastAsia="lt-LT"/>
        </w:rPr>
        <w:t xml:space="preserve">areiškėjas tampa </w:t>
      </w:r>
      <w:r w:rsidR="004F6B0C" w:rsidRPr="003F6E85">
        <w:rPr>
          <w:color w:val="auto"/>
          <w:lang w:val="lt-LT" w:eastAsia="lt-LT"/>
        </w:rPr>
        <w:t>p</w:t>
      </w:r>
      <w:r w:rsidR="00A7304F" w:rsidRPr="003F6E85">
        <w:rPr>
          <w:color w:val="auto"/>
          <w:lang w:val="lt-LT" w:eastAsia="lt-LT"/>
        </w:rPr>
        <w:t xml:space="preserve">rojekto vykdytoju. </w:t>
      </w:r>
    </w:p>
    <w:p w14:paraId="628CA0FD" w14:textId="77777777" w:rsidR="00C12076" w:rsidRPr="003F6E85" w:rsidRDefault="00A16721" w:rsidP="00844BE2">
      <w:pPr>
        <w:pStyle w:val="Sraopastraipa"/>
        <w:widowControl w:val="0"/>
        <w:numPr>
          <w:ilvl w:val="0"/>
          <w:numId w:val="35"/>
        </w:numPr>
        <w:autoSpaceDE w:val="0"/>
        <w:autoSpaceDN w:val="0"/>
        <w:adjustRightInd w:val="0"/>
        <w:ind w:left="0" w:firstLine="720"/>
        <w:rPr>
          <w:color w:val="auto"/>
          <w:lang w:val="lt-LT" w:eastAsia="lt-LT"/>
        </w:rPr>
      </w:pPr>
      <w:r w:rsidRPr="003F6E85">
        <w:rPr>
          <w:color w:val="auto"/>
          <w:lang w:val="lt-LT" w:eastAsia="lt-LT"/>
        </w:rPr>
        <w:t xml:space="preserve"> </w:t>
      </w:r>
      <w:r w:rsidR="00A7304F" w:rsidRPr="003F6E85">
        <w:rPr>
          <w:color w:val="auto"/>
          <w:lang w:val="lt-LT" w:eastAsia="lt-LT"/>
        </w:rPr>
        <w:t xml:space="preserve">Projekto įgyvendinimui skirtos lėšos į </w:t>
      </w:r>
      <w:r w:rsidR="004F6B0C" w:rsidRPr="003F6E85">
        <w:rPr>
          <w:color w:val="auto"/>
          <w:lang w:val="lt-LT" w:eastAsia="lt-LT"/>
        </w:rPr>
        <w:t>p</w:t>
      </w:r>
      <w:r w:rsidR="00A7304F" w:rsidRPr="003F6E85">
        <w:rPr>
          <w:color w:val="auto"/>
          <w:lang w:val="lt-LT" w:eastAsia="lt-LT"/>
        </w:rPr>
        <w:t xml:space="preserve">rojekto vykdytojo nurodytą sąskaitą pervedamos Biudžeto lėšų naudojimo sutartyje nustatytais terminais ir tvarka, </w:t>
      </w:r>
      <w:r w:rsidR="004F6B0C" w:rsidRPr="003F6E85">
        <w:rPr>
          <w:color w:val="auto"/>
          <w:lang w:val="lt-LT" w:eastAsia="lt-LT"/>
        </w:rPr>
        <w:t>p</w:t>
      </w:r>
      <w:r w:rsidR="00A7304F" w:rsidRPr="003F6E85">
        <w:rPr>
          <w:color w:val="auto"/>
          <w:lang w:val="lt-LT" w:eastAsia="lt-LT"/>
        </w:rPr>
        <w:t>rojekto vykdytojui pateikus sąmatą (Forma B-1) (Biudžeto lėšų naudojimo sutarties 1 priedas)</w:t>
      </w:r>
      <w:r w:rsidR="00A7304F" w:rsidRPr="003F6E85">
        <w:rPr>
          <w:i/>
          <w:color w:val="auto"/>
          <w:lang w:val="lt-LT" w:eastAsia="lt-LT"/>
        </w:rPr>
        <w:t xml:space="preserve"> </w:t>
      </w:r>
      <w:r w:rsidR="00A7304F" w:rsidRPr="003F6E85">
        <w:rPr>
          <w:color w:val="auto"/>
          <w:lang w:val="lt-LT" w:eastAsia="lt-LT"/>
        </w:rPr>
        <w:t>ir</w:t>
      </w:r>
      <w:r w:rsidR="00A7304F" w:rsidRPr="003F6E85">
        <w:rPr>
          <w:i/>
          <w:color w:val="auto"/>
          <w:lang w:val="lt-LT" w:eastAsia="lt-LT"/>
        </w:rPr>
        <w:t xml:space="preserve"> </w:t>
      </w:r>
      <w:r w:rsidR="004F6B0C" w:rsidRPr="003F6E85">
        <w:rPr>
          <w:color w:val="auto"/>
          <w:lang w:val="lt-LT" w:eastAsia="lt-LT"/>
        </w:rPr>
        <w:t>p</w:t>
      </w:r>
      <w:r w:rsidR="00A7304F" w:rsidRPr="003F6E85">
        <w:rPr>
          <w:color w:val="auto"/>
          <w:lang w:val="lt-LT" w:eastAsia="lt-LT"/>
        </w:rPr>
        <w:t>rašymą dėl lėšų skyrimo (Biudžeto lėšų naudojimo sutarties 2 priedas)</w:t>
      </w:r>
      <w:r w:rsidR="00A7304F" w:rsidRPr="003F6E85">
        <w:rPr>
          <w:i/>
          <w:color w:val="auto"/>
          <w:lang w:val="lt-LT" w:eastAsia="lt-LT"/>
        </w:rPr>
        <w:t xml:space="preserve"> </w:t>
      </w:r>
      <w:bookmarkStart w:id="21" w:name="_Hlk141260984"/>
      <w:r w:rsidR="00D2618A" w:rsidRPr="003F6E85">
        <w:rPr>
          <w:color w:val="auto"/>
          <w:lang w:val="lt-LT" w:eastAsia="lt-LT"/>
        </w:rPr>
        <w:t>Administracijos</w:t>
      </w:r>
      <w:r w:rsidR="000D09F3" w:rsidRPr="003F6E85">
        <w:rPr>
          <w:color w:val="auto"/>
          <w:lang w:val="lt-LT" w:eastAsia="lt-LT"/>
        </w:rPr>
        <w:t xml:space="preserve"> skyriui, atsakingam už</w:t>
      </w:r>
      <w:r w:rsidR="00A7304F" w:rsidRPr="003F6E85">
        <w:rPr>
          <w:color w:val="auto"/>
          <w:lang w:val="lt-LT" w:eastAsia="lt-LT"/>
        </w:rPr>
        <w:t xml:space="preserve"> </w:t>
      </w:r>
      <w:r w:rsidR="000D09F3" w:rsidRPr="003F6E85">
        <w:rPr>
          <w:color w:val="auto"/>
          <w:lang w:val="lt-LT" w:eastAsia="lt-LT"/>
        </w:rPr>
        <w:t>f</w:t>
      </w:r>
      <w:r w:rsidR="00A7304F" w:rsidRPr="003F6E85">
        <w:rPr>
          <w:color w:val="auto"/>
          <w:lang w:val="lt-LT" w:eastAsia="lt-LT"/>
        </w:rPr>
        <w:t>inans</w:t>
      </w:r>
      <w:r w:rsidR="000D09F3" w:rsidRPr="003F6E85">
        <w:rPr>
          <w:color w:val="auto"/>
          <w:lang w:val="lt-LT" w:eastAsia="lt-LT"/>
        </w:rPr>
        <w:t>us</w:t>
      </w:r>
      <w:r w:rsidR="00A7304F" w:rsidRPr="003F6E85">
        <w:rPr>
          <w:color w:val="auto"/>
          <w:lang w:val="lt-LT" w:eastAsia="lt-LT"/>
        </w:rPr>
        <w:t xml:space="preserve"> ir apskait</w:t>
      </w:r>
      <w:r w:rsidR="000D09F3" w:rsidRPr="003F6E85">
        <w:rPr>
          <w:color w:val="auto"/>
          <w:lang w:val="lt-LT" w:eastAsia="lt-LT"/>
        </w:rPr>
        <w:t>ą</w:t>
      </w:r>
      <w:r w:rsidR="00A7304F" w:rsidRPr="003F6E85">
        <w:rPr>
          <w:color w:val="auto"/>
          <w:lang w:val="lt-LT" w:eastAsia="lt-LT"/>
        </w:rPr>
        <w:t>.</w:t>
      </w:r>
      <w:bookmarkEnd w:id="21"/>
    </w:p>
    <w:p w14:paraId="4808EFAA" w14:textId="73E983C7" w:rsidR="00B836FC" w:rsidRPr="003F6E85" w:rsidRDefault="00A16721" w:rsidP="00844BE2">
      <w:pPr>
        <w:pStyle w:val="Sraopastraipa"/>
        <w:numPr>
          <w:ilvl w:val="0"/>
          <w:numId w:val="35"/>
        </w:numPr>
        <w:ind w:left="0" w:firstLine="720"/>
        <w:rPr>
          <w:snapToGrid w:val="0"/>
          <w:color w:val="auto"/>
          <w:lang w:val="lt-LT"/>
        </w:rPr>
      </w:pPr>
      <w:r w:rsidRPr="003F6E85">
        <w:rPr>
          <w:lang w:val="lt-LT"/>
        </w:rPr>
        <w:t xml:space="preserve"> </w:t>
      </w:r>
      <w:r w:rsidR="00186060" w:rsidRPr="003F6E85">
        <w:rPr>
          <w:color w:val="auto"/>
          <w:lang w:val="lt-LT"/>
        </w:rPr>
        <w:t xml:space="preserve">Projekto vykdytojas turi teisę </w:t>
      </w:r>
      <w:r w:rsidR="004F6B0C" w:rsidRPr="003F6E85">
        <w:rPr>
          <w:color w:val="auto"/>
          <w:lang w:val="lt-LT"/>
        </w:rPr>
        <w:t>p</w:t>
      </w:r>
      <w:r w:rsidR="00186060" w:rsidRPr="003F6E85">
        <w:rPr>
          <w:color w:val="auto"/>
          <w:lang w:val="lt-LT"/>
        </w:rPr>
        <w:t xml:space="preserve">rojekto įgyvendinimo metu 2 kartus koreguoti </w:t>
      </w:r>
      <w:r w:rsidR="004F6B0C" w:rsidRPr="003F6E85">
        <w:rPr>
          <w:color w:val="auto"/>
          <w:lang w:val="lt-LT"/>
        </w:rPr>
        <w:t>p</w:t>
      </w:r>
      <w:r w:rsidR="00186060" w:rsidRPr="003F6E85">
        <w:rPr>
          <w:color w:val="auto"/>
          <w:lang w:val="lt-LT"/>
        </w:rPr>
        <w:t xml:space="preserve">rojekto biudžetą, prieš tai raštu informavęs Koordinatorių – pateikęs laisvos formos prašymą su nurodytais pakeitimais ir priežastimis bei patikslintą Paraiškos </w:t>
      </w:r>
      <w:r w:rsidR="005578BE" w:rsidRPr="003F6E85">
        <w:rPr>
          <w:color w:val="auto"/>
          <w:lang w:val="lt-LT"/>
        </w:rPr>
        <w:t>5</w:t>
      </w:r>
      <w:r w:rsidR="00186060" w:rsidRPr="003F6E85">
        <w:rPr>
          <w:color w:val="auto"/>
          <w:lang w:val="lt-LT"/>
        </w:rPr>
        <w:t xml:space="preserve"> punkto „Projekto biudžetas ir pagrindimas“</w:t>
      </w:r>
      <w:r w:rsidR="004E06BB" w:rsidRPr="003F6E85">
        <w:rPr>
          <w:color w:val="auto"/>
          <w:lang w:val="lt-LT"/>
        </w:rPr>
        <w:t xml:space="preserve"> </w:t>
      </w:r>
      <w:r w:rsidR="00186060" w:rsidRPr="003F6E85">
        <w:rPr>
          <w:color w:val="auto"/>
          <w:lang w:val="lt-LT"/>
        </w:rPr>
        <w:t>lentelę</w:t>
      </w:r>
      <w:r w:rsidR="00186060" w:rsidRPr="003F6E85">
        <w:rPr>
          <w:color w:val="auto"/>
          <w:lang w:val="lt-LT" w:eastAsia="lt-LT"/>
        </w:rPr>
        <w:t xml:space="preserve"> (Biudžeto lėšų naudojimo sutarties 6 priedas)</w:t>
      </w:r>
      <w:r w:rsidR="00186060" w:rsidRPr="003F6E85">
        <w:rPr>
          <w:color w:val="auto"/>
          <w:lang w:val="lt-LT"/>
        </w:rPr>
        <w:t xml:space="preserve">. </w:t>
      </w:r>
      <w:r w:rsidR="00B836FC" w:rsidRPr="003F6E85">
        <w:rPr>
          <w:snapToGrid w:val="0"/>
          <w:color w:val="auto"/>
          <w:lang w:val="lt-LT"/>
        </w:rPr>
        <w:t xml:space="preserve">Sprendimą dėl nurodytų </w:t>
      </w:r>
      <w:r w:rsidR="00DA7A35" w:rsidRPr="003F6E85">
        <w:rPr>
          <w:snapToGrid w:val="0"/>
          <w:color w:val="auto"/>
          <w:lang w:val="lt-LT"/>
        </w:rPr>
        <w:t xml:space="preserve">pakeitimų </w:t>
      </w:r>
      <w:r w:rsidR="00B836FC" w:rsidRPr="003F6E85">
        <w:rPr>
          <w:snapToGrid w:val="0"/>
          <w:color w:val="auto"/>
          <w:lang w:val="lt-LT"/>
        </w:rPr>
        <w:t>prašymų priima Administracijos direktorius, atsižvelgdamas į vertinimo komisijos per 5</w:t>
      </w:r>
      <w:r w:rsidR="008B4FB6">
        <w:rPr>
          <w:snapToGrid w:val="0"/>
          <w:color w:val="auto"/>
          <w:lang w:val="lt-LT"/>
        </w:rPr>
        <w:t xml:space="preserve"> (penkias)</w:t>
      </w:r>
      <w:r w:rsidR="00B836FC" w:rsidRPr="003F6E85">
        <w:rPr>
          <w:snapToGrid w:val="0"/>
          <w:color w:val="auto"/>
          <w:lang w:val="lt-LT"/>
        </w:rPr>
        <w:t xml:space="preserve"> d. d. nuo prašymo gavimo dienos pateiktą rekomendaciją. Jei Komisija siūlo prašymą tenkinti, per 10</w:t>
      </w:r>
      <w:r w:rsidR="008B4FB6">
        <w:rPr>
          <w:snapToGrid w:val="0"/>
          <w:color w:val="auto"/>
          <w:lang w:val="lt-LT"/>
        </w:rPr>
        <w:t xml:space="preserve"> (dešimt)</w:t>
      </w:r>
      <w:r w:rsidR="00B836FC" w:rsidRPr="003F6E85">
        <w:rPr>
          <w:snapToGrid w:val="0"/>
          <w:color w:val="auto"/>
          <w:lang w:val="lt-LT"/>
        </w:rPr>
        <w:t xml:space="preserve"> d. d. nuo komisijos rekomendacijos Administracijos direktoriui pateikimo, atitinkamai keičiama Biudžeto lėšų naudojimo sutartis (4 priedas).</w:t>
      </w:r>
    </w:p>
    <w:p w14:paraId="19DF19DD" w14:textId="77777777" w:rsidR="00E21128" w:rsidRPr="003F6E85" w:rsidRDefault="00A16721" w:rsidP="00844BE2">
      <w:pPr>
        <w:pStyle w:val="Sraopastraipa"/>
        <w:widowControl w:val="0"/>
        <w:numPr>
          <w:ilvl w:val="0"/>
          <w:numId w:val="35"/>
        </w:numPr>
        <w:autoSpaceDE w:val="0"/>
        <w:autoSpaceDN w:val="0"/>
        <w:adjustRightInd w:val="0"/>
        <w:ind w:left="0" w:firstLine="720"/>
        <w:rPr>
          <w:color w:val="auto"/>
          <w:lang w:val="lt-LT" w:eastAsia="lt-LT"/>
        </w:rPr>
      </w:pPr>
      <w:r w:rsidRPr="003F6E85">
        <w:rPr>
          <w:snapToGrid w:val="0"/>
          <w:color w:val="auto"/>
          <w:lang w:val="lt-LT"/>
        </w:rPr>
        <w:t xml:space="preserve"> </w:t>
      </w:r>
      <w:r w:rsidR="00E21128" w:rsidRPr="003F6E85">
        <w:rPr>
          <w:snapToGrid w:val="0"/>
          <w:color w:val="auto"/>
          <w:lang w:val="lt-LT"/>
        </w:rPr>
        <w:t xml:space="preserve">Siekiant informuoti visuomenę apie Anykščių rajono savivaldybės biudžeto lėšų panaudojimą </w:t>
      </w:r>
      <w:r w:rsidR="00B54AAB" w:rsidRPr="003F6E85">
        <w:rPr>
          <w:snapToGrid w:val="0"/>
          <w:color w:val="auto"/>
          <w:lang w:val="lt-LT"/>
        </w:rPr>
        <w:t>viešųjų paslaugų kūrybinių industrijų plėtotei organizavimui ir vykdymui</w:t>
      </w:r>
      <w:r w:rsidR="00E21128" w:rsidRPr="003F6E85">
        <w:rPr>
          <w:snapToGrid w:val="0"/>
          <w:color w:val="auto"/>
          <w:lang w:val="lt-LT"/>
        </w:rPr>
        <w:t xml:space="preserve"> finansuoti, </w:t>
      </w:r>
      <w:r w:rsidR="004F6B0C" w:rsidRPr="003F6E85">
        <w:rPr>
          <w:snapToGrid w:val="0"/>
          <w:color w:val="auto"/>
          <w:lang w:val="lt-LT"/>
        </w:rPr>
        <w:t>p</w:t>
      </w:r>
      <w:r w:rsidR="00E21128" w:rsidRPr="003F6E85">
        <w:rPr>
          <w:snapToGrid w:val="0"/>
          <w:color w:val="auto"/>
          <w:lang w:val="lt-LT"/>
        </w:rPr>
        <w:t>rojekto vykdytojas įsipareigoja:</w:t>
      </w:r>
    </w:p>
    <w:p w14:paraId="1EEFE33E" w14:textId="77777777" w:rsidR="00E21128" w:rsidRPr="003F6E85" w:rsidRDefault="00E21128" w:rsidP="00844BE2">
      <w:pPr>
        <w:pStyle w:val="Sraopastraipa"/>
        <w:widowControl w:val="0"/>
        <w:numPr>
          <w:ilvl w:val="1"/>
          <w:numId w:val="35"/>
        </w:numPr>
        <w:tabs>
          <w:tab w:val="left" w:pos="1843"/>
        </w:tabs>
        <w:autoSpaceDE w:val="0"/>
        <w:autoSpaceDN w:val="0"/>
        <w:adjustRightInd w:val="0"/>
        <w:ind w:left="0" w:firstLine="720"/>
        <w:rPr>
          <w:color w:val="auto"/>
          <w:lang w:val="lt-LT" w:eastAsia="lt-LT"/>
        </w:rPr>
      </w:pPr>
      <w:r w:rsidRPr="003F6E85">
        <w:rPr>
          <w:snapToGrid w:val="0"/>
          <w:color w:val="auto"/>
          <w:lang w:val="lt-LT"/>
        </w:rPr>
        <w:t xml:space="preserve">visoje Anykščių rajono savivaldybės administruojamomis lėšomis finansuoto </w:t>
      </w:r>
      <w:r w:rsidR="004F6B0C" w:rsidRPr="003F6E85">
        <w:rPr>
          <w:snapToGrid w:val="0"/>
          <w:color w:val="auto"/>
          <w:lang w:val="lt-LT"/>
        </w:rPr>
        <w:t>p</w:t>
      </w:r>
      <w:r w:rsidRPr="003F6E85">
        <w:rPr>
          <w:snapToGrid w:val="0"/>
          <w:color w:val="auto"/>
          <w:lang w:val="lt-LT"/>
        </w:rPr>
        <w:t xml:space="preserve">rojekto reklaminėje ir informacinėje medžiagoje (tekstinėje ir vizualinėje) nurodyta, kad </w:t>
      </w:r>
      <w:r w:rsidR="004F6B0C" w:rsidRPr="003F6E85">
        <w:rPr>
          <w:snapToGrid w:val="0"/>
          <w:color w:val="auto"/>
          <w:lang w:val="lt-LT"/>
        </w:rPr>
        <w:t>p</w:t>
      </w:r>
      <w:r w:rsidRPr="003F6E85">
        <w:rPr>
          <w:snapToGrid w:val="0"/>
          <w:color w:val="auto"/>
          <w:lang w:val="lt-LT"/>
        </w:rPr>
        <w:t>rojektą  finansuoja (arba iš dalies finansuoja) Anykščių rajono savivaldybė;</w:t>
      </w:r>
    </w:p>
    <w:p w14:paraId="73ED7E96" w14:textId="136F70D4" w:rsidR="00E21128" w:rsidRPr="003F6E85" w:rsidRDefault="00E21128" w:rsidP="00844BE2">
      <w:pPr>
        <w:pStyle w:val="Sraopastraipa"/>
        <w:widowControl w:val="0"/>
        <w:numPr>
          <w:ilvl w:val="1"/>
          <w:numId w:val="35"/>
        </w:numPr>
        <w:tabs>
          <w:tab w:val="left" w:pos="1843"/>
        </w:tabs>
        <w:autoSpaceDE w:val="0"/>
        <w:autoSpaceDN w:val="0"/>
        <w:adjustRightInd w:val="0"/>
        <w:ind w:left="0" w:firstLine="720"/>
        <w:rPr>
          <w:color w:val="auto"/>
          <w:lang w:val="lt-LT" w:eastAsia="lt-LT"/>
        </w:rPr>
      </w:pPr>
      <w:r w:rsidRPr="003F6E85">
        <w:rPr>
          <w:snapToGrid w:val="0"/>
          <w:color w:val="auto"/>
          <w:lang w:val="lt-LT"/>
        </w:rPr>
        <w:t xml:space="preserve">visoje Anykščių rajono savivaldybės administruojamomis lėšomis finansuoto projekto vizualinėje reklaminėje ir informacinėje medžiagoje turi būti vaizduojamas Anykščių rajono įvaizdžio / prekės ženklas. Prekės ženklas turi būti naudojamas vadovaujantis Anykščių rajono </w:t>
      </w:r>
      <w:r w:rsidRPr="003F6E85">
        <w:rPr>
          <w:snapToGrid w:val="0"/>
          <w:color w:val="auto"/>
          <w:lang w:val="lt-LT"/>
        </w:rPr>
        <w:lastRenderedPageBreak/>
        <w:t>įvaizdžio / prekės ženklo naudojimo tvarkos aprašu</w:t>
      </w:r>
      <w:r w:rsidR="00AA56A5" w:rsidRPr="003F6E85">
        <w:rPr>
          <w:snapToGrid w:val="0"/>
          <w:color w:val="auto"/>
          <w:lang w:val="lt-LT"/>
        </w:rPr>
        <w:t>, patvirtintu Anykščių rajono savivaldybės tarybos 2022 m. kovo 31 d. sprendimu Nr. 1-TS-86 „Dėl Anykščių rajono įvaizdžio / prekės ženklo naudojimo tvarkos aprašo patvirtinimo“</w:t>
      </w:r>
      <w:r w:rsidRPr="003F6E85">
        <w:rPr>
          <w:snapToGrid w:val="0"/>
          <w:color w:val="auto"/>
          <w:lang w:val="lt-LT"/>
        </w:rPr>
        <w:t xml:space="preserve"> ir vaizduojamas vadovaujantis Anykščių įvaizdžio ženklo vizualinio identiteto vadove nustatytais reikalavimais</w:t>
      </w:r>
      <w:r w:rsidR="00CC7177">
        <w:rPr>
          <w:snapToGrid w:val="0"/>
          <w:color w:val="auto"/>
          <w:lang w:val="lt-LT"/>
        </w:rPr>
        <w:t>.</w:t>
      </w:r>
    </w:p>
    <w:p w14:paraId="18DB5C08" w14:textId="496793ED" w:rsidR="00E21128" w:rsidRPr="003F6E85" w:rsidRDefault="00E21128" w:rsidP="00844BE2">
      <w:pPr>
        <w:pStyle w:val="Sraopastraipa"/>
        <w:widowControl w:val="0"/>
        <w:numPr>
          <w:ilvl w:val="0"/>
          <w:numId w:val="35"/>
        </w:numPr>
        <w:autoSpaceDE w:val="0"/>
        <w:autoSpaceDN w:val="0"/>
        <w:adjustRightInd w:val="0"/>
        <w:ind w:left="0" w:firstLine="720"/>
        <w:rPr>
          <w:color w:val="auto"/>
          <w:lang w:val="lt-LT" w:eastAsia="lt-LT"/>
        </w:rPr>
      </w:pPr>
      <w:r w:rsidRPr="003F6E85">
        <w:rPr>
          <w:snapToGrid w:val="0"/>
          <w:color w:val="auto"/>
          <w:lang w:val="lt-LT"/>
        </w:rPr>
        <w:t xml:space="preserve">Projekto vykdytojas gali ne vėliau kaip iki sutartyje nurodyto </w:t>
      </w:r>
      <w:r w:rsidR="004F6B0C" w:rsidRPr="003F6E85">
        <w:rPr>
          <w:snapToGrid w:val="0"/>
          <w:color w:val="auto"/>
          <w:lang w:val="lt-LT"/>
        </w:rPr>
        <w:t>p</w:t>
      </w:r>
      <w:r w:rsidRPr="003F6E85">
        <w:rPr>
          <w:snapToGrid w:val="0"/>
          <w:color w:val="auto"/>
          <w:lang w:val="lt-LT"/>
        </w:rPr>
        <w:t xml:space="preserve">rojekto įgyvendinimo termino pabaigos, tačiau ne vėliau kaip iki einamųjų metų gruodžio 15 d. Administracijos skyriui, atsakingam už </w:t>
      </w:r>
      <w:r w:rsidR="006D4A4F" w:rsidRPr="003F6E85">
        <w:rPr>
          <w:snapToGrid w:val="0"/>
          <w:color w:val="auto"/>
          <w:lang w:val="lt-LT"/>
        </w:rPr>
        <w:t>kultūrą ir turizmą</w:t>
      </w:r>
      <w:r w:rsidR="00EC7128">
        <w:rPr>
          <w:snapToGrid w:val="0"/>
          <w:color w:val="auto"/>
          <w:lang w:val="lt-LT"/>
        </w:rPr>
        <w:t>,</w:t>
      </w:r>
      <w:r w:rsidRPr="003F6E85">
        <w:rPr>
          <w:snapToGrid w:val="0"/>
          <w:color w:val="0D0D0D"/>
          <w:lang w:val="lt-LT"/>
        </w:rPr>
        <w:t xml:space="preserve"> pateikti </w:t>
      </w:r>
      <w:r w:rsidRPr="003F6E85">
        <w:rPr>
          <w:snapToGrid w:val="0"/>
          <w:color w:val="auto"/>
          <w:lang w:val="lt-LT"/>
        </w:rPr>
        <w:t>argumentuotą laisvos formos prašymą dėl:</w:t>
      </w:r>
    </w:p>
    <w:p w14:paraId="32665E5F" w14:textId="77777777" w:rsidR="00E21128" w:rsidRPr="003F6E85" w:rsidRDefault="004F6B0C" w:rsidP="00844BE2">
      <w:pPr>
        <w:pStyle w:val="Sraopastraipa"/>
        <w:widowControl w:val="0"/>
        <w:numPr>
          <w:ilvl w:val="1"/>
          <w:numId w:val="35"/>
        </w:numPr>
        <w:tabs>
          <w:tab w:val="left" w:pos="1843"/>
        </w:tabs>
        <w:autoSpaceDE w:val="0"/>
        <w:autoSpaceDN w:val="0"/>
        <w:adjustRightInd w:val="0"/>
        <w:ind w:left="0" w:firstLine="720"/>
        <w:rPr>
          <w:color w:val="auto"/>
          <w:lang w:val="lt-LT" w:eastAsia="lt-LT"/>
        </w:rPr>
      </w:pPr>
      <w:r w:rsidRPr="003F6E85">
        <w:rPr>
          <w:snapToGrid w:val="0"/>
          <w:color w:val="auto"/>
          <w:lang w:val="lt-LT"/>
        </w:rPr>
        <w:t>p</w:t>
      </w:r>
      <w:r w:rsidR="00E21128" w:rsidRPr="003F6E85">
        <w:rPr>
          <w:snapToGrid w:val="0"/>
          <w:color w:val="auto"/>
          <w:lang w:val="lt-LT"/>
        </w:rPr>
        <w:t xml:space="preserve">rojekto įgyvendinimo laikotarpio keitimo, kai prašoma pratęsti </w:t>
      </w:r>
      <w:r w:rsidRPr="003F6E85">
        <w:rPr>
          <w:snapToGrid w:val="0"/>
          <w:color w:val="auto"/>
          <w:lang w:val="lt-LT"/>
        </w:rPr>
        <w:t>p</w:t>
      </w:r>
      <w:r w:rsidR="00E21128" w:rsidRPr="003F6E85">
        <w:rPr>
          <w:snapToGrid w:val="0"/>
          <w:color w:val="auto"/>
          <w:lang w:val="lt-LT"/>
        </w:rPr>
        <w:t>rojekto įgyvendinimo laikotarpį. Projekto įgyvendinimo laikotarpis gali būti pratęstas, tačiau ne ilgiau nei iki einamųjų metų gruodžio 31 d.;</w:t>
      </w:r>
    </w:p>
    <w:p w14:paraId="1C3F3695" w14:textId="0B4BB525" w:rsidR="00E21128" w:rsidRPr="008827E5" w:rsidRDefault="004F6B0C" w:rsidP="00844BE2">
      <w:pPr>
        <w:pStyle w:val="Sraopastraipa"/>
        <w:widowControl w:val="0"/>
        <w:numPr>
          <w:ilvl w:val="1"/>
          <w:numId w:val="35"/>
        </w:numPr>
        <w:tabs>
          <w:tab w:val="left" w:pos="1843"/>
        </w:tabs>
        <w:autoSpaceDE w:val="0"/>
        <w:autoSpaceDN w:val="0"/>
        <w:adjustRightInd w:val="0"/>
        <w:ind w:left="0" w:firstLine="720"/>
        <w:rPr>
          <w:color w:val="auto"/>
          <w:lang w:val="lt-LT" w:eastAsia="lt-LT"/>
        </w:rPr>
      </w:pPr>
      <w:r w:rsidRPr="003F6E85">
        <w:rPr>
          <w:snapToGrid w:val="0"/>
          <w:color w:val="auto"/>
          <w:lang w:val="lt-LT"/>
        </w:rPr>
        <w:t>p</w:t>
      </w:r>
      <w:r w:rsidR="00E21128" w:rsidRPr="003F6E85">
        <w:rPr>
          <w:snapToGrid w:val="0"/>
          <w:color w:val="auto"/>
          <w:lang w:val="lt-LT"/>
        </w:rPr>
        <w:t>rojekto sąmatos keitimo, kai keičiasi sąmatos eilutėse nurodytų išlaidų paskirtis (</w:t>
      </w:r>
      <w:r w:rsidRPr="003F6E85">
        <w:rPr>
          <w:snapToGrid w:val="0"/>
          <w:color w:val="auto"/>
          <w:lang w:val="lt-LT"/>
        </w:rPr>
        <w:t>p</w:t>
      </w:r>
      <w:r w:rsidR="00E21128" w:rsidRPr="003F6E85">
        <w:rPr>
          <w:snapToGrid w:val="0"/>
          <w:color w:val="auto"/>
          <w:lang w:val="lt-LT"/>
        </w:rPr>
        <w:t>rojektui įgyvendinti reikalingos kitos išlaidos</w:t>
      </w:r>
      <w:r w:rsidR="00C13C37" w:rsidRPr="003F6E85">
        <w:rPr>
          <w:snapToGrid w:val="0"/>
          <w:color w:val="auto"/>
          <w:lang w:val="lt-LT"/>
        </w:rPr>
        <w:t>,</w:t>
      </w:r>
      <w:r w:rsidR="00E21128" w:rsidRPr="003F6E85">
        <w:rPr>
          <w:snapToGrid w:val="0"/>
          <w:color w:val="auto"/>
          <w:lang w:val="lt-LT"/>
        </w:rPr>
        <w:t xml:space="preserve"> negu nurodyta </w:t>
      </w:r>
      <w:r w:rsidRPr="003F6E85">
        <w:rPr>
          <w:snapToGrid w:val="0"/>
          <w:color w:val="auto"/>
          <w:lang w:val="lt-LT"/>
        </w:rPr>
        <w:t>p</w:t>
      </w:r>
      <w:r w:rsidR="00E21128" w:rsidRPr="003F6E85">
        <w:rPr>
          <w:snapToGrid w:val="0"/>
          <w:color w:val="auto"/>
          <w:lang w:val="lt-LT"/>
        </w:rPr>
        <w:t xml:space="preserve">rojekto sąmatoje) arba </w:t>
      </w:r>
      <w:r w:rsidRPr="003F6E85">
        <w:rPr>
          <w:snapToGrid w:val="0"/>
          <w:color w:val="auto"/>
          <w:lang w:val="lt-LT"/>
        </w:rPr>
        <w:t>p</w:t>
      </w:r>
      <w:r w:rsidR="00E21128" w:rsidRPr="003F6E85">
        <w:rPr>
          <w:snapToGrid w:val="0"/>
          <w:color w:val="auto"/>
          <w:lang w:val="lt-LT"/>
        </w:rPr>
        <w:t xml:space="preserve">rojekto vykdytojas siekia keisti sąmatą daugiau nei 30 proc. Kartu su prašymu </w:t>
      </w:r>
      <w:r w:rsidRPr="003F6E85">
        <w:rPr>
          <w:snapToGrid w:val="0"/>
          <w:color w:val="auto"/>
          <w:lang w:val="lt-LT"/>
        </w:rPr>
        <w:t>p</w:t>
      </w:r>
      <w:r w:rsidR="00E21128" w:rsidRPr="003F6E85">
        <w:rPr>
          <w:snapToGrid w:val="0"/>
          <w:color w:val="auto"/>
          <w:lang w:val="lt-LT"/>
        </w:rPr>
        <w:t xml:space="preserve">rojekto vykdytojas Koordinatoriui pateikia patikslintą </w:t>
      </w:r>
      <w:r w:rsidRPr="003F6E85">
        <w:rPr>
          <w:snapToGrid w:val="0"/>
          <w:color w:val="auto"/>
          <w:lang w:val="lt-LT"/>
        </w:rPr>
        <w:t>p</w:t>
      </w:r>
      <w:r w:rsidR="00E21128" w:rsidRPr="003F6E85">
        <w:rPr>
          <w:snapToGrid w:val="0"/>
          <w:color w:val="auto"/>
          <w:lang w:val="lt-LT"/>
        </w:rPr>
        <w:t>rojekto sąmatą</w:t>
      </w:r>
      <w:r w:rsidR="00F93DBB">
        <w:rPr>
          <w:snapToGrid w:val="0"/>
          <w:color w:val="auto"/>
          <w:lang w:val="lt-LT"/>
        </w:rPr>
        <w:t>.</w:t>
      </w:r>
    </w:p>
    <w:p w14:paraId="6712EF99" w14:textId="27F5398C" w:rsidR="008827E5" w:rsidRPr="003F6E85" w:rsidRDefault="008827E5" w:rsidP="00F476AD">
      <w:pPr>
        <w:pStyle w:val="Sraopastraipa"/>
        <w:widowControl w:val="0"/>
        <w:numPr>
          <w:ilvl w:val="0"/>
          <w:numId w:val="35"/>
        </w:numPr>
        <w:tabs>
          <w:tab w:val="left" w:pos="1440"/>
        </w:tabs>
        <w:autoSpaceDE w:val="0"/>
        <w:autoSpaceDN w:val="0"/>
        <w:adjustRightInd w:val="0"/>
        <w:ind w:left="0" w:firstLine="720"/>
        <w:rPr>
          <w:color w:val="auto"/>
          <w:lang w:val="lt-LT" w:eastAsia="lt-LT"/>
        </w:rPr>
      </w:pPr>
      <w:r w:rsidRPr="008827E5">
        <w:rPr>
          <w:color w:val="auto"/>
          <w:lang w:val="lt-LT" w:eastAsia="lt-LT"/>
        </w:rPr>
        <w:t xml:space="preserve">Sprendimą dėl 41 punkte nurodytų prašymų priima Administracijos direktorius, atsižvelgdamas į vertinimo komisijos per 5 (penkias) d. d. nuo prašymo gavimo dienos pateiktą rekomendaciją. Jei Komisija siūlo prašymą tenkinti, per 10 (dešimt) d. d. nuo </w:t>
      </w:r>
      <w:r w:rsidR="00D650ED">
        <w:rPr>
          <w:color w:val="auto"/>
          <w:lang w:val="lt-LT" w:eastAsia="lt-LT"/>
        </w:rPr>
        <w:t>K</w:t>
      </w:r>
      <w:r w:rsidRPr="008827E5">
        <w:rPr>
          <w:color w:val="auto"/>
          <w:lang w:val="lt-LT" w:eastAsia="lt-LT"/>
        </w:rPr>
        <w:t>omisijos rekomendacijos Administracijos direktoriui pateikimo, atitinkamai keičiama Biudžeto lėšų naudojimo sutartis (4 priedas).</w:t>
      </w:r>
    </w:p>
    <w:p w14:paraId="42C999BF" w14:textId="66A7EA17" w:rsidR="00E21128" w:rsidRPr="003F6E85" w:rsidRDefault="004D5249" w:rsidP="00844BE2">
      <w:pPr>
        <w:pStyle w:val="Sraopastraipa"/>
        <w:numPr>
          <w:ilvl w:val="0"/>
          <w:numId w:val="35"/>
        </w:numPr>
        <w:ind w:left="0" w:firstLine="720"/>
        <w:rPr>
          <w:snapToGrid w:val="0"/>
          <w:color w:val="auto"/>
          <w:lang w:val="lt-LT"/>
        </w:rPr>
      </w:pPr>
      <w:r>
        <w:rPr>
          <w:snapToGrid w:val="0"/>
          <w:color w:val="auto"/>
          <w:lang w:val="lt-LT"/>
        </w:rPr>
        <w:t xml:space="preserve">  </w:t>
      </w:r>
      <w:r w:rsidR="00E21128" w:rsidRPr="003F6E85">
        <w:rPr>
          <w:snapToGrid w:val="0"/>
          <w:color w:val="auto"/>
          <w:lang w:val="lt-LT"/>
        </w:rPr>
        <w:t>Projekto vykdytojas turi teisę</w:t>
      </w:r>
      <w:r w:rsidR="00BC2721">
        <w:rPr>
          <w:snapToGrid w:val="0"/>
          <w:color w:val="auto"/>
          <w:lang w:val="lt-LT"/>
        </w:rPr>
        <w:t xml:space="preserve">, </w:t>
      </w:r>
      <w:r w:rsidR="00BC2721" w:rsidRPr="00BC2721">
        <w:rPr>
          <w:snapToGrid w:val="0"/>
          <w:color w:val="auto"/>
          <w:lang w:val="lt-LT"/>
        </w:rPr>
        <w:t>projekto vykdymo metu keisti projekto pavadinimą ar projekto vadovą. Projekto vykdytojas per 10 (dešimt) d. d. turi informuoti Koordinatorių įvykus tokiems pokyčiams</w:t>
      </w:r>
      <w:r w:rsidR="00FB39AA">
        <w:rPr>
          <w:snapToGrid w:val="0"/>
          <w:color w:val="auto"/>
          <w:lang w:val="lt-LT"/>
        </w:rPr>
        <w:t xml:space="preserve">. </w:t>
      </w:r>
      <w:r w:rsidR="00814A04" w:rsidRPr="00ED112B">
        <w:rPr>
          <w:b/>
          <w:bCs/>
          <w:snapToGrid w:val="0"/>
          <w:color w:val="auto"/>
          <w:lang w:val="lt-LT"/>
        </w:rPr>
        <w:t>Atsižvelgdamas į prašymą s</w:t>
      </w:r>
      <w:r w:rsidR="00FB39AA" w:rsidRPr="00ED112B">
        <w:rPr>
          <w:b/>
          <w:bCs/>
          <w:snapToGrid w:val="0"/>
          <w:color w:val="auto"/>
          <w:lang w:val="lt-LT"/>
        </w:rPr>
        <w:t>prendimą dėl šių pokyčių priima Administracijos direktorius</w:t>
      </w:r>
      <w:r w:rsidR="00105F0B" w:rsidRPr="00ED112B">
        <w:rPr>
          <w:b/>
          <w:bCs/>
          <w:snapToGrid w:val="0"/>
          <w:color w:val="auto"/>
          <w:lang w:val="lt-LT"/>
        </w:rPr>
        <w:t xml:space="preserve">, </w:t>
      </w:r>
      <w:r w:rsidR="009E38FF" w:rsidRPr="00ED112B">
        <w:rPr>
          <w:b/>
          <w:bCs/>
          <w:snapToGrid w:val="0"/>
          <w:color w:val="auto"/>
          <w:lang w:val="lt-LT"/>
        </w:rPr>
        <w:t xml:space="preserve">patenkinus prašymą </w:t>
      </w:r>
      <w:r w:rsidR="00105F0B" w:rsidRPr="00ED112B">
        <w:rPr>
          <w:b/>
          <w:bCs/>
          <w:snapToGrid w:val="0"/>
          <w:color w:val="auto"/>
          <w:lang w:val="lt-LT"/>
        </w:rPr>
        <w:t>atitinkamai keičiama Biudžeto lėšų naudojimo sutartis (4 priedas).</w:t>
      </w:r>
    </w:p>
    <w:p w14:paraId="0CA2CC88" w14:textId="77777777" w:rsidR="00E21128" w:rsidRPr="00BC2721" w:rsidRDefault="00654701" w:rsidP="00844BE2">
      <w:pPr>
        <w:pStyle w:val="Sraopastraipa"/>
        <w:numPr>
          <w:ilvl w:val="1"/>
          <w:numId w:val="35"/>
        </w:numPr>
        <w:tabs>
          <w:tab w:val="left" w:pos="1418"/>
          <w:tab w:val="left" w:pos="1560"/>
        </w:tabs>
        <w:ind w:left="0" w:firstLine="720"/>
        <w:rPr>
          <w:b/>
          <w:bCs/>
          <w:strike/>
          <w:snapToGrid w:val="0"/>
          <w:color w:val="auto"/>
          <w:lang w:val="lt-LT"/>
        </w:rPr>
      </w:pPr>
      <w:r w:rsidRPr="00BC2721">
        <w:rPr>
          <w:b/>
          <w:bCs/>
          <w:strike/>
          <w:snapToGrid w:val="0"/>
          <w:color w:val="auto"/>
          <w:lang w:val="lt-LT"/>
        </w:rPr>
        <w:t>p</w:t>
      </w:r>
      <w:r w:rsidR="00D2618A" w:rsidRPr="00BC2721">
        <w:rPr>
          <w:b/>
          <w:bCs/>
          <w:strike/>
          <w:snapToGrid w:val="0"/>
          <w:color w:val="auto"/>
          <w:lang w:val="lt-LT"/>
        </w:rPr>
        <w:t>rojekto sąmatos keitimo, kai keičiasi sąmatos eilutėse nurodytų išlaidų paskirtis (</w:t>
      </w:r>
      <w:r w:rsidR="004F6B0C" w:rsidRPr="00BC2721">
        <w:rPr>
          <w:b/>
          <w:bCs/>
          <w:strike/>
          <w:snapToGrid w:val="0"/>
          <w:color w:val="auto"/>
          <w:lang w:val="lt-LT"/>
        </w:rPr>
        <w:t>p</w:t>
      </w:r>
      <w:r w:rsidR="00D2618A" w:rsidRPr="00BC2721">
        <w:rPr>
          <w:b/>
          <w:bCs/>
          <w:strike/>
          <w:snapToGrid w:val="0"/>
          <w:color w:val="auto"/>
          <w:lang w:val="lt-LT"/>
        </w:rPr>
        <w:t xml:space="preserve">rojektui įgyvendinti reikalingos kitos išlaidos negu nurodyta </w:t>
      </w:r>
      <w:r w:rsidR="004F6B0C" w:rsidRPr="00BC2721">
        <w:rPr>
          <w:b/>
          <w:bCs/>
          <w:strike/>
          <w:snapToGrid w:val="0"/>
          <w:color w:val="auto"/>
          <w:lang w:val="lt-LT"/>
        </w:rPr>
        <w:t>p</w:t>
      </w:r>
      <w:r w:rsidR="00D2618A" w:rsidRPr="00BC2721">
        <w:rPr>
          <w:b/>
          <w:bCs/>
          <w:strike/>
          <w:snapToGrid w:val="0"/>
          <w:color w:val="auto"/>
          <w:lang w:val="lt-LT"/>
        </w:rPr>
        <w:t xml:space="preserve">rojekto sąmatoje) arba </w:t>
      </w:r>
      <w:r w:rsidR="004F6B0C" w:rsidRPr="00BC2721">
        <w:rPr>
          <w:b/>
          <w:bCs/>
          <w:strike/>
          <w:snapToGrid w:val="0"/>
          <w:color w:val="auto"/>
          <w:lang w:val="lt-LT"/>
        </w:rPr>
        <w:t>p</w:t>
      </w:r>
      <w:r w:rsidR="00D2618A" w:rsidRPr="00BC2721">
        <w:rPr>
          <w:b/>
          <w:bCs/>
          <w:strike/>
          <w:snapToGrid w:val="0"/>
          <w:color w:val="auto"/>
          <w:lang w:val="lt-LT"/>
        </w:rPr>
        <w:t xml:space="preserve">rojekto vykdytojas siekia keisti sąmatą daugiau nei 30 proc., kartu su prašymu </w:t>
      </w:r>
      <w:r w:rsidR="004F6B0C" w:rsidRPr="00BC2721">
        <w:rPr>
          <w:b/>
          <w:bCs/>
          <w:strike/>
          <w:snapToGrid w:val="0"/>
          <w:color w:val="auto"/>
          <w:lang w:val="lt-LT"/>
        </w:rPr>
        <w:t>p</w:t>
      </w:r>
      <w:r w:rsidR="00D2618A" w:rsidRPr="00BC2721">
        <w:rPr>
          <w:b/>
          <w:bCs/>
          <w:strike/>
          <w:snapToGrid w:val="0"/>
          <w:color w:val="auto"/>
          <w:lang w:val="lt-LT"/>
        </w:rPr>
        <w:t xml:space="preserve">rojekto vykdytojas Koordinatoriui pateikia patikslintą </w:t>
      </w:r>
      <w:r w:rsidR="004F6B0C" w:rsidRPr="00BC2721">
        <w:rPr>
          <w:b/>
          <w:bCs/>
          <w:strike/>
          <w:snapToGrid w:val="0"/>
          <w:color w:val="auto"/>
          <w:lang w:val="lt-LT"/>
        </w:rPr>
        <w:t>p</w:t>
      </w:r>
      <w:r w:rsidR="00D2618A" w:rsidRPr="00BC2721">
        <w:rPr>
          <w:b/>
          <w:bCs/>
          <w:strike/>
          <w:snapToGrid w:val="0"/>
          <w:color w:val="auto"/>
          <w:lang w:val="lt-LT"/>
        </w:rPr>
        <w:t>rojekto sąmatą.</w:t>
      </w:r>
    </w:p>
    <w:p w14:paraId="5C8D4124" w14:textId="77777777" w:rsidR="00E21128" w:rsidRPr="003F6E85" w:rsidRDefault="00494E52" w:rsidP="00844BE2">
      <w:pPr>
        <w:pStyle w:val="Sraopastraipa"/>
        <w:numPr>
          <w:ilvl w:val="0"/>
          <w:numId w:val="35"/>
        </w:numPr>
        <w:ind w:left="0" w:firstLine="720"/>
        <w:rPr>
          <w:snapToGrid w:val="0"/>
          <w:color w:val="auto"/>
          <w:lang w:val="lt-LT"/>
        </w:rPr>
      </w:pPr>
      <w:r w:rsidRPr="003F6E85">
        <w:rPr>
          <w:snapToGrid w:val="0"/>
          <w:color w:val="auto"/>
          <w:lang w:val="lt-LT"/>
        </w:rPr>
        <w:t xml:space="preserve"> </w:t>
      </w:r>
      <w:r w:rsidR="00E21128" w:rsidRPr="003F6E85">
        <w:rPr>
          <w:snapToGrid w:val="0"/>
          <w:color w:val="auto"/>
          <w:lang w:val="lt-LT"/>
        </w:rPr>
        <w:t>Prašymai, pateikti praleidus nustatytus terminus, yra atmetami, išskyrus, kai tai įvyko dėl nenugalimos jėgos (</w:t>
      </w:r>
      <w:r w:rsidR="00E21128" w:rsidRPr="003F6E85">
        <w:rPr>
          <w:i/>
          <w:iCs/>
          <w:snapToGrid w:val="0"/>
          <w:color w:val="auto"/>
          <w:lang w:val="lt-LT"/>
        </w:rPr>
        <w:t>force majeure</w:t>
      </w:r>
      <w:r w:rsidR="00E21128" w:rsidRPr="003F6E85">
        <w:rPr>
          <w:snapToGrid w:val="0"/>
          <w:color w:val="auto"/>
          <w:lang w:val="lt-LT"/>
        </w:rPr>
        <w:t xml:space="preserve">) aplinkybių ir </w:t>
      </w:r>
      <w:r w:rsidR="004F6B0C" w:rsidRPr="003F6E85">
        <w:rPr>
          <w:snapToGrid w:val="0"/>
          <w:color w:val="auto"/>
          <w:lang w:val="lt-LT"/>
        </w:rPr>
        <w:t>p</w:t>
      </w:r>
      <w:r w:rsidR="00E21128" w:rsidRPr="003F6E85">
        <w:rPr>
          <w:snapToGrid w:val="0"/>
          <w:color w:val="auto"/>
          <w:lang w:val="lt-LT"/>
        </w:rPr>
        <w:t>rojekto vykdytojas pateikia tai įrodančius dokumentus, o Koordinatorius nusprendžia praleistą terminą atnaujinti.</w:t>
      </w:r>
    </w:p>
    <w:p w14:paraId="3208E3B6" w14:textId="20F95000" w:rsidR="00E21128" w:rsidRPr="003F6E85" w:rsidRDefault="00494E52" w:rsidP="00844BE2">
      <w:pPr>
        <w:pStyle w:val="Sraopastraipa"/>
        <w:numPr>
          <w:ilvl w:val="0"/>
          <w:numId w:val="35"/>
        </w:numPr>
        <w:ind w:left="0" w:firstLine="720"/>
        <w:rPr>
          <w:snapToGrid w:val="0"/>
          <w:color w:val="auto"/>
          <w:lang w:val="lt-LT"/>
        </w:rPr>
      </w:pPr>
      <w:r w:rsidRPr="003F6E85">
        <w:rPr>
          <w:snapToGrid w:val="0"/>
          <w:color w:val="auto"/>
          <w:lang w:val="lt-LT"/>
        </w:rPr>
        <w:t xml:space="preserve"> </w:t>
      </w:r>
      <w:r w:rsidR="00E21128" w:rsidRPr="003F6E85">
        <w:rPr>
          <w:snapToGrid w:val="0"/>
          <w:color w:val="auto"/>
          <w:lang w:val="lt-LT"/>
        </w:rPr>
        <w:t>Nepatenkinus ar atmetus prašymą, teiktą 4</w:t>
      </w:r>
      <w:r w:rsidR="00934974">
        <w:rPr>
          <w:snapToGrid w:val="0"/>
          <w:color w:val="auto"/>
          <w:lang w:val="lt-LT"/>
        </w:rPr>
        <w:t>1</w:t>
      </w:r>
      <w:r w:rsidR="00E21128" w:rsidRPr="003F6E85">
        <w:rPr>
          <w:snapToGrid w:val="0"/>
          <w:color w:val="auto"/>
          <w:lang w:val="lt-LT"/>
        </w:rPr>
        <w:t xml:space="preserve"> punkte nustatyta tvarka, </w:t>
      </w:r>
      <w:r w:rsidR="004F6B0C" w:rsidRPr="003F6E85">
        <w:rPr>
          <w:snapToGrid w:val="0"/>
          <w:color w:val="auto"/>
          <w:lang w:val="lt-LT"/>
        </w:rPr>
        <w:t>p</w:t>
      </w:r>
      <w:r w:rsidR="00E21128" w:rsidRPr="003F6E85">
        <w:rPr>
          <w:snapToGrid w:val="0"/>
          <w:color w:val="auto"/>
          <w:lang w:val="lt-LT"/>
        </w:rPr>
        <w:t>rojekto vykdytojas turi laikytis sutartyje nustatytų sąlygų.</w:t>
      </w:r>
    </w:p>
    <w:p w14:paraId="1A148A98" w14:textId="77777777" w:rsidR="00E21128" w:rsidRPr="003F6E85" w:rsidRDefault="00494E52" w:rsidP="00844BE2">
      <w:pPr>
        <w:pStyle w:val="Sraopastraipa"/>
        <w:widowControl w:val="0"/>
        <w:numPr>
          <w:ilvl w:val="0"/>
          <w:numId w:val="35"/>
        </w:numPr>
        <w:autoSpaceDE w:val="0"/>
        <w:autoSpaceDN w:val="0"/>
        <w:adjustRightInd w:val="0"/>
        <w:ind w:left="0" w:firstLine="720"/>
        <w:rPr>
          <w:color w:val="auto"/>
          <w:lang w:val="lt-LT" w:eastAsia="lt-LT"/>
        </w:rPr>
      </w:pPr>
      <w:r w:rsidRPr="003F6E85">
        <w:rPr>
          <w:snapToGrid w:val="0"/>
          <w:color w:val="auto"/>
          <w:lang w:val="lt-LT"/>
        </w:rPr>
        <w:t xml:space="preserve"> </w:t>
      </w:r>
      <w:r w:rsidR="00E21128" w:rsidRPr="003F6E85">
        <w:rPr>
          <w:snapToGrid w:val="0"/>
          <w:color w:val="auto"/>
          <w:lang w:val="lt-LT"/>
        </w:rPr>
        <w:t xml:space="preserve">Gavus finansavimą iš Anykščių rajono savivaldybės biudžeto ir vykdant </w:t>
      </w:r>
      <w:r w:rsidR="004F6B0C" w:rsidRPr="003F6E85">
        <w:rPr>
          <w:snapToGrid w:val="0"/>
          <w:color w:val="auto"/>
          <w:lang w:val="lt-LT"/>
        </w:rPr>
        <w:t>p</w:t>
      </w:r>
      <w:r w:rsidR="00E21128" w:rsidRPr="003F6E85">
        <w:rPr>
          <w:snapToGrid w:val="0"/>
          <w:color w:val="auto"/>
          <w:lang w:val="lt-LT"/>
        </w:rPr>
        <w:t xml:space="preserve">rojektą viešoje vietoje, </w:t>
      </w:r>
      <w:r w:rsidR="004F6B0C" w:rsidRPr="003F6E85">
        <w:rPr>
          <w:snapToGrid w:val="0"/>
          <w:color w:val="auto"/>
          <w:lang w:val="lt-LT"/>
        </w:rPr>
        <w:t>p</w:t>
      </w:r>
      <w:r w:rsidR="00E21128" w:rsidRPr="003F6E85">
        <w:rPr>
          <w:snapToGrid w:val="0"/>
          <w:color w:val="auto"/>
          <w:lang w:val="lt-LT"/>
        </w:rPr>
        <w:t xml:space="preserve">rojekto vykdytojas </w:t>
      </w:r>
      <w:r w:rsidR="00A0734E" w:rsidRPr="003F6E85">
        <w:rPr>
          <w:snapToGrid w:val="0"/>
          <w:color w:val="auto"/>
          <w:lang w:val="lt-LT"/>
        </w:rPr>
        <w:t>A</w:t>
      </w:r>
      <w:r w:rsidR="00E21128" w:rsidRPr="003F6E85">
        <w:rPr>
          <w:snapToGrid w:val="0"/>
          <w:color w:val="auto"/>
          <w:lang w:val="lt-LT"/>
        </w:rPr>
        <w:t xml:space="preserve">dministracijai pateikia </w:t>
      </w:r>
      <w:r w:rsidR="004F6B0C" w:rsidRPr="003F6E85">
        <w:rPr>
          <w:snapToGrid w:val="0"/>
          <w:color w:val="auto"/>
          <w:lang w:val="lt-LT"/>
        </w:rPr>
        <w:t>p</w:t>
      </w:r>
      <w:r w:rsidR="00E21128" w:rsidRPr="003F6E85">
        <w:rPr>
          <w:snapToGrid w:val="0"/>
          <w:color w:val="auto"/>
          <w:lang w:val="lt-LT"/>
        </w:rPr>
        <w:t xml:space="preserve">rašymą leisti organizuoti renginį </w:t>
      </w:r>
      <w:r w:rsidR="00E21128" w:rsidRPr="003F6E85">
        <w:rPr>
          <w:snapToGrid w:val="0"/>
          <w:color w:val="auto"/>
          <w:lang w:val="lt-LT"/>
        </w:rPr>
        <w:lastRenderedPageBreak/>
        <w:t>Anykščių rajono viešoje vietoje vadovaujantis Renginių organizavimo Anykščių rajono viešosiose vietose tvarkos aprašu</w:t>
      </w:r>
      <w:r w:rsidR="008C187B" w:rsidRPr="003F6E85">
        <w:rPr>
          <w:snapToGrid w:val="0"/>
          <w:color w:val="auto"/>
          <w:lang w:val="lt-LT"/>
        </w:rPr>
        <w:t>, patvirtintu Anykščių rajono savivaldybės tarybos 2023 m. kovo 30 d. sprendimu 1-TS-98 „Dėl renginių organizavimo Anykščių rajono viešosiose vietose tvarkos aprašo patvirtinimo“</w:t>
      </w:r>
      <w:r w:rsidR="00BF2131" w:rsidRPr="003F6E85">
        <w:rPr>
          <w:snapToGrid w:val="0"/>
          <w:color w:val="auto"/>
          <w:lang w:val="lt-LT"/>
        </w:rPr>
        <w:t>.</w:t>
      </w:r>
    </w:p>
    <w:p w14:paraId="2115BC04" w14:textId="77777777" w:rsidR="00C12076" w:rsidRPr="003F6E85" w:rsidRDefault="00C12076" w:rsidP="005E06DC">
      <w:pPr>
        <w:pStyle w:val="Sraopastraipa"/>
        <w:widowControl w:val="0"/>
        <w:autoSpaceDE w:val="0"/>
        <w:autoSpaceDN w:val="0"/>
        <w:adjustRightInd w:val="0"/>
        <w:ind w:left="851" w:right="-1"/>
        <w:rPr>
          <w:color w:val="auto"/>
          <w:lang w:val="lt-LT" w:eastAsia="lt-LT"/>
        </w:rPr>
      </w:pPr>
    </w:p>
    <w:p w14:paraId="59DAB447" w14:textId="77777777" w:rsidR="00AA629A" w:rsidRPr="003F6E85" w:rsidRDefault="00AA629A" w:rsidP="00844BE2">
      <w:pPr>
        <w:spacing w:line="240" w:lineRule="auto"/>
        <w:ind w:firstLine="720"/>
        <w:jc w:val="center"/>
        <w:rPr>
          <w:b/>
          <w:snapToGrid w:val="0"/>
        </w:rPr>
      </w:pPr>
      <w:r w:rsidRPr="003F6E85">
        <w:rPr>
          <w:b/>
          <w:snapToGrid w:val="0"/>
        </w:rPr>
        <w:t>VI</w:t>
      </w:r>
      <w:r w:rsidR="006E2DEA" w:rsidRPr="003F6E85">
        <w:rPr>
          <w:b/>
          <w:snapToGrid w:val="0"/>
        </w:rPr>
        <w:t>I</w:t>
      </w:r>
      <w:r w:rsidRPr="003F6E85">
        <w:rPr>
          <w:b/>
          <w:snapToGrid w:val="0"/>
        </w:rPr>
        <w:t xml:space="preserve"> SKYRIUS</w:t>
      </w:r>
    </w:p>
    <w:p w14:paraId="3642E4EE" w14:textId="77777777" w:rsidR="00961330" w:rsidRPr="003F6E85" w:rsidRDefault="00961330" w:rsidP="00844BE2">
      <w:pPr>
        <w:autoSpaceDE w:val="0"/>
        <w:autoSpaceDN w:val="0"/>
        <w:adjustRightInd w:val="0"/>
        <w:spacing w:line="240" w:lineRule="auto"/>
        <w:jc w:val="center"/>
        <w:rPr>
          <w:rFonts w:eastAsia="Calibri"/>
          <w:b/>
          <w:bCs/>
        </w:rPr>
      </w:pPr>
      <w:r w:rsidRPr="003F6E85">
        <w:rPr>
          <w:rFonts w:eastAsia="Calibri"/>
          <w:b/>
          <w:bCs/>
        </w:rPr>
        <w:t xml:space="preserve">PROJEKTO VYKDYMO PRIEŽIŪRA IR </w:t>
      </w:r>
    </w:p>
    <w:p w14:paraId="3F554FD5" w14:textId="77777777" w:rsidR="00961330" w:rsidRPr="003F6E85" w:rsidRDefault="00961330" w:rsidP="00844BE2">
      <w:pPr>
        <w:autoSpaceDE w:val="0"/>
        <w:autoSpaceDN w:val="0"/>
        <w:adjustRightInd w:val="0"/>
        <w:spacing w:line="240" w:lineRule="auto"/>
        <w:jc w:val="center"/>
        <w:rPr>
          <w:rFonts w:eastAsia="Calibri"/>
          <w:b/>
          <w:bCs/>
        </w:rPr>
      </w:pPr>
      <w:r w:rsidRPr="003F6E85">
        <w:rPr>
          <w:rFonts w:eastAsia="Calibri"/>
          <w:b/>
          <w:bCs/>
        </w:rPr>
        <w:t>ATSISKAITYMO UŽ SKIRTAS LĖŠAS TVARKA</w:t>
      </w:r>
    </w:p>
    <w:p w14:paraId="46E48242" w14:textId="77777777" w:rsidR="00C12076" w:rsidRPr="003F6E85" w:rsidRDefault="00C12076" w:rsidP="00AA629A">
      <w:pPr>
        <w:autoSpaceDE w:val="0"/>
        <w:autoSpaceDN w:val="0"/>
        <w:adjustRightInd w:val="0"/>
        <w:jc w:val="center"/>
        <w:rPr>
          <w:rFonts w:eastAsia="Calibri"/>
          <w:b/>
          <w:bCs/>
        </w:rPr>
      </w:pPr>
    </w:p>
    <w:p w14:paraId="4765FCB0" w14:textId="77777777" w:rsidR="00F81DC4" w:rsidRPr="003F6E85" w:rsidRDefault="00494E52" w:rsidP="00844BE2">
      <w:pPr>
        <w:pStyle w:val="Sraopastraipa"/>
        <w:numPr>
          <w:ilvl w:val="0"/>
          <w:numId w:val="35"/>
        </w:numPr>
        <w:ind w:left="0" w:firstLine="720"/>
        <w:rPr>
          <w:color w:val="auto"/>
          <w:lang w:val="lt-LT"/>
        </w:rPr>
      </w:pPr>
      <w:r w:rsidRPr="003F6E85">
        <w:rPr>
          <w:color w:val="auto"/>
          <w:lang w:val="lt-LT"/>
        </w:rPr>
        <w:t xml:space="preserve"> </w:t>
      </w:r>
      <w:r w:rsidR="00F81DC4" w:rsidRPr="003F6E85">
        <w:rPr>
          <w:color w:val="auto"/>
          <w:lang w:val="lt-LT"/>
        </w:rPr>
        <w:t xml:space="preserve">Koordinatorius gali bet kuriuo metu pareikalauti iš </w:t>
      </w:r>
      <w:r w:rsidR="004F6B0C" w:rsidRPr="003F6E85">
        <w:rPr>
          <w:color w:val="auto"/>
          <w:lang w:val="lt-LT"/>
        </w:rPr>
        <w:t>p</w:t>
      </w:r>
      <w:r w:rsidR="00F81DC4" w:rsidRPr="003F6E85">
        <w:rPr>
          <w:color w:val="auto"/>
          <w:lang w:val="lt-LT"/>
        </w:rPr>
        <w:t xml:space="preserve">rojekto vadovo informacijos apie darbų eigą ir </w:t>
      </w:r>
      <w:r w:rsidR="004F6B0C" w:rsidRPr="003F6E85">
        <w:rPr>
          <w:color w:val="auto"/>
          <w:lang w:val="lt-LT"/>
        </w:rPr>
        <w:t>l</w:t>
      </w:r>
      <w:r w:rsidR="00F81DC4" w:rsidRPr="003F6E85">
        <w:rPr>
          <w:color w:val="auto"/>
          <w:lang w:val="lt-LT"/>
        </w:rPr>
        <w:t>ėšų panaudojimą.</w:t>
      </w:r>
    </w:p>
    <w:p w14:paraId="2E9BB631" w14:textId="77777777" w:rsidR="007505F9" w:rsidRPr="003F6E85" w:rsidRDefault="00494E52" w:rsidP="00844BE2">
      <w:pPr>
        <w:pStyle w:val="Sraopastraipa"/>
        <w:numPr>
          <w:ilvl w:val="0"/>
          <w:numId w:val="35"/>
        </w:numPr>
        <w:ind w:left="0" w:firstLine="720"/>
        <w:rPr>
          <w:color w:val="auto"/>
          <w:lang w:val="lt-LT"/>
        </w:rPr>
      </w:pPr>
      <w:r w:rsidRPr="003F6E85">
        <w:rPr>
          <w:color w:val="auto"/>
          <w:lang w:val="lt-LT"/>
        </w:rPr>
        <w:t xml:space="preserve"> </w:t>
      </w:r>
      <w:r w:rsidR="007505F9" w:rsidRPr="003F6E85">
        <w:rPr>
          <w:color w:val="auto"/>
          <w:lang w:val="lt-LT"/>
        </w:rPr>
        <w:t>Koordinatorius turi teisę tikrinti, kaip lėšų gavėjas laikosi šio Aprašo ir sutartyje nustatytų įsipareigojimų.</w:t>
      </w:r>
    </w:p>
    <w:p w14:paraId="26A94FDE" w14:textId="77777777" w:rsidR="00F81DC4" w:rsidRPr="003F6E85" w:rsidRDefault="00494E52" w:rsidP="00844BE2">
      <w:pPr>
        <w:pStyle w:val="Sraopastraipa"/>
        <w:numPr>
          <w:ilvl w:val="0"/>
          <w:numId w:val="35"/>
        </w:numPr>
        <w:ind w:left="0" w:firstLine="720"/>
        <w:rPr>
          <w:color w:val="auto"/>
          <w:lang w:val="lt-LT"/>
        </w:rPr>
      </w:pPr>
      <w:r w:rsidRPr="003F6E85">
        <w:rPr>
          <w:color w:val="auto"/>
          <w:lang w:val="lt-LT"/>
        </w:rPr>
        <w:t xml:space="preserve"> </w:t>
      </w:r>
      <w:r w:rsidR="00AA629A" w:rsidRPr="003F6E85">
        <w:rPr>
          <w:color w:val="auto"/>
          <w:lang w:val="lt-LT"/>
        </w:rPr>
        <w:t>Pr</w:t>
      </w:r>
      <w:r w:rsidR="00811518" w:rsidRPr="003F6E85">
        <w:rPr>
          <w:color w:val="auto"/>
          <w:lang w:val="lt-LT"/>
        </w:rPr>
        <w:t xml:space="preserve">ojekto vykdytojas, įgyvendinęs </w:t>
      </w:r>
      <w:r w:rsidR="004F6B0C" w:rsidRPr="003F6E85">
        <w:rPr>
          <w:color w:val="auto"/>
          <w:lang w:val="lt-LT"/>
        </w:rPr>
        <w:t>p</w:t>
      </w:r>
      <w:r w:rsidR="00AA629A" w:rsidRPr="003F6E85">
        <w:rPr>
          <w:color w:val="auto"/>
          <w:lang w:val="lt-LT"/>
        </w:rPr>
        <w:t xml:space="preserve">rojektą, ne vėliau kaip per 20 </w:t>
      </w:r>
      <w:r w:rsidR="00041D33" w:rsidRPr="003F6E85">
        <w:rPr>
          <w:color w:val="auto"/>
          <w:lang w:val="lt-LT"/>
        </w:rPr>
        <w:t xml:space="preserve">(dvidešimt) </w:t>
      </w:r>
      <w:r w:rsidR="00AA629A" w:rsidRPr="003F6E85">
        <w:rPr>
          <w:color w:val="auto"/>
          <w:lang w:val="lt-LT"/>
        </w:rPr>
        <w:t xml:space="preserve">darbo dienų </w:t>
      </w:r>
      <w:r w:rsidR="00EE760B" w:rsidRPr="003F6E85">
        <w:rPr>
          <w:color w:val="auto"/>
          <w:lang w:val="lt-LT"/>
        </w:rPr>
        <w:t>nuo Paraiškoje nurodytos pabaigos datos A</w:t>
      </w:r>
      <w:r w:rsidR="00B333C7" w:rsidRPr="003F6E85">
        <w:rPr>
          <w:color w:val="auto"/>
          <w:lang w:val="lt-LT"/>
        </w:rPr>
        <w:t xml:space="preserve">dministracijos skyriui, atsakingam už </w:t>
      </w:r>
      <w:r w:rsidR="00EE760B" w:rsidRPr="003F6E85">
        <w:rPr>
          <w:color w:val="auto"/>
          <w:lang w:val="lt-LT"/>
        </w:rPr>
        <w:t>f</w:t>
      </w:r>
      <w:r w:rsidR="00AA629A" w:rsidRPr="003F6E85">
        <w:rPr>
          <w:color w:val="auto"/>
          <w:lang w:val="lt-LT"/>
        </w:rPr>
        <w:t>inans</w:t>
      </w:r>
      <w:r w:rsidR="00B333C7" w:rsidRPr="003F6E85">
        <w:rPr>
          <w:color w:val="auto"/>
          <w:lang w:val="lt-LT"/>
        </w:rPr>
        <w:t>us</w:t>
      </w:r>
      <w:r w:rsidR="00AA629A" w:rsidRPr="003F6E85">
        <w:rPr>
          <w:color w:val="auto"/>
          <w:lang w:val="lt-LT"/>
        </w:rPr>
        <w:t xml:space="preserve"> ir apskait</w:t>
      </w:r>
      <w:r w:rsidR="00B333C7" w:rsidRPr="003F6E85">
        <w:rPr>
          <w:color w:val="auto"/>
          <w:lang w:val="lt-LT"/>
        </w:rPr>
        <w:t xml:space="preserve">ą </w:t>
      </w:r>
      <w:r w:rsidR="00AA629A" w:rsidRPr="003F6E85">
        <w:rPr>
          <w:color w:val="auto"/>
          <w:lang w:val="lt-LT"/>
        </w:rPr>
        <w:t>pateikia dokumentus, nurodytus Biudžeto lėšų naudojimo sutarties 7.</w:t>
      </w:r>
      <w:r w:rsidR="003A0682" w:rsidRPr="003F6E85">
        <w:rPr>
          <w:color w:val="auto"/>
          <w:lang w:val="lt-LT"/>
        </w:rPr>
        <w:t>3</w:t>
      </w:r>
      <w:r w:rsidR="00AA629A" w:rsidRPr="003F6E85">
        <w:rPr>
          <w:color w:val="auto"/>
          <w:lang w:val="lt-LT"/>
        </w:rPr>
        <w:t>–7.</w:t>
      </w:r>
      <w:r w:rsidR="003A0682" w:rsidRPr="003F6E85">
        <w:rPr>
          <w:color w:val="auto"/>
          <w:lang w:val="lt-LT"/>
        </w:rPr>
        <w:t>4</w:t>
      </w:r>
      <w:r w:rsidR="00AA629A" w:rsidRPr="003F6E85">
        <w:rPr>
          <w:color w:val="auto"/>
          <w:lang w:val="lt-LT"/>
        </w:rPr>
        <w:t xml:space="preserve"> papunkčiuose ir  Koordinatoriui pateikia:</w:t>
      </w:r>
    </w:p>
    <w:p w14:paraId="4869B7DD" w14:textId="77777777" w:rsidR="00F81DC4" w:rsidRPr="003F6E85" w:rsidRDefault="00AA629A" w:rsidP="00844BE2">
      <w:pPr>
        <w:pStyle w:val="Sraopastraipa"/>
        <w:numPr>
          <w:ilvl w:val="1"/>
          <w:numId w:val="35"/>
        </w:numPr>
        <w:tabs>
          <w:tab w:val="left" w:pos="1843"/>
        </w:tabs>
        <w:ind w:left="0" w:firstLine="720"/>
        <w:rPr>
          <w:color w:val="auto"/>
          <w:lang w:val="lt-LT"/>
        </w:rPr>
      </w:pPr>
      <w:r w:rsidRPr="003F6E85">
        <w:rPr>
          <w:color w:val="auto"/>
          <w:lang w:val="lt-LT"/>
        </w:rPr>
        <w:t xml:space="preserve">Projekto dalykinę ataskaitą (Biudžeto lėšų naudojimo sutarties 5 priedas), </w:t>
      </w:r>
      <w:r w:rsidR="006B2815" w:rsidRPr="003F6E85">
        <w:rPr>
          <w:color w:val="auto"/>
          <w:lang w:val="lt-LT"/>
        </w:rPr>
        <w:t xml:space="preserve">kurioje </w:t>
      </w:r>
      <w:r w:rsidRPr="003F6E85">
        <w:rPr>
          <w:color w:val="auto"/>
          <w:lang w:val="lt-LT"/>
        </w:rPr>
        <w:t xml:space="preserve"> įvertinama atlikta veikla, jos rezultatas,</w:t>
      </w:r>
      <w:r w:rsidR="00FB6D4E" w:rsidRPr="003F6E85">
        <w:rPr>
          <w:color w:val="auto"/>
          <w:lang w:val="lt-LT"/>
        </w:rPr>
        <w:t xml:space="preserve"> </w:t>
      </w:r>
      <w:r w:rsidR="004F6B0C" w:rsidRPr="003F6E85">
        <w:rPr>
          <w:color w:val="auto"/>
          <w:lang w:val="lt-LT"/>
        </w:rPr>
        <w:t>p</w:t>
      </w:r>
      <w:r w:rsidRPr="003F6E85">
        <w:rPr>
          <w:color w:val="auto"/>
          <w:lang w:val="lt-LT"/>
        </w:rPr>
        <w:t>rojekto tęstinumo galimybės ir kt.;</w:t>
      </w:r>
    </w:p>
    <w:p w14:paraId="1ABF6650" w14:textId="77777777" w:rsidR="00AA629A" w:rsidRPr="003F6E85" w:rsidRDefault="004F6B0C" w:rsidP="00844BE2">
      <w:pPr>
        <w:pStyle w:val="Sraopastraipa"/>
        <w:numPr>
          <w:ilvl w:val="1"/>
          <w:numId w:val="35"/>
        </w:numPr>
        <w:tabs>
          <w:tab w:val="left" w:pos="1843"/>
        </w:tabs>
        <w:ind w:left="0" w:firstLine="720"/>
        <w:rPr>
          <w:color w:val="auto"/>
          <w:lang w:val="lt-LT"/>
        </w:rPr>
      </w:pPr>
      <w:r w:rsidRPr="003F6E85">
        <w:rPr>
          <w:color w:val="auto"/>
          <w:lang w:val="lt-LT"/>
        </w:rPr>
        <w:t>p</w:t>
      </w:r>
      <w:r w:rsidR="00AA629A" w:rsidRPr="003F6E85">
        <w:rPr>
          <w:color w:val="auto"/>
          <w:lang w:val="lt-LT"/>
        </w:rPr>
        <w:t>rojekto viešinimo vaizdinę, iliustracinę medžiagą</w:t>
      </w:r>
      <w:r w:rsidR="00EE760B" w:rsidRPr="003F6E85">
        <w:rPr>
          <w:color w:val="auto"/>
          <w:lang w:val="lt-LT"/>
        </w:rPr>
        <w:t xml:space="preserve"> (plakatai, skrajutės ir kt.), </w:t>
      </w:r>
      <w:r w:rsidRPr="003F6E85">
        <w:rPr>
          <w:color w:val="auto"/>
          <w:lang w:val="lt-LT"/>
        </w:rPr>
        <w:t>p</w:t>
      </w:r>
      <w:r w:rsidR="00EE760B" w:rsidRPr="003F6E85">
        <w:rPr>
          <w:color w:val="auto"/>
          <w:lang w:val="lt-LT"/>
        </w:rPr>
        <w:t>rojekto metu vykdytų veiklų nuotraukas bei jų autorių, taip pat medžiagą</w:t>
      </w:r>
      <w:r w:rsidR="00D57D59" w:rsidRPr="003F6E85">
        <w:rPr>
          <w:color w:val="auto"/>
          <w:lang w:val="lt-LT"/>
        </w:rPr>
        <w:t>,</w:t>
      </w:r>
      <w:r w:rsidR="00EE760B" w:rsidRPr="003F6E85">
        <w:rPr>
          <w:color w:val="auto"/>
          <w:lang w:val="lt-LT"/>
        </w:rPr>
        <w:t xml:space="preserve"> pagrindžiančią </w:t>
      </w:r>
      <w:r w:rsidRPr="003F6E85">
        <w:rPr>
          <w:color w:val="auto"/>
          <w:lang w:val="lt-LT"/>
        </w:rPr>
        <w:t>p</w:t>
      </w:r>
      <w:r w:rsidR="00EE760B" w:rsidRPr="003F6E85">
        <w:rPr>
          <w:color w:val="auto"/>
          <w:lang w:val="lt-LT"/>
        </w:rPr>
        <w:t xml:space="preserve">rojekto viešinimą (straipsnius, straipsnių kopijas, nuorodas į internetinius puslapius ir kt.). Atsiųsdamas nuotraukas </w:t>
      </w:r>
      <w:r w:rsidRPr="003F6E85">
        <w:rPr>
          <w:color w:val="auto"/>
          <w:lang w:val="lt-LT"/>
        </w:rPr>
        <w:t>p</w:t>
      </w:r>
      <w:r w:rsidR="00EE760B" w:rsidRPr="003F6E85">
        <w:rPr>
          <w:color w:val="auto"/>
          <w:lang w:val="lt-LT"/>
        </w:rPr>
        <w:t>rojekto vykdytojas sutinka, kad pateiktos nuotraukos bus kaupiamos ir gali būti panaudojamos komunikaciniais tikslais.</w:t>
      </w:r>
    </w:p>
    <w:p w14:paraId="3BC4DA6A" w14:textId="04EB561B" w:rsidR="00777536" w:rsidRPr="003F6E85" w:rsidRDefault="001F4361"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 xml:space="preserve"> </w:t>
      </w:r>
      <w:r w:rsidR="00777536" w:rsidRPr="003F6E85">
        <w:rPr>
          <w:color w:val="auto"/>
          <w:lang w:val="lt-LT"/>
        </w:rPr>
        <w:t xml:space="preserve">Jeigu </w:t>
      </w:r>
      <w:r w:rsidR="004F6B0C" w:rsidRPr="003F6E85">
        <w:rPr>
          <w:color w:val="auto"/>
          <w:lang w:val="lt-LT"/>
        </w:rPr>
        <w:t>p</w:t>
      </w:r>
      <w:r w:rsidR="00777536" w:rsidRPr="003F6E85">
        <w:rPr>
          <w:color w:val="auto"/>
          <w:lang w:val="lt-LT"/>
        </w:rPr>
        <w:t>rojektas vykdomas einamųjų metų gruodžio 10</w:t>
      </w:r>
      <w:r w:rsidR="00387F4C" w:rsidRPr="003F6E85">
        <w:rPr>
          <w:color w:val="auto"/>
          <w:lang w:val="lt-LT"/>
        </w:rPr>
        <w:t>–</w:t>
      </w:r>
      <w:r w:rsidR="00777536" w:rsidRPr="003F6E85">
        <w:rPr>
          <w:color w:val="auto"/>
          <w:lang w:val="lt-LT"/>
        </w:rPr>
        <w:t xml:space="preserve">31 dienomis, </w:t>
      </w:r>
      <w:r w:rsidR="0002325E">
        <w:rPr>
          <w:color w:val="auto"/>
          <w:lang w:val="lt-LT"/>
        </w:rPr>
        <w:t>49</w:t>
      </w:r>
      <w:r w:rsidR="00777536" w:rsidRPr="003F6E85">
        <w:rPr>
          <w:color w:val="auto"/>
          <w:lang w:val="lt-LT"/>
        </w:rPr>
        <w:t xml:space="preserve"> punkte įvardintus dokumentus reikia pateikti per trumpesnį terminą – iki kitų metų sausio 10 d.</w:t>
      </w:r>
    </w:p>
    <w:p w14:paraId="09FBD5B3" w14:textId="77777777" w:rsidR="00DC47FA" w:rsidRPr="003F6E85" w:rsidRDefault="001F4361"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 xml:space="preserve"> </w:t>
      </w:r>
      <w:r w:rsidR="00DC47FA" w:rsidRPr="003F6E85">
        <w:rPr>
          <w:color w:val="auto"/>
          <w:lang w:val="lt-LT"/>
        </w:rPr>
        <w:t>Projekto vykdytojas privalo grąžinti Anykščių rajono savivaldybės biudžeto skirtas lėšas (arba dalį lėšų), jeigu:</w:t>
      </w:r>
    </w:p>
    <w:p w14:paraId="1D41E88E" w14:textId="77777777" w:rsidR="00DC47FA" w:rsidRPr="003F6E85" w:rsidRDefault="004F6B0C" w:rsidP="00844BE2">
      <w:pPr>
        <w:pStyle w:val="Sraopastraipa"/>
        <w:numPr>
          <w:ilvl w:val="1"/>
          <w:numId w:val="35"/>
        </w:numPr>
        <w:tabs>
          <w:tab w:val="left" w:pos="1843"/>
        </w:tabs>
        <w:autoSpaceDE w:val="0"/>
        <w:autoSpaceDN w:val="0"/>
        <w:adjustRightInd w:val="0"/>
        <w:ind w:left="0" w:firstLine="720"/>
        <w:rPr>
          <w:color w:val="auto"/>
          <w:lang w:val="lt-LT"/>
        </w:rPr>
      </w:pPr>
      <w:r w:rsidRPr="003F6E85">
        <w:rPr>
          <w:color w:val="auto"/>
          <w:lang w:val="lt-LT"/>
        </w:rPr>
        <w:t>p</w:t>
      </w:r>
      <w:r w:rsidR="00DC47FA" w:rsidRPr="003F6E85">
        <w:rPr>
          <w:color w:val="auto"/>
          <w:lang w:val="lt-LT"/>
        </w:rPr>
        <w:t xml:space="preserve">rojekto vykdytojas neįgyvendino </w:t>
      </w:r>
      <w:r w:rsidRPr="003F6E85">
        <w:rPr>
          <w:color w:val="auto"/>
          <w:lang w:val="lt-LT"/>
        </w:rPr>
        <w:t>p</w:t>
      </w:r>
      <w:r w:rsidR="00DC47FA" w:rsidRPr="003F6E85">
        <w:rPr>
          <w:color w:val="auto"/>
          <w:lang w:val="lt-LT"/>
        </w:rPr>
        <w:t xml:space="preserve">rojekto iki </w:t>
      </w:r>
      <w:r w:rsidRPr="003F6E85">
        <w:rPr>
          <w:color w:val="auto"/>
          <w:lang w:val="lt-LT"/>
        </w:rPr>
        <w:t>p</w:t>
      </w:r>
      <w:r w:rsidR="00DC47FA" w:rsidRPr="003F6E85">
        <w:rPr>
          <w:color w:val="auto"/>
          <w:lang w:val="lt-LT"/>
        </w:rPr>
        <w:t xml:space="preserve">rojekto įgyvendinimo pabaigos datos numatytos </w:t>
      </w:r>
      <w:r w:rsidR="0007471A" w:rsidRPr="003F6E85">
        <w:rPr>
          <w:color w:val="auto"/>
          <w:lang w:val="lt-LT"/>
        </w:rPr>
        <w:t>P</w:t>
      </w:r>
      <w:r w:rsidR="00DC47FA" w:rsidRPr="003F6E85">
        <w:rPr>
          <w:color w:val="auto"/>
          <w:lang w:val="lt-LT"/>
        </w:rPr>
        <w:t xml:space="preserve">araiškoje (grąžinamos visos </w:t>
      </w:r>
      <w:r w:rsidRPr="003F6E85">
        <w:rPr>
          <w:color w:val="auto"/>
          <w:lang w:val="lt-LT"/>
        </w:rPr>
        <w:t>p</w:t>
      </w:r>
      <w:r w:rsidR="00DC47FA" w:rsidRPr="003F6E85">
        <w:rPr>
          <w:color w:val="auto"/>
          <w:lang w:val="lt-LT"/>
        </w:rPr>
        <w:t xml:space="preserve">rojektui skirtos lėšos) arba nepanaudoja visų </w:t>
      </w:r>
      <w:r w:rsidRPr="003F6E85">
        <w:rPr>
          <w:color w:val="auto"/>
          <w:lang w:val="lt-LT"/>
        </w:rPr>
        <w:t>p</w:t>
      </w:r>
      <w:r w:rsidR="00DC47FA" w:rsidRPr="003F6E85">
        <w:rPr>
          <w:color w:val="auto"/>
          <w:lang w:val="lt-LT"/>
        </w:rPr>
        <w:t>rojektui skirtų lėšų (grąžinama nepanaudota lėšų dalis);</w:t>
      </w:r>
    </w:p>
    <w:p w14:paraId="04834FBA" w14:textId="18018A19" w:rsidR="00DC47FA" w:rsidRPr="003F6E85" w:rsidRDefault="004F6B0C" w:rsidP="00844BE2">
      <w:pPr>
        <w:pStyle w:val="Sraopastraipa"/>
        <w:numPr>
          <w:ilvl w:val="1"/>
          <w:numId w:val="35"/>
        </w:numPr>
        <w:tabs>
          <w:tab w:val="left" w:pos="1843"/>
        </w:tabs>
        <w:autoSpaceDE w:val="0"/>
        <w:autoSpaceDN w:val="0"/>
        <w:adjustRightInd w:val="0"/>
        <w:ind w:left="0" w:firstLine="720"/>
        <w:rPr>
          <w:color w:val="auto"/>
          <w:lang w:val="lt-LT"/>
        </w:rPr>
      </w:pPr>
      <w:r w:rsidRPr="003F6E85">
        <w:rPr>
          <w:color w:val="auto"/>
          <w:lang w:val="lt-LT"/>
        </w:rPr>
        <w:t>p</w:t>
      </w:r>
      <w:r w:rsidR="00DC47FA" w:rsidRPr="003F6E85">
        <w:rPr>
          <w:color w:val="auto"/>
          <w:lang w:val="lt-LT"/>
        </w:rPr>
        <w:t xml:space="preserve">rojekto vykdytojas per nustatytą terminą nepateikė </w:t>
      </w:r>
      <w:r w:rsidR="00C8739C">
        <w:rPr>
          <w:color w:val="auto"/>
          <w:lang w:val="lt-LT"/>
        </w:rPr>
        <w:t>49</w:t>
      </w:r>
      <w:r w:rsidR="00DC47FA" w:rsidRPr="003F6E85">
        <w:rPr>
          <w:color w:val="auto"/>
          <w:lang w:val="lt-LT"/>
        </w:rPr>
        <w:t xml:space="preserve"> punkte numatytų dokumentų (grąžinama visa </w:t>
      </w:r>
      <w:r w:rsidRPr="003F6E85">
        <w:rPr>
          <w:color w:val="auto"/>
          <w:lang w:val="lt-LT"/>
        </w:rPr>
        <w:t>p</w:t>
      </w:r>
      <w:r w:rsidR="00DC47FA" w:rsidRPr="003F6E85">
        <w:rPr>
          <w:color w:val="auto"/>
          <w:lang w:val="lt-LT"/>
        </w:rPr>
        <w:t>rojektui skirta lėšų suma);</w:t>
      </w:r>
    </w:p>
    <w:p w14:paraId="3C9658A1" w14:textId="77777777" w:rsidR="00DC47FA" w:rsidRPr="003F6E85" w:rsidRDefault="00DC47FA" w:rsidP="00844BE2">
      <w:pPr>
        <w:pStyle w:val="Sraopastraipa"/>
        <w:numPr>
          <w:ilvl w:val="1"/>
          <w:numId w:val="35"/>
        </w:numPr>
        <w:tabs>
          <w:tab w:val="left" w:pos="1843"/>
        </w:tabs>
        <w:autoSpaceDE w:val="0"/>
        <w:autoSpaceDN w:val="0"/>
        <w:adjustRightInd w:val="0"/>
        <w:ind w:left="0" w:firstLine="720"/>
        <w:rPr>
          <w:color w:val="auto"/>
          <w:lang w:val="lt-LT"/>
        </w:rPr>
      </w:pPr>
      <w:r w:rsidRPr="003F6E85">
        <w:rPr>
          <w:color w:val="auto"/>
          <w:lang w:val="lt-LT"/>
        </w:rPr>
        <w:t xml:space="preserve">nustatoma, kad dalykinėje ataskaitoje pateikta informacija nesutampa su Paraiškoje (arba patikslintoje Paraiškoje), </w:t>
      </w:r>
      <w:r w:rsidR="004F6B0C" w:rsidRPr="003F6E85">
        <w:rPr>
          <w:color w:val="auto"/>
          <w:lang w:val="lt-LT"/>
        </w:rPr>
        <w:t>p</w:t>
      </w:r>
      <w:r w:rsidRPr="003F6E85">
        <w:rPr>
          <w:color w:val="auto"/>
          <w:lang w:val="lt-LT"/>
        </w:rPr>
        <w:t xml:space="preserve">rojekto sąmatoje ir (ar) patvirtintuose </w:t>
      </w:r>
      <w:r w:rsidR="004F6B0C" w:rsidRPr="003F6E85">
        <w:rPr>
          <w:color w:val="auto"/>
          <w:lang w:val="lt-LT"/>
        </w:rPr>
        <w:t>p</w:t>
      </w:r>
      <w:r w:rsidRPr="003F6E85">
        <w:rPr>
          <w:color w:val="auto"/>
          <w:lang w:val="lt-LT"/>
        </w:rPr>
        <w:t>rašymuose nurodyta informacija arba nesilaikyta Apraše numatytos tvarkos;</w:t>
      </w:r>
    </w:p>
    <w:p w14:paraId="6ED2EBF5" w14:textId="77777777" w:rsidR="001543F9" w:rsidRPr="003F6E85" w:rsidRDefault="001543F9" w:rsidP="00844BE2">
      <w:pPr>
        <w:pStyle w:val="Sraopastraipa"/>
        <w:numPr>
          <w:ilvl w:val="1"/>
          <w:numId w:val="35"/>
        </w:numPr>
        <w:tabs>
          <w:tab w:val="left" w:pos="1843"/>
        </w:tabs>
        <w:autoSpaceDE w:val="0"/>
        <w:autoSpaceDN w:val="0"/>
        <w:adjustRightInd w:val="0"/>
        <w:ind w:left="0" w:firstLine="720"/>
        <w:rPr>
          <w:color w:val="auto"/>
          <w:lang w:val="lt-LT"/>
        </w:rPr>
      </w:pPr>
      <w:r w:rsidRPr="003F6E85">
        <w:rPr>
          <w:color w:val="auto"/>
          <w:lang w:val="lt-LT"/>
        </w:rPr>
        <w:lastRenderedPageBreak/>
        <w:t xml:space="preserve">nustatoma, kad </w:t>
      </w:r>
      <w:r w:rsidR="004F6B0C" w:rsidRPr="003F6E85">
        <w:rPr>
          <w:color w:val="auto"/>
          <w:lang w:val="lt-LT"/>
        </w:rPr>
        <w:t>p</w:t>
      </w:r>
      <w:r w:rsidRPr="003F6E85">
        <w:rPr>
          <w:color w:val="auto"/>
          <w:lang w:val="lt-LT"/>
        </w:rPr>
        <w:t>rojekto vykdytojas nepagrįstai gavo lėšų ar jas netinkamai panaudojo;</w:t>
      </w:r>
    </w:p>
    <w:p w14:paraId="2CB2FD2F" w14:textId="77777777" w:rsidR="002A427C" w:rsidRPr="003F6E85" w:rsidRDefault="004F6B0C" w:rsidP="00844BE2">
      <w:pPr>
        <w:pStyle w:val="Sraopastraipa"/>
        <w:numPr>
          <w:ilvl w:val="1"/>
          <w:numId w:val="35"/>
        </w:numPr>
        <w:tabs>
          <w:tab w:val="left" w:pos="1843"/>
        </w:tabs>
        <w:autoSpaceDE w:val="0"/>
        <w:autoSpaceDN w:val="0"/>
        <w:adjustRightInd w:val="0"/>
        <w:ind w:left="0" w:firstLine="720"/>
        <w:rPr>
          <w:color w:val="auto"/>
          <w:lang w:val="lt-LT"/>
        </w:rPr>
      </w:pPr>
      <w:r w:rsidRPr="003F6E85">
        <w:rPr>
          <w:snapToGrid w:val="0"/>
          <w:color w:val="auto"/>
          <w:lang w:val="lt-LT"/>
        </w:rPr>
        <w:t>l</w:t>
      </w:r>
      <w:r w:rsidR="002A427C" w:rsidRPr="003F6E85">
        <w:rPr>
          <w:snapToGrid w:val="0"/>
          <w:color w:val="auto"/>
          <w:lang w:val="lt-LT"/>
        </w:rPr>
        <w:t>ėšos buvo panaudotos ne pagal Sutartyje nurodytos sąmatos ekonominės klasifikacijos straipsnius, ne Sutartyje nurodytam projektui įgyvendinti.</w:t>
      </w:r>
    </w:p>
    <w:p w14:paraId="69A7AC31" w14:textId="77777777" w:rsidR="00F81DC4" w:rsidRPr="003F6E85" w:rsidRDefault="00A54EEF" w:rsidP="00844BE2">
      <w:pPr>
        <w:pStyle w:val="Sraopastraipa"/>
        <w:numPr>
          <w:ilvl w:val="0"/>
          <w:numId w:val="35"/>
        </w:numPr>
        <w:autoSpaceDE w:val="0"/>
        <w:autoSpaceDN w:val="0"/>
        <w:adjustRightInd w:val="0"/>
        <w:ind w:left="0" w:firstLine="720"/>
        <w:rPr>
          <w:color w:val="auto"/>
          <w:lang w:val="lt-LT"/>
        </w:rPr>
      </w:pPr>
      <w:r w:rsidRPr="003F6E85">
        <w:rPr>
          <w:color w:val="auto"/>
          <w:lang w:val="lt-LT"/>
        </w:rPr>
        <w:t xml:space="preserve"> </w:t>
      </w:r>
      <w:r w:rsidR="00D362AB" w:rsidRPr="003F6E85">
        <w:rPr>
          <w:color w:val="auto"/>
          <w:lang w:val="lt-LT"/>
        </w:rPr>
        <w:t xml:space="preserve">Projekto vykdytojas, neįgyvendinęs </w:t>
      </w:r>
      <w:r w:rsidR="004F6B0C" w:rsidRPr="003F6E85">
        <w:rPr>
          <w:color w:val="auto"/>
          <w:lang w:val="lt-LT"/>
        </w:rPr>
        <w:t>p</w:t>
      </w:r>
      <w:r w:rsidR="00D362AB" w:rsidRPr="003F6E85">
        <w:rPr>
          <w:color w:val="auto"/>
          <w:lang w:val="lt-LT"/>
        </w:rPr>
        <w:t xml:space="preserve">rojekto iki numatytos </w:t>
      </w:r>
      <w:r w:rsidR="004F6B0C" w:rsidRPr="003F6E85">
        <w:rPr>
          <w:color w:val="auto"/>
          <w:lang w:val="lt-LT"/>
        </w:rPr>
        <w:t>p</w:t>
      </w:r>
      <w:r w:rsidR="00D362AB" w:rsidRPr="003F6E85">
        <w:rPr>
          <w:color w:val="auto"/>
          <w:lang w:val="lt-LT"/>
        </w:rPr>
        <w:t xml:space="preserve">rojekto įgyvendinimo pabaigos datos Paraiškoje arba nepanaudojęs visų </w:t>
      </w:r>
      <w:r w:rsidR="004F6B0C" w:rsidRPr="003F6E85">
        <w:rPr>
          <w:color w:val="auto"/>
          <w:lang w:val="lt-LT"/>
        </w:rPr>
        <w:t>p</w:t>
      </w:r>
      <w:r w:rsidR="00D362AB" w:rsidRPr="003F6E85">
        <w:rPr>
          <w:color w:val="auto"/>
          <w:lang w:val="lt-LT"/>
        </w:rPr>
        <w:t xml:space="preserve">rojektui skirtų lėšų, privalo jas grąžinti į </w:t>
      </w:r>
      <w:r w:rsidR="00C13C37" w:rsidRPr="003F6E85">
        <w:rPr>
          <w:color w:val="auto"/>
          <w:lang w:val="lt-LT"/>
        </w:rPr>
        <w:t>S</w:t>
      </w:r>
      <w:r w:rsidR="00D362AB" w:rsidRPr="003F6E85">
        <w:rPr>
          <w:color w:val="auto"/>
          <w:lang w:val="lt-LT"/>
        </w:rPr>
        <w:t xml:space="preserve">avivaldybės biudžeto sąskaitą kuo greičiau, bet ne vėliau nei iki einamųjų metų gruodžio 23 dienos. Neįgyvendinus </w:t>
      </w:r>
      <w:r w:rsidR="004F6B0C" w:rsidRPr="003F6E85">
        <w:rPr>
          <w:color w:val="auto"/>
          <w:lang w:val="lt-LT"/>
        </w:rPr>
        <w:t>p</w:t>
      </w:r>
      <w:r w:rsidR="00D362AB" w:rsidRPr="003F6E85">
        <w:rPr>
          <w:color w:val="auto"/>
          <w:lang w:val="lt-LT"/>
        </w:rPr>
        <w:t xml:space="preserve">rojekto ar nepanaudojus visų </w:t>
      </w:r>
      <w:r w:rsidR="004F6B0C" w:rsidRPr="003F6E85">
        <w:rPr>
          <w:color w:val="auto"/>
          <w:lang w:val="lt-LT"/>
        </w:rPr>
        <w:t>p</w:t>
      </w:r>
      <w:r w:rsidR="00D362AB" w:rsidRPr="003F6E85">
        <w:rPr>
          <w:color w:val="auto"/>
          <w:lang w:val="lt-LT"/>
        </w:rPr>
        <w:t xml:space="preserve">rojektui skirtų lėšų, </w:t>
      </w:r>
      <w:r w:rsidR="004F6B0C" w:rsidRPr="003F6E85">
        <w:rPr>
          <w:color w:val="auto"/>
          <w:lang w:val="lt-LT"/>
        </w:rPr>
        <w:t>p</w:t>
      </w:r>
      <w:r w:rsidR="00D362AB" w:rsidRPr="003F6E85">
        <w:rPr>
          <w:color w:val="auto"/>
          <w:lang w:val="lt-LT"/>
        </w:rPr>
        <w:t xml:space="preserve">rojekto vykdytojas atsiunčia Koordinatoriui laisvos formos </w:t>
      </w:r>
      <w:r w:rsidR="004F6B0C" w:rsidRPr="003F6E85">
        <w:rPr>
          <w:color w:val="auto"/>
          <w:lang w:val="lt-LT"/>
        </w:rPr>
        <w:t>p</w:t>
      </w:r>
      <w:r w:rsidR="00D362AB" w:rsidRPr="003F6E85">
        <w:rPr>
          <w:color w:val="auto"/>
          <w:lang w:val="lt-LT"/>
        </w:rPr>
        <w:t>rašymą leisti grąžinti lėšas, prašyme nurodant priežastis. Prašymo kopija su Koordinatoriaus žyma (pareigomis, vardu, pavarde, parašu, data) perduodama Administracijos skyriui, atsakingam už finansus ir apskaitą.</w:t>
      </w:r>
    </w:p>
    <w:p w14:paraId="6085D5E0" w14:textId="77777777" w:rsidR="00D362AB" w:rsidRPr="003F6E85" w:rsidRDefault="00D362AB" w:rsidP="00CC0C99">
      <w:pPr>
        <w:pStyle w:val="Sraopastraipa"/>
        <w:numPr>
          <w:ilvl w:val="0"/>
          <w:numId w:val="35"/>
        </w:numPr>
        <w:tabs>
          <w:tab w:val="left" w:pos="1620"/>
        </w:tabs>
        <w:autoSpaceDE w:val="0"/>
        <w:autoSpaceDN w:val="0"/>
        <w:adjustRightInd w:val="0"/>
        <w:ind w:left="0" w:firstLine="720"/>
        <w:rPr>
          <w:color w:val="auto"/>
          <w:lang w:val="lt-LT"/>
        </w:rPr>
      </w:pPr>
      <w:r w:rsidRPr="003F6E85">
        <w:rPr>
          <w:color w:val="auto"/>
          <w:lang w:val="lt-LT"/>
        </w:rPr>
        <w:t xml:space="preserve">Nustačius, kad </w:t>
      </w:r>
      <w:r w:rsidR="004F6B0C" w:rsidRPr="003F6E85">
        <w:rPr>
          <w:color w:val="auto"/>
          <w:lang w:val="lt-LT"/>
        </w:rPr>
        <w:t>p</w:t>
      </w:r>
      <w:r w:rsidRPr="003F6E85">
        <w:rPr>
          <w:color w:val="auto"/>
          <w:lang w:val="lt-LT"/>
        </w:rPr>
        <w:t xml:space="preserve">rojekto vykdymo metu </w:t>
      </w:r>
      <w:r w:rsidR="004F6B0C" w:rsidRPr="003F6E85">
        <w:rPr>
          <w:color w:val="auto"/>
          <w:lang w:val="lt-LT"/>
        </w:rPr>
        <w:t>p</w:t>
      </w:r>
      <w:r w:rsidRPr="003F6E85">
        <w:rPr>
          <w:color w:val="auto"/>
          <w:lang w:val="lt-LT"/>
        </w:rPr>
        <w:t xml:space="preserve">rojekto vykdytojas nesilaikė Aprašo, </w:t>
      </w:r>
      <w:r w:rsidR="004F6B0C" w:rsidRPr="003F6E85">
        <w:rPr>
          <w:color w:val="auto"/>
          <w:lang w:val="lt-LT"/>
        </w:rPr>
        <w:t>p</w:t>
      </w:r>
      <w:r w:rsidRPr="003F6E85">
        <w:rPr>
          <w:color w:val="auto"/>
          <w:lang w:val="lt-LT"/>
        </w:rPr>
        <w:t xml:space="preserve">rojekto vykdytojui siunčiamas informacinis pranešimas, kuriuo Koordinatorius fiksuoja </w:t>
      </w:r>
      <w:r w:rsidR="004F6B0C" w:rsidRPr="003F6E85">
        <w:rPr>
          <w:color w:val="auto"/>
          <w:lang w:val="lt-LT"/>
        </w:rPr>
        <w:t>p</w:t>
      </w:r>
      <w:r w:rsidRPr="003F6E85">
        <w:rPr>
          <w:color w:val="auto"/>
          <w:lang w:val="lt-LT"/>
        </w:rPr>
        <w:t xml:space="preserve">rojekto vykdytojo netinkamai vykdytas sąlygas. Projekto vykdytojui teikiant </w:t>
      </w:r>
      <w:r w:rsidR="00337023" w:rsidRPr="003F6E85">
        <w:rPr>
          <w:color w:val="auto"/>
          <w:lang w:val="lt-LT"/>
        </w:rPr>
        <w:t>P</w:t>
      </w:r>
      <w:r w:rsidRPr="003F6E85">
        <w:rPr>
          <w:color w:val="auto"/>
          <w:lang w:val="lt-LT"/>
        </w:rPr>
        <w:t xml:space="preserve">araiškas kitais metais, Koordinatorius </w:t>
      </w:r>
      <w:r w:rsidR="004F6B0C" w:rsidRPr="003F6E85">
        <w:rPr>
          <w:color w:val="auto"/>
          <w:lang w:val="lt-LT"/>
        </w:rPr>
        <w:t>v</w:t>
      </w:r>
      <w:r w:rsidRPr="003F6E85">
        <w:rPr>
          <w:color w:val="auto"/>
          <w:lang w:val="lt-LT"/>
        </w:rPr>
        <w:t xml:space="preserve">ertinimo komisijai kartu su </w:t>
      </w:r>
      <w:r w:rsidR="00337023" w:rsidRPr="003F6E85">
        <w:rPr>
          <w:color w:val="auto"/>
          <w:lang w:val="lt-LT"/>
        </w:rPr>
        <w:t>P</w:t>
      </w:r>
      <w:r w:rsidRPr="003F6E85">
        <w:rPr>
          <w:color w:val="auto"/>
          <w:lang w:val="lt-LT"/>
        </w:rPr>
        <w:t>araiškomis pateikia ir informacinius pranešimus.</w:t>
      </w:r>
      <w:r w:rsidR="00654701" w:rsidRPr="003F6E85">
        <w:rPr>
          <w:color w:val="auto"/>
          <w:lang w:val="lt-LT"/>
        </w:rPr>
        <w:t xml:space="preserve"> Pastebėjimus apie projektą Koordinatorius projekto vykdytojui pateikia el. paštu.</w:t>
      </w:r>
    </w:p>
    <w:p w14:paraId="096AD8CE" w14:textId="3D95E882" w:rsidR="00F81DC4" w:rsidRPr="003F6E85" w:rsidRDefault="00890B83" w:rsidP="00CC0C99">
      <w:pPr>
        <w:pStyle w:val="Sraopastraipa"/>
        <w:numPr>
          <w:ilvl w:val="0"/>
          <w:numId w:val="35"/>
        </w:numPr>
        <w:tabs>
          <w:tab w:val="left" w:pos="1620"/>
        </w:tabs>
        <w:autoSpaceDE w:val="0"/>
        <w:autoSpaceDN w:val="0"/>
        <w:adjustRightInd w:val="0"/>
        <w:ind w:left="0" w:firstLine="720"/>
        <w:rPr>
          <w:color w:val="auto"/>
          <w:lang w:val="lt-LT"/>
        </w:rPr>
      </w:pPr>
      <w:r w:rsidRPr="003F6E85">
        <w:rPr>
          <w:color w:val="0D0D0D"/>
          <w:lang w:val="lt-LT"/>
        </w:rPr>
        <w:t>Koordinatorius</w:t>
      </w:r>
      <w:r w:rsidR="00C13C37" w:rsidRPr="003F6E85">
        <w:rPr>
          <w:color w:val="0D0D0D"/>
          <w:lang w:val="lt-LT"/>
        </w:rPr>
        <w:t>,</w:t>
      </w:r>
      <w:r w:rsidRPr="003F6E85">
        <w:rPr>
          <w:color w:val="0D0D0D"/>
          <w:lang w:val="lt-LT"/>
        </w:rPr>
        <w:t xml:space="preserve"> patikrinęs </w:t>
      </w:r>
      <w:r w:rsidRPr="003F6E85">
        <w:rPr>
          <w:color w:val="auto"/>
          <w:lang w:val="lt-LT"/>
        </w:rPr>
        <w:t xml:space="preserve">visus gautus dokumentus bei dalykinę ataskaitą, patvirtina, kad </w:t>
      </w:r>
      <w:r w:rsidR="005122E5" w:rsidRPr="003F6E85">
        <w:rPr>
          <w:color w:val="auto"/>
          <w:lang w:val="lt-LT"/>
        </w:rPr>
        <w:t>d</w:t>
      </w:r>
      <w:r w:rsidRPr="003F6E85">
        <w:rPr>
          <w:color w:val="auto"/>
          <w:lang w:val="lt-LT"/>
        </w:rPr>
        <w:t>alykinė ataskaita yra priimta ir tinkama ją pasirašydamas (nurodydamas pareigas, vardą, pavardę, patvirtinimo datą).</w:t>
      </w:r>
      <w:r w:rsidR="00F8267F" w:rsidRPr="003F6E85">
        <w:rPr>
          <w:color w:val="auto"/>
          <w:lang w:val="lt-LT"/>
        </w:rPr>
        <w:t xml:space="preserve"> Koordinatoriui nepatvirtinus projekto vykdytojo pateiktos dalykinės ataskaitos, vadovaujamasi 5</w:t>
      </w:r>
      <w:r w:rsidR="008205B1">
        <w:rPr>
          <w:color w:val="auto"/>
          <w:lang w:val="lt-LT"/>
        </w:rPr>
        <w:t>1</w:t>
      </w:r>
      <w:r w:rsidR="00F8267F" w:rsidRPr="003F6E85">
        <w:rPr>
          <w:color w:val="auto"/>
          <w:lang w:val="lt-LT"/>
        </w:rPr>
        <w:t xml:space="preserve"> ir 5</w:t>
      </w:r>
      <w:r w:rsidR="008205B1">
        <w:rPr>
          <w:color w:val="auto"/>
          <w:lang w:val="lt-LT"/>
        </w:rPr>
        <w:t>3</w:t>
      </w:r>
      <w:r w:rsidR="00F8267F" w:rsidRPr="003F6E85">
        <w:rPr>
          <w:color w:val="auto"/>
          <w:lang w:val="lt-LT"/>
        </w:rPr>
        <w:t xml:space="preserve"> punktais.</w:t>
      </w:r>
    </w:p>
    <w:p w14:paraId="630C15EC" w14:textId="77777777" w:rsidR="00AA629A" w:rsidRPr="003F6E85" w:rsidRDefault="00AA629A" w:rsidP="00CC0C99">
      <w:pPr>
        <w:pStyle w:val="Sraopastraipa"/>
        <w:numPr>
          <w:ilvl w:val="0"/>
          <w:numId w:val="35"/>
        </w:numPr>
        <w:tabs>
          <w:tab w:val="left" w:pos="1620"/>
        </w:tabs>
        <w:autoSpaceDE w:val="0"/>
        <w:autoSpaceDN w:val="0"/>
        <w:adjustRightInd w:val="0"/>
        <w:ind w:left="0" w:firstLine="720"/>
        <w:rPr>
          <w:color w:val="auto"/>
          <w:lang w:val="lt-LT"/>
        </w:rPr>
      </w:pPr>
      <w:r w:rsidRPr="003F6E85">
        <w:rPr>
          <w:color w:val="auto"/>
          <w:lang w:val="lt-LT"/>
        </w:rPr>
        <w:t>Negrąžinus lėšų per nustatytą terminą, jos išieškomos teisės aktų nustatyta tvarka.</w:t>
      </w:r>
    </w:p>
    <w:p w14:paraId="61B1FCB0" w14:textId="77777777" w:rsidR="00AA629A" w:rsidRPr="003F6E85" w:rsidRDefault="00AA629A" w:rsidP="00AA629A">
      <w:pPr>
        <w:ind w:firstLine="720"/>
        <w:jc w:val="center"/>
        <w:rPr>
          <w:b/>
        </w:rPr>
      </w:pPr>
    </w:p>
    <w:p w14:paraId="0437D2BE" w14:textId="77777777" w:rsidR="00AA629A" w:rsidRPr="003F6E85" w:rsidRDefault="00AA629A" w:rsidP="00844BE2">
      <w:pPr>
        <w:tabs>
          <w:tab w:val="left" w:pos="851"/>
        </w:tabs>
        <w:spacing w:line="240" w:lineRule="auto"/>
        <w:ind w:right="140"/>
        <w:jc w:val="center"/>
        <w:rPr>
          <w:b/>
          <w:bCs/>
        </w:rPr>
      </w:pPr>
      <w:r w:rsidRPr="003F6E85">
        <w:rPr>
          <w:b/>
          <w:bCs/>
        </w:rPr>
        <w:t>VII</w:t>
      </w:r>
      <w:r w:rsidR="006E2DEA" w:rsidRPr="003F6E85">
        <w:rPr>
          <w:b/>
          <w:bCs/>
        </w:rPr>
        <w:t>I</w:t>
      </w:r>
      <w:r w:rsidRPr="003F6E85">
        <w:rPr>
          <w:b/>
          <w:bCs/>
        </w:rPr>
        <w:t xml:space="preserve"> </w:t>
      </w:r>
      <w:r w:rsidRPr="003F6E85">
        <w:rPr>
          <w:b/>
        </w:rPr>
        <w:t>SKYRIUS</w:t>
      </w:r>
      <w:r w:rsidRPr="003F6E85">
        <w:rPr>
          <w:b/>
          <w:bCs/>
        </w:rPr>
        <w:t xml:space="preserve"> </w:t>
      </w:r>
    </w:p>
    <w:p w14:paraId="6C9C7E97" w14:textId="77777777" w:rsidR="00AA629A" w:rsidRPr="003F6E85" w:rsidRDefault="00AA629A" w:rsidP="00844BE2">
      <w:pPr>
        <w:tabs>
          <w:tab w:val="left" w:pos="851"/>
        </w:tabs>
        <w:spacing w:line="240" w:lineRule="auto"/>
        <w:ind w:right="140"/>
        <w:jc w:val="center"/>
        <w:rPr>
          <w:b/>
          <w:bCs/>
        </w:rPr>
      </w:pPr>
      <w:r w:rsidRPr="003F6E85">
        <w:rPr>
          <w:b/>
          <w:bCs/>
        </w:rPr>
        <w:t>BAIGIAMOSIOS NUOSTATOS</w:t>
      </w:r>
    </w:p>
    <w:p w14:paraId="4AB15034" w14:textId="77777777" w:rsidR="00E413F0" w:rsidRPr="003F6E85" w:rsidRDefault="00E413F0" w:rsidP="00844BE2">
      <w:pPr>
        <w:tabs>
          <w:tab w:val="left" w:pos="851"/>
        </w:tabs>
        <w:spacing w:line="240" w:lineRule="auto"/>
        <w:ind w:right="140"/>
        <w:jc w:val="center"/>
        <w:rPr>
          <w:b/>
          <w:bCs/>
        </w:rPr>
      </w:pPr>
    </w:p>
    <w:p w14:paraId="0F5EC3B8" w14:textId="77777777" w:rsidR="00AA629A" w:rsidRPr="003F6E85" w:rsidRDefault="00AA629A" w:rsidP="00CC0C99">
      <w:pPr>
        <w:pStyle w:val="Sraopastraipa"/>
        <w:numPr>
          <w:ilvl w:val="0"/>
          <w:numId w:val="35"/>
        </w:numPr>
        <w:tabs>
          <w:tab w:val="left" w:pos="851"/>
          <w:tab w:val="left" w:pos="1620"/>
        </w:tabs>
        <w:ind w:firstLine="270"/>
        <w:rPr>
          <w:color w:val="auto"/>
          <w:lang w:val="lt-LT" w:eastAsia="lt-LT"/>
        </w:rPr>
      </w:pPr>
      <w:r w:rsidRPr="003F6E85">
        <w:rPr>
          <w:color w:val="auto"/>
          <w:lang w:val="lt-LT"/>
        </w:rPr>
        <w:t>P</w:t>
      </w:r>
      <w:r w:rsidRPr="003F6E85">
        <w:rPr>
          <w:color w:val="auto"/>
          <w:lang w:val="lt-LT" w:eastAsia="lt-LT"/>
        </w:rPr>
        <w:t xml:space="preserve">rojektų vykdytojai už </w:t>
      </w:r>
      <w:r w:rsidR="005122E5" w:rsidRPr="003F6E85">
        <w:rPr>
          <w:color w:val="auto"/>
          <w:lang w:val="lt-LT" w:eastAsia="lt-LT"/>
        </w:rPr>
        <w:t>p</w:t>
      </w:r>
      <w:r w:rsidRPr="003F6E85">
        <w:rPr>
          <w:color w:val="auto"/>
          <w:lang w:val="lt-LT" w:eastAsia="lt-LT"/>
        </w:rPr>
        <w:t xml:space="preserve">rojektams skirtų lėšų panaudojimą atsiskaito </w:t>
      </w:r>
      <w:r w:rsidR="005122E5" w:rsidRPr="003F6E85">
        <w:rPr>
          <w:color w:val="auto"/>
          <w:lang w:val="lt-LT" w:eastAsia="lt-LT"/>
        </w:rPr>
        <w:t>p</w:t>
      </w:r>
      <w:r w:rsidRPr="003F6E85">
        <w:rPr>
          <w:color w:val="auto"/>
          <w:lang w:val="lt-LT" w:eastAsia="lt-LT"/>
        </w:rPr>
        <w:t>rojekto finansavimo sutartyje nustatytomis sąlygomis ir terminais.</w:t>
      </w:r>
    </w:p>
    <w:p w14:paraId="418721BE" w14:textId="77777777" w:rsidR="00E64699" w:rsidRPr="003F6E85" w:rsidRDefault="00E64699" w:rsidP="00CC0C99">
      <w:pPr>
        <w:pStyle w:val="Sraopastraipa"/>
        <w:numPr>
          <w:ilvl w:val="0"/>
          <w:numId w:val="35"/>
        </w:numPr>
        <w:tabs>
          <w:tab w:val="left" w:pos="851"/>
          <w:tab w:val="left" w:pos="1620"/>
        </w:tabs>
        <w:ind w:left="0" w:firstLine="720"/>
        <w:rPr>
          <w:color w:val="auto"/>
          <w:lang w:val="lt-LT" w:eastAsia="lt-LT"/>
        </w:rPr>
      </w:pPr>
      <w:r w:rsidRPr="003F6E85">
        <w:rPr>
          <w:color w:val="auto"/>
          <w:lang w:val="lt-LT" w:eastAsia="lt-LT"/>
        </w:rPr>
        <w:t xml:space="preserve">Visos </w:t>
      </w:r>
      <w:r w:rsidR="005122E5" w:rsidRPr="003F6E85">
        <w:rPr>
          <w:color w:val="auto"/>
          <w:lang w:val="lt-LT" w:eastAsia="lt-LT"/>
        </w:rPr>
        <w:t>p</w:t>
      </w:r>
      <w:r w:rsidRPr="003F6E85">
        <w:rPr>
          <w:color w:val="auto"/>
          <w:lang w:val="lt-LT" w:eastAsia="lt-LT"/>
        </w:rPr>
        <w:t xml:space="preserve">rojekto </w:t>
      </w:r>
      <w:bookmarkStart w:id="22" w:name="_Hlk173744599"/>
      <w:r w:rsidRPr="003F6E85">
        <w:rPr>
          <w:color w:val="auto"/>
          <w:lang w:val="lt-LT" w:eastAsia="lt-LT"/>
        </w:rPr>
        <w:t xml:space="preserve">įgyvendinimui reikalingos prekės, darbai ir paslaugos privalo būti perkamos viešuosius pirkimus reglamentuojančių teisės aktų nustatyta tvarka, jeigu </w:t>
      </w:r>
      <w:r w:rsidR="005122E5" w:rsidRPr="003F6E85">
        <w:rPr>
          <w:color w:val="auto"/>
          <w:lang w:val="lt-LT" w:eastAsia="lt-LT"/>
        </w:rPr>
        <w:t>p</w:t>
      </w:r>
      <w:r w:rsidRPr="003F6E85">
        <w:rPr>
          <w:color w:val="auto"/>
          <w:lang w:val="lt-LT" w:eastAsia="lt-LT"/>
        </w:rPr>
        <w:t>rojekto vykdytojas yra perkančioji organizacija pagal Lietuvos Respublikos viešųjų pirkimų įstatymą</w:t>
      </w:r>
      <w:bookmarkEnd w:id="22"/>
      <w:r w:rsidRPr="003F6E85">
        <w:rPr>
          <w:color w:val="auto"/>
          <w:lang w:val="lt-LT" w:eastAsia="lt-LT"/>
        </w:rPr>
        <w:t>.</w:t>
      </w:r>
    </w:p>
    <w:p w14:paraId="78263CD4" w14:textId="77777777" w:rsidR="00AA629A" w:rsidRPr="003F6E85" w:rsidRDefault="00AA629A" w:rsidP="00CC0C99">
      <w:pPr>
        <w:pStyle w:val="Sraopastraipa"/>
        <w:numPr>
          <w:ilvl w:val="0"/>
          <w:numId w:val="35"/>
        </w:numPr>
        <w:tabs>
          <w:tab w:val="left" w:pos="851"/>
          <w:tab w:val="left" w:pos="1620"/>
        </w:tabs>
        <w:ind w:left="0" w:firstLine="720"/>
        <w:rPr>
          <w:color w:val="auto"/>
          <w:lang w:val="lt-LT"/>
        </w:rPr>
      </w:pPr>
      <w:r w:rsidRPr="003F6E85">
        <w:rPr>
          <w:color w:val="auto"/>
          <w:lang w:val="lt-LT" w:eastAsia="lt-LT"/>
        </w:rPr>
        <w:t xml:space="preserve">Projekto priemonių </w:t>
      </w:r>
      <w:bookmarkStart w:id="23" w:name="_Hlk173745153"/>
      <w:r w:rsidRPr="003F6E85">
        <w:rPr>
          <w:color w:val="auto"/>
          <w:lang w:val="lt-LT" w:eastAsia="lt-LT"/>
        </w:rPr>
        <w:t>finansinę kontrolę atlieka</w:t>
      </w:r>
      <w:r w:rsidR="00913B33" w:rsidRPr="003F6E85">
        <w:rPr>
          <w:color w:val="auto"/>
          <w:lang w:val="lt-LT" w:eastAsia="lt-LT"/>
        </w:rPr>
        <w:t xml:space="preserve"> </w:t>
      </w:r>
      <w:r w:rsidR="004B62FC" w:rsidRPr="003F6E85">
        <w:rPr>
          <w:bCs/>
          <w:color w:val="auto"/>
          <w:lang w:val="lt-LT"/>
        </w:rPr>
        <w:t>A</w:t>
      </w:r>
      <w:r w:rsidR="00B92163" w:rsidRPr="003F6E85">
        <w:rPr>
          <w:bCs/>
          <w:color w:val="auto"/>
          <w:lang w:val="lt-LT"/>
        </w:rPr>
        <w:t>dministracijos skyrius, atsakingas už finansus ir apskaitą.</w:t>
      </w:r>
    </w:p>
    <w:bookmarkEnd w:id="23"/>
    <w:p w14:paraId="6DF883CE" w14:textId="77777777" w:rsidR="00AA629A" w:rsidRPr="003F6E85" w:rsidRDefault="00AA629A" w:rsidP="00CC0C99">
      <w:pPr>
        <w:pStyle w:val="Sraopastraipa"/>
        <w:numPr>
          <w:ilvl w:val="0"/>
          <w:numId w:val="35"/>
        </w:numPr>
        <w:tabs>
          <w:tab w:val="left" w:pos="851"/>
          <w:tab w:val="left" w:pos="1620"/>
          <w:tab w:val="left" w:pos="1985"/>
        </w:tabs>
        <w:ind w:left="0" w:firstLine="720"/>
        <w:rPr>
          <w:color w:val="auto"/>
          <w:lang w:val="lt-LT" w:eastAsia="lt-LT"/>
        </w:rPr>
      </w:pPr>
      <w:r w:rsidRPr="003F6E85">
        <w:rPr>
          <w:color w:val="auto"/>
          <w:lang w:val="lt-LT"/>
        </w:rPr>
        <w:t xml:space="preserve">Projekto </w:t>
      </w:r>
      <w:r w:rsidRPr="003F6E85">
        <w:rPr>
          <w:bCs/>
          <w:color w:val="auto"/>
          <w:lang w:val="lt-LT"/>
        </w:rPr>
        <w:t xml:space="preserve">priemonių įgyvendinimo kontrolę atlieka Koordinatorius. </w:t>
      </w:r>
    </w:p>
    <w:p w14:paraId="71E55A2A" w14:textId="77777777" w:rsidR="00CB52E5" w:rsidRPr="003F6E85" w:rsidRDefault="00AA629A" w:rsidP="00CC0C99">
      <w:pPr>
        <w:pStyle w:val="Sraopastraipa"/>
        <w:numPr>
          <w:ilvl w:val="0"/>
          <w:numId w:val="35"/>
        </w:numPr>
        <w:tabs>
          <w:tab w:val="left" w:pos="851"/>
          <w:tab w:val="left" w:pos="1620"/>
        </w:tabs>
        <w:ind w:left="0" w:firstLine="720"/>
        <w:rPr>
          <w:color w:val="auto"/>
          <w:lang w:val="lt-LT" w:eastAsia="lt-LT"/>
        </w:rPr>
      </w:pPr>
      <w:r w:rsidRPr="003F6E85">
        <w:rPr>
          <w:color w:val="auto"/>
          <w:lang w:val="lt-LT" w:eastAsia="lt-LT"/>
        </w:rPr>
        <w:t xml:space="preserve">Aprašas gali būti keičiamas, papildomas ar </w:t>
      </w:r>
      <w:bookmarkStart w:id="24" w:name="_Hlk173745112"/>
      <w:r w:rsidRPr="003F6E85">
        <w:rPr>
          <w:color w:val="auto"/>
          <w:lang w:val="lt-LT" w:eastAsia="lt-LT"/>
        </w:rPr>
        <w:t xml:space="preserve">pripažįstamas netekusiu galios </w:t>
      </w:r>
      <w:bookmarkEnd w:id="24"/>
      <w:r w:rsidRPr="003F6E85">
        <w:rPr>
          <w:color w:val="auto"/>
          <w:lang w:val="lt-LT" w:eastAsia="lt-LT"/>
        </w:rPr>
        <w:t xml:space="preserve">Anykščių rajono savivaldybės </w:t>
      </w:r>
      <w:r w:rsidR="00F95760" w:rsidRPr="003F6E85">
        <w:rPr>
          <w:color w:val="auto"/>
          <w:lang w:val="lt-LT" w:eastAsia="lt-LT"/>
        </w:rPr>
        <w:t>tarybos sprendimu</w:t>
      </w:r>
      <w:r w:rsidRPr="003F6E85">
        <w:rPr>
          <w:color w:val="auto"/>
          <w:lang w:val="lt-LT" w:eastAsia="lt-LT"/>
        </w:rPr>
        <w:t>.</w:t>
      </w:r>
    </w:p>
    <w:p w14:paraId="06C0DF7E" w14:textId="77777777" w:rsidR="00CB52E5" w:rsidRPr="003F6E85" w:rsidRDefault="00CB52E5" w:rsidP="000E177A">
      <w:pPr>
        <w:pStyle w:val="Sraopastraipa"/>
        <w:numPr>
          <w:ilvl w:val="0"/>
          <w:numId w:val="35"/>
        </w:numPr>
        <w:tabs>
          <w:tab w:val="left" w:pos="851"/>
          <w:tab w:val="left" w:pos="1620"/>
          <w:tab w:val="left" w:pos="1985"/>
        </w:tabs>
        <w:ind w:left="0" w:firstLine="720"/>
        <w:rPr>
          <w:color w:val="auto"/>
          <w:lang w:val="lt-LT" w:eastAsia="lt-LT"/>
        </w:rPr>
      </w:pPr>
      <w:r w:rsidRPr="003F6E85">
        <w:rPr>
          <w:color w:val="auto"/>
          <w:lang w:val="lt-LT"/>
        </w:rPr>
        <w:lastRenderedPageBreak/>
        <w:t>Projektų dokumentai Savivaldybės archyve saugomi teisės aktų nustatyta tvarka ir terminais.</w:t>
      </w:r>
    </w:p>
    <w:p w14:paraId="304A9D58" w14:textId="77777777" w:rsidR="00CB52E5" w:rsidRPr="003F6E85" w:rsidRDefault="00CB52E5" w:rsidP="000E177A">
      <w:pPr>
        <w:pStyle w:val="Sraopastraipa"/>
        <w:numPr>
          <w:ilvl w:val="0"/>
          <w:numId w:val="35"/>
        </w:numPr>
        <w:tabs>
          <w:tab w:val="left" w:pos="1530"/>
          <w:tab w:val="left" w:pos="1620"/>
          <w:tab w:val="left" w:pos="1843"/>
          <w:tab w:val="left" w:pos="1985"/>
        </w:tabs>
        <w:autoSpaceDE w:val="0"/>
        <w:autoSpaceDN w:val="0"/>
        <w:adjustRightInd w:val="0"/>
        <w:ind w:left="0" w:firstLine="720"/>
        <w:rPr>
          <w:color w:val="auto"/>
          <w:lang w:val="lt-LT"/>
        </w:rPr>
      </w:pPr>
      <w:r w:rsidRPr="003F6E85">
        <w:rPr>
          <w:color w:val="auto"/>
          <w:lang w:val="lt-LT"/>
        </w:rPr>
        <w:t xml:space="preserve">Pareiškėjų ir </w:t>
      </w:r>
      <w:r w:rsidR="005122E5" w:rsidRPr="003F6E85">
        <w:rPr>
          <w:color w:val="auto"/>
          <w:lang w:val="lt-LT"/>
        </w:rPr>
        <w:t>p</w:t>
      </w:r>
      <w:r w:rsidRPr="003F6E85">
        <w:rPr>
          <w:color w:val="auto"/>
          <w:lang w:val="lt-LT"/>
        </w:rPr>
        <w:t>rojektų vykdytojų skundai teikiami ir nagrinėjami teisės aktų nustatyta tvarka.</w:t>
      </w:r>
    </w:p>
    <w:p w14:paraId="39831821" w14:textId="77777777" w:rsidR="00CB52E5" w:rsidRPr="003F6E85" w:rsidRDefault="00CB52E5" w:rsidP="00982981">
      <w:pPr>
        <w:tabs>
          <w:tab w:val="left" w:pos="851"/>
        </w:tabs>
        <w:ind w:firstLine="709"/>
        <w:rPr>
          <w:lang w:eastAsia="lt-LT"/>
        </w:rPr>
      </w:pPr>
    </w:p>
    <w:p w14:paraId="754177B0" w14:textId="77777777" w:rsidR="00E5266F" w:rsidRPr="003F6E85" w:rsidRDefault="00E5266F" w:rsidP="00B84DA3">
      <w:pPr>
        <w:tabs>
          <w:tab w:val="left" w:pos="851"/>
        </w:tabs>
        <w:ind w:right="140"/>
        <w:jc w:val="center"/>
      </w:pPr>
    </w:p>
    <w:p w14:paraId="6B9982A3" w14:textId="77777777" w:rsidR="00E5266F" w:rsidRPr="003F6E85" w:rsidRDefault="00E5266F" w:rsidP="00B84DA3">
      <w:pPr>
        <w:tabs>
          <w:tab w:val="left" w:pos="851"/>
        </w:tabs>
        <w:ind w:right="140"/>
      </w:pPr>
    </w:p>
    <w:p w14:paraId="7B359009" w14:textId="77777777" w:rsidR="006538F0" w:rsidRPr="003F6E85" w:rsidRDefault="006538F0" w:rsidP="00B84DA3">
      <w:pPr>
        <w:tabs>
          <w:tab w:val="left" w:pos="851"/>
        </w:tabs>
        <w:ind w:right="140"/>
      </w:pPr>
    </w:p>
    <w:p w14:paraId="50E3ADF8" w14:textId="77777777" w:rsidR="006538F0" w:rsidRPr="003F6E85" w:rsidRDefault="006538F0" w:rsidP="008D0EF7">
      <w:pPr>
        <w:tabs>
          <w:tab w:val="left" w:pos="851"/>
        </w:tabs>
        <w:ind w:right="140"/>
        <w:jc w:val="center"/>
      </w:pPr>
    </w:p>
    <w:p w14:paraId="137DA331" w14:textId="4C29AF50" w:rsidR="006F5CA7" w:rsidRPr="003F6E85" w:rsidRDefault="000139AF" w:rsidP="00783970">
      <w:pPr>
        <w:spacing w:line="240" w:lineRule="auto"/>
        <w:ind w:left="6494" w:firstLine="0"/>
        <w:rPr>
          <w:bCs/>
        </w:rPr>
      </w:pPr>
      <w:r w:rsidRPr="003F6E85">
        <w:br w:type="page"/>
      </w:r>
      <w:r w:rsidR="00B54AAB" w:rsidRPr="003F6E85">
        <w:rPr>
          <w:bCs/>
        </w:rPr>
        <w:lastRenderedPageBreak/>
        <w:t xml:space="preserve">Viešųjų paslaugų kūrybinių industrijų plėtotei organizavimo ir vykdymo </w:t>
      </w:r>
      <w:r w:rsidR="00630AF3" w:rsidRPr="003F6E85">
        <w:rPr>
          <w:bCs/>
        </w:rPr>
        <w:t>finansavimo tvarkos</w:t>
      </w:r>
      <w:r w:rsidR="00B54AAB" w:rsidRPr="003F6E85">
        <w:rPr>
          <w:bCs/>
        </w:rPr>
        <w:t xml:space="preserve"> aprašo 1 priedas </w:t>
      </w:r>
    </w:p>
    <w:p w14:paraId="180023D4" w14:textId="77777777" w:rsidR="00787335" w:rsidRPr="003F6E85" w:rsidRDefault="00787335" w:rsidP="000931BE">
      <w:pPr>
        <w:ind w:firstLine="0"/>
        <w:rPr>
          <w:b/>
          <w:bCs/>
          <w:lang w:eastAsia="lt-LT"/>
        </w:rPr>
      </w:pPr>
    </w:p>
    <w:p w14:paraId="586B3BC7" w14:textId="77777777" w:rsidR="00B54AAB" w:rsidRPr="003F6E85" w:rsidRDefault="00B54AAB" w:rsidP="00234555">
      <w:pPr>
        <w:jc w:val="center"/>
        <w:rPr>
          <w:b/>
          <w:bCs/>
          <w:lang w:eastAsia="lt-LT"/>
        </w:rPr>
      </w:pPr>
      <w:r w:rsidRPr="003F6E85">
        <w:rPr>
          <w:b/>
          <w:bCs/>
          <w:lang w:eastAsia="lt-LT"/>
        </w:rPr>
        <w:t xml:space="preserve">VIEŠŲJŲ PASLAUGŲ KŪRYBINIŲ INDUSTRIJŲ PLĖTOTEI </w:t>
      </w:r>
    </w:p>
    <w:p w14:paraId="24E1313D" w14:textId="77777777" w:rsidR="00B54AAB" w:rsidRPr="003F6E85" w:rsidRDefault="00B54AAB" w:rsidP="00234555">
      <w:pPr>
        <w:jc w:val="center"/>
        <w:rPr>
          <w:b/>
          <w:bCs/>
          <w:lang w:eastAsia="lt-LT"/>
        </w:rPr>
      </w:pPr>
      <w:r w:rsidRPr="003F6E85">
        <w:rPr>
          <w:b/>
          <w:bCs/>
          <w:lang w:eastAsia="lt-LT"/>
        </w:rPr>
        <w:t>ORGANIZAVIMO IR VYKDYMO</w:t>
      </w:r>
    </w:p>
    <w:p w14:paraId="6E2AB2DF" w14:textId="77777777" w:rsidR="00234555" w:rsidRPr="003F6E85" w:rsidRDefault="00234555" w:rsidP="00234555">
      <w:pPr>
        <w:jc w:val="center"/>
        <w:rPr>
          <w:b/>
          <w:bCs/>
          <w:lang w:eastAsia="lt-LT"/>
        </w:rPr>
      </w:pPr>
      <w:r w:rsidRPr="003F6E85">
        <w:rPr>
          <w:b/>
          <w:bCs/>
          <w:lang w:eastAsia="lt-LT"/>
        </w:rPr>
        <w:t xml:space="preserve">PARAIŠKOS FORMA </w:t>
      </w:r>
    </w:p>
    <w:p w14:paraId="771CFA50" w14:textId="77777777" w:rsidR="00234555" w:rsidRPr="003F6E85" w:rsidRDefault="00234555" w:rsidP="00234555">
      <w:pPr>
        <w:jc w:val="center"/>
        <w:rPr>
          <w:b/>
          <w:bCs/>
          <w:lang w:eastAsia="lt-LT"/>
        </w:rPr>
      </w:pPr>
    </w:p>
    <w:p w14:paraId="2DBBBF15" w14:textId="77777777" w:rsidR="00234555" w:rsidRPr="003F6E85" w:rsidRDefault="00234555" w:rsidP="00234555">
      <w:pPr>
        <w:jc w:val="center"/>
        <w:rPr>
          <w:b/>
          <w:bCs/>
          <w:lang w:eastAsia="lt-LT"/>
        </w:rPr>
      </w:pPr>
      <w:r w:rsidRPr="003F6E85">
        <w:rPr>
          <w:b/>
          <w:bCs/>
          <w:lang w:eastAsia="lt-LT"/>
        </w:rPr>
        <w:t>DATA_____________</w:t>
      </w:r>
    </w:p>
    <w:p w14:paraId="169E5163" w14:textId="77777777" w:rsidR="00234555" w:rsidRPr="003F6E85" w:rsidRDefault="00234555" w:rsidP="00234555">
      <w:pPr>
        <w:jc w:val="center"/>
        <w:rPr>
          <w:b/>
          <w:bCs/>
          <w:lang w:eastAsia="lt-LT"/>
        </w:rPr>
      </w:pPr>
    </w:p>
    <w:p w14:paraId="52A504C0" w14:textId="77777777" w:rsidR="00E413F0" w:rsidRPr="003F6E85" w:rsidRDefault="00E413F0" w:rsidP="00E413F0">
      <w:pPr>
        <w:jc w:val="center"/>
      </w:pPr>
      <w:r w:rsidRPr="003F6E85">
        <w:t xml:space="preserve">Teikiama Anykščių rajono savivaldybės administracijos skyriui, </w:t>
      </w:r>
    </w:p>
    <w:p w14:paraId="1FB42606" w14:textId="77777777" w:rsidR="00E413F0" w:rsidRPr="003F6E85" w:rsidRDefault="00E413F0" w:rsidP="00E413F0">
      <w:pPr>
        <w:jc w:val="center"/>
        <w:rPr>
          <w:b/>
          <w:bCs/>
          <w:lang w:eastAsia="lt-LT"/>
        </w:rPr>
      </w:pPr>
      <w:r w:rsidRPr="003F6E85">
        <w:t xml:space="preserve">atsakingam už </w:t>
      </w:r>
      <w:r w:rsidR="006D4A4F" w:rsidRPr="003F6E85">
        <w:t>kultūrą ir turizmą</w:t>
      </w:r>
    </w:p>
    <w:p w14:paraId="5D2379B6" w14:textId="77777777" w:rsidR="00CD18FA" w:rsidRPr="003F6E85" w:rsidRDefault="00CD18FA" w:rsidP="00CD18FA">
      <w:pPr>
        <w:pStyle w:val="Pavadinimas"/>
        <w:ind w:right="140"/>
        <w:rPr>
          <w:sz w:val="24"/>
          <w:szCs w:val="24"/>
          <w:lang w:val="lt-LT"/>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3443"/>
        <w:gridCol w:w="3118"/>
      </w:tblGrid>
      <w:tr w:rsidR="005158AA" w:rsidRPr="003F6E85" w14:paraId="3B2902C0" w14:textId="77777777" w:rsidTr="0018724F">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35012A89" w14:textId="77777777" w:rsidR="002A1163" w:rsidRPr="003F6E85" w:rsidRDefault="002A1163" w:rsidP="002A1163">
            <w:pPr>
              <w:tabs>
                <w:tab w:val="left" w:pos="447"/>
                <w:tab w:val="left" w:pos="627"/>
              </w:tabs>
              <w:rPr>
                <w:rFonts w:ascii="Palemonas" w:eastAsia="Calibri" w:hAnsi="Palemonas"/>
              </w:rPr>
            </w:pPr>
            <w:r w:rsidRPr="003F6E85">
              <w:rPr>
                <w:rFonts w:ascii="Palemonas" w:eastAsia="Calibri" w:hAnsi="Palemonas"/>
              </w:rPr>
              <w:t>Projek</w:t>
            </w:r>
            <w:r w:rsidR="00F93254" w:rsidRPr="003F6E85">
              <w:rPr>
                <w:rFonts w:ascii="Palemonas" w:eastAsia="Calibri" w:hAnsi="Palemonas"/>
              </w:rPr>
              <w:t>t</w:t>
            </w:r>
            <w:r w:rsidRPr="003F6E85">
              <w:rPr>
                <w:rFonts w:ascii="Palemonas" w:eastAsia="Calibri" w:hAnsi="Palemonas"/>
              </w:rPr>
              <w:t>o vadovas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08C9A76F" w14:textId="77777777" w:rsidR="002A1163" w:rsidRPr="003F6E85" w:rsidRDefault="002A1163" w:rsidP="002A1163">
            <w:pPr>
              <w:rPr>
                <w:rFonts w:ascii="Palemonas" w:eastAsia="Calibri" w:hAnsi="Palemonas"/>
              </w:rPr>
            </w:pPr>
          </w:p>
        </w:tc>
      </w:tr>
      <w:tr w:rsidR="005158AA" w:rsidRPr="003F6E85" w14:paraId="21518CE1"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F5B46C9" w14:textId="77777777" w:rsidR="002A1163" w:rsidRPr="003F6E85" w:rsidRDefault="002A1163" w:rsidP="00111CEC">
            <w:pPr>
              <w:tabs>
                <w:tab w:val="left" w:pos="447"/>
                <w:tab w:val="left" w:pos="627"/>
              </w:tabs>
              <w:ind w:firstLine="0"/>
              <w:rPr>
                <w:rFonts w:ascii="Palemonas" w:eastAsia="Calibri" w:hAnsi="Palemonas"/>
              </w:rPr>
            </w:pPr>
            <w:r w:rsidRPr="003F6E85">
              <w:rPr>
                <w:rFonts w:ascii="Palemonas" w:eastAsia="Calibri" w:hAnsi="Palemonas"/>
              </w:rPr>
              <w:t>Tikslus projekto pavadinimas</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5BB747FD" w14:textId="77777777" w:rsidR="002A1163" w:rsidRPr="003F6E85" w:rsidRDefault="002A1163" w:rsidP="002A1163">
            <w:pPr>
              <w:rPr>
                <w:rFonts w:ascii="Palemonas" w:eastAsia="Calibri" w:hAnsi="Palemonas"/>
              </w:rPr>
            </w:pPr>
          </w:p>
        </w:tc>
      </w:tr>
      <w:tr w:rsidR="005158AA" w:rsidRPr="003F6E85" w14:paraId="0A173049"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tcPr>
          <w:p w14:paraId="509650A8" w14:textId="77777777" w:rsidR="002736B1" w:rsidRPr="003F6E85" w:rsidRDefault="002736B1" w:rsidP="00111CEC">
            <w:pPr>
              <w:tabs>
                <w:tab w:val="left" w:pos="447"/>
                <w:tab w:val="left" w:pos="627"/>
              </w:tabs>
              <w:ind w:firstLine="0"/>
              <w:rPr>
                <w:rFonts w:ascii="Palemonas" w:eastAsia="Calibri" w:hAnsi="Palemonas"/>
              </w:rPr>
            </w:pPr>
            <w:r w:rsidRPr="003F6E85">
              <w:rPr>
                <w:rFonts w:ascii="Palemonas" w:eastAsia="Calibri" w:hAnsi="Palemonas"/>
              </w:rPr>
              <w:t xml:space="preserve">Projekto įgyvendinimo vieta (-os) </w:t>
            </w:r>
            <w:r w:rsidRPr="003F6E85">
              <w:rPr>
                <w:rFonts w:ascii="Palemonas" w:eastAsia="Calibri" w:hAnsi="Palemonas"/>
                <w:i/>
                <w:iCs/>
              </w:rPr>
              <w:t>(miestas, lokacijų pavadinimai)</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31A10A5C" w14:textId="77777777" w:rsidR="002736B1" w:rsidRPr="003F6E85" w:rsidRDefault="002736B1" w:rsidP="002A1163">
            <w:pPr>
              <w:rPr>
                <w:rFonts w:ascii="Palemonas" w:eastAsia="Calibri" w:hAnsi="Palemonas"/>
              </w:rPr>
            </w:pPr>
          </w:p>
        </w:tc>
      </w:tr>
      <w:tr w:rsidR="005158AA" w:rsidRPr="003F6E85" w14:paraId="557F3522"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tcPr>
          <w:p w14:paraId="36A41139" w14:textId="77777777" w:rsidR="002736B1" w:rsidRPr="003F6E85" w:rsidRDefault="002736B1" w:rsidP="00111CEC">
            <w:pPr>
              <w:tabs>
                <w:tab w:val="left" w:pos="447"/>
                <w:tab w:val="left" w:pos="627"/>
              </w:tabs>
              <w:ind w:firstLine="0"/>
              <w:rPr>
                <w:rFonts w:ascii="Palemonas" w:eastAsia="Calibri" w:hAnsi="Palemonas"/>
              </w:rPr>
            </w:pPr>
            <w:r w:rsidRPr="003F6E85">
              <w:rPr>
                <w:rFonts w:ascii="Palemonas" w:eastAsia="Calibri" w:hAnsi="Palemonas"/>
              </w:rPr>
              <w:t xml:space="preserve">Trumpas projekto aprašymas </w:t>
            </w:r>
            <w:r w:rsidRPr="003F6E85">
              <w:rPr>
                <w:rFonts w:ascii="Palemonas" w:eastAsia="Calibri" w:hAnsi="Palemonas"/>
                <w:i/>
                <w:iCs/>
              </w:rPr>
              <w:t>(pateikiamas visuomenei)</w:t>
            </w:r>
          </w:p>
        </w:tc>
        <w:tc>
          <w:tcPr>
            <w:tcW w:w="6561" w:type="dxa"/>
            <w:gridSpan w:val="2"/>
            <w:tcBorders>
              <w:top w:val="single" w:sz="4" w:space="0" w:color="auto"/>
              <w:left w:val="single" w:sz="4" w:space="0" w:color="auto"/>
              <w:bottom w:val="single" w:sz="4" w:space="0" w:color="auto"/>
              <w:right w:val="single" w:sz="4" w:space="0" w:color="auto"/>
            </w:tcBorders>
            <w:shd w:val="clear" w:color="auto" w:fill="FFFFFF"/>
          </w:tcPr>
          <w:p w14:paraId="4F359418" w14:textId="77777777" w:rsidR="002736B1" w:rsidRPr="003F6E85" w:rsidRDefault="002736B1" w:rsidP="002A1163">
            <w:pPr>
              <w:rPr>
                <w:rFonts w:ascii="Palemonas" w:eastAsia="Calibri" w:hAnsi="Palemonas"/>
              </w:rPr>
            </w:pPr>
          </w:p>
        </w:tc>
      </w:tr>
      <w:tr w:rsidR="005158AA" w:rsidRPr="003F6E85" w14:paraId="0B544947"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tcPr>
          <w:p w14:paraId="0C264015" w14:textId="77777777" w:rsidR="0026115A" w:rsidRPr="003F6E85" w:rsidRDefault="0026115A" w:rsidP="007D6D12">
            <w:pPr>
              <w:tabs>
                <w:tab w:val="left" w:pos="447"/>
                <w:tab w:val="left" w:pos="627"/>
              </w:tabs>
              <w:ind w:firstLine="0"/>
              <w:rPr>
                <w:rFonts w:ascii="Palemonas" w:eastAsia="Calibri" w:hAnsi="Palemonas"/>
              </w:rPr>
            </w:pPr>
            <w:r w:rsidRPr="003F6E85">
              <w:rPr>
                <w:rFonts w:ascii="Palemonas" w:eastAsia="Calibri" w:hAnsi="Palemonas"/>
              </w:rPr>
              <w:t>Projekto įgyvendinimo laikotarpis</w:t>
            </w:r>
          </w:p>
        </w:tc>
        <w:tc>
          <w:tcPr>
            <w:tcW w:w="3443" w:type="dxa"/>
            <w:tcBorders>
              <w:top w:val="single" w:sz="4" w:space="0" w:color="auto"/>
              <w:left w:val="single" w:sz="4" w:space="0" w:color="auto"/>
              <w:bottom w:val="single" w:sz="4" w:space="0" w:color="auto"/>
              <w:right w:val="single" w:sz="4" w:space="0" w:color="auto"/>
            </w:tcBorders>
            <w:shd w:val="clear" w:color="auto" w:fill="FFFFFF"/>
          </w:tcPr>
          <w:p w14:paraId="32751A3B" w14:textId="77777777" w:rsidR="0026115A" w:rsidRPr="003F6E85" w:rsidRDefault="0026115A" w:rsidP="007D6D12">
            <w:pPr>
              <w:ind w:firstLine="0"/>
              <w:rPr>
                <w:rFonts w:ascii="Palemonas" w:eastAsia="Calibri" w:hAnsi="Palemonas"/>
              </w:rPr>
            </w:pPr>
            <w:r w:rsidRPr="003F6E85">
              <w:rPr>
                <w:rFonts w:ascii="Palemonas" w:eastAsia="Calibri" w:hAnsi="Palemonas"/>
              </w:rPr>
              <w:t>Projekto pradžios data (</w:t>
            </w:r>
            <w:r w:rsidRPr="003F6E85">
              <w:rPr>
                <w:rFonts w:ascii="Palemonas" w:eastAsia="Calibri" w:hAnsi="Palemonas"/>
                <w:i/>
                <w:iCs/>
              </w:rPr>
              <w:t>metai, mėnuo, diena</w:t>
            </w:r>
            <w:r w:rsidRPr="003F6E85">
              <w:rPr>
                <w:rFonts w:ascii="Palemonas" w:eastAsia="Calibri" w:hAnsi="Palemonas"/>
              </w:rPr>
              <w:t>):</w:t>
            </w:r>
          </w:p>
          <w:p w14:paraId="517C108A" w14:textId="77777777" w:rsidR="0026115A" w:rsidRPr="003F6E85" w:rsidRDefault="0026115A" w:rsidP="0026115A">
            <w:pPr>
              <w:rPr>
                <w:rFonts w:ascii="Palemonas" w:eastAsia="Calibri" w:hAnsi="Palemonas"/>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1F93666F" w14:textId="77777777" w:rsidR="0026115A" w:rsidRPr="003F6E85" w:rsidRDefault="0026115A" w:rsidP="007D6D12">
            <w:pPr>
              <w:ind w:firstLine="0"/>
              <w:rPr>
                <w:rFonts w:ascii="Palemonas" w:eastAsia="Calibri" w:hAnsi="Palemonas"/>
              </w:rPr>
            </w:pPr>
            <w:r w:rsidRPr="003F6E85">
              <w:rPr>
                <w:rFonts w:ascii="Palemonas" w:eastAsia="Calibri" w:hAnsi="Palemonas"/>
              </w:rPr>
              <w:t>Projekto pabaigos data (</w:t>
            </w:r>
            <w:r w:rsidRPr="003F6E85">
              <w:rPr>
                <w:rFonts w:ascii="Palemonas" w:eastAsia="Calibri" w:hAnsi="Palemonas"/>
                <w:i/>
                <w:iCs/>
              </w:rPr>
              <w:t>metai, mėnuo, diena</w:t>
            </w:r>
            <w:r w:rsidRPr="003F6E85">
              <w:rPr>
                <w:rFonts w:ascii="Palemonas" w:eastAsia="Calibri" w:hAnsi="Palemonas"/>
              </w:rPr>
              <w:t>):</w:t>
            </w:r>
          </w:p>
          <w:p w14:paraId="74CD842B" w14:textId="77777777" w:rsidR="0026115A" w:rsidRPr="003F6E85" w:rsidRDefault="0026115A" w:rsidP="0026115A">
            <w:pPr>
              <w:rPr>
                <w:rFonts w:ascii="Palemonas" w:eastAsia="Calibri" w:hAnsi="Palemonas"/>
              </w:rPr>
            </w:pPr>
          </w:p>
        </w:tc>
      </w:tr>
    </w:tbl>
    <w:p w14:paraId="3B8BF2BF" w14:textId="77777777" w:rsidR="00CD18FA" w:rsidRPr="003F6E85" w:rsidRDefault="00CD18FA" w:rsidP="00CD18FA">
      <w:pPr>
        <w:ind w:right="140"/>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561"/>
      </w:tblGrid>
      <w:tr w:rsidR="005158AA" w:rsidRPr="003F6E85" w14:paraId="43428740" w14:textId="77777777" w:rsidTr="0018724F">
        <w:trPr>
          <w:trHeight w:val="287"/>
        </w:trPr>
        <w:tc>
          <w:tcPr>
            <w:tcW w:w="9526" w:type="dxa"/>
            <w:gridSpan w:val="2"/>
            <w:tcBorders>
              <w:top w:val="single" w:sz="4" w:space="0" w:color="auto"/>
              <w:left w:val="single" w:sz="4" w:space="0" w:color="auto"/>
              <w:bottom w:val="single" w:sz="4" w:space="0" w:color="auto"/>
              <w:right w:val="single" w:sz="4" w:space="0" w:color="auto"/>
            </w:tcBorders>
            <w:shd w:val="clear" w:color="auto" w:fill="E6E6E6"/>
          </w:tcPr>
          <w:p w14:paraId="02EC6DF2" w14:textId="77777777" w:rsidR="002A1163" w:rsidRPr="003F6E85" w:rsidRDefault="002A1163" w:rsidP="002A1163">
            <w:pPr>
              <w:jc w:val="center"/>
              <w:rPr>
                <w:rFonts w:ascii="Palemonas" w:eastAsia="Calibri" w:hAnsi="Palemonas"/>
                <w:b/>
              </w:rPr>
            </w:pPr>
            <w:r w:rsidRPr="003F6E85">
              <w:rPr>
                <w:rFonts w:ascii="Palemonas" w:eastAsia="Calibri" w:hAnsi="Palemonas"/>
                <w:b/>
              </w:rPr>
              <w:t>1. PAREIŠKĖJO DUOMENYS</w:t>
            </w:r>
          </w:p>
        </w:tc>
      </w:tr>
      <w:tr w:rsidR="005158AA" w:rsidRPr="003F6E85" w14:paraId="4AC86D1D" w14:textId="77777777" w:rsidTr="0018724F">
        <w:trPr>
          <w:trHeight w:val="659"/>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A4B6DC7" w14:textId="77777777" w:rsidR="002A1163" w:rsidRPr="003F6E85" w:rsidRDefault="002A1163" w:rsidP="00111CEC">
            <w:pPr>
              <w:spacing w:after="200" w:line="276" w:lineRule="auto"/>
              <w:ind w:firstLine="0"/>
              <w:rPr>
                <w:rFonts w:eastAsia="Calibri"/>
                <w:szCs w:val="22"/>
              </w:rPr>
            </w:pPr>
            <w:r w:rsidRPr="003F6E85">
              <w:rPr>
                <w:rFonts w:eastAsia="Calibri"/>
                <w:szCs w:val="22"/>
              </w:rPr>
              <w:t>Juridinio asmens pavadinimas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6ABF5FBB" w14:textId="77777777" w:rsidR="002A1163" w:rsidRPr="003F6E85" w:rsidRDefault="002A1163" w:rsidP="002A1163">
            <w:pPr>
              <w:rPr>
                <w:rFonts w:ascii="Palemonas" w:eastAsia="Calibri" w:hAnsi="Palemonas"/>
              </w:rPr>
            </w:pPr>
          </w:p>
        </w:tc>
      </w:tr>
      <w:tr w:rsidR="005158AA" w:rsidRPr="003F6E85" w14:paraId="51971573" w14:textId="77777777" w:rsidTr="0018724F">
        <w:trPr>
          <w:trHeight w:val="954"/>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060EC5C2" w14:textId="77777777" w:rsidR="002A1163" w:rsidRPr="003F6E85" w:rsidRDefault="002A1163" w:rsidP="00111CEC">
            <w:pPr>
              <w:spacing w:after="200" w:line="276" w:lineRule="auto"/>
              <w:ind w:firstLine="0"/>
              <w:rPr>
                <w:rFonts w:eastAsia="Calibri"/>
                <w:szCs w:val="22"/>
              </w:rPr>
            </w:pPr>
            <w:r w:rsidRPr="003F6E85">
              <w:rPr>
                <w:rFonts w:eastAsia="Calibri"/>
                <w:szCs w:val="22"/>
              </w:rPr>
              <w:t>Juridinio asmens teisinė forma, juridinio asmens kodas</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7FC55D3E" w14:textId="77777777" w:rsidR="002A1163" w:rsidRPr="003F6E85" w:rsidRDefault="002A1163" w:rsidP="002A1163">
            <w:pPr>
              <w:rPr>
                <w:rFonts w:ascii="Palemonas" w:eastAsia="Calibri" w:hAnsi="Palemonas"/>
              </w:rPr>
            </w:pPr>
          </w:p>
        </w:tc>
      </w:tr>
      <w:tr w:rsidR="005158AA" w:rsidRPr="003F6E85" w14:paraId="183FF6AE"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2C1EB56B" w14:textId="77777777" w:rsidR="002A1163" w:rsidRPr="003F6E85" w:rsidRDefault="002A1163" w:rsidP="00111CEC">
            <w:pPr>
              <w:spacing w:after="200" w:line="276" w:lineRule="auto"/>
              <w:ind w:firstLine="0"/>
              <w:rPr>
                <w:rFonts w:eastAsia="Calibri"/>
                <w:szCs w:val="22"/>
              </w:rPr>
            </w:pPr>
            <w:r w:rsidRPr="003F6E85">
              <w:rPr>
                <w:rFonts w:eastAsia="Calibri"/>
                <w:szCs w:val="22"/>
              </w:rPr>
              <w:t>Juridinio asmens buveinė</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31229F24" w14:textId="77777777" w:rsidR="002A1163" w:rsidRPr="003F6E85" w:rsidRDefault="002A1163" w:rsidP="002A1163">
            <w:pPr>
              <w:rPr>
                <w:rFonts w:ascii="Palemonas" w:eastAsia="Calibri" w:hAnsi="Palemonas"/>
              </w:rPr>
            </w:pPr>
          </w:p>
        </w:tc>
      </w:tr>
      <w:tr w:rsidR="005158AA" w:rsidRPr="003F6E85" w14:paraId="7AE6DEC6" w14:textId="77777777" w:rsidTr="0018724F">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68E73971" w14:textId="77777777" w:rsidR="002A1163" w:rsidRPr="003F6E85" w:rsidRDefault="002A1163" w:rsidP="00111CEC">
            <w:pPr>
              <w:spacing w:after="200" w:line="276" w:lineRule="auto"/>
              <w:ind w:firstLine="0"/>
              <w:rPr>
                <w:rFonts w:eastAsia="Calibri"/>
                <w:szCs w:val="22"/>
              </w:rPr>
            </w:pPr>
            <w:r w:rsidRPr="003F6E85">
              <w:rPr>
                <w:rFonts w:eastAsia="Calibri"/>
                <w:szCs w:val="22"/>
              </w:rPr>
              <w:t>Kontaktinė inf</w:t>
            </w:r>
            <w:r w:rsidR="00E77404" w:rsidRPr="003F6E85">
              <w:rPr>
                <w:rFonts w:eastAsia="Calibri"/>
                <w:szCs w:val="22"/>
              </w:rPr>
              <w:t>or</w:t>
            </w:r>
            <w:r w:rsidRPr="003F6E85">
              <w:rPr>
                <w:rFonts w:eastAsia="Calibri"/>
                <w:szCs w:val="22"/>
              </w:rPr>
              <w:t>macija (</w:t>
            </w:r>
            <w:r w:rsidRPr="003F6E85">
              <w:rPr>
                <w:rFonts w:eastAsia="Calibri"/>
                <w:i/>
                <w:iCs/>
                <w:szCs w:val="22"/>
              </w:rPr>
              <w:t>tel. numeris, el. pašto adresas</w:t>
            </w:r>
            <w:r w:rsidRPr="003F6E85">
              <w:rPr>
                <w:rFonts w:eastAsia="Calibri"/>
                <w:szCs w:val="22"/>
              </w:rPr>
              <w:t>)</w:t>
            </w:r>
          </w:p>
        </w:tc>
        <w:tc>
          <w:tcPr>
            <w:tcW w:w="6561" w:type="dxa"/>
            <w:tcBorders>
              <w:top w:val="single" w:sz="4" w:space="0" w:color="auto"/>
              <w:left w:val="single" w:sz="4" w:space="0" w:color="auto"/>
              <w:bottom w:val="single" w:sz="4" w:space="0" w:color="auto"/>
              <w:right w:val="single" w:sz="4" w:space="0" w:color="auto"/>
            </w:tcBorders>
            <w:shd w:val="clear" w:color="auto" w:fill="FFFFFF"/>
          </w:tcPr>
          <w:p w14:paraId="099381CA" w14:textId="77777777" w:rsidR="002A1163" w:rsidRPr="003F6E85" w:rsidRDefault="002A1163" w:rsidP="002A1163">
            <w:pPr>
              <w:rPr>
                <w:rFonts w:ascii="Palemonas" w:eastAsia="Calibri" w:hAnsi="Palemonas"/>
              </w:rPr>
            </w:pPr>
          </w:p>
        </w:tc>
      </w:tr>
    </w:tbl>
    <w:p w14:paraId="05FD3B35" w14:textId="77777777" w:rsidR="00CD18FA" w:rsidRPr="003F6E85" w:rsidRDefault="00CD18FA" w:rsidP="00CD18FA">
      <w:pPr>
        <w:ind w:right="140"/>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3090"/>
        <w:gridCol w:w="231"/>
        <w:gridCol w:w="4475"/>
      </w:tblGrid>
      <w:tr w:rsidR="005158AA" w:rsidRPr="003F6E85" w14:paraId="309370E6" w14:textId="77777777" w:rsidTr="004B22A4">
        <w:trPr>
          <w:trHeight w:val="569"/>
        </w:trPr>
        <w:tc>
          <w:tcPr>
            <w:tcW w:w="9526" w:type="dxa"/>
            <w:gridSpan w:val="4"/>
            <w:tcBorders>
              <w:bottom w:val="nil"/>
            </w:tcBorders>
            <w:shd w:val="clear" w:color="auto" w:fill="E7E6E6"/>
          </w:tcPr>
          <w:p w14:paraId="5ED51BAC" w14:textId="77777777" w:rsidR="00C02D09" w:rsidRPr="003F6E85" w:rsidRDefault="00C02D09" w:rsidP="00E011FA">
            <w:pPr>
              <w:jc w:val="center"/>
              <w:rPr>
                <w:rFonts w:ascii="Palemonas" w:eastAsia="Calibri" w:hAnsi="Palemonas"/>
                <w:b/>
                <w:bCs/>
              </w:rPr>
            </w:pPr>
            <w:r w:rsidRPr="003F6E85">
              <w:rPr>
                <w:rFonts w:ascii="Palemonas" w:eastAsia="Calibri" w:hAnsi="Palemonas"/>
                <w:b/>
                <w:bCs/>
              </w:rPr>
              <w:t>2. PROJEKTO APRAŠYMAS</w:t>
            </w:r>
          </w:p>
        </w:tc>
      </w:tr>
      <w:tr w:rsidR="005158AA" w:rsidRPr="003F6E85" w14:paraId="018E4136" w14:textId="77777777" w:rsidTr="004B22A4">
        <w:trPr>
          <w:trHeight w:val="395"/>
        </w:trPr>
        <w:tc>
          <w:tcPr>
            <w:tcW w:w="5051" w:type="dxa"/>
            <w:gridSpan w:val="3"/>
            <w:shd w:val="clear" w:color="auto" w:fill="E7E6E6"/>
            <w:hideMark/>
          </w:tcPr>
          <w:p w14:paraId="235EF21C" w14:textId="77777777" w:rsidR="00C81F70" w:rsidRPr="003F6E85" w:rsidRDefault="00440ADA" w:rsidP="00282D01">
            <w:pPr>
              <w:spacing w:line="240" w:lineRule="auto"/>
              <w:jc w:val="center"/>
              <w:rPr>
                <w:rFonts w:ascii="Palemonas" w:eastAsia="Calibri" w:hAnsi="Palemonas"/>
              </w:rPr>
            </w:pPr>
            <w:r w:rsidRPr="003F6E85">
              <w:rPr>
                <w:rFonts w:ascii="Palemonas" w:eastAsia="Calibri" w:hAnsi="Palemonas"/>
              </w:rPr>
              <w:t>Prioritetų atitikimas</w:t>
            </w:r>
          </w:p>
          <w:p w14:paraId="0C7AEBC0" w14:textId="77777777" w:rsidR="002A1163" w:rsidRPr="003F6E85" w:rsidRDefault="00AB2751" w:rsidP="00282D01">
            <w:pPr>
              <w:spacing w:line="240" w:lineRule="auto"/>
              <w:jc w:val="center"/>
              <w:rPr>
                <w:rFonts w:ascii="Palemonas" w:eastAsia="Calibri" w:hAnsi="Palemonas"/>
              </w:rPr>
            </w:pPr>
            <w:r w:rsidRPr="003F6E85">
              <w:rPr>
                <w:rFonts w:ascii="Palemonas" w:eastAsia="Calibri" w:hAnsi="Palemonas"/>
                <w:i/>
                <w:iCs/>
              </w:rPr>
              <w:t xml:space="preserve">(privaloma </w:t>
            </w:r>
            <w:r w:rsidR="00440ADA" w:rsidRPr="003F6E85">
              <w:rPr>
                <w:rFonts w:ascii="Palemonas" w:eastAsia="Calibri" w:hAnsi="Palemonas"/>
                <w:i/>
                <w:iCs/>
              </w:rPr>
              <w:t>atitikti bent</w:t>
            </w:r>
            <w:r w:rsidRPr="003F6E85">
              <w:rPr>
                <w:rFonts w:ascii="Palemonas" w:eastAsia="Calibri" w:hAnsi="Palemonas"/>
                <w:i/>
                <w:iCs/>
              </w:rPr>
              <w:t xml:space="preserve"> </w:t>
            </w:r>
            <w:r w:rsidR="00440ADA" w:rsidRPr="003F6E85">
              <w:rPr>
                <w:rFonts w:ascii="Palemonas" w:eastAsia="Calibri" w:hAnsi="Palemonas"/>
                <w:i/>
                <w:iCs/>
              </w:rPr>
              <w:t>2</w:t>
            </w:r>
            <w:r w:rsidRPr="003F6E85">
              <w:rPr>
                <w:rFonts w:ascii="Palemonas" w:eastAsia="Calibri" w:hAnsi="Palemonas"/>
                <w:i/>
                <w:iCs/>
              </w:rPr>
              <w:t xml:space="preserve"> prioritetus)</w:t>
            </w:r>
          </w:p>
        </w:tc>
        <w:tc>
          <w:tcPr>
            <w:tcW w:w="4475" w:type="dxa"/>
            <w:shd w:val="clear" w:color="auto" w:fill="E7E6E6"/>
            <w:hideMark/>
          </w:tcPr>
          <w:p w14:paraId="62B2D47A" w14:textId="77777777" w:rsidR="002A1163" w:rsidRPr="003F6E85" w:rsidRDefault="002A1163" w:rsidP="00282D01">
            <w:pPr>
              <w:spacing w:line="240" w:lineRule="auto"/>
              <w:jc w:val="center"/>
              <w:rPr>
                <w:rFonts w:ascii="Palemonas" w:eastAsia="Calibri" w:hAnsi="Palemonas"/>
              </w:rPr>
            </w:pPr>
            <w:r w:rsidRPr="003F6E85">
              <w:rPr>
                <w:rFonts w:ascii="Palemonas" w:eastAsia="Calibri" w:hAnsi="Palemonas"/>
              </w:rPr>
              <w:t>Pate</w:t>
            </w:r>
            <w:r w:rsidR="00E77404" w:rsidRPr="003F6E85">
              <w:rPr>
                <w:rFonts w:ascii="Palemonas" w:eastAsia="Calibri" w:hAnsi="Palemonas"/>
              </w:rPr>
              <w:t>i</w:t>
            </w:r>
            <w:r w:rsidRPr="003F6E85">
              <w:rPr>
                <w:rFonts w:ascii="Palemonas" w:eastAsia="Calibri" w:hAnsi="Palemonas"/>
              </w:rPr>
              <w:t>kite informaciją, įrodančią atitikimą prioritetui</w:t>
            </w:r>
          </w:p>
        </w:tc>
      </w:tr>
      <w:tr w:rsidR="005158AA" w:rsidRPr="003F6E85" w14:paraId="0B230789" w14:textId="77777777" w:rsidTr="0018724F">
        <w:tc>
          <w:tcPr>
            <w:tcW w:w="1730" w:type="dxa"/>
            <w:shd w:val="clear" w:color="auto" w:fill="auto"/>
            <w:hideMark/>
          </w:tcPr>
          <w:p w14:paraId="496875E1" w14:textId="77777777" w:rsidR="002A1163" w:rsidRPr="003F6E85" w:rsidRDefault="002A1163" w:rsidP="00282D01">
            <w:pPr>
              <w:tabs>
                <w:tab w:val="left" w:pos="180"/>
                <w:tab w:val="left" w:pos="540"/>
              </w:tabs>
              <w:spacing w:line="240" w:lineRule="auto"/>
              <w:ind w:firstLine="0"/>
              <w:rPr>
                <w:rFonts w:ascii="Palemonas" w:eastAsia="Calibri" w:hAnsi="Palemonas"/>
              </w:rPr>
            </w:pPr>
            <w:r w:rsidRPr="003F6E85">
              <w:rPr>
                <w:rFonts w:ascii="Palemonas" w:eastAsia="Calibri" w:hAnsi="Palemonas"/>
              </w:rPr>
              <w:t>I prioritetas</w:t>
            </w:r>
          </w:p>
        </w:tc>
        <w:tc>
          <w:tcPr>
            <w:tcW w:w="3321" w:type="dxa"/>
            <w:gridSpan w:val="2"/>
            <w:shd w:val="clear" w:color="auto" w:fill="auto"/>
          </w:tcPr>
          <w:p w14:paraId="477F1A98" w14:textId="64F48D9E" w:rsidR="00400159" w:rsidRPr="003F6E85" w:rsidRDefault="00400159" w:rsidP="00282D01">
            <w:pPr>
              <w:tabs>
                <w:tab w:val="left" w:pos="180"/>
                <w:tab w:val="left" w:pos="1080"/>
              </w:tabs>
              <w:spacing w:line="240" w:lineRule="auto"/>
              <w:ind w:firstLine="0"/>
              <w:rPr>
                <w:rFonts w:eastAsia="Calibri"/>
                <w:bCs/>
              </w:rPr>
            </w:pPr>
            <w:r w:rsidRPr="003F6E85">
              <w:rPr>
                <w:rFonts w:eastAsia="Calibri"/>
                <w:bCs/>
              </w:rPr>
              <w:t xml:space="preserve">Aktualių viešųjų inkubavimo paslaugų teikimas Anykščių rajone veikiantiems </w:t>
            </w:r>
            <w:r w:rsidR="00047878" w:rsidRPr="00E5497C">
              <w:rPr>
                <w:rFonts w:eastAsia="Calibri"/>
                <w:b/>
              </w:rPr>
              <w:t>kultūros ir kūrybinių industrijų (toliau – KKI</w:t>
            </w:r>
            <w:r w:rsidR="00047878" w:rsidRPr="00047878">
              <w:rPr>
                <w:rFonts w:eastAsia="Calibri"/>
                <w:bCs/>
              </w:rPr>
              <w:t xml:space="preserve">) </w:t>
            </w:r>
            <w:r w:rsidRPr="003F6E85">
              <w:rPr>
                <w:rFonts w:eastAsia="Calibri"/>
                <w:bCs/>
              </w:rPr>
              <w:t>sektoriaus atstovams</w:t>
            </w:r>
          </w:p>
          <w:p w14:paraId="722C2710" w14:textId="77777777" w:rsidR="00400159" w:rsidRPr="003F6E85" w:rsidRDefault="00400159" w:rsidP="00282D01">
            <w:pPr>
              <w:tabs>
                <w:tab w:val="left" w:pos="180"/>
                <w:tab w:val="left" w:pos="1080"/>
              </w:tabs>
              <w:spacing w:line="240" w:lineRule="auto"/>
              <w:ind w:firstLine="0"/>
              <w:rPr>
                <w:rFonts w:eastAsia="Calibri"/>
                <w:bCs/>
              </w:rPr>
            </w:pPr>
          </w:p>
        </w:tc>
        <w:tc>
          <w:tcPr>
            <w:tcW w:w="4475" w:type="dxa"/>
            <w:shd w:val="clear" w:color="auto" w:fill="auto"/>
          </w:tcPr>
          <w:p w14:paraId="22E37598" w14:textId="77777777" w:rsidR="002A1163" w:rsidRPr="003F6E85" w:rsidRDefault="002A1163" w:rsidP="00282D01">
            <w:pPr>
              <w:spacing w:line="240" w:lineRule="auto"/>
              <w:rPr>
                <w:rFonts w:ascii="Palemonas" w:eastAsia="Calibri" w:hAnsi="Palemonas"/>
              </w:rPr>
            </w:pPr>
          </w:p>
        </w:tc>
      </w:tr>
      <w:tr w:rsidR="005158AA" w:rsidRPr="003F6E85" w14:paraId="61AD5551" w14:textId="77777777" w:rsidTr="0018724F">
        <w:tc>
          <w:tcPr>
            <w:tcW w:w="1730" w:type="dxa"/>
            <w:shd w:val="clear" w:color="auto" w:fill="auto"/>
          </w:tcPr>
          <w:p w14:paraId="59E4D8E7" w14:textId="77777777" w:rsidR="002A1163" w:rsidRPr="003F6E85" w:rsidRDefault="002A1163" w:rsidP="00282D01">
            <w:pPr>
              <w:tabs>
                <w:tab w:val="left" w:pos="180"/>
                <w:tab w:val="left" w:pos="540"/>
              </w:tabs>
              <w:spacing w:line="240" w:lineRule="auto"/>
              <w:ind w:firstLine="0"/>
              <w:rPr>
                <w:rFonts w:ascii="Palemonas" w:eastAsia="Calibri" w:hAnsi="Palemonas"/>
              </w:rPr>
            </w:pPr>
            <w:r w:rsidRPr="003F6E85">
              <w:rPr>
                <w:rFonts w:ascii="Palemonas" w:eastAsia="Calibri" w:hAnsi="Palemonas"/>
              </w:rPr>
              <w:t>II prioritetas</w:t>
            </w:r>
          </w:p>
        </w:tc>
        <w:tc>
          <w:tcPr>
            <w:tcW w:w="3321" w:type="dxa"/>
            <w:gridSpan w:val="2"/>
            <w:shd w:val="clear" w:color="auto" w:fill="auto"/>
          </w:tcPr>
          <w:p w14:paraId="3B61F05B" w14:textId="77777777" w:rsidR="002A1163" w:rsidRPr="003F6E85" w:rsidRDefault="00581A48" w:rsidP="00282D01">
            <w:pPr>
              <w:tabs>
                <w:tab w:val="left" w:pos="777"/>
              </w:tabs>
              <w:spacing w:line="240" w:lineRule="auto"/>
              <w:ind w:firstLine="0"/>
              <w:rPr>
                <w:rFonts w:eastAsia="Calibri"/>
                <w:bCs/>
              </w:rPr>
            </w:pPr>
            <w:r w:rsidRPr="003F6E85">
              <w:rPr>
                <w:rFonts w:eastAsia="Calibri"/>
                <w:bCs/>
              </w:rPr>
              <w:t>Naujų Anykščių KKI sektoriaus paslaugų ar produktų sukūrimas ir jų veikimo bei tęstinumo užtikrinimas</w:t>
            </w:r>
          </w:p>
        </w:tc>
        <w:tc>
          <w:tcPr>
            <w:tcW w:w="4475" w:type="dxa"/>
            <w:shd w:val="clear" w:color="auto" w:fill="auto"/>
          </w:tcPr>
          <w:p w14:paraId="374EB61D" w14:textId="77777777" w:rsidR="002A1163" w:rsidRPr="003F6E85" w:rsidRDefault="002A1163" w:rsidP="00282D01">
            <w:pPr>
              <w:spacing w:line="240" w:lineRule="auto"/>
              <w:rPr>
                <w:rFonts w:ascii="Palemonas" w:eastAsia="Calibri" w:hAnsi="Palemonas"/>
              </w:rPr>
            </w:pPr>
          </w:p>
        </w:tc>
      </w:tr>
      <w:tr w:rsidR="005158AA" w:rsidRPr="003F6E85" w14:paraId="0BA1136E" w14:textId="77777777" w:rsidTr="0018724F">
        <w:tc>
          <w:tcPr>
            <w:tcW w:w="1730" w:type="dxa"/>
            <w:shd w:val="clear" w:color="auto" w:fill="auto"/>
          </w:tcPr>
          <w:p w14:paraId="51AEFC03" w14:textId="77777777" w:rsidR="00636BEB" w:rsidRPr="003F6E85" w:rsidRDefault="00636BEB" w:rsidP="00282D01">
            <w:pPr>
              <w:tabs>
                <w:tab w:val="left" w:pos="180"/>
                <w:tab w:val="left" w:pos="540"/>
              </w:tabs>
              <w:spacing w:line="240" w:lineRule="auto"/>
              <w:ind w:firstLine="0"/>
              <w:rPr>
                <w:rFonts w:ascii="Palemonas" w:eastAsia="Calibri" w:hAnsi="Palemonas"/>
              </w:rPr>
            </w:pPr>
            <w:r w:rsidRPr="003F6E85">
              <w:rPr>
                <w:rFonts w:ascii="Palemonas" w:eastAsia="Calibri" w:hAnsi="Palemonas"/>
              </w:rPr>
              <w:t>I</w:t>
            </w:r>
            <w:r w:rsidR="006764B0" w:rsidRPr="003F6E85">
              <w:rPr>
                <w:rFonts w:ascii="Palemonas" w:eastAsia="Calibri" w:hAnsi="Palemonas"/>
              </w:rPr>
              <w:t>II</w:t>
            </w:r>
            <w:r w:rsidRPr="003F6E85">
              <w:rPr>
                <w:rFonts w:ascii="Palemonas" w:eastAsia="Calibri" w:hAnsi="Palemonas"/>
              </w:rPr>
              <w:t xml:space="preserve"> prioritetas</w:t>
            </w:r>
          </w:p>
        </w:tc>
        <w:tc>
          <w:tcPr>
            <w:tcW w:w="3321" w:type="dxa"/>
            <w:gridSpan w:val="2"/>
            <w:shd w:val="clear" w:color="auto" w:fill="auto"/>
          </w:tcPr>
          <w:p w14:paraId="4106D508" w14:textId="77777777" w:rsidR="00636BEB" w:rsidRPr="003F6E85" w:rsidRDefault="00E55648" w:rsidP="00282D01">
            <w:pPr>
              <w:tabs>
                <w:tab w:val="left" w:pos="777"/>
              </w:tabs>
              <w:spacing w:line="240" w:lineRule="auto"/>
              <w:ind w:firstLine="0"/>
              <w:rPr>
                <w:rFonts w:eastAsia="Calibri"/>
                <w:bCs/>
              </w:rPr>
            </w:pPr>
            <w:r w:rsidRPr="003F6E85">
              <w:rPr>
                <w:rFonts w:eastAsia="Calibri"/>
                <w:bCs/>
              </w:rPr>
              <w:t>Anykščių KKI atstovų dalyvavimas tarptautiniuose tarpsektoriniuose renginiuose (mokymuose, seminaruose, konferencijose ir panašaus pobūdžio renginiuose), skatinant dalyvaujančių juridinių ir (arba) fizinių asmenų kompetencijų kėlimą ir tarptautinę tinklaveiką</w:t>
            </w:r>
          </w:p>
        </w:tc>
        <w:tc>
          <w:tcPr>
            <w:tcW w:w="4475" w:type="dxa"/>
            <w:shd w:val="clear" w:color="auto" w:fill="auto"/>
          </w:tcPr>
          <w:p w14:paraId="3E277ADC" w14:textId="77777777" w:rsidR="00636BEB" w:rsidRPr="003F6E85" w:rsidRDefault="00636BEB" w:rsidP="00282D01">
            <w:pPr>
              <w:spacing w:line="240" w:lineRule="auto"/>
              <w:rPr>
                <w:rFonts w:ascii="Palemonas" w:eastAsia="Calibri" w:hAnsi="Palemonas"/>
              </w:rPr>
            </w:pPr>
          </w:p>
        </w:tc>
      </w:tr>
      <w:tr w:rsidR="005158AA" w:rsidRPr="003F6E85" w14:paraId="712E8F74" w14:textId="77777777" w:rsidTr="0018724F">
        <w:tc>
          <w:tcPr>
            <w:tcW w:w="1730" w:type="dxa"/>
            <w:shd w:val="clear" w:color="auto" w:fill="auto"/>
          </w:tcPr>
          <w:p w14:paraId="3D731DB5" w14:textId="77777777" w:rsidR="00636BEB" w:rsidRPr="003F6E85" w:rsidRDefault="006764B0" w:rsidP="00282D01">
            <w:pPr>
              <w:tabs>
                <w:tab w:val="left" w:pos="180"/>
                <w:tab w:val="left" w:pos="540"/>
              </w:tabs>
              <w:spacing w:line="240" w:lineRule="auto"/>
              <w:ind w:firstLine="0"/>
              <w:rPr>
                <w:rFonts w:ascii="Palemonas" w:eastAsia="Calibri" w:hAnsi="Palemonas"/>
              </w:rPr>
            </w:pPr>
            <w:r w:rsidRPr="003F6E85">
              <w:rPr>
                <w:rFonts w:ascii="Palemonas" w:eastAsia="Calibri" w:hAnsi="Palemonas"/>
              </w:rPr>
              <w:t>IV</w:t>
            </w:r>
            <w:r w:rsidR="00636BEB" w:rsidRPr="003F6E85">
              <w:rPr>
                <w:rFonts w:ascii="Palemonas" w:eastAsia="Calibri" w:hAnsi="Palemonas"/>
              </w:rPr>
              <w:t xml:space="preserve"> prioritetas</w:t>
            </w:r>
          </w:p>
        </w:tc>
        <w:tc>
          <w:tcPr>
            <w:tcW w:w="3321" w:type="dxa"/>
            <w:gridSpan w:val="2"/>
            <w:shd w:val="clear" w:color="auto" w:fill="auto"/>
          </w:tcPr>
          <w:p w14:paraId="04476BD2" w14:textId="77777777" w:rsidR="00636BEB" w:rsidRPr="003F6E85" w:rsidRDefault="00E55648" w:rsidP="00282D01">
            <w:pPr>
              <w:tabs>
                <w:tab w:val="left" w:pos="777"/>
              </w:tabs>
              <w:spacing w:line="240" w:lineRule="auto"/>
              <w:ind w:firstLine="0"/>
              <w:rPr>
                <w:rFonts w:eastAsia="Calibri"/>
                <w:bCs/>
              </w:rPr>
            </w:pPr>
            <w:r w:rsidRPr="003F6E85">
              <w:rPr>
                <w:rFonts w:eastAsia="Calibri"/>
                <w:bCs/>
              </w:rPr>
              <w:t>Anykščių KKI produktų ir paslaugų pristatymas užsienyje vykstančiose tarptautinėse mugėse ir panašaus pobūdžio renginiuose;</w:t>
            </w:r>
          </w:p>
        </w:tc>
        <w:tc>
          <w:tcPr>
            <w:tcW w:w="4475" w:type="dxa"/>
            <w:shd w:val="clear" w:color="auto" w:fill="auto"/>
          </w:tcPr>
          <w:p w14:paraId="42FFFA35" w14:textId="77777777" w:rsidR="00636BEB" w:rsidRPr="003F6E85" w:rsidRDefault="00636BEB" w:rsidP="00282D01">
            <w:pPr>
              <w:spacing w:line="240" w:lineRule="auto"/>
              <w:rPr>
                <w:rFonts w:ascii="Palemonas" w:eastAsia="Calibri" w:hAnsi="Palemonas"/>
              </w:rPr>
            </w:pPr>
          </w:p>
        </w:tc>
      </w:tr>
      <w:tr w:rsidR="005158AA" w:rsidRPr="003F6E85" w14:paraId="013E1A23" w14:textId="77777777" w:rsidTr="0018724F">
        <w:tc>
          <w:tcPr>
            <w:tcW w:w="1730" w:type="dxa"/>
            <w:shd w:val="clear" w:color="auto" w:fill="auto"/>
          </w:tcPr>
          <w:p w14:paraId="22424AEE" w14:textId="77777777" w:rsidR="00636BEB" w:rsidRPr="003F6E85" w:rsidRDefault="00636BEB" w:rsidP="00282D01">
            <w:pPr>
              <w:tabs>
                <w:tab w:val="left" w:pos="180"/>
                <w:tab w:val="left" w:pos="540"/>
              </w:tabs>
              <w:spacing w:line="240" w:lineRule="auto"/>
              <w:ind w:firstLine="0"/>
              <w:rPr>
                <w:rFonts w:ascii="Palemonas" w:eastAsia="Calibri" w:hAnsi="Palemonas"/>
              </w:rPr>
            </w:pPr>
            <w:r w:rsidRPr="003F6E85">
              <w:rPr>
                <w:rFonts w:ascii="Palemonas" w:eastAsia="Calibri" w:hAnsi="Palemonas"/>
              </w:rPr>
              <w:t>V prioritetas</w:t>
            </w:r>
          </w:p>
        </w:tc>
        <w:tc>
          <w:tcPr>
            <w:tcW w:w="3321" w:type="dxa"/>
            <w:gridSpan w:val="2"/>
            <w:shd w:val="clear" w:color="auto" w:fill="auto"/>
          </w:tcPr>
          <w:p w14:paraId="6441549D" w14:textId="77777777" w:rsidR="00636BEB" w:rsidRPr="003F6E85" w:rsidRDefault="00E55648" w:rsidP="00282D01">
            <w:pPr>
              <w:tabs>
                <w:tab w:val="left" w:pos="777"/>
              </w:tabs>
              <w:spacing w:line="240" w:lineRule="auto"/>
              <w:ind w:firstLine="0"/>
              <w:rPr>
                <w:rFonts w:eastAsia="Calibri"/>
                <w:bCs/>
              </w:rPr>
            </w:pPr>
            <w:r w:rsidRPr="003F6E85">
              <w:rPr>
                <w:rFonts w:eastAsia="Calibri"/>
                <w:bCs/>
              </w:rPr>
              <w:t>Anykščių KKI atstovų verslumą propaguojančių ir tinklaveiką skatinančių renginių ir panašaus pobūdžio projektų organizavimas (mugės, konferencijos, konkursai, pristatymai, kūrybinės dirbtuvės);</w:t>
            </w:r>
          </w:p>
        </w:tc>
        <w:tc>
          <w:tcPr>
            <w:tcW w:w="4475" w:type="dxa"/>
            <w:shd w:val="clear" w:color="auto" w:fill="auto"/>
          </w:tcPr>
          <w:p w14:paraId="3958082B" w14:textId="77777777" w:rsidR="00636BEB" w:rsidRPr="003F6E85" w:rsidRDefault="00636BEB" w:rsidP="00282D01">
            <w:pPr>
              <w:spacing w:line="240" w:lineRule="auto"/>
              <w:rPr>
                <w:rFonts w:ascii="Palemonas" w:eastAsia="Calibri" w:hAnsi="Palemonas"/>
              </w:rPr>
            </w:pPr>
          </w:p>
        </w:tc>
      </w:tr>
      <w:tr w:rsidR="005158AA" w:rsidRPr="003F6E85" w14:paraId="25EC3D87" w14:textId="77777777" w:rsidTr="0018724F">
        <w:tc>
          <w:tcPr>
            <w:tcW w:w="1730" w:type="dxa"/>
            <w:shd w:val="clear" w:color="auto" w:fill="auto"/>
          </w:tcPr>
          <w:p w14:paraId="467D7340" w14:textId="77777777" w:rsidR="00636BEB" w:rsidRPr="003F6E85" w:rsidRDefault="00636BEB" w:rsidP="00282D01">
            <w:pPr>
              <w:tabs>
                <w:tab w:val="left" w:pos="180"/>
                <w:tab w:val="left" w:pos="540"/>
              </w:tabs>
              <w:spacing w:line="240" w:lineRule="auto"/>
              <w:ind w:firstLine="0"/>
              <w:rPr>
                <w:rFonts w:ascii="Palemonas" w:eastAsia="Calibri" w:hAnsi="Palemonas"/>
              </w:rPr>
            </w:pPr>
            <w:r w:rsidRPr="003F6E85">
              <w:rPr>
                <w:rFonts w:ascii="Palemonas" w:eastAsia="Calibri" w:hAnsi="Palemonas"/>
              </w:rPr>
              <w:t>VI prioritetas</w:t>
            </w:r>
          </w:p>
        </w:tc>
        <w:tc>
          <w:tcPr>
            <w:tcW w:w="3321" w:type="dxa"/>
            <w:gridSpan w:val="2"/>
            <w:shd w:val="clear" w:color="auto" w:fill="auto"/>
          </w:tcPr>
          <w:p w14:paraId="55BB437A" w14:textId="77777777" w:rsidR="00636BEB" w:rsidRPr="003F6E85" w:rsidRDefault="00E55648" w:rsidP="00282D01">
            <w:pPr>
              <w:tabs>
                <w:tab w:val="left" w:pos="777"/>
              </w:tabs>
              <w:spacing w:line="240" w:lineRule="auto"/>
              <w:ind w:firstLine="0"/>
              <w:rPr>
                <w:rFonts w:eastAsia="Calibri"/>
                <w:bCs/>
              </w:rPr>
            </w:pPr>
            <w:r w:rsidRPr="003F6E85">
              <w:rPr>
                <w:rFonts w:eastAsia="Calibri"/>
                <w:bCs/>
              </w:rPr>
              <w:t>Anykščių KKI sektoriaus žinomumo, matomumo visuomenėje ir žiniasklaidoje bei Anykščių KKI  sektoriaus pozityvaus įvaizdžio formavimo projektai;</w:t>
            </w:r>
          </w:p>
        </w:tc>
        <w:tc>
          <w:tcPr>
            <w:tcW w:w="4475" w:type="dxa"/>
            <w:shd w:val="clear" w:color="auto" w:fill="auto"/>
          </w:tcPr>
          <w:p w14:paraId="0C1893D6" w14:textId="77777777" w:rsidR="00636BEB" w:rsidRPr="003F6E85" w:rsidRDefault="00636BEB" w:rsidP="00282D01">
            <w:pPr>
              <w:spacing w:line="240" w:lineRule="auto"/>
              <w:rPr>
                <w:rFonts w:ascii="Palemonas" w:eastAsia="Calibri" w:hAnsi="Palemonas"/>
              </w:rPr>
            </w:pPr>
          </w:p>
        </w:tc>
      </w:tr>
      <w:tr w:rsidR="005158AA" w:rsidRPr="003F6E85" w14:paraId="103A2997" w14:textId="77777777" w:rsidTr="0018724F">
        <w:tc>
          <w:tcPr>
            <w:tcW w:w="9526" w:type="dxa"/>
            <w:gridSpan w:val="4"/>
            <w:shd w:val="clear" w:color="auto" w:fill="auto"/>
          </w:tcPr>
          <w:p w14:paraId="73013423" w14:textId="77777777" w:rsidR="002A1163" w:rsidRPr="003F6E85" w:rsidRDefault="00D02D57" w:rsidP="00282D01">
            <w:pPr>
              <w:spacing w:line="240" w:lineRule="auto"/>
              <w:jc w:val="center"/>
              <w:rPr>
                <w:rFonts w:ascii="Palemonas" w:eastAsia="Calibri" w:hAnsi="Palemonas"/>
                <w:b/>
              </w:rPr>
            </w:pPr>
            <w:r w:rsidRPr="003F6E85">
              <w:rPr>
                <w:rFonts w:ascii="Palemonas" w:eastAsia="Calibri" w:hAnsi="Palemonas"/>
                <w:b/>
              </w:rPr>
              <w:t>2.1. DUOMENYS APIE PROJEKTO, KURIAM PRAŠOMAS FINANSAVIMAS, VISUMĄ</w:t>
            </w:r>
          </w:p>
        </w:tc>
      </w:tr>
      <w:tr w:rsidR="005158AA" w:rsidRPr="003F6E85" w14:paraId="6CA23D77" w14:textId="77777777" w:rsidTr="0018724F">
        <w:tc>
          <w:tcPr>
            <w:tcW w:w="4820" w:type="dxa"/>
            <w:gridSpan w:val="2"/>
            <w:shd w:val="clear" w:color="auto" w:fill="auto"/>
          </w:tcPr>
          <w:p w14:paraId="225A3789" w14:textId="77777777" w:rsidR="00725D96" w:rsidRPr="003F6E85" w:rsidRDefault="00725D96" w:rsidP="00282D01">
            <w:pPr>
              <w:spacing w:line="240" w:lineRule="auto"/>
              <w:ind w:firstLine="0"/>
              <w:rPr>
                <w:rFonts w:eastAsia="Calibri"/>
                <w:b/>
              </w:rPr>
            </w:pPr>
            <w:r w:rsidRPr="003F6E85">
              <w:rPr>
                <w:rFonts w:eastAsia="Calibri"/>
                <w:b/>
              </w:rPr>
              <w:t>1. Pr</w:t>
            </w:r>
            <w:r w:rsidR="001B3B92" w:rsidRPr="003F6E85">
              <w:rPr>
                <w:rFonts w:eastAsia="Calibri"/>
                <w:b/>
              </w:rPr>
              <w:t>o</w:t>
            </w:r>
            <w:r w:rsidRPr="003F6E85">
              <w:rPr>
                <w:rFonts w:eastAsia="Calibri"/>
                <w:b/>
              </w:rPr>
              <w:t>jekto tikslas</w:t>
            </w:r>
          </w:p>
          <w:p w14:paraId="7A1146A7" w14:textId="77777777" w:rsidR="00725D96" w:rsidRPr="003F6E85" w:rsidRDefault="00725D96" w:rsidP="00282D01">
            <w:pPr>
              <w:spacing w:line="240" w:lineRule="auto"/>
              <w:ind w:firstLine="0"/>
              <w:rPr>
                <w:rFonts w:ascii="Palemonas" w:eastAsia="Calibri" w:hAnsi="Palemonas"/>
                <w:i/>
                <w:iCs/>
              </w:rPr>
            </w:pPr>
            <w:r w:rsidRPr="003F6E85">
              <w:rPr>
                <w:rFonts w:eastAsia="Calibri"/>
                <w:i/>
                <w:iCs/>
              </w:rPr>
              <w:t xml:space="preserve">(aiškiai apibrėžti pagrindinę projekto idėją, t. y., ką siekiama įgyvendinti) </w:t>
            </w:r>
          </w:p>
        </w:tc>
        <w:tc>
          <w:tcPr>
            <w:tcW w:w="4706" w:type="dxa"/>
            <w:gridSpan w:val="2"/>
            <w:shd w:val="clear" w:color="auto" w:fill="auto"/>
          </w:tcPr>
          <w:p w14:paraId="03D0643D" w14:textId="77777777" w:rsidR="00725D96" w:rsidRPr="003F6E85" w:rsidRDefault="00725D96" w:rsidP="00282D01">
            <w:pPr>
              <w:spacing w:line="240" w:lineRule="auto"/>
              <w:rPr>
                <w:rFonts w:ascii="Palemonas" w:eastAsia="Calibri" w:hAnsi="Palemonas"/>
                <w:sz w:val="16"/>
                <w:szCs w:val="16"/>
              </w:rPr>
            </w:pPr>
          </w:p>
        </w:tc>
      </w:tr>
      <w:tr w:rsidR="005158AA" w:rsidRPr="003F6E85" w14:paraId="47B0BD98" w14:textId="77777777" w:rsidTr="0018724F">
        <w:tc>
          <w:tcPr>
            <w:tcW w:w="4820" w:type="dxa"/>
            <w:gridSpan w:val="2"/>
            <w:shd w:val="clear" w:color="auto" w:fill="auto"/>
          </w:tcPr>
          <w:p w14:paraId="271CFF1C" w14:textId="77777777" w:rsidR="00725D96" w:rsidRPr="003F6E85" w:rsidRDefault="00725D96" w:rsidP="00282D01">
            <w:pPr>
              <w:spacing w:line="240" w:lineRule="auto"/>
              <w:ind w:firstLine="0"/>
              <w:rPr>
                <w:rFonts w:eastAsia="Calibri"/>
                <w:b/>
              </w:rPr>
            </w:pPr>
            <w:r w:rsidRPr="003F6E85">
              <w:rPr>
                <w:rFonts w:eastAsia="Calibri"/>
                <w:b/>
              </w:rPr>
              <w:t>2. Projekto uždaviniai</w:t>
            </w:r>
          </w:p>
          <w:p w14:paraId="1E7398D6" w14:textId="77777777" w:rsidR="00725D96" w:rsidRPr="003F6E85" w:rsidRDefault="00725D96" w:rsidP="00282D01">
            <w:pPr>
              <w:spacing w:line="240" w:lineRule="auto"/>
              <w:ind w:firstLine="0"/>
              <w:rPr>
                <w:rFonts w:ascii="Palemonas" w:eastAsia="Calibri" w:hAnsi="Palemonas"/>
                <w:i/>
                <w:iCs/>
              </w:rPr>
            </w:pPr>
            <w:r w:rsidRPr="003F6E85">
              <w:rPr>
                <w:rFonts w:eastAsia="Calibri"/>
                <w:i/>
                <w:iCs/>
              </w:rPr>
              <w:lastRenderedPageBreak/>
              <w:t>(formuluoti ne daugiau kaip 3 konkrečius uždavinius, nurodančius tikslo įgyvendinimo rezultatą. Uždavinys turi atsakyti į klausimą, ką reikia padaryti, kad tikslas būtų pasiektas)</w:t>
            </w:r>
          </w:p>
        </w:tc>
        <w:tc>
          <w:tcPr>
            <w:tcW w:w="4706" w:type="dxa"/>
            <w:gridSpan w:val="2"/>
            <w:shd w:val="clear" w:color="auto" w:fill="auto"/>
            <w:hideMark/>
          </w:tcPr>
          <w:p w14:paraId="53BAFE0B" w14:textId="77777777" w:rsidR="00725D96" w:rsidRPr="003F6E85" w:rsidRDefault="00725D96" w:rsidP="00282D01">
            <w:pPr>
              <w:spacing w:line="240" w:lineRule="auto"/>
              <w:rPr>
                <w:rFonts w:ascii="Palemonas" w:eastAsia="Calibri" w:hAnsi="Palemonas"/>
                <w:sz w:val="16"/>
                <w:szCs w:val="16"/>
              </w:rPr>
            </w:pPr>
          </w:p>
        </w:tc>
      </w:tr>
      <w:tr w:rsidR="005158AA" w:rsidRPr="003F6E85" w14:paraId="03C7D27B" w14:textId="77777777" w:rsidTr="0018724F">
        <w:trPr>
          <w:trHeight w:val="705"/>
        </w:trPr>
        <w:tc>
          <w:tcPr>
            <w:tcW w:w="4820" w:type="dxa"/>
            <w:gridSpan w:val="2"/>
            <w:shd w:val="clear" w:color="auto" w:fill="auto"/>
          </w:tcPr>
          <w:p w14:paraId="626642A3" w14:textId="77777777" w:rsidR="00725D96" w:rsidRPr="003F6E85" w:rsidRDefault="00190B4B" w:rsidP="00282D01">
            <w:pPr>
              <w:spacing w:line="240" w:lineRule="auto"/>
              <w:ind w:firstLine="0"/>
              <w:rPr>
                <w:rFonts w:ascii="Palemonas" w:eastAsia="Calibri" w:hAnsi="Palemonas"/>
              </w:rPr>
            </w:pPr>
            <w:r w:rsidRPr="003F6E85">
              <w:rPr>
                <w:rFonts w:eastAsia="Calibri"/>
                <w:b/>
              </w:rPr>
              <w:t>3</w:t>
            </w:r>
            <w:r w:rsidR="00725D96" w:rsidRPr="003F6E85">
              <w:rPr>
                <w:rFonts w:eastAsia="Calibri"/>
                <w:b/>
              </w:rPr>
              <w:t>. Laukiami rezultatai</w:t>
            </w:r>
            <w:r w:rsidR="00725D96" w:rsidRPr="003F6E85">
              <w:rPr>
                <w:rFonts w:eastAsia="Calibri"/>
              </w:rPr>
              <w:t xml:space="preserve"> </w:t>
            </w:r>
            <w:r w:rsidR="00725D96" w:rsidRPr="003F6E85">
              <w:rPr>
                <w:rFonts w:eastAsia="Calibri"/>
                <w:i/>
                <w:iCs/>
              </w:rPr>
              <w:t>(aprašyti, kas bus pasiekta ir kokią naudą gaus Anykščių rajono gyventojai</w:t>
            </w:r>
            <w:r w:rsidR="001A493A" w:rsidRPr="003F6E85">
              <w:rPr>
                <w:rFonts w:eastAsia="Calibri"/>
                <w:i/>
                <w:iCs/>
              </w:rPr>
              <w:t xml:space="preserve">, </w:t>
            </w:r>
            <w:r w:rsidR="001A493A" w:rsidRPr="003F6E85">
              <w:rPr>
                <w:i/>
                <w:iCs/>
              </w:rPr>
              <w:t>nurodomi planuojamų vykdyti veiklų kiekybiniai ir kokybiniai rezultatai</w:t>
            </w:r>
            <w:r w:rsidR="00725D96" w:rsidRPr="003F6E85">
              <w:rPr>
                <w:rFonts w:eastAsia="Calibri"/>
                <w:i/>
                <w:iCs/>
              </w:rPr>
              <w:t>)</w:t>
            </w:r>
          </w:p>
        </w:tc>
        <w:tc>
          <w:tcPr>
            <w:tcW w:w="4706" w:type="dxa"/>
            <w:gridSpan w:val="2"/>
            <w:shd w:val="clear" w:color="auto" w:fill="auto"/>
          </w:tcPr>
          <w:p w14:paraId="08175FEE" w14:textId="77777777" w:rsidR="00725D96" w:rsidRPr="003F6E85" w:rsidRDefault="00725D96" w:rsidP="00282D01">
            <w:pPr>
              <w:spacing w:line="240" w:lineRule="auto"/>
              <w:rPr>
                <w:rFonts w:ascii="Palemonas" w:eastAsia="Calibri" w:hAnsi="Palemonas"/>
                <w:sz w:val="16"/>
                <w:szCs w:val="16"/>
              </w:rPr>
            </w:pPr>
          </w:p>
        </w:tc>
      </w:tr>
      <w:tr w:rsidR="005158AA" w:rsidRPr="003F6E85" w14:paraId="3A17A928" w14:textId="77777777" w:rsidTr="0018724F">
        <w:trPr>
          <w:trHeight w:val="705"/>
        </w:trPr>
        <w:tc>
          <w:tcPr>
            <w:tcW w:w="4820" w:type="dxa"/>
            <w:gridSpan w:val="2"/>
            <w:shd w:val="clear" w:color="auto" w:fill="auto"/>
          </w:tcPr>
          <w:p w14:paraId="23E261D2" w14:textId="77777777" w:rsidR="00D34B66" w:rsidRPr="003F6E85" w:rsidRDefault="00D34B66" w:rsidP="00282D01">
            <w:pPr>
              <w:spacing w:line="240" w:lineRule="auto"/>
              <w:ind w:firstLine="0"/>
              <w:rPr>
                <w:rFonts w:eastAsia="Calibri"/>
                <w:b/>
              </w:rPr>
            </w:pPr>
            <w:r w:rsidRPr="003F6E85">
              <w:rPr>
                <w:rFonts w:eastAsia="Calibri"/>
                <w:b/>
              </w:rPr>
              <w:t xml:space="preserve">4. Projekto aktualumas </w:t>
            </w:r>
            <w:r w:rsidRPr="003F6E85">
              <w:rPr>
                <w:rFonts w:eastAsia="Calibri"/>
              </w:rPr>
              <w:t>(</w:t>
            </w:r>
            <w:r w:rsidRPr="003F6E85">
              <w:rPr>
                <w:rFonts w:eastAsia="Calibri"/>
                <w:i/>
                <w:iCs/>
              </w:rPr>
              <w:t>aprašyti, kokią problemą (-as) sprendžia šis Projektas</w:t>
            </w:r>
            <w:r w:rsidRPr="003F6E85">
              <w:rPr>
                <w:rFonts w:eastAsia="Calibri"/>
              </w:rPr>
              <w:t>)</w:t>
            </w:r>
          </w:p>
        </w:tc>
        <w:tc>
          <w:tcPr>
            <w:tcW w:w="4706" w:type="dxa"/>
            <w:gridSpan w:val="2"/>
            <w:shd w:val="clear" w:color="auto" w:fill="auto"/>
          </w:tcPr>
          <w:p w14:paraId="3ECF846A" w14:textId="77777777" w:rsidR="00D34B66" w:rsidRPr="003F6E85" w:rsidRDefault="00D34B66" w:rsidP="00282D01">
            <w:pPr>
              <w:spacing w:line="240" w:lineRule="auto"/>
              <w:rPr>
                <w:rFonts w:ascii="Palemonas" w:eastAsia="Calibri" w:hAnsi="Palemonas"/>
                <w:sz w:val="16"/>
                <w:szCs w:val="16"/>
              </w:rPr>
            </w:pPr>
          </w:p>
        </w:tc>
      </w:tr>
      <w:tr w:rsidR="005158AA" w:rsidRPr="003F6E85" w14:paraId="28EE52F0" w14:textId="77777777" w:rsidTr="0018724F">
        <w:tc>
          <w:tcPr>
            <w:tcW w:w="4820" w:type="dxa"/>
            <w:gridSpan w:val="2"/>
            <w:shd w:val="clear" w:color="auto" w:fill="auto"/>
          </w:tcPr>
          <w:p w14:paraId="38C1246B" w14:textId="77777777" w:rsidR="00725D96" w:rsidRPr="003F6E85" w:rsidRDefault="00D34B66" w:rsidP="00282D01">
            <w:pPr>
              <w:spacing w:line="240" w:lineRule="auto"/>
              <w:ind w:firstLine="0"/>
              <w:rPr>
                <w:rFonts w:eastAsia="Calibri"/>
                <w:b/>
              </w:rPr>
            </w:pPr>
            <w:r w:rsidRPr="003F6E85">
              <w:rPr>
                <w:rFonts w:eastAsia="Calibri"/>
                <w:b/>
              </w:rPr>
              <w:t>5.</w:t>
            </w:r>
            <w:r w:rsidR="00230DB8" w:rsidRPr="003F6E85">
              <w:rPr>
                <w:rFonts w:eastAsia="Calibri"/>
                <w:b/>
              </w:rPr>
              <w:t xml:space="preserve"> Tikslinė Projekto grupė ir projekto dalyviai</w:t>
            </w:r>
          </w:p>
          <w:p w14:paraId="649F023F" w14:textId="77777777" w:rsidR="00725D96" w:rsidRPr="003F6E85" w:rsidRDefault="00A24666" w:rsidP="00282D01">
            <w:pPr>
              <w:spacing w:line="240" w:lineRule="auto"/>
              <w:ind w:firstLine="0"/>
              <w:rPr>
                <w:rFonts w:ascii="Palemonas" w:eastAsia="Calibri" w:hAnsi="Palemonas"/>
              </w:rPr>
            </w:pPr>
            <w:r w:rsidRPr="003F6E85">
              <w:rPr>
                <w:rFonts w:eastAsia="Calibri"/>
                <w:i/>
                <w:iCs/>
              </w:rPr>
              <w:t>(nurodyti projekto tikslinę grupę / auditoriją (</w:t>
            </w:r>
            <w:r w:rsidR="00FF2F80" w:rsidRPr="003F6E85">
              <w:rPr>
                <w:rFonts w:eastAsia="Calibri"/>
                <w:i/>
                <w:iCs/>
              </w:rPr>
              <w:t xml:space="preserve">KKI atstovai, </w:t>
            </w:r>
            <w:r w:rsidRPr="003F6E85">
              <w:rPr>
                <w:rFonts w:eastAsia="Calibri"/>
                <w:i/>
                <w:iCs/>
              </w:rPr>
              <w:t>jaunimas, vaikai, senjorai, neįgalieji ir kt.), planuojamą skaičių ir planuojamus dalyvius bei jų skaičių (dalyvis – aktyvus  asmuo (atlikėjas, kolektyvo, seminaro, mugės dalyvis, kolektyvo vadovas, parodos autorius ir kt.).</w:t>
            </w:r>
          </w:p>
        </w:tc>
        <w:tc>
          <w:tcPr>
            <w:tcW w:w="4706" w:type="dxa"/>
            <w:gridSpan w:val="2"/>
            <w:shd w:val="clear" w:color="auto" w:fill="auto"/>
          </w:tcPr>
          <w:p w14:paraId="432621DF" w14:textId="77777777" w:rsidR="00725D96" w:rsidRPr="003F6E85" w:rsidRDefault="00725D96" w:rsidP="00282D01">
            <w:pPr>
              <w:spacing w:line="240" w:lineRule="auto"/>
              <w:rPr>
                <w:rFonts w:ascii="Palemonas" w:eastAsia="Calibri" w:hAnsi="Palemonas"/>
              </w:rPr>
            </w:pPr>
          </w:p>
        </w:tc>
      </w:tr>
      <w:tr w:rsidR="005158AA" w:rsidRPr="003F6E85" w14:paraId="66D697CE" w14:textId="77777777" w:rsidTr="0018724F">
        <w:tc>
          <w:tcPr>
            <w:tcW w:w="4820" w:type="dxa"/>
            <w:gridSpan w:val="2"/>
            <w:shd w:val="clear" w:color="auto" w:fill="auto"/>
          </w:tcPr>
          <w:p w14:paraId="59F07C61" w14:textId="77777777" w:rsidR="00725D96" w:rsidRPr="003F6E85" w:rsidRDefault="00D34B66" w:rsidP="00282D01">
            <w:pPr>
              <w:spacing w:line="240" w:lineRule="auto"/>
              <w:ind w:firstLine="0"/>
              <w:rPr>
                <w:rFonts w:eastAsia="Calibri"/>
                <w:b/>
              </w:rPr>
            </w:pPr>
            <w:r w:rsidRPr="003F6E85">
              <w:rPr>
                <w:rFonts w:eastAsia="Calibri"/>
                <w:b/>
              </w:rPr>
              <w:t>6</w:t>
            </w:r>
            <w:r w:rsidR="00725D96" w:rsidRPr="003F6E85">
              <w:rPr>
                <w:rFonts w:eastAsia="Calibri"/>
                <w:b/>
              </w:rPr>
              <w:t>. Projekto veiklos vykdytojo patirtis</w:t>
            </w:r>
          </w:p>
          <w:p w14:paraId="79E0821B" w14:textId="77777777" w:rsidR="00725D96" w:rsidRPr="003F6E85" w:rsidRDefault="00725D96" w:rsidP="00282D01">
            <w:pPr>
              <w:spacing w:line="240" w:lineRule="auto"/>
              <w:rPr>
                <w:rFonts w:ascii="Palemonas" w:eastAsia="Calibri" w:hAnsi="Palemonas"/>
                <w:strike/>
              </w:rPr>
            </w:pPr>
            <w:r w:rsidRPr="003F6E85">
              <w:rPr>
                <w:rFonts w:eastAsia="Calibri"/>
              </w:rPr>
              <w:t>(</w:t>
            </w:r>
            <w:r w:rsidR="00092CB9" w:rsidRPr="003F6E85">
              <w:rPr>
                <w:rFonts w:eastAsia="Calibri"/>
                <w:i/>
                <w:iCs/>
              </w:rPr>
              <w:t>nurodyti patirtį projektų vykdyme</w:t>
            </w:r>
            <w:r w:rsidRPr="003F6E85">
              <w:rPr>
                <w:rFonts w:eastAsia="Calibri"/>
              </w:rPr>
              <w:t>)</w:t>
            </w:r>
          </w:p>
        </w:tc>
        <w:tc>
          <w:tcPr>
            <w:tcW w:w="4706" w:type="dxa"/>
            <w:gridSpan w:val="2"/>
            <w:shd w:val="clear" w:color="auto" w:fill="auto"/>
            <w:hideMark/>
          </w:tcPr>
          <w:p w14:paraId="34EC4317" w14:textId="77777777" w:rsidR="00725D96" w:rsidRPr="003F6E85" w:rsidRDefault="00725D96" w:rsidP="00282D01">
            <w:pPr>
              <w:spacing w:line="240" w:lineRule="auto"/>
              <w:rPr>
                <w:rFonts w:ascii="Palemonas" w:eastAsia="Calibri" w:hAnsi="Palemonas"/>
                <w:strike/>
              </w:rPr>
            </w:pPr>
          </w:p>
        </w:tc>
      </w:tr>
      <w:tr w:rsidR="005158AA" w:rsidRPr="003F6E85" w14:paraId="6CC3DCC1" w14:textId="77777777" w:rsidTr="0018724F">
        <w:tc>
          <w:tcPr>
            <w:tcW w:w="4820" w:type="dxa"/>
            <w:gridSpan w:val="2"/>
            <w:shd w:val="clear" w:color="auto" w:fill="auto"/>
          </w:tcPr>
          <w:p w14:paraId="518A9A7E" w14:textId="77777777" w:rsidR="00725D96" w:rsidRPr="003F6E85" w:rsidRDefault="00E33FA4" w:rsidP="00282D01">
            <w:pPr>
              <w:tabs>
                <w:tab w:val="left" w:pos="318"/>
              </w:tabs>
              <w:spacing w:line="240" w:lineRule="auto"/>
              <w:ind w:firstLine="0"/>
              <w:rPr>
                <w:rFonts w:ascii="Palemonas" w:eastAsia="Calibri" w:hAnsi="Palemonas"/>
              </w:rPr>
            </w:pPr>
            <w:r w:rsidRPr="003F6E85">
              <w:rPr>
                <w:rFonts w:eastAsia="Calibri"/>
                <w:b/>
              </w:rPr>
              <w:t xml:space="preserve">7. </w:t>
            </w:r>
            <w:r w:rsidRPr="003F6E85">
              <w:rPr>
                <w:b/>
                <w:bCs/>
                <w:lang w:eastAsia="lt-LT"/>
              </w:rPr>
              <w:t xml:space="preserve">Projekto viešinimas ir auditorijų pritraukimas </w:t>
            </w:r>
            <w:r w:rsidRPr="003F6E85">
              <w:rPr>
                <w:rFonts w:eastAsia="Calibri"/>
                <w:i/>
                <w:iCs/>
              </w:rPr>
              <w:t xml:space="preserve">(trumpai aprašyti, kur, kaip ir kokiais būdais (plakatai, skrajutės, straipsniai, vaizdo įrašus ir kt.) </w:t>
            </w:r>
            <w:r w:rsidR="0031262A" w:rsidRPr="003F6E85">
              <w:rPr>
                <w:rFonts w:eastAsia="Calibri"/>
                <w:i/>
                <w:iCs/>
              </w:rPr>
              <w:t>p</w:t>
            </w:r>
            <w:r w:rsidRPr="003F6E85">
              <w:rPr>
                <w:rFonts w:eastAsia="Calibri"/>
                <w:i/>
                <w:iCs/>
              </w:rPr>
              <w:t>rojektas bus pristatytas visuomenei ir kaip pritraukiama auditorija)</w:t>
            </w:r>
          </w:p>
        </w:tc>
        <w:tc>
          <w:tcPr>
            <w:tcW w:w="4706" w:type="dxa"/>
            <w:gridSpan w:val="2"/>
            <w:shd w:val="clear" w:color="auto" w:fill="auto"/>
            <w:hideMark/>
          </w:tcPr>
          <w:p w14:paraId="4D55B9C0" w14:textId="77777777" w:rsidR="00725D96" w:rsidRPr="003F6E85" w:rsidRDefault="00725D96" w:rsidP="00282D01">
            <w:pPr>
              <w:spacing w:line="240" w:lineRule="auto"/>
              <w:rPr>
                <w:rFonts w:eastAsia="Calibri"/>
              </w:rPr>
            </w:pPr>
          </w:p>
        </w:tc>
      </w:tr>
      <w:tr w:rsidR="005158AA" w:rsidRPr="003F6E85" w14:paraId="280C6086" w14:textId="77777777" w:rsidTr="0018724F">
        <w:tc>
          <w:tcPr>
            <w:tcW w:w="4820" w:type="dxa"/>
            <w:gridSpan w:val="2"/>
            <w:shd w:val="clear" w:color="auto" w:fill="auto"/>
          </w:tcPr>
          <w:p w14:paraId="30F8C86F" w14:textId="77777777" w:rsidR="00725D96" w:rsidRPr="003F6E85" w:rsidRDefault="00D34B66" w:rsidP="00282D01">
            <w:pPr>
              <w:tabs>
                <w:tab w:val="left" w:pos="318"/>
              </w:tabs>
              <w:spacing w:line="240" w:lineRule="auto"/>
              <w:ind w:firstLine="0"/>
              <w:rPr>
                <w:rFonts w:eastAsia="Calibri"/>
                <w:b/>
              </w:rPr>
            </w:pPr>
            <w:r w:rsidRPr="003F6E85">
              <w:rPr>
                <w:rFonts w:eastAsia="Calibri"/>
                <w:b/>
              </w:rPr>
              <w:t>8</w:t>
            </w:r>
            <w:r w:rsidR="00725D96" w:rsidRPr="003F6E85">
              <w:rPr>
                <w:rFonts w:eastAsia="Calibri"/>
                <w:b/>
              </w:rPr>
              <w:t xml:space="preserve">. Projekto rėmėjai </w:t>
            </w:r>
            <w:r w:rsidR="00725D96" w:rsidRPr="003F6E85">
              <w:rPr>
                <w:rFonts w:eastAsia="Calibri"/>
              </w:rPr>
              <w:t>(</w:t>
            </w:r>
            <w:r w:rsidR="00725D96" w:rsidRPr="003F6E85">
              <w:rPr>
                <w:rFonts w:eastAsia="Calibri"/>
                <w:i/>
                <w:iCs/>
              </w:rPr>
              <w:t>konkrečiai įvardinti rėmėją (-us) ir jo teikiamą paramą</w:t>
            </w:r>
            <w:r w:rsidR="00725D96" w:rsidRPr="003F6E85">
              <w:rPr>
                <w:rFonts w:eastAsia="Calibri"/>
              </w:rPr>
              <w:t>)</w:t>
            </w:r>
            <w:r w:rsidR="00725D96" w:rsidRPr="003F6E85">
              <w:rPr>
                <w:rFonts w:eastAsia="Calibri"/>
                <w:b/>
              </w:rPr>
              <w:t xml:space="preserve"> </w:t>
            </w:r>
          </w:p>
        </w:tc>
        <w:tc>
          <w:tcPr>
            <w:tcW w:w="4706" w:type="dxa"/>
            <w:gridSpan w:val="2"/>
            <w:shd w:val="clear" w:color="auto" w:fill="auto"/>
          </w:tcPr>
          <w:p w14:paraId="532E0897" w14:textId="77777777" w:rsidR="00725D96" w:rsidRPr="003F6E85" w:rsidRDefault="00725D96" w:rsidP="00282D01">
            <w:pPr>
              <w:spacing w:line="240" w:lineRule="auto"/>
              <w:rPr>
                <w:rFonts w:eastAsia="Calibri"/>
              </w:rPr>
            </w:pPr>
          </w:p>
        </w:tc>
      </w:tr>
      <w:tr w:rsidR="005158AA" w:rsidRPr="003F6E85" w14:paraId="6D2E1A51" w14:textId="77777777" w:rsidTr="0018724F">
        <w:tc>
          <w:tcPr>
            <w:tcW w:w="4820" w:type="dxa"/>
            <w:gridSpan w:val="2"/>
            <w:shd w:val="clear" w:color="auto" w:fill="auto"/>
          </w:tcPr>
          <w:p w14:paraId="7DDFBC15" w14:textId="77777777" w:rsidR="0044192D" w:rsidRPr="003F6E85" w:rsidRDefault="00D34B66" w:rsidP="00282D01">
            <w:pPr>
              <w:tabs>
                <w:tab w:val="left" w:pos="318"/>
              </w:tabs>
              <w:spacing w:line="240" w:lineRule="auto"/>
              <w:ind w:firstLine="0"/>
              <w:rPr>
                <w:rFonts w:eastAsia="Calibri"/>
                <w:b/>
              </w:rPr>
            </w:pPr>
            <w:r w:rsidRPr="003F6E85">
              <w:rPr>
                <w:rFonts w:eastAsia="Calibri"/>
                <w:b/>
              </w:rPr>
              <w:t>9</w:t>
            </w:r>
            <w:r w:rsidR="0044192D" w:rsidRPr="003F6E85">
              <w:rPr>
                <w:rFonts w:eastAsia="Calibri"/>
                <w:b/>
              </w:rPr>
              <w:t xml:space="preserve">. Projekto partneriai </w:t>
            </w:r>
          </w:p>
          <w:p w14:paraId="0B3F75CE" w14:textId="77777777" w:rsidR="0044192D" w:rsidRPr="003F6E85" w:rsidRDefault="0044192D" w:rsidP="00282D01">
            <w:pPr>
              <w:tabs>
                <w:tab w:val="left" w:pos="318"/>
              </w:tabs>
              <w:spacing w:line="240" w:lineRule="auto"/>
              <w:ind w:firstLine="0"/>
              <w:rPr>
                <w:rFonts w:eastAsia="Calibri"/>
                <w:b/>
              </w:rPr>
            </w:pPr>
            <w:r w:rsidRPr="003F6E85">
              <w:rPr>
                <w:rFonts w:eastAsia="Calibri"/>
                <w:bCs/>
                <w:i/>
                <w:iCs/>
              </w:rPr>
              <w:t xml:space="preserve">(jeigu projektas vykdomas kartu su partneriais, įvardinti </w:t>
            </w:r>
            <w:r w:rsidR="0031262A" w:rsidRPr="003F6E85">
              <w:rPr>
                <w:rFonts w:eastAsia="Calibri"/>
                <w:bCs/>
                <w:i/>
                <w:iCs/>
              </w:rPr>
              <w:t>p</w:t>
            </w:r>
            <w:r w:rsidRPr="003F6E85">
              <w:rPr>
                <w:rFonts w:eastAsia="Calibri"/>
                <w:bCs/>
                <w:i/>
                <w:iCs/>
              </w:rPr>
              <w:t xml:space="preserve">rojekto partnerius, aprašyti jų vaidmenį </w:t>
            </w:r>
            <w:r w:rsidR="0031262A" w:rsidRPr="003F6E85">
              <w:rPr>
                <w:rFonts w:eastAsia="Calibri"/>
                <w:bCs/>
                <w:i/>
                <w:iCs/>
              </w:rPr>
              <w:t>p</w:t>
            </w:r>
            <w:r w:rsidRPr="003F6E85">
              <w:rPr>
                <w:rFonts w:eastAsia="Calibri"/>
                <w:bCs/>
                <w:i/>
                <w:iCs/>
              </w:rPr>
              <w:t>rojekte)</w:t>
            </w:r>
          </w:p>
        </w:tc>
        <w:tc>
          <w:tcPr>
            <w:tcW w:w="4706" w:type="dxa"/>
            <w:gridSpan w:val="2"/>
            <w:shd w:val="clear" w:color="auto" w:fill="auto"/>
          </w:tcPr>
          <w:p w14:paraId="1C972333" w14:textId="77777777" w:rsidR="0044192D" w:rsidRPr="003F6E85" w:rsidRDefault="0044192D" w:rsidP="00282D01">
            <w:pPr>
              <w:spacing w:line="240" w:lineRule="auto"/>
              <w:rPr>
                <w:rFonts w:eastAsia="Calibri"/>
              </w:rPr>
            </w:pPr>
          </w:p>
        </w:tc>
      </w:tr>
      <w:tr w:rsidR="005158AA" w:rsidRPr="003F6E85" w14:paraId="1ABD6820" w14:textId="77777777" w:rsidTr="0018724F">
        <w:tc>
          <w:tcPr>
            <w:tcW w:w="4820" w:type="dxa"/>
            <w:gridSpan w:val="2"/>
            <w:shd w:val="clear" w:color="auto" w:fill="auto"/>
          </w:tcPr>
          <w:p w14:paraId="1CB47782" w14:textId="77777777" w:rsidR="0044192D" w:rsidRPr="003F6E85" w:rsidRDefault="00D34B66" w:rsidP="00282D01">
            <w:pPr>
              <w:tabs>
                <w:tab w:val="left" w:pos="3427"/>
              </w:tabs>
              <w:spacing w:line="240" w:lineRule="auto"/>
              <w:ind w:firstLine="0"/>
              <w:rPr>
                <w:rFonts w:eastAsia="Calibri"/>
                <w:b/>
              </w:rPr>
            </w:pPr>
            <w:r w:rsidRPr="003F6E85">
              <w:rPr>
                <w:rFonts w:eastAsia="Calibri"/>
                <w:b/>
              </w:rPr>
              <w:t>10</w:t>
            </w:r>
            <w:r w:rsidR="0044192D" w:rsidRPr="003F6E85">
              <w:rPr>
                <w:rFonts w:eastAsia="Calibri"/>
                <w:b/>
              </w:rPr>
              <w:t xml:space="preserve">. Projekto pristatymas </w:t>
            </w:r>
          </w:p>
          <w:p w14:paraId="52598739" w14:textId="77777777" w:rsidR="0044192D" w:rsidRPr="003F6E85" w:rsidRDefault="0044192D" w:rsidP="00282D01">
            <w:pPr>
              <w:tabs>
                <w:tab w:val="left" w:pos="318"/>
              </w:tabs>
              <w:spacing w:line="240" w:lineRule="auto"/>
              <w:ind w:firstLine="0"/>
              <w:rPr>
                <w:rFonts w:eastAsia="Calibri"/>
                <w:b/>
              </w:rPr>
            </w:pPr>
            <w:r w:rsidRPr="003F6E85">
              <w:rPr>
                <w:rFonts w:eastAsia="Calibri"/>
                <w:bCs/>
                <w:i/>
                <w:iCs/>
              </w:rPr>
              <w:t xml:space="preserve">(projekto idėjos pagrįstumas, </w:t>
            </w:r>
            <w:r w:rsidR="00566DB2" w:rsidRPr="003F6E85">
              <w:rPr>
                <w:rFonts w:eastAsia="Calibri"/>
                <w:bCs/>
                <w:i/>
                <w:iCs/>
              </w:rPr>
              <w:t xml:space="preserve">kuriama </w:t>
            </w:r>
            <w:r w:rsidRPr="003F6E85">
              <w:rPr>
                <w:rFonts w:eastAsia="Calibri"/>
                <w:bCs/>
                <w:i/>
                <w:iCs/>
              </w:rPr>
              <w:t>vertė, naujumas, originalumas)</w:t>
            </w:r>
          </w:p>
        </w:tc>
        <w:tc>
          <w:tcPr>
            <w:tcW w:w="4706" w:type="dxa"/>
            <w:gridSpan w:val="2"/>
            <w:shd w:val="clear" w:color="auto" w:fill="auto"/>
          </w:tcPr>
          <w:p w14:paraId="4FA57D1C" w14:textId="77777777" w:rsidR="0044192D" w:rsidRPr="003F6E85" w:rsidRDefault="0044192D" w:rsidP="00282D01">
            <w:pPr>
              <w:spacing w:line="240" w:lineRule="auto"/>
              <w:rPr>
                <w:rFonts w:eastAsia="Calibri"/>
              </w:rPr>
            </w:pPr>
          </w:p>
        </w:tc>
      </w:tr>
      <w:tr w:rsidR="005158AA" w:rsidRPr="003F6E85" w14:paraId="1A7BAC74" w14:textId="77777777" w:rsidTr="0018724F">
        <w:tc>
          <w:tcPr>
            <w:tcW w:w="4820" w:type="dxa"/>
            <w:gridSpan w:val="2"/>
            <w:shd w:val="clear" w:color="auto" w:fill="auto"/>
          </w:tcPr>
          <w:p w14:paraId="6F505C01" w14:textId="77777777" w:rsidR="0044192D" w:rsidRPr="003F6E85" w:rsidRDefault="0044192D" w:rsidP="00282D01">
            <w:pPr>
              <w:tabs>
                <w:tab w:val="left" w:pos="3427"/>
              </w:tabs>
              <w:spacing w:line="240" w:lineRule="auto"/>
              <w:ind w:firstLine="0"/>
              <w:rPr>
                <w:rFonts w:eastAsia="Calibri"/>
                <w:b/>
              </w:rPr>
            </w:pPr>
            <w:r w:rsidRPr="003F6E85">
              <w:rPr>
                <w:rFonts w:eastAsia="Calibri"/>
                <w:b/>
              </w:rPr>
              <w:t>1</w:t>
            </w:r>
            <w:r w:rsidR="00D34B66" w:rsidRPr="003F6E85">
              <w:rPr>
                <w:rFonts w:eastAsia="Calibri"/>
                <w:b/>
              </w:rPr>
              <w:t>1</w:t>
            </w:r>
            <w:r w:rsidRPr="003F6E85">
              <w:rPr>
                <w:rFonts w:eastAsia="Calibri"/>
                <w:b/>
              </w:rPr>
              <w:t xml:space="preserve">. Ar Projekto </w:t>
            </w:r>
            <w:r w:rsidR="000C46B4" w:rsidRPr="003F6E85">
              <w:rPr>
                <w:rFonts w:eastAsia="Calibri"/>
                <w:b/>
              </w:rPr>
              <w:t xml:space="preserve">veiklų </w:t>
            </w:r>
            <w:r w:rsidRPr="003F6E85">
              <w:rPr>
                <w:rFonts w:eastAsia="Calibri"/>
                <w:b/>
              </w:rPr>
              <w:t>lankymas bus mokamas?</w:t>
            </w:r>
          </w:p>
          <w:p w14:paraId="78E67E08" w14:textId="77777777" w:rsidR="0044192D" w:rsidRPr="003F6E85" w:rsidRDefault="0044192D" w:rsidP="00282D01">
            <w:pPr>
              <w:tabs>
                <w:tab w:val="left" w:pos="318"/>
              </w:tabs>
              <w:spacing w:line="240" w:lineRule="auto"/>
              <w:ind w:firstLine="0"/>
              <w:rPr>
                <w:rFonts w:eastAsia="Calibri"/>
                <w:b/>
              </w:rPr>
            </w:pPr>
            <w:r w:rsidRPr="003F6E85">
              <w:rPr>
                <w:rFonts w:eastAsia="Calibri"/>
                <w:bCs/>
                <w:i/>
                <w:iCs/>
              </w:rPr>
              <w:t>(pasirenkamas vienas iš trijų variantų)</w:t>
            </w:r>
          </w:p>
        </w:tc>
        <w:tc>
          <w:tcPr>
            <w:tcW w:w="4706" w:type="dxa"/>
            <w:gridSpan w:val="2"/>
            <w:shd w:val="clear" w:color="auto" w:fill="auto"/>
          </w:tcPr>
          <w:p w14:paraId="3D7DF9DC" w14:textId="295C4B7F" w:rsidR="0044192D" w:rsidRPr="003F6E85" w:rsidRDefault="002C7F4A" w:rsidP="00282D01">
            <w:pPr>
              <w:spacing w:line="240" w:lineRule="auto"/>
              <w:rPr>
                <w:rFonts w:eastAsia="Calibri"/>
              </w:rPr>
            </w:pPr>
            <w:r w:rsidRPr="003F6E85">
              <w:rPr>
                <w:noProof/>
              </w:rPr>
              <mc:AlternateContent>
                <mc:Choice Requires="wps">
                  <w:drawing>
                    <wp:anchor distT="0" distB="0" distL="114300" distR="114300" simplePos="0" relativeHeight="251656704" behindDoc="1" locked="0" layoutInCell="1" allowOverlap="1" wp14:anchorId="35E31560" wp14:editId="46E063AA">
                      <wp:simplePos x="0" y="0"/>
                      <wp:positionH relativeFrom="column">
                        <wp:posOffset>-20320</wp:posOffset>
                      </wp:positionH>
                      <wp:positionV relativeFrom="paragraph">
                        <wp:posOffset>208915</wp:posOffset>
                      </wp:positionV>
                      <wp:extent cx="159385" cy="137795"/>
                      <wp:effectExtent l="0" t="0" r="0" b="0"/>
                      <wp:wrapTight wrapText="bothSides">
                        <wp:wrapPolygon edited="0">
                          <wp:start x="0" y="0"/>
                          <wp:lineTo x="0" y="20903"/>
                          <wp:lineTo x="20653" y="20903"/>
                          <wp:lineTo x="20653" y="0"/>
                          <wp:lineTo x="0" y="0"/>
                        </wp:wrapPolygon>
                      </wp:wrapTight>
                      <wp:docPr id="2081763827"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1377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A17F6F8" id="Stačiakampis 5" o:spid="_x0000_s1026" style="position:absolute;margin-left:-1.6pt;margin-top:16.45pt;width:12.55pt;height:1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" fillcolor="window" strokecolor="windowText" strokeweight="1pt">
                      <v:path arrowok="t"/>
                      <w10:wrap type="tight"/>
                    </v:rect>
                  </w:pict>
                </mc:Fallback>
              </mc:AlternateContent>
            </w:r>
            <w:r w:rsidRPr="003F6E85">
              <w:rPr>
                <w:noProof/>
              </w:rPr>
              <mc:AlternateContent>
                <mc:Choice Requires="wps">
                  <w:drawing>
                    <wp:anchor distT="0" distB="0" distL="114300" distR="114300" simplePos="0" relativeHeight="251655680" behindDoc="1" locked="0" layoutInCell="1" allowOverlap="1" wp14:anchorId="63B7D1E0" wp14:editId="483E0B07">
                      <wp:simplePos x="0" y="0"/>
                      <wp:positionH relativeFrom="column">
                        <wp:posOffset>-19050</wp:posOffset>
                      </wp:positionH>
                      <wp:positionV relativeFrom="paragraph">
                        <wp:posOffset>33655</wp:posOffset>
                      </wp:positionV>
                      <wp:extent cx="159385" cy="138430"/>
                      <wp:effectExtent l="0" t="0" r="0" b="0"/>
                      <wp:wrapTight wrapText="bothSides">
                        <wp:wrapPolygon edited="0">
                          <wp:start x="0" y="0"/>
                          <wp:lineTo x="0" y="20807"/>
                          <wp:lineTo x="20653" y="20807"/>
                          <wp:lineTo x="20653" y="0"/>
                          <wp:lineTo x="0" y="0"/>
                        </wp:wrapPolygon>
                      </wp:wrapTight>
                      <wp:docPr id="1714242465"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1384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6EE8B11" id="Stačiakampis 4" o:spid="_x0000_s1026" style="position:absolute;margin-left:-1.5pt;margin-top:2.65pt;width:12.55pt;height:10.9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" fillcolor="window" strokecolor="windowText" strokeweight="1pt">
                      <v:path arrowok="t"/>
                      <w10:wrap type="tight"/>
                    </v:rect>
                  </w:pict>
                </mc:Fallback>
              </mc:AlternateContent>
            </w:r>
            <w:r w:rsidR="0044192D" w:rsidRPr="003F6E85">
              <w:rPr>
                <w:rFonts w:eastAsia="Calibri"/>
              </w:rPr>
              <w:t>Taip</w:t>
            </w:r>
          </w:p>
          <w:p w14:paraId="24E737A1" w14:textId="15E58B05" w:rsidR="0044192D" w:rsidRPr="003F6E85" w:rsidRDefault="002C7F4A" w:rsidP="00282D01">
            <w:pPr>
              <w:spacing w:line="240" w:lineRule="auto"/>
              <w:rPr>
                <w:rFonts w:eastAsia="Calibri"/>
              </w:rPr>
            </w:pPr>
            <w:r w:rsidRPr="003F6E85">
              <w:rPr>
                <w:noProof/>
              </w:rPr>
              <mc:AlternateContent>
                <mc:Choice Requires="wps">
                  <w:drawing>
                    <wp:anchor distT="0" distB="0" distL="114300" distR="114300" simplePos="0" relativeHeight="251657728" behindDoc="1" locked="0" layoutInCell="1" allowOverlap="1" wp14:anchorId="1DFB5B97" wp14:editId="056885E6">
                      <wp:simplePos x="0" y="0"/>
                      <wp:positionH relativeFrom="column">
                        <wp:posOffset>-18415</wp:posOffset>
                      </wp:positionH>
                      <wp:positionV relativeFrom="paragraph">
                        <wp:posOffset>198755</wp:posOffset>
                      </wp:positionV>
                      <wp:extent cx="159385" cy="137795"/>
                      <wp:effectExtent l="0" t="0" r="0" b="0"/>
                      <wp:wrapTight wrapText="bothSides">
                        <wp:wrapPolygon edited="0">
                          <wp:start x="0" y="0"/>
                          <wp:lineTo x="0" y="20903"/>
                          <wp:lineTo x="20653" y="20903"/>
                          <wp:lineTo x="20653" y="0"/>
                          <wp:lineTo x="0" y="0"/>
                        </wp:wrapPolygon>
                      </wp:wrapTight>
                      <wp:docPr id="132116836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385" cy="1377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32A8EB" id="Stačiakampis 3" o:spid="_x0000_s1026" style="position:absolute;margin-left:-1.45pt;margin-top:15.65pt;width:12.55pt;height:10.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" fillcolor="window" strokecolor="windowText" strokeweight="1pt">
                      <v:path arrowok="t"/>
                      <w10:wrap type="tight"/>
                    </v:rect>
                  </w:pict>
                </mc:Fallback>
              </mc:AlternateContent>
            </w:r>
            <w:r w:rsidR="0044192D" w:rsidRPr="003F6E85">
              <w:rPr>
                <w:rFonts w:eastAsia="Calibri"/>
              </w:rPr>
              <w:t>Ne</w:t>
            </w:r>
          </w:p>
          <w:p w14:paraId="554DD2A2" w14:textId="77777777" w:rsidR="0044192D" w:rsidRPr="003F6E85" w:rsidRDefault="0044192D" w:rsidP="00282D01">
            <w:pPr>
              <w:spacing w:line="240" w:lineRule="auto"/>
              <w:rPr>
                <w:rFonts w:eastAsia="Calibri"/>
              </w:rPr>
            </w:pPr>
            <w:r w:rsidRPr="003F6E85">
              <w:rPr>
                <w:rFonts w:eastAsia="Calibri"/>
              </w:rPr>
              <w:t>Dar nežinoma</w:t>
            </w:r>
          </w:p>
          <w:p w14:paraId="25968511" w14:textId="77777777" w:rsidR="00A703FB" w:rsidRPr="003F6E85" w:rsidRDefault="00A703FB" w:rsidP="00282D01">
            <w:pPr>
              <w:spacing w:line="240" w:lineRule="auto"/>
              <w:rPr>
                <w:rFonts w:eastAsia="Calibri"/>
              </w:rPr>
            </w:pPr>
          </w:p>
        </w:tc>
      </w:tr>
      <w:tr w:rsidR="0044192D" w:rsidRPr="003F6E85" w14:paraId="38D6C217" w14:textId="77777777" w:rsidTr="0018724F">
        <w:tc>
          <w:tcPr>
            <w:tcW w:w="4820" w:type="dxa"/>
            <w:gridSpan w:val="2"/>
            <w:shd w:val="clear" w:color="auto" w:fill="auto"/>
          </w:tcPr>
          <w:p w14:paraId="1593985D" w14:textId="77777777" w:rsidR="0044192D" w:rsidRPr="003F6E85" w:rsidRDefault="0044192D" w:rsidP="00282D01">
            <w:pPr>
              <w:tabs>
                <w:tab w:val="left" w:pos="2760"/>
              </w:tabs>
              <w:spacing w:line="240" w:lineRule="auto"/>
              <w:ind w:firstLine="0"/>
              <w:rPr>
                <w:rFonts w:eastAsia="Calibri"/>
                <w:b/>
              </w:rPr>
            </w:pPr>
            <w:r w:rsidRPr="003F6E85">
              <w:rPr>
                <w:rFonts w:eastAsia="Calibri"/>
                <w:b/>
              </w:rPr>
              <w:t>1</w:t>
            </w:r>
            <w:r w:rsidR="00D34B66" w:rsidRPr="003F6E85">
              <w:rPr>
                <w:rFonts w:eastAsia="Calibri"/>
                <w:b/>
              </w:rPr>
              <w:t>1</w:t>
            </w:r>
            <w:r w:rsidRPr="003F6E85">
              <w:rPr>
                <w:rFonts w:eastAsia="Calibri"/>
                <w:b/>
              </w:rPr>
              <w:t xml:space="preserve">.1. </w:t>
            </w:r>
            <w:r w:rsidRPr="003F6E85">
              <w:rPr>
                <w:rFonts w:eastAsia="Calibri"/>
                <w:b/>
                <w:bCs/>
              </w:rPr>
              <w:t>Jeigu pasirinkote „Taip“, nurodykite planuojamas bilietų kainas ir mokamas veiklas.</w:t>
            </w:r>
          </w:p>
        </w:tc>
        <w:tc>
          <w:tcPr>
            <w:tcW w:w="4706" w:type="dxa"/>
            <w:gridSpan w:val="2"/>
            <w:shd w:val="clear" w:color="auto" w:fill="auto"/>
          </w:tcPr>
          <w:p w14:paraId="5A48E06E" w14:textId="77777777" w:rsidR="0044192D" w:rsidRPr="003F6E85" w:rsidRDefault="0044192D" w:rsidP="00282D01">
            <w:pPr>
              <w:spacing w:line="240" w:lineRule="auto"/>
              <w:rPr>
                <w:rFonts w:eastAsia="Calibri"/>
              </w:rPr>
            </w:pPr>
          </w:p>
        </w:tc>
      </w:tr>
    </w:tbl>
    <w:p w14:paraId="21E0B5F0" w14:textId="77777777" w:rsidR="00CD18FA" w:rsidRPr="003F6E85" w:rsidRDefault="00CD18FA" w:rsidP="00282D01">
      <w:pPr>
        <w:spacing w:line="240" w:lineRule="auto"/>
        <w:ind w:right="140"/>
        <w:rPr>
          <w:b/>
        </w:rPr>
      </w:pPr>
    </w:p>
    <w:p w14:paraId="44B079E6" w14:textId="77777777" w:rsidR="00E011FA" w:rsidRPr="003F6E85" w:rsidRDefault="00E011FA" w:rsidP="00282D01">
      <w:pPr>
        <w:spacing w:line="240" w:lineRule="auto"/>
        <w:ind w:right="140"/>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20"/>
        <w:gridCol w:w="360"/>
        <w:gridCol w:w="360"/>
        <w:gridCol w:w="360"/>
        <w:gridCol w:w="360"/>
        <w:gridCol w:w="360"/>
        <w:gridCol w:w="360"/>
        <w:gridCol w:w="417"/>
        <w:gridCol w:w="425"/>
        <w:gridCol w:w="425"/>
        <w:gridCol w:w="425"/>
        <w:gridCol w:w="313"/>
        <w:gridCol w:w="425"/>
      </w:tblGrid>
      <w:tr w:rsidR="005158AA" w:rsidRPr="003F6E85" w14:paraId="01EE2E95" w14:textId="77777777" w:rsidTr="004B22A4">
        <w:trPr>
          <w:cantSplit/>
          <w:trHeight w:val="359"/>
        </w:trPr>
        <w:tc>
          <w:tcPr>
            <w:tcW w:w="9810" w:type="dxa"/>
            <w:gridSpan w:val="13"/>
            <w:tcBorders>
              <w:top w:val="single" w:sz="4" w:space="0" w:color="auto"/>
              <w:left w:val="single" w:sz="4" w:space="0" w:color="auto"/>
              <w:bottom w:val="single" w:sz="4" w:space="0" w:color="auto"/>
              <w:right w:val="single" w:sz="4" w:space="0" w:color="auto"/>
            </w:tcBorders>
            <w:shd w:val="clear" w:color="auto" w:fill="D0CECE"/>
          </w:tcPr>
          <w:p w14:paraId="414151DC" w14:textId="77777777" w:rsidR="00CF1E1F" w:rsidRPr="003F6E85" w:rsidRDefault="00CA4749" w:rsidP="00282D01">
            <w:pPr>
              <w:spacing w:line="240" w:lineRule="auto"/>
              <w:jc w:val="center"/>
              <w:rPr>
                <w:b/>
              </w:rPr>
            </w:pPr>
            <w:r w:rsidRPr="003F6E85">
              <w:rPr>
                <w:b/>
              </w:rPr>
              <w:t>3</w:t>
            </w:r>
            <w:r w:rsidR="004E1DD8" w:rsidRPr="003F6E85">
              <w:rPr>
                <w:b/>
              </w:rPr>
              <w:t>. PROJEKTO ĮGYVENDINIMO PLANAS</w:t>
            </w:r>
          </w:p>
        </w:tc>
      </w:tr>
      <w:tr w:rsidR="005158AA" w:rsidRPr="003F6E85" w14:paraId="70B5CC2C" w14:textId="77777777" w:rsidTr="0018724F">
        <w:trPr>
          <w:cantSplit/>
          <w:trHeight w:val="359"/>
        </w:trPr>
        <w:tc>
          <w:tcPr>
            <w:tcW w:w="5220" w:type="dxa"/>
            <w:vMerge w:val="restart"/>
            <w:tcBorders>
              <w:top w:val="single" w:sz="4" w:space="0" w:color="auto"/>
              <w:left w:val="single" w:sz="4" w:space="0" w:color="auto"/>
              <w:bottom w:val="single" w:sz="4" w:space="0" w:color="auto"/>
              <w:right w:val="single" w:sz="4" w:space="0" w:color="auto"/>
            </w:tcBorders>
            <w:shd w:val="clear" w:color="auto" w:fill="FFFFFF"/>
          </w:tcPr>
          <w:p w14:paraId="297DAC73" w14:textId="77777777" w:rsidR="009523F3" w:rsidRPr="003F6E85" w:rsidRDefault="009523F3" w:rsidP="00282D01">
            <w:pPr>
              <w:pStyle w:val="Style1"/>
              <w:spacing w:line="240" w:lineRule="auto"/>
              <w:ind w:firstLine="59"/>
              <w:rPr>
                <w:b/>
                <w:szCs w:val="24"/>
                <w:lang w:eastAsia="en-US"/>
              </w:rPr>
            </w:pPr>
            <w:r w:rsidRPr="003F6E85">
              <w:rPr>
                <w:b/>
                <w:szCs w:val="24"/>
                <w:lang w:eastAsia="en-US"/>
              </w:rPr>
              <w:t>Veiklos</w:t>
            </w:r>
          </w:p>
          <w:p w14:paraId="554D7299" w14:textId="77777777" w:rsidR="00CD18FA" w:rsidRPr="003F6E85" w:rsidRDefault="009523F3" w:rsidP="00282D01">
            <w:pPr>
              <w:pStyle w:val="Style1"/>
              <w:spacing w:line="240" w:lineRule="auto"/>
              <w:ind w:firstLine="0"/>
              <w:rPr>
                <w:szCs w:val="24"/>
                <w:lang w:eastAsia="en-US"/>
              </w:rPr>
            </w:pPr>
            <w:r w:rsidRPr="003F6E85">
              <w:rPr>
                <w:bCs/>
                <w:i/>
                <w:iCs/>
                <w:szCs w:val="24"/>
                <w:lang w:eastAsia="en-US"/>
              </w:rPr>
              <w:t xml:space="preserve">(įvardinti visas </w:t>
            </w:r>
            <w:r w:rsidR="0031262A" w:rsidRPr="003F6E85">
              <w:rPr>
                <w:bCs/>
                <w:i/>
                <w:iCs/>
                <w:szCs w:val="24"/>
                <w:lang w:eastAsia="en-US"/>
              </w:rPr>
              <w:t>p</w:t>
            </w:r>
            <w:r w:rsidRPr="003F6E85">
              <w:rPr>
                <w:bCs/>
                <w:i/>
                <w:iCs/>
                <w:szCs w:val="24"/>
                <w:lang w:eastAsia="en-US"/>
              </w:rPr>
              <w:t>rojekto metu vykdomus veiklas, planuojamų vykdyti veiklų skaičių, trumpai aprašyti veiklas)</w:t>
            </w:r>
          </w:p>
        </w:tc>
        <w:tc>
          <w:tcPr>
            <w:tcW w:w="4590" w:type="dxa"/>
            <w:gridSpan w:val="12"/>
            <w:tcBorders>
              <w:top w:val="single" w:sz="4" w:space="0" w:color="auto"/>
              <w:left w:val="single" w:sz="4" w:space="0" w:color="auto"/>
              <w:bottom w:val="single" w:sz="4" w:space="0" w:color="auto"/>
              <w:right w:val="single" w:sz="4" w:space="0" w:color="auto"/>
            </w:tcBorders>
            <w:shd w:val="clear" w:color="auto" w:fill="FFFFFF"/>
            <w:hideMark/>
          </w:tcPr>
          <w:p w14:paraId="1732389E" w14:textId="77777777" w:rsidR="009523F3" w:rsidRPr="003F6E85" w:rsidRDefault="009523F3" w:rsidP="00282D01">
            <w:pPr>
              <w:spacing w:line="240" w:lineRule="auto"/>
              <w:ind w:hanging="57"/>
              <w:jc w:val="center"/>
              <w:rPr>
                <w:b/>
              </w:rPr>
            </w:pPr>
            <w:r w:rsidRPr="003F6E85">
              <w:rPr>
                <w:b/>
              </w:rPr>
              <w:t xml:space="preserve">Mėnesiai </w:t>
            </w:r>
          </w:p>
          <w:p w14:paraId="7CB2C17D" w14:textId="77777777" w:rsidR="00CD18FA" w:rsidRPr="003F6E85" w:rsidRDefault="009523F3" w:rsidP="00282D01">
            <w:pPr>
              <w:spacing w:line="240" w:lineRule="auto"/>
              <w:ind w:hanging="57"/>
              <w:jc w:val="center"/>
            </w:pPr>
            <w:r w:rsidRPr="003F6E85">
              <w:rPr>
                <w:bCs/>
                <w:i/>
                <w:iCs/>
              </w:rPr>
              <w:t>(jeigu žinoma tiksli veiklos data, mėnesio langelyje įrašyti tikslias dienas)</w:t>
            </w:r>
          </w:p>
        </w:tc>
      </w:tr>
      <w:tr w:rsidR="005158AA" w:rsidRPr="003F6E85" w14:paraId="0AE5DB30" w14:textId="77777777" w:rsidTr="00111CEC">
        <w:trPr>
          <w:cantSplit/>
          <w:trHeight w:val="332"/>
        </w:trPr>
        <w:tc>
          <w:tcPr>
            <w:tcW w:w="5220" w:type="dxa"/>
            <w:vMerge/>
            <w:tcBorders>
              <w:top w:val="single" w:sz="4" w:space="0" w:color="auto"/>
              <w:left w:val="single" w:sz="4" w:space="0" w:color="auto"/>
              <w:bottom w:val="single" w:sz="4" w:space="0" w:color="auto"/>
              <w:right w:val="single" w:sz="4" w:space="0" w:color="auto"/>
            </w:tcBorders>
            <w:vAlign w:val="center"/>
            <w:hideMark/>
          </w:tcPr>
          <w:p w14:paraId="0966A641" w14:textId="77777777" w:rsidR="00CD18FA" w:rsidRPr="003F6E85" w:rsidRDefault="00CD18FA" w:rsidP="00282D01">
            <w:pPr>
              <w:spacing w:line="240" w:lineRule="auto"/>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04BF3D" w14:textId="77777777" w:rsidR="00CD18FA" w:rsidRPr="003F6E85" w:rsidRDefault="00CD18FA" w:rsidP="00282D01">
            <w:pPr>
              <w:spacing w:line="240" w:lineRule="auto"/>
              <w:ind w:left="-45" w:right="-209" w:firstLine="45"/>
              <w:rPr>
                <w:bCs/>
              </w:rPr>
            </w:pPr>
            <w:r w:rsidRPr="003F6E85">
              <w:rPr>
                <w:bCs/>
              </w:rPr>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B2966C5" w14:textId="77777777" w:rsidR="00CD18FA" w:rsidRPr="003F6E85" w:rsidRDefault="00CD18FA" w:rsidP="00282D01">
            <w:pPr>
              <w:spacing w:line="240" w:lineRule="auto"/>
              <w:ind w:left="-45" w:right="-209" w:firstLine="45"/>
              <w:rPr>
                <w:bCs/>
              </w:rPr>
            </w:pPr>
            <w:r w:rsidRPr="003F6E85">
              <w:rPr>
                <w:bCs/>
              </w:rPr>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E5864B8" w14:textId="77777777" w:rsidR="00CD18FA" w:rsidRPr="003F6E85" w:rsidRDefault="00CD18FA" w:rsidP="00282D01">
            <w:pPr>
              <w:spacing w:line="240" w:lineRule="auto"/>
              <w:ind w:left="-45" w:right="-209" w:firstLine="45"/>
              <w:rPr>
                <w:bCs/>
              </w:rPr>
            </w:pPr>
            <w:r w:rsidRPr="003F6E85">
              <w:rPr>
                <w:bCs/>
              </w:rPr>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01C8F74" w14:textId="77777777" w:rsidR="00CD18FA" w:rsidRPr="003F6E85" w:rsidRDefault="00CD18FA" w:rsidP="00282D01">
            <w:pPr>
              <w:spacing w:line="240" w:lineRule="auto"/>
              <w:ind w:left="-45" w:right="-209" w:firstLine="45"/>
              <w:rPr>
                <w:bCs/>
              </w:rPr>
            </w:pPr>
            <w:r w:rsidRPr="003F6E85">
              <w:rPr>
                <w:bCs/>
              </w:rPr>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2B84037" w14:textId="77777777" w:rsidR="00CD18FA" w:rsidRPr="003F6E85" w:rsidRDefault="00CD18FA" w:rsidP="00282D01">
            <w:pPr>
              <w:spacing w:line="240" w:lineRule="auto"/>
              <w:ind w:left="-45" w:right="-209" w:firstLine="45"/>
              <w:rPr>
                <w:bCs/>
              </w:rPr>
            </w:pPr>
            <w:r w:rsidRPr="003F6E85">
              <w:rPr>
                <w:bCs/>
              </w:rPr>
              <w:t>5</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844730" w14:textId="77777777" w:rsidR="00CD18FA" w:rsidRPr="003F6E85" w:rsidRDefault="00CD18FA" w:rsidP="00282D01">
            <w:pPr>
              <w:spacing w:line="240" w:lineRule="auto"/>
              <w:ind w:left="-45" w:right="-209" w:firstLine="45"/>
              <w:rPr>
                <w:bCs/>
              </w:rPr>
            </w:pPr>
            <w:r w:rsidRPr="003F6E85">
              <w:rPr>
                <w:bCs/>
              </w:rPr>
              <w:t>6</w:t>
            </w: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AABC1AD" w14:textId="77777777" w:rsidR="00CD18FA" w:rsidRPr="003F6E85" w:rsidRDefault="00CD18FA" w:rsidP="00282D01">
            <w:pPr>
              <w:spacing w:line="240" w:lineRule="auto"/>
              <w:ind w:left="-45" w:right="-209" w:firstLine="45"/>
              <w:rPr>
                <w:bCs/>
              </w:rPr>
            </w:pPr>
            <w:r w:rsidRPr="003F6E85">
              <w:rPr>
                <w:bCs/>
              </w:rPr>
              <w:t>7</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A31B707" w14:textId="77777777" w:rsidR="00CD18FA" w:rsidRPr="003F6E85" w:rsidRDefault="00CD18FA" w:rsidP="00282D01">
            <w:pPr>
              <w:spacing w:line="240" w:lineRule="auto"/>
              <w:ind w:left="-45" w:right="-209" w:firstLine="45"/>
              <w:rPr>
                <w:bCs/>
              </w:rPr>
            </w:pPr>
            <w:r w:rsidRPr="003F6E85">
              <w:rPr>
                <w:bCs/>
              </w:rPr>
              <w:t>8</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4775B0" w14:textId="77777777" w:rsidR="00CD18FA" w:rsidRPr="003F6E85" w:rsidRDefault="00CD18FA" w:rsidP="00282D01">
            <w:pPr>
              <w:spacing w:line="240" w:lineRule="auto"/>
              <w:ind w:left="-45" w:right="-209" w:firstLine="45"/>
              <w:rPr>
                <w:bCs/>
              </w:rPr>
            </w:pPr>
            <w:r w:rsidRPr="003F6E85">
              <w:rPr>
                <w:bCs/>
              </w:rPr>
              <w:t>9</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ABB61" w14:textId="77777777" w:rsidR="00CD18FA" w:rsidRPr="003F6E85" w:rsidRDefault="00CD18FA" w:rsidP="00282D01">
            <w:pPr>
              <w:spacing w:line="240" w:lineRule="auto"/>
              <w:ind w:left="-45" w:right="-209" w:firstLine="45"/>
              <w:rPr>
                <w:bCs/>
              </w:rPr>
            </w:pPr>
            <w:r w:rsidRPr="003F6E85">
              <w:rPr>
                <w:bCs/>
              </w:rPr>
              <w:t>10</w:t>
            </w: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F7334ED" w14:textId="77777777" w:rsidR="00CD18FA" w:rsidRPr="003F6E85" w:rsidRDefault="00CD18FA" w:rsidP="00282D01">
            <w:pPr>
              <w:spacing w:line="240" w:lineRule="auto"/>
              <w:ind w:left="-45" w:right="-209" w:firstLine="45"/>
              <w:rPr>
                <w:bCs/>
              </w:rPr>
            </w:pPr>
            <w:r w:rsidRPr="003F6E85">
              <w:rPr>
                <w:bCs/>
              </w:rPr>
              <w:t>11</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1C26D3F" w14:textId="77777777" w:rsidR="00CD18FA" w:rsidRPr="003F6E85" w:rsidRDefault="00CD18FA" w:rsidP="00282D01">
            <w:pPr>
              <w:spacing w:line="240" w:lineRule="auto"/>
              <w:ind w:right="-209"/>
              <w:rPr>
                <w:bCs/>
              </w:rPr>
            </w:pPr>
            <w:r w:rsidRPr="003F6E85">
              <w:rPr>
                <w:bCs/>
              </w:rPr>
              <w:t>1</w:t>
            </w:r>
            <w:r w:rsidR="00111CEC" w:rsidRPr="003F6E85">
              <w:rPr>
                <w:bCs/>
              </w:rPr>
              <w:t>1</w:t>
            </w:r>
            <w:r w:rsidRPr="003F6E85">
              <w:rPr>
                <w:bCs/>
              </w:rPr>
              <w:t>2</w:t>
            </w:r>
          </w:p>
        </w:tc>
      </w:tr>
      <w:tr w:rsidR="005158AA" w:rsidRPr="003F6E85" w14:paraId="0B58BCAB" w14:textId="77777777" w:rsidTr="00111CEC">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2F1676FD" w14:textId="77777777" w:rsidR="00CD18FA" w:rsidRPr="003F6E85" w:rsidRDefault="00725D96" w:rsidP="00282D01">
            <w:pPr>
              <w:spacing w:line="240" w:lineRule="auto"/>
              <w:ind w:firstLine="210"/>
            </w:pPr>
            <w:r w:rsidRPr="003F6E85">
              <w:t>1.</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BDF8461" w14:textId="77777777" w:rsidR="00CD18FA" w:rsidRPr="003F6E85"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8E6471F" w14:textId="77777777" w:rsidR="00CD18FA" w:rsidRPr="003F6E85"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543277C" w14:textId="77777777" w:rsidR="00CD18FA" w:rsidRPr="003F6E85"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C4E94DF" w14:textId="77777777" w:rsidR="00CD18FA" w:rsidRPr="003F6E85"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DB1D3CD" w14:textId="77777777" w:rsidR="00CD18FA" w:rsidRPr="003F6E85" w:rsidRDefault="00CD18FA" w:rsidP="00282D01">
            <w:pPr>
              <w:spacing w:line="240" w:lineRule="auto"/>
              <w:ind w:left="-45" w:right="-209" w:firstLine="45"/>
              <w:rPr>
                <w:bCs/>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A17406D" w14:textId="77777777" w:rsidR="00CD18FA" w:rsidRPr="003F6E85" w:rsidRDefault="00CD18FA" w:rsidP="00282D01">
            <w:pPr>
              <w:spacing w:line="240" w:lineRule="auto"/>
              <w:ind w:left="-45" w:right="-209" w:firstLine="45"/>
              <w:rPr>
                <w:bCs/>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190F9773" w14:textId="77777777" w:rsidR="00CD18FA" w:rsidRPr="003F6E85"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0631E84E" w14:textId="77777777" w:rsidR="00CD18FA" w:rsidRPr="003F6E85"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43A99D6D" w14:textId="77777777" w:rsidR="00CD18FA" w:rsidRPr="003F6E85"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D093510" w14:textId="77777777" w:rsidR="00CD18FA" w:rsidRPr="003F6E85" w:rsidRDefault="00CD18FA" w:rsidP="00282D01">
            <w:pPr>
              <w:spacing w:line="240" w:lineRule="auto"/>
              <w:ind w:left="-45" w:right="-209" w:firstLine="45"/>
              <w:rPr>
                <w:bCs/>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4545982E" w14:textId="77777777" w:rsidR="00CD18FA" w:rsidRPr="003F6E85" w:rsidRDefault="00CD18FA" w:rsidP="00282D01">
            <w:pPr>
              <w:spacing w:line="240" w:lineRule="auto"/>
              <w:ind w:left="-45" w:right="-209" w:firstLine="45"/>
              <w:rPr>
                <w:bCs/>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9EBEFBC" w14:textId="77777777" w:rsidR="00CD18FA" w:rsidRPr="003F6E85" w:rsidRDefault="00CD18FA" w:rsidP="00282D01">
            <w:pPr>
              <w:spacing w:line="240" w:lineRule="auto"/>
              <w:ind w:left="-45" w:right="-209" w:firstLine="45"/>
              <w:rPr>
                <w:bCs/>
              </w:rPr>
            </w:pPr>
          </w:p>
        </w:tc>
      </w:tr>
      <w:tr w:rsidR="005158AA" w:rsidRPr="003F6E85" w14:paraId="0476D314" w14:textId="77777777" w:rsidTr="00111CEC">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664A9687" w14:textId="77777777" w:rsidR="00CD18FA" w:rsidRPr="003F6E85" w:rsidRDefault="00725D96" w:rsidP="00282D01">
            <w:pPr>
              <w:spacing w:line="240" w:lineRule="auto"/>
              <w:ind w:firstLine="210"/>
            </w:pPr>
            <w:r w:rsidRPr="003F6E85">
              <w:lastRenderedPageBreak/>
              <w:t>2.</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67DB1E7"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F1EC43C"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4A5AF90E"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F115DF6"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84E71F7"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74771B7F" w14:textId="77777777" w:rsidR="00CD18FA" w:rsidRPr="003F6E85" w:rsidRDefault="00CD18FA" w:rsidP="00282D01">
            <w:pPr>
              <w:spacing w:line="240" w:lineRule="auto"/>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1866C044"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8EA9E2F"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BC354BB"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F9653BD" w14:textId="77777777" w:rsidR="00CD18FA" w:rsidRPr="003F6E85" w:rsidRDefault="00CD18FA" w:rsidP="00282D01">
            <w:pPr>
              <w:spacing w:line="240" w:lineRule="auto"/>
              <w:ind w:left="-45" w:right="-209" w:firstLine="45"/>
              <w:rPr>
                <w:b/>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35175047"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5A6F8CBB" w14:textId="77777777" w:rsidR="00CD18FA" w:rsidRPr="003F6E85" w:rsidRDefault="00CD18FA" w:rsidP="00282D01">
            <w:pPr>
              <w:spacing w:line="240" w:lineRule="auto"/>
              <w:ind w:left="-45" w:right="-209" w:firstLine="45"/>
              <w:rPr>
                <w:b/>
              </w:rPr>
            </w:pPr>
          </w:p>
        </w:tc>
      </w:tr>
      <w:tr w:rsidR="005158AA" w:rsidRPr="003F6E85" w14:paraId="2EB766CE" w14:textId="77777777" w:rsidTr="00111CEC">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5D8C6461" w14:textId="77777777" w:rsidR="00CD18FA" w:rsidRPr="003F6E85" w:rsidRDefault="00725D96" w:rsidP="00282D01">
            <w:pPr>
              <w:spacing w:line="240" w:lineRule="auto"/>
              <w:ind w:firstLine="210"/>
            </w:pPr>
            <w:r w:rsidRPr="003F6E85">
              <w:t>3.</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DF3CD54"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3D190587"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3F5E92F"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0BFF5B16"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5E561882"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7F711F0" w14:textId="77777777" w:rsidR="00CD18FA" w:rsidRPr="003F6E85" w:rsidRDefault="00CD18FA" w:rsidP="00282D01">
            <w:pPr>
              <w:spacing w:line="240" w:lineRule="auto"/>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4C77EE71"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30033F1E"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0799221E"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8BE7F90" w14:textId="77777777" w:rsidR="00CD18FA" w:rsidRPr="003F6E85" w:rsidRDefault="00CD18FA" w:rsidP="00282D01">
            <w:pPr>
              <w:spacing w:line="240" w:lineRule="auto"/>
              <w:ind w:left="-45" w:right="-209" w:firstLine="45"/>
              <w:rPr>
                <w:b/>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5F3086A9"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63AAE8F2" w14:textId="77777777" w:rsidR="00CD18FA" w:rsidRPr="003F6E85" w:rsidRDefault="00CD18FA" w:rsidP="00282D01">
            <w:pPr>
              <w:spacing w:line="240" w:lineRule="auto"/>
              <w:ind w:left="-45" w:right="-209" w:firstLine="45"/>
              <w:rPr>
                <w:b/>
              </w:rPr>
            </w:pPr>
          </w:p>
        </w:tc>
      </w:tr>
      <w:tr w:rsidR="005158AA" w:rsidRPr="003F6E85" w14:paraId="64AD3EB2" w14:textId="77777777" w:rsidTr="00111CEC">
        <w:trPr>
          <w:cantSplit/>
          <w:trHeight w:val="332"/>
        </w:trPr>
        <w:tc>
          <w:tcPr>
            <w:tcW w:w="5220" w:type="dxa"/>
            <w:tcBorders>
              <w:top w:val="single" w:sz="4" w:space="0" w:color="auto"/>
              <w:left w:val="single" w:sz="4" w:space="0" w:color="auto"/>
              <w:bottom w:val="single" w:sz="4" w:space="0" w:color="auto"/>
              <w:right w:val="single" w:sz="4" w:space="0" w:color="auto"/>
            </w:tcBorders>
            <w:vAlign w:val="center"/>
          </w:tcPr>
          <w:p w14:paraId="4CEFACF9" w14:textId="77777777" w:rsidR="00CD18FA" w:rsidRPr="003F6E85" w:rsidRDefault="00E011FA" w:rsidP="00282D01">
            <w:pPr>
              <w:spacing w:line="240" w:lineRule="auto"/>
              <w:ind w:firstLine="210"/>
            </w:pPr>
            <w:r w:rsidRPr="003F6E85">
              <w:t>4.</w:t>
            </w: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1CBB8E1"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F806336"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1B6ACF6F"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6BA48D5E"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2D04A42" w14:textId="77777777" w:rsidR="00CD18FA" w:rsidRPr="003F6E85" w:rsidRDefault="00CD18FA" w:rsidP="00282D01">
            <w:pPr>
              <w:spacing w:line="240" w:lineRule="auto"/>
              <w:ind w:left="-45" w:right="-209" w:firstLine="45"/>
              <w:rPr>
                <w:b/>
              </w:rPr>
            </w:pPr>
          </w:p>
        </w:tc>
        <w:tc>
          <w:tcPr>
            <w:tcW w:w="360" w:type="dxa"/>
            <w:tcBorders>
              <w:top w:val="single" w:sz="4" w:space="0" w:color="auto"/>
              <w:left w:val="single" w:sz="4" w:space="0" w:color="auto"/>
              <w:bottom w:val="single" w:sz="4" w:space="0" w:color="auto"/>
              <w:right w:val="single" w:sz="4" w:space="0" w:color="auto"/>
            </w:tcBorders>
            <w:shd w:val="clear" w:color="auto" w:fill="FFFFFF"/>
            <w:vAlign w:val="bottom"/>
          </w:tcPr>
          <w:p w14:paraId="2BBD8A3D" w14:textId="77777777" w:rsidR="00CD18FA" w:rsidRPr="003F6E85" w:rsidRDefault="00CD18FA" w:rsidP="00282D01">
            <w:pPr>
              <w:spacing w:line="240" w:lineRule="auto"/>
              <w:ind w:left="-45" w:right="-209" w:firstLine="45"/>
              <w:rPr>
                <w:b/>
              </w:rPr>
            </w:pPr>
          </w:p>
        </w:tc>
        <w:tc>
          <w:tcPr>
            <w:tcW w:w="417" w:type="dxa"/>
            <w:tcBorders>
              <w:top w:val="single" w:sz="4" w:space="0" w:color="auto"/>
              <w:left w:val="single" w:sz="4" w:space="0" w:color="auto"/>
              <w:bottom w:val="single" w:sz="4" w:space="0" w:color="auto"/>
              <w:right w:val="single" w:sz="4" w:space="0" w:color="auto"/>
            </w:tcBorders>
            <w:shd w:val="clear" w:color="auto" w:fill="FFFFFF"/>
            <w:vAlign w:val="bottom"/>
          </w:tcPr>
          <w:p w14:paraId="216D0BD8"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6F6C3475"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525684A"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271E950F" w14:textId="77777777" w:rsidR="00CD18FA" w:rsidRPr="003F6E85" w:rsidRDefault="00CD18FA" w:rsidP="00282D01">
            <w:pPr>
              <w:spacing w:line="240" w:lineRule="auto"/>
              <w:ind w:left="-45" w:right="-209" w:firstLine="45"/>
              <w:rPr>
                <w:b/>
              </w:rPr>
            </w:pPr>
          </w:p>
        </w:tc>
        <w:tc>
          <w:tcPr>
            <w:tcW w:w="313" w:type="dxa"/>
            <w:tcBorders>
              <w:top w:val="single" w:sz="4" w:space="0" w:color="auto"/>
              <w:left w:val="single" w:sz="4" w:space="0" w:color="auto"/>
              <w:bottom w:val="single" w:sz="4" w:space="0" w:color="auto"/>
              <w:right w:val="single" w:sz="4" w:space="0" w:color="auto"/>
            </w:tcBorders>
            <w:shd w:val="clear" w:color="auto" w:fill="FFFFFF"/>
            <w:vAlign w:val="bottom"/>
          </w:tcPr>
          <w:p w14:paraId="5B492070" w14:textId="77777777" w:rsidR="00CD18FA" w:rsidRPr="003F6E85" w:rsidRDefault="00CD18FA" w:rsidP="00282D01">
            <w:pPr>
              <w:spacing w:line="240" w:lineRule="auto"/>
              <w:ind w:left="-45" w:right="-209" w:firstLine="45"/>
              <w:rPr>
                <w:b/>
              </w:rPr>
            </w:pP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tcPr>
          <w:p w14:paraId="1F6E472D" w14:textId="77777777" w:rsidR="00CD18FA" w:rsidRPr="003F6E85" w:rsidRDefault="00CD18FA" w:rsidP="00282D01">
            <w:pPr>
              <w:spacing w:line="240" w:lineRule="auto"/>
              <w:ind w:left="-45" w:right="-209" w:firstLine="45"/>
              <w:rPr>
                <w:b/>
              </w:rPr>
            </w:pPr>
          </w:p>
        </w:tc>
      </w:tr>
    </w:tbl>
    <w:p w14:paraId="654B1917" w14:textId="77777777" w:rsidR="00CD18FA" w:rsidRPr="003F6E85" w:rsidRDefault="00CD18FA" w:rsidP="00282D01">
      <w:pPr>
        <w:spacing w:line="240" w:lineRule="auto"/>
        <w:ind w:right="140"/>
        <w:rPr>
          <w:b/>
        </w:rPr>
      </w:pPr>
    </w:p>
    <w:p w14:paraId="0D0E6CD0" w14:textId="77777777" w:rsidR="00970BAB" w:rsidRPr="003F6E85" w:rsidRDefault="00970BAB" w:rsidP="00282D01">
      <w:pPr>
        <w:spacing w:line="240" w:lineRule="auto"/>
        <w:ind w:right="140"/>
        <w:rPr>
          <w:b/>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9"/>
        <w:gridCol w:w="4540"/>
      </w:tblGrid>
      <w:tr w:rsidR="00CA4749" w:rsidRPr="003F6E85" w14:paraId="46CEC101" w14:textId="77777777" w:rsidTr="00CA4BB7">
        <w:trPr>
          <w:trHeight w:val="429"/>
        </w:trPr>
        <w:tc>
          <w:tcPr>
            <w:tcW w:w="5179" w:type="dxa"/>
            <w:tcBorders>
              <w:top w:val="single" w:sz="4" w:space="0" w:color="auto"/>
              <w:left w:val="single" w:sz="4" w:space="0" w:color="auto"/>
              <w:bottom w:val="single" w:sz="4" w:space="0" w:color="auto"/>
              <w:right w:val="single" w:sz="4" w:space="0" w:color="auto"/>
            </w:tcBorders>
            <w:shd w:val="clear" w:color="auto" w:fill="E0E0E0"/>
            <w:hideMark/>
          </w:tcPr>
          <w:p w14:paraId="7D7118C9" w14:textId="77777777" w:rsidR="00CA4749" w:rsidRPr="003F6E85" w:rsidRDefault="00CA4749" w:rsidP="00282D01">
            <w:pPr>
              <w:spacing w:line="240" w:lineRule="auto"/>
              <w:ind w:firstLine="59"/>
              <w:rPr>
                <w:rFonts w:eastAsia="Calibri"/>
              </w:rPr>
            </w:pPr>
            <w:r w:rsidRPr="003F6E85">
              <w:rPr>
                <w:rFonts w:eastAsia="Calibri"/>
              </w:rPr>
              <w:t>Visa projektui įgyvendinti reikalinga suma (eurais), kuri susideda iš:</w:t>
            </w:r>
          </w:p>
        </w:tc>
        <w:tc>
          <w:tcPr>
            <w:tcW w:w="4540" w:type="dxa"/>
            <w:tcBorders>
              <w:top w:val="single" w:sz="4" w:space="0" w:color="auto"/>
              <w:left w:val="single" w:sz="4" w:space="0" w:color="auto"/>
              <w:bottom w:val="single" w:sz="4" w:space="0" w:color="auto"/>
              <w:right w:val="single" w:sz="4" w:space="0" w:color="auto"/>
            </w:tcBorders>
          </w:tcPr>
          <w:p w14:paraId="76D0E42E" w14:textId="77777777" w:rsidR="00CA4749" w:rsidRPr="003F6E85" w:rsidRDefault="00CA4749" w:rsidP="00282D01">
            <w:pPr>
              <w:spacing w:line="240" w:lineRule="auto"/>
              <w:ind w:firstLine="0"/>
              <w:rPr>
                <w:rFonts w:eastAsia="Calibri"/>
                <w:i/>
                <w:iCs/>
              </w:rPr>
            </w:pPr>
            <w:r w:rsidRPr="003F6E85">
              <w:rPr>
                <w:rFonts w:eastAsia="Calibri"/>
                <w:i/>
                <w:iCs/>
              </w:rPr>
              <w:t>(įrašyti visa projektui reikalingą sumą)</w:t>
            </w:r>
          </w:p>
        </w:tc>
      </w:tr>
      <w:tr w:rsidR="00CA4749" w:rsidRPr="003F6E85" w14:paraId="6C03E7F5" w14:textId="77777777" w:rsidTr="00CA4BB7">
        <w:trPr>
          <w:trHeight w:val="414"/>
        </w:trPr>
        <w:tc>
          <w:tcPr>
            <w:tcW w:w="5179" w:type="dxa"/>
            <w:tcBorders>
              <w:top w:val="single" w:sz="4" w:space="0" w:color="auto"/>
              <w:left w:val="single" w:sz="4" w:space="0" w:color="auto"/>
              <w:bottom w:val="single" w:sz="4" w:space="0" w:color="auto"/>
              <w:right w:val="single" w:sz="4" w:space="0" w:color="auto"/>
            </w:tcBorders>
            <w:shd w:val="clear" w:color="auto" w:fill="E0E0E0"/>
          </w:tcPr>
          <w:p w14:paraId="04CF2CCB" w14:textId="77777777" w:rsidR="00CA4749" w:rsidRPr="003F6E85" w:rsidRDefault="00CA4749" w:rsidP="00282D01">
            <w:pPr>
              <w:spacing w:line="240" w:lineRule="auto"/>
              <w:ind w:firstLine="59"/>
              <w:rPr>
                <w:rFonts w:eastAsia="Calibri"/>
              </w:rPr>
            </w:pPr>
            <w:r w:rsidRPr="003F6E85">
              <w:rPr>
                <w:rFonts w:eastAsia="Calibri"/>
              </w:rPr>
              <w:t>Iš rėmėjų ir (ar) partnerių projektui numatoma ar gauta suma (eurais)</w:t>
            </w:r>
          </w:p>
        </w:tc>
        <w:tc>
          <w:tcPr>
            <w:tcW w:w="4540" w:type="dxa"/>
            <w:tcBorders>
              <w:top w:val="single" w:sz="4" w:space="0" w:color="auto"/>
              <w:left w:val="single" w:sz="4" w:space="0" w:color="auto"/>
              <w:bottom w:val="single" w:sz="4" w:space="0" w:color="auto"/>
              <w:right w:val="single" w:sz="4" w:space="0" w:color="auto"/>
            </w:tcBorders>
          </w:tcPr>
          <w:p w14:paraId="1AF60AAA" w14:textId="77777777" w:rsidR="00CA4749" w:rsidRPr="003F6E85" w:rsidRDefault="00CA4749" w:rsidP="00282D01">
            <w:pPr>
              <w:spacing w:line="240" w:lineRule="auto"/>
              <w:ind w:firstLine="0"/>
              <w:rPr>
                <w:rFonts w:eastAsia="Calibri"/>
              </w:rPr>
            </w:pPr>
            <w:r w:rsidRPr="003F6E85">
              <w:rPr>
                <w:rFonts w:eastAsia="Calibri"/>
                <w:i/>
                <w:iCs/>
              </w:rPr>
              <w:t>(įrašyti sumą)</w:t>
            </w:r>
          </w:p>
        </w:tc>
      </w:tr>
      <w:tr w:rsidR="00CA4749" w:rsidRPr="003F6E85" w14:paraId="4AFA8AC2" w14:textId="77777777" w:rsidTr="00CA4BB7">
        <w:trPr>
          <w:trHeight w:val="429"/>
        </w:trPr>
        <w:tc>
          <w:tcPr>
            <w:tcW w:w="5179" w:type="dxa"/>
            <w:tcBorders>
              <w:top w:val="single" w:sz="4" w:space="0" w:color="auto"/>
              <w:left w:val="single" w:sz="4" w:space="0" w:color="auto"/>
              <w:bottom w:val="single" w:sz="4" w:space="0" w:color="auto"/>
              <w:right w:val="single" w:sz="4" w:space="0" w:color="auto"/>
            </w:tcBorders>
            <w:shd w:val="clear" w:color="auto" w:fill="E0E0E0"/>
          </w:tcPr>
          <w:p w14:paraId="6CE697CA" w14:textId="77777777" w:rsidR="00CA4749" w:rsidRPr="003F6E85" w:rsidRDefault="00CA4749" w:rsidP="00282D01">
            <w:pPr>
              <w:spacing w:line="240" w:lineRule="auto"/>
              <w:ind w:firstLine="59"/>
              <w:rPr>
                <w:rFonts w:eastAsia="Calibri"/>
              </w:rPr>
            </w:pPr>
            <w:r w:rsidRPr="003F6E85">
              <w:rPr>
                <w:rFonts w:eastAsia="Calibri"/>
              </w:rPr>
              <w:t xml:space="preserve">Iš Savivaldybės biudžeto projektui prašoma suma (eurais) </w:t>
            </w:r>
          </w:p>
        </w:tc>
        <w:tc>
          <w:tcPr>
            <w:tcW w:w="4540" w:type="dxa"/>
            <w:tcBorders>
              <w:top w:val="single" w:sz="4" w:space="0" w:color="auto"/>
              <w:left w:val="single" w:sz="4" w:space="0" w:color="auto"/>
              <w:bottom w:val="single" w:sz="4" w:space="0" w:color="auto"/>
              <w:right w:val="single" w:sz="4" w:space="0" w:color="auto"/>
            </w:tcBorders>
          </w:tcPr>
          <w:p w14:paraId="655A0EE6" w14:textId="77777777" w:rsidR="00CA4749" w:rsidRPr="003F6E85" w:rsidRDefault="00CA4749" w:rsidP="00282D01">
            <w:pPr>
              <w:spacing w:line="240" w:lineRule="auto"/>
              <w:ind w:firstLine="0"/>
              <w:rPr>
                <w:rFonts w:eastAsia="Calibri"/>
              </w:rPr>
            </w:pPr>
            <w:r w:rsidRPr="003F6E85">
              <w:rPr>
                <w:rFonts w:eastAsia="Calibri"/>
                <w:i/>
                <w:iCs/>
              </w:rPr>
              <w:t>(įrašyti sumą)</w:t>
            </w:r>
          </w:p>
        </w:tc>
      </w:tr>
    </w:tbl>
    <w:p w14:paraId="08AA2253" w14:textId="77777777" w:rsidR="00CD18FA" w:rsidRPr="003F6E85" w:rsidRDefault="00CD18FA" w:rsidP="00282D01">
      <w:pPr>
        <w:spacing w:line="240" w:lineRule="auto"/>
        <w:ind w:right="140"/>
        <w:rPr>
          <w:bCs/>
        </w:rPr>
      </w:pPr>
    </w:p>
    <w:p w14:paraId="01F38892" w14:textId="77777777" w:rsidR="003F0947" w:rsidRPr="003F6E85" w:rsidRDefault="003F0947" w:rsidP="00CD18FA">
      <w:pPr>
        <w:ind w:right="140"/>
        <w:rPr>
          <w:bCs/>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7"/>
        <w:gridCol w:w="1843"/>
      </w:tblGrid>
      <w:tr w:rsidR="005158AA" w:rsidRPr="003F6E85" w14:paraId="134D4C5B"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hideMark/>
          </w:tcPr>
          <w:p w14:paraId="76CB0847" w14:textId="77777777" w:rsidR="00AC6163" w:rsidRPr="003F6E85" w:rsidRDefault="00CA4749" w:rsidP="00237975">
            <w:pPr>
              <w:jc w:val="center"/>
              <w:rPr>
                <w:rFonts w:ascii="Palemonas" w:eastAsia="Calibri" w:hAnsi="Palemonas"/>
                <w:b/>
                <w:bCs/>
                <w:u w:val="single"/>
              </w:rPr>
            </w:pPr>
            <w:r w:rsidRPr="003F6E85">
              <w:rPr>
                <w:rFonts w:ascii="Palemonas" w:eastAsia="Calibri" w:hAnsi="Palemonas"/>
                <w:b/>
                <w:bCs/>
              </w:rPr>
              <w:t>4</w:t>
            </w:r>
            <w:r w:rsidR="00AC6163" w:rsidRPr="003F6E85">
              <w:rPr>
                <w:rFonts w:ascii="Palemonas" w:eastAsia="Calibri" w:hAnsi="Palemonas"/>
                <w:b/>
                <w:bCs/>
              </w:rPr>
              <w:t>. KITI DOKUMENTAI</w:t>
            </w:r>
          </w:p>
        </w:tc>
        <w:tc>
          <w:tcPr>
            <w:tcW w:w="1843" w:type="dxa"/>
            <w:tcBorders>
              <w:top w:val="single" w:sz="4" w:space="0" w:color="auto"/>
              <w:left w:val="single" w:sz="4" w:space="0" w:color="auto"/>
              <w:bottom w:val="single" w:sz="4" w:space="0" w:color="auto"/>
              <w:right w:val="single" w:sz="4" w:space="0" w:color="auto"/>
            </w:tcBorders>
            <w:shd w:val="clear" w:color="auto" w:fill="E0E0E0"/>
          </w:tcPr>
          <w:p w14:paraId="66097152" w14:textId="77777777" w:rsidR="00AC6163" w:rsidRPr="003F6E85" w:rsidRDefault="00AC6163" w:rsidP="00111CEC">
            <w:pPr>
              <w:ind w:firstLine="0"/>
              <w:rPr>
                <w:rFonts w:ascii="Palemonas" w:eastAsia="Calibri" w:hAnsi="Palemonas"/>
                <w:b/>
                <w:bCs/>
              </w:rPr>
            </w:pPr>
            <w:r w:rsidRPr="003F6E85">
              <w:rPr>
                <w:rFonts w:ascii="Palemonas" w:eastAsia="Calibri" w:hAnsi="Palemonas"/>
                <w:b/>
                <w:bCs/>
              </w:rPr>
              <w:t>Prie pridedamų dokumentų įrašykite „Pridedama“</w:t>
            </w:r>
          </w:p>
        </w:tc>
      </w:tr>
      <w:tr w:rsidR="005158AA" w:rsidRPr="003F6E85" w14:paraId="69ABE1C4"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1776F250" w14:textId="77777777" w:rsidR="00AC6163" w:rsidRPr="003F6E85" w:rsidRDefault="00AC6163" w:rsidP="00111CEC">
            <w:pPr>
              <w:ind w:firstLine="0"/>
              <w:rPr>
                <w:rFonts w:ascii="Palemonas" w:eastAsia="Calibri" w:hAnsi="Palemonas"/>
              </w:rPr>
            </w:pPr>
            <w:r w:rsidRPr="003F6E85">
              <w:t xml:space="preserve">Organizacijos įstatų (nuostatų ar kt. dokumentų) kopija </w:t>
            </w:r>
            <w:r w:rsidRPr="003F6E85">
              <w:rPr>
                <w:i/>
                <w:iCs/>
              </w:rPr>
              <w:t>(taikoma Paraišką teikiant pirmą kartą arba vykdžius įstatų (nuostatų) pakeitimus)</w:t>
            </w:r>
          </w:p>
        </w:tc>
        <w:tc>
          <w:tcPr>
            <w:tcW w:w="1843" w:type="dxa"/>
            <w:tcBorders>
              <w:top w:val="single" w:sz="4" w:space="0" w:color="auto"/>
              <w:left w:val="single" w:sz="4" w:space="0" w:color="auto"/>
              <w:bottom w:val="single" w:sz="4" w:space="0" w:color="auto"/>
              <w:right w:val="single" w:sz="4" w:space="0" w:color="auto"/>
            </w:tcBorders>
          </w:tcPr>
          <w:p w14:paraId="493AA3D4" w14:textId="77777777" w:rsidR="00AC6163" w:rsidRPr="003F6E85" w:rsidRDefault="00AC6163" w:rsidP="00237975">
            <w:pPr>
              <w:rPr>
                <w:rFonts w:ascii="Palemonas" w:eastAsia="Calibri" w:hAnsi="Palemonas"/>
              </w:rPr>
            </w:pPr>
          </w:p>
        </w:tc>
      </w:tr>
      <w:tr w:rsidR="005158AA" w:rsidRPr="003F6E85" w14:paraId="3982511F"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02010FAC" w14:textId="77777777" w:rsidR="00AC6163" w:rsidRPr="003F6E85" w:rsidRDefault="00AC6163" w:rsidP="00111CEC">
            <w:pPr>
              <w:ind w:firstLine="0"/>
            </w:pPr>
            <w:r w:rsidRPr="003F6E85">
              <w:t>Jungtinės veiklos (partnerystės) sutarties patvirtintą kopiją, jei Paraiška teikiama kartu su partneriu (partneriais)</w:t>
            </w:r>
          </w:p>
        </w:tc>
        <w:tc>
          <w:tcPr>
            <w:tcW w:w="1843" w:type="dxa"/>
            <w:tcBorders>
              <w:top w:val="single" w:sz="4" w:space="0" w:color="auto"/>
              <w:left w:val="single" w:sz="4" w:space="0" w:color="auto"/>
              <w:bottom w:val="single" w:sz="4" w:space="0" w:color="auto"/>
              <w:right w:val="single" w:sz="4" w:space="0" w:color="auto"/>
            </w:tcBorders>
          </w:tcPr>
          <w:p w14:paraId="7DC2E96F" w14:textId="77777777" w:rsidR="00AC6163" w:rsidRPr="003F6E85" w:rsidRDefault="00AC6163" w:rsidP="00237975">
            <w:pPr>
              <w:rPr>
                <w:rFonts w:ascii="Palemonas" w:eastAsia="Calibri" w:hAnsi="Palemonas"/>
              </w:rPr>
            </w:pPr>
          </w:p>
        </w:tc>
      </w:tr>
      <w:tr w:rsidR="005158AA" w:rsidRPr="003F6E85" w14:paraId="6A782F9F"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576EDE2A" w14:textId="77777777" w:rsidR="00AC6163" w:rsidRPr="003F6E85" w:rsidRDefault="00AC6163" w:rsidP="00111CEC">
            <w:pPr>
              <w:ind w:firstLine="0"/>
            </w:pPr>
            <w:r w:rsidRPr="003F6E85">
              <w:rPr>
                <w:iCs/>
                <w:lang w:eastAsia="lt-LT"/>
              </w:rPr>
              <w:t xml:space="preserve">Projekto vadovo gyvenimo aprašymą (CV) </w:t>
            </w:r>
            <w:r w:rsidRPr="003F6E85">
              <w:rPr>
                <w:i/>
                <w:lang w:eastAsia="lt-LT"/>
              </w:rPr>
              <w:t>(</w:t>
            </w:r>
            <w:r w:rsidRPr="003F6E85">
              <w:rPr>
                <w:i/>
                <w:iCs/>
              </w:rPr>
              <w:t xml:space="preserve">taikoma </w:t>
            </w:r>
            <w:r w:rsidR="0031262A" w:rsidRPr="003F6E85">
              <w:rPr>
                <w:i/>
                <w:iCs/>
              </w:rPr>
              <w:t>p</w:t>
            </w:r>
            <w:r w:rsidRPr="003F6E85">
              <w:rPr>
                <w:i/>
                <w:iCs/>
              </w:rPr>
              <w:t>areiškėjui Paraišką teikiant pirmą kartą einamaisiais metais</w:t>
            </w:r>
            <w:r w:rsidRPr="003F6E85">
              <w:rPr>
                <w:i/>
                <w:lang w:eastAsia="lt-LT"/>
              </w:rPr>
              <w:t>)</w:t>
            </w:r>
          </w:p>
        </w:tc>
        <w:tc>
          <w:tcPr>
            <w:tcW w:w="1843" w:type="dxa"/>
            <w:tcBorders>
              <w:top w:val="single" w:sz="4" w:space="0" w:color="auto"/>
              <w:left w:val="single" w:sz="4" w:space="0" w:color="auto"/>
              <w:bottom w:val="single" w:sz="4" w:space="0" w:color="auto"/>
              <w:right w:val="single" w:sz="4" w:space="0" w:color="auto"/>
            </w:tcBorders>
          </w:tcPr>
          <w:p w14:paraId="534DCB2C" w14:textId="77777777" w:rsidR="00AC6163" w:rsidRPr="003F6E85" w:rsidRDefault="00AC6163" w:rsidP="00237975">
            <w:pPr>
              <w:rPr>
                <w:rFonts w:ascii="Palemonas" w:eastAsia="Calibri" w:hAnsi="Palemonas"/>
              </w:rPr>
            </w:pPr>
          </w:p>
        </w:tc>
      </w:tr>
      <w:tr w:rsidR="005158AA" w:rsidRPr="003F6E85" w14:paraId="3DCF047A"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1FC7E265" w14:textId="77777777" w:rsidR="00AC6163" w:rsidRPr="003F6E85" w:rsidRDefault="00AC6163" w:rsidP="00111CEC">
            <w:pPr>
              <w:ind w:firstLine="0"/>
            </w:pPr>
            <w:r w:rsidRPr="003F6E85">
              <w:t xml:space="preserve">Bendradarbiavimą, rėmimą patvirtinantys dokumentai, jeigu </w:t>
            </w:r>
            <w:r w:rsidR="0031262A" w:rsidRPr="003F6E85">
              <w:t>p</w:t>
            </w:r>
            <w:r w:rsidRPr="003F6E85">
              <w:t>rojekte numatytas bendradarbiavimas, rėmimas</w:t>
            </w:r>
            <w:r w:rsidR="00CA4749" w:rsidRPr="003F6E85">
              <w:t>/</w:t>
            </w:r>
          </w:p>
        </w:tc>
        <w:tc>
          <w:tcPr>
            <w:tcW w:w="1843" w:type="dxa"/>
            <w:tcBorders>
              <w:top w:val="single" w:sz="4" w:space="0" w:color="auto"/>
              <w:left w:val="single" w:sz="4" w:space="0" w:color="auto"/>
              <w:bottom w:val="single" w:sz="4" w:space="0" w:color="auto"/>
              <w:right w:val="single" w:sz="4" w:space="0" w:color="auto"/>
            </w:tcBorders>
          </w:tcPr>
          <w:p w14:paraId="52450B4A" w14:textId="77777777" w:rsidR="00AC6163" w:rsidRPr="003F6E85" w:rsidRDefault="00AC6163" w:rsidP="00237975">
            <w:pPr>
              <w:rPr>
                <w:rFonts w:ascii="Palemonas" w:eastAsia="Calibri" w:hAnsi="Palemonas"/>
              </w:rPr>
            </w:pPr>
          </w:p>
        </w:tc>
      </w:tr>
      <w:tr w:rsidR="005158AA" w:rsidRPr="003F6E85" w14:paraId="098E3A62"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49EB9A0E" w14:textId="77777777" w:rsidR="00AC6163" w:rsidRPr="003F6E85" w:rsidRDefault="00AC6163" w:rsidP="00111CEC">
            <w:pPr>
              <w:ind w:firstLine="0"/>
            </w:pPr>
            <w:r w:rsidRPr="003F6E85">
              <w:t xml:space="preserve">Jeigu </w:t>
            </w:r>
            <w:r w:rsidR="0031262A" w:rsidRPr="003F6E85">
              <w:t>p</w:t>
            </w:r>
            <w:r w:rsidRPr="003F6E85">
              <w:t xml:space="preserve">rojekto vykdymo vieta nepriklauso </w:t>
            </w:r>
            <w:r w:rsidR="0031262A" w:rsidRPr="003F6E85">
              <w:t>p</w:t>
            </w:r>
            <w:r w:rsidRPr="003F6E85">
              <w:t xml:space="preserve">areiškėjui ir </w:t>
            </w:r>
            <w:r w:rsidR="0031262A" w:rsidRPr="003F6E85">
              <w:t>p</w:t>
            </w:r>
            <w:r w:rsidRPr="003F6E85">
              <w:t xml:space="preserve">rojekto vykdymo vietoje numatoma ilgalaikė veikla, pateikiama sutartis tarp vietos savininko ir </w:t>
            </w:r>
            <w:r w:rsidR="0031262A" w:rsidRPr="003F6E85">
              <w:t>p</w:t>
            </w:r>
            <w:r w:rsidRPr="003F6E85">
              <w:t>areiškėjo.</w:t>
            </w:r>
          </w:p>
        </w:tc>
        <w:tc>
          <w:tcPr>
            <w:tcW w:w="1843" w:type="dxa"/>
            <w:tcBorders>
              <w:top w:val="single" w:sz="4" w:space="0" w:color="auto"/>
              <w:left w:val="single" w:sz="4" w:space="0" w:color="auto"/>
              <w:bottom w:val="single" w:sz="4" w:space="0" w:color="auto"/>
              <w:right w:val="single" w:sz="4" w:space="0" w:color="auto"/>
            </w:tcBorders>
          </w:tcPr>
          <w:p w14:paraId="6E81EDD7" w14:textId="77777777" w:rsidR="00AC6163" w:rsidRPr="003F6E85" w:rsidRDefault="00AC6163" w:rsidP="00237975">
            <w:pPr>
              <w:rPr>
                <w:rFonts w:ascii="Palemonas" w:eastAsia="Calibri" w:hAnsi="Palemonas"/>
              </w:rPr>
            </w:pPr>
          </w:p>
        </w:tc>
      </w:tr>
      <w:tr w:rsidR="005158AA" w:rsidRPr="003F6E85" w14:paraId="6AA615FC"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30627D05" w14:textId="77777777" w:rsidR="00AC6163" w:rsidRPr="003F6E85" w:rsidRDefault="00AC6163" w:rsidP="00111CEC">
            <w:pPr>
              <w:ind w:firstLine="0"/>
            </w:pPr>
            <w:r w:rsidRPr="003F6E85">
              <w:t xml:space="preserve">Įgaliojimą pasirašyti </w:t>
            </w:r>
            <w:r w:rsidR="0031262A" w:rsidRPr="003F6E85">
              <w:t>p</w:t>
            </w:r>
            <w:r w:rsidRPr="003F6E85">
              <w:t xml:space="preserve">areiškėju vardu, jeigu </w:t>
            </w:r>
            <w:r w:rsidR="00337023" w:rsidRPr="003F6E85">
              <w:t>P</w:t>
            </w:r>
            <w:r w:rsidRPr="003F6E85">
              <w:t>araišką pasirašo ne organizacijos vadovas, o įgaliotas asmuo</w:t>
            </w:r>
          </w:p>
        </w:tc>
        <w:tc>
          <w:tcPr>
            <w:tcW w:w="1843" w:type="dxa"/>
            <w:tcBorders>
              <w:top w:val="single" w:sz="4" w:space="0" w:color="auto"/>
              <w:left w:val="single" w:sz="4" w:space="0" w:color="auto"/>
              <w:bottom w:val="single" w:sz="4" w:space="0" w:color="auto"/>
              <w:right w:val="single" w:sz="4" w:space="0" w:color="auto"/>
            </w:tcBorders>
          </w:tcPr>
          <w:p w14:paraId="4D63043A" w14:textId="77777777" w:rsidR="00AC6163" w:rsidRPr="003F6E85" w:rsidRDefault="00AC6163" w:rsidP="00237975">
            <w:pPr>
              <w:rPr>
                <w:rFonts w:ascii="Palemonas" w:eastAsia="Calibri" w:hAnsi="Palemonas"/>
              </w:rPr>
            </w:pPr>
          </w:p>
        </w:tc>
      </w:tr>
      <w:tr w:rsidR="005158AA" w:rsidRPr="003F6E85" w14:paraId="186CBC9B" w14:textId="77777777" w:rsidTr="00F57505">
        <w:trPr>
          <w:trHeight w:val="429"/>
        </w:trPr>
        <w:tc>
          <w:tcPr>
            <w:tcW w:w="7967" w:type="dxa"/>
            <w:tcBorders>
              <w:top w:val="single" w:sz="4" w:space="0" w:color="auto"/>
              <w:left w:val="single" w:sz="4" w:space="0" w:color="auto"/>
              <w:bottom w:val="single" w:sz="4" w:space="0" w:color="auto"/>
              <w:right w:val="single" w:sz="4" w:space="0" w:color="auto"/>
            </w:tcBorders>
            <w:shd w:val="clear" w:color="auto" w:fill="E0E0E0"/>
          </w:tcPr>
          <w:p w14:paraId="00A65A7D" w14:textId="77777777" w:rsidR="00AC6163" w:rsidRPr="003F6E85" w:rsidRDefault="00AC6163" w:rsidP="00111CEC">
            <w:pPr>
              <w:tabs>
                <w:tab w:val="left" w:pos="851"/>
              </w:tabs>
              <w:ind w:firstLine="0"/>
            </w:pPr>
            <w:r w:rsidRPr="003F6E85">
              <w:t xml:space="preserve">Kita, papildoma, su </w:t>
            </w:r>
            <w:r w:rsidR="0031262A" w:rsidRPr="003F6E85">
              <w:t>p</w:t>
            </w:r>
            <w:r w:rsidRPr="003F6E85">
              <w:t xml:space="preserve">rojekto </w:t>
            </w:r>
            <w:r w:rsidR="00337023" w:rsidRPr="003F6E85">
              <w:t>P</w:t>
            </w:r>
            <w:r w:rsidRPr="003F6E85">
              <w:t>araiška susijusi medžiaga.</w:t>
            </w:r>
          </w:p>
        </w:tc>
        <w:tc>
          <w:tcPr>
            <w:tcW w:w="1843" w:type="dxa"/>
            <w:tcBorders>
              <w:top w:val="single" w:sz="4" w:space="0" w:color="auto"/>
              <w:left w:val="single" w:sz="4" w:space="0" w:color="auto"/>
              <w:bottom w:val="single" w:sz="4" w:space="0" w:color="auto"/>
              <w:right w:val="single" w:sz="4" w:space="0" w:color="auto"/>
            </w:tcBorders>
          </w:tcPr>
          <w:p w14:paraId="08EA1D25" w14:textId="77777777" w:rsidR="00AC6163" w:rsidRPr="003F6E85" w:rsidRDefault="00AC6163" w:rsidP="00237975">
            <w:pPr>
              <w:rPr>
                <w:rFonts w:ascii="Palemonas" w:eastAsia="Calibri" w:hAnsi="Palemonas"/>
              </w:rPr>
            </w:pPr>
          </w:p>
        </w:tc>
      </w:tr>
    </w:tbl>
    <w:p w14:paraId="1E8C5313" w14:textId="77777777" w:rsidR="00AC6163" w:rsidRPr="003F6E85" w:rsidRDefault="00AC6163" w:rsidP="00CD18FA">
      <w:pPr>
        <w:ind w:right="140"/>
        <w:rPr>
          <w:bCs/>
        </w:rPr>
      </w:pPr>
    </w:p>
    <w:p w14:paraId="085BCA0C" w14:textId="77777777" w:rsidR="00725D96" w:rsidRPr="003F6E85" w:rsidRDefault="00725D96" w:rsidP="00CD18FA">
      <w:pPr>
        <w:ind w:right="140"/>
        <w:jc w:val="center"/>
        <w:rPr>
          <w:b/>
        </w:rPr>
      </w:pPr>
    </w:p>
    <w:p w14:paraId="4462EACA" w14:textId="77777777" w:rsidR="006301DE" w:rsidRPr="003F6E85" w:rsidRDefault="006301DE" w:rsidP="006301DE">
      <w:pPr>
        <w:autoSpaceDE w:val="0"/>
        <w:autoSpaceDN w:val="0"/>
        <w:adjustRightInd w:val="0"/>
        <w:jc w:val="center"/>
        <w:rPr>
          <w:rFonts w:eastAsia="Calibri"/>
          <w:szCs w:val="22"/>
        </w:rPr>
        <w:sectPr w:rsidR="006301DE" w:rsidRPr="003F6E85" w:rsidSect="00844BE2">
          <w:headerReference w:type="default" r:id="rId12"/>
          <w:type w:val="continuous"/>
          <w:pgSz w:w="11906" w:h="16838" w:code="9"/>
          <w:pgMar w:top="1134" w:right="567" w:bottom="1134" w:left="1701" w:header="0" w:footer="567" w:gutter="0"/>
          <w:cols w:space="1296"/>
          <w:docGrid w:linePitch="360"/>
        </w:sectPr>
      </w:pP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7"/>
        <w:gridCol w:w="1247"/>
        <w:gridCol w:w="1275"/>
        <w:gridCol w:w="1134"/>
        <w:gridCol w:w="1560"/>
        <w:gridCol w:w="2013"/>
        <w:gridCol w:w="4252"/>
      </w:tblGrid>
      <w:tr w:rsidR="004A2D34" w:rsidRPr="003F6E85" w14:paraId="620AD513" w14:textId="77777777" w:rsidTr="004B22A4">
        <w:trPr>
          <w:trHeight w:val="595"/>
        </w:trPr>
        <w:tc>
          <w:tcPr>
            <w:tcW w:w="14629" w:type="dxa"/>
            <w:gridSpan w:val="8"/>
            <w:tcBorders>
              <w:top w:val="single" w:sz="4" w:space="0" w:color="auto"/>
              <w:left w:val="single" w:sz="4" w:space="0" w:color="auto"/>
              <w:bottom w:val="single" w:sz="4" w:space="0" w:color="auto"/>
              <w:right w:val="single" w:sz="4" w:space="0" w:color="auto"/>
            </w:tcBorders>
            <w:shd w:val="clear" w:color="auto" w:fill="D9D9D9"/>
          </w:tcPr>
          <w:p w14:paraId="21D620F6" w14:textId="77777777" w:rsidR="004A2D34" w:rsidRPr="003F6E85" w:rsidRDefault="004A2D34" w:rsidP="00023659">
            <w:pPr>
              <w:autoSpaceDE w:val="0"/>
              <w:autoSpaceDN w:val="0"/>
              <w:adjustRightInd w:val="0"/>
              <w:spacing w:line="240" w:lineRule="auto"/>
              <w:ind w:firstLine="0"/>
              <w:jc w:val="center"/>
              <w:rPr>
                <w:rFonts w:eastAsia="Calibri"/>
                <w:b/>
                <w:bCs/>
              </w:rPr>
            </w:pPr>
            <w:r w:rsidRPr="003F6E85">
              <w:rPr>
                <w:rFonts w:eastAsia="Calibri"/>
                <w:szCs w:val="22"/>
              </w:rPr>
              <w:lastRenderedPageBreak/>
              <w:br w:type="page"/>
            </w:r>
            <w:r w:rsidR="005F27B6" w:rsidRPr="003F6E85">
              <w:rPr>
                <w:rFonts w:eastAsia="Calibri"/>
                <w:b/>
                <w:szCs w:val="22"/>
              </w:rPr>
              <w:t>5</w:t>
            </w:r>
            <w:r w:rsidRPr="003F6E85">
              <w:rPr>
                <w:rFonts w:eastAsia="Calibri"/>
                <w:b/>
                <w:bCs/>
              </w:rPr>
              <w:t xml:space="preserve">. PROJEKTO BIUDŽETAS IR PAGRINDIMAS </w:t>
            </w:r>
          </w:p>
          <w:p w14:paraId="2EBB49CC" w14:textId="77777777" w:rsidR="004A2D34" w:rsidRPr="003F6E85" w:rsidRDefault="004A2D34" w:rsidP="00023659">
            <w:pPr>
              <w:autoSpaceDE w:val="0"/>
              <w:autoSpaceDN w:val="0"/>
              <w:adjustRightInd w:val="0"/>
              <w:spacing w:line="240" w:lineRule="auto"/>
              <w:ind w:firstLine="0"/>
              <w:jc w:val="center"/>
              <w:rPr>
                <w:rFonts w:eastAsia="Calibri"/>
                <w:szCs w:val="22"/>
              </w:rPr>
            </w:pPr>
            <w:r w:rsidRPr="003F6E85">
              <w:rPr>
                <w:rFonts w:eastAsia="Calibri"/>
                <w:i/>
                <w:iCs/>
              </w:rPr>
              <w:t xml:space="preserve">(pateikiamas </w:t>
            </w:r>
            <w:r w:rsidRPr="003F6E85">
              <w:rPr>
                <w:rFonts w:eastAsia="Calibri"/>
                <w:i/>
                <w:iCs/>
                <w:u w:val="single"/>
              </w:rPr>
              <w:t>viso</w:t>
            </w:r>
            <w:r w:rsidRPr="003F6E85">
              <w:rPr>
                <w:rFonts w:eastAsia="Calibri"/>
                <w:i/>
                <w:iCs/>
              </w:rPr>
              <w:t xml:space="preserve"> projekto biudžetas, stulpelyje „Iš Savivaldybės prašoma suma, Eurais“ prie išlaidų, prašomų finansuoti iš Anykščių rajono savivaldybės biudžeto, įrašoma prašoma finansuoti suma)</w:t>
            </w:r>
          </w:p>
        </w:tc>
      </w:tr>
      <w:tr w:rsidR="004A2D34" w:rsidRPr="003F6E85" w14:paraId="1F741CC4" w14:textId="77777777" w:rsidTr="004B22A4">
        <w:trPr>
          <w:trHeight w:val="917"/>
        </w:trPr>
        <w:tc>
          <w:tcPr>
            <w:tcW w:w="1021" w:type="dxa"/>
            <w:tcBorders>
              <w:top w:val="single" w:sz="4" w:space="0" w:color="auto"/>
              <w:left w:val="single" w:sz="4" w:space="0" w:color="auto"/>
              <w:bottom w:val="single" w:sz="4" w:space="0" w:color="auto"/>
              <w:right w:val="single" w:sz="4" w:space="0" w:color="auto"/>
            </w:tcBorders>
            <w:shd w:val="clear" w:color="auto" w:fill="D9D9D9"/>
            <w:vAlign w:val="center"/>
          </w:tcPr>
          <w:p w14:paraId="549D1C0F" w14:textId="30A0E3B1" w:rsidR="004A2D34" w:rsidRPr="003F6E85" w:rsidRDefault="004A2D34" w:rsidP="00023659">
            <w:pPr>
              <w:spacing w:line="240" w:lineRule="auto"/>
              <w:ind w:firstLine="0"/>
              <w:rPr>
                <w:b/>
              </w:rPr>
            </w:pPr>
            <w:r w:rsidRPr="003F6E85">
              <w:rPr>
                <w:b/>
              </w:rPr>
              <w:t>Eil.</w:t>
            </w:r>
            <w:r w:rsidR="00023659">
              <w:rPr>
                <w:b/>
              </w:rPr>
              <w:t xml:space="preserve"> </w:t>
            </w:r>
            <w:r w:rsidRPr="003F6E85">
              <w:rPr>
                <w:b/>
              </w:rPr>
              <w:t>Nr.</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tcPr>
          <w:p w14:paraId="2A4A4357" w14:textId="77777777" w:rsidR="004A2D34" w:rsidRPr="003F6E85" w:rsidRDefault="004A2D34" w:rsidP="00023659">
            <w:pPr>
              <w:spacing w:line="240" w:lineRule="auto"/>
              <w:ind w:firstLine="0"/>
              <w:rPr>
                <w:b/>
              </w:rPr>
            </w:pPr>
            <w:r w:rsidRPr="003F6E85">
              <w:rPr>
                <w:b/>
              </w:rPr>
              <w:t>Išlaidų pavadinimas</w:t>
            </w:r>
          </w:p>
        </w:tc>
        <w:tc>
          <w:tcPr>
            <w:tcW w:w="1247" w:type="dxa"/>
            <w:tcBorders>
              <w:top w:val="single" w:sz="4" w:space="0" w:color="auto"/>
              <w:left w:val="single" w:sz="4" w:space="0" w:color="auto"/>
              <w:bottom w:val="single" w:sz="4" w:space="0" w:color="auto"/>
              <w:right w:val="single" w:sz="4" w:space="0" w:color="auto"/>
            </w:tcBorders>
            <w:shd w:val="clear" w:color="auto" w:fill="D9D9D9"/>
            <w:vAlign w:val="center"/>
          </w:tcPr>
          <w:p w14:paraId="7E063CEA" w14:textId="77777777" w:rsidR="004A2D34" w:rsidRPr="003F6E85" w:rsidRDefault="004A2D34" w:rsidP="00023659">
            <w:pPr>
              <w:spacing w:line="240" w:lineRule="auto"/>
              <w:ind w:firstLine="0"/>
              <w:rPr>
                <w:b/>
              </w:rPr>
            </w:pPr>
            <w:r w:rsidRPr="003F6E85">
              <w:rPr>
                <w:b/>
              </w:rPr>
              <w:t>Mato vienetai*</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505BD4D1" w14:textId="77777777" w:rsidR="004A2D34" w:rsidRPr="003F6E85" w:rsidRDefault="004A2D34" w:rsidP="00023659">
            <w:pPr>
              <w:spacing w:line="240" w:lineRule="auto"/>
              <w:ind w:firstLine="0"/>
              <w:rPr>
                <w:b/>
              </w:rPr>
            </w:pPr>
            <w:r w:rsidRPr="003F6E85">
              <w:rPr>
                <w:b/>
              </w:rPr>
              <w:t>Kaina</w:t>
            </w:r>
          </w:p>
          <w:p w14:paraId="6E0040D9" w14:textId="77777777" w:rsidR="004A2D34" w:rsidRPr="003F6E85" w:rsidRDefault="004A2D34" w:rsidP="00023659">
            <w:pPr>
              <w:spacing w:line="240" w:lineRule="auto"/>
              <w:ind w:firstLine="0"/>
              <w:rPr>
                <w:b/>
              </w:rPr>
            </w:pPr>
            <w:r w:rsidRPr="003F6E85">
              <w:rPr>
                <w:b/>
              </w:rPr>
              <w:t>Eurais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1AC4A664" w14:textId="77777777" w:rsidR="004A2D34" w:rsidRPr="003F6E85" w:rsidRDefault="004A2D34" w:rsidP="00023659">
            <w:pPr>
              <w:spacing w:line="240" w:lineRule="auto"/>
              <w:ind w:firstLine="0"/>
              <w:rPr>
                <w:b/>
              </w:rPr>
            </w:pPr>
            <w:r w:rsidRPr="003F6E85">
              <w:rPr>
                <w:b/>
              </w:rPr>
              <w:t>Kiekis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053010FD" w14:textId="77777777" w:rsidR="004A2D34" w:rsidRPr="003F6E85" w:rsidRDefault="004A2D34" w:rsidP="00023659">
            <w:pPr>
              <w:spacing w:line="240" w:lineRule="auto"/>
              <w:ind w:firstLine="0"/>
              <w:rPr>
                <w:b/>
                <w:strike/>
              </w:rPr>
            </w:pPr>
            <w:r w:rsidRPr="003F6E85">
              <w:rPr>
                <w:b/>
              </w:rPr>
              <w:t xml:space="preserve">Suma </w:t>
            </w:r>
          </w:p>
          <w:p w14:paraId="20087867" w14:textId="77777777" w:rsidR="004A2D34" w:rsidRPr="003F6E85" w:rsidRDefault="004A2D34" w:rsidP="00023659">
            <w:pPr>
              <w:spacing w:line="240" w:lineRule="auto"/>
              <w:ind w:firstLine="0"/>
              <w:rPr>
                <w:b/>
              </w:rPr>
            </w:pPr>
            <w:r w:rsidRPr="003F6E85">
              <w:rPr>
                <w:b/>
              </w:rPr>
              <w:t>Eurais</w:t>
            </w:r>
          </w:p>
        </w:tc>
        <w:tc>
          <w:tcPr>
            <w:tcW w:w="2013" w:type="dxa"/>
            <w:tcBorders>
              <w:top w:val="single" w:sz="4" w:space="0" w:color="auto"/>
              <w:left w:val="single" w:sz="4" w:space="0" w:color="auto"/>
              <w:bottom w:val="single" w:sz="4" w:space="0" w:color="auto"/>
              <w:right w:val="single" w:sz="4" w:space="0" w:color="auto"/>
            </w:tcBorders>
            <w:shd w:val="clear" w:color="auto" w:fill="D9D9D9"/>
          </w:tcPr>
          <w:p w14:paraId="7FFFCD9F" w14:textId="77777777" w:rsidR="004A2D34" w:rsidRPr="003F6E85" w:rsidRDefault="004A2D34" w:rsidP="00023659">
            <w:pPr>
              <w:spacing w:line="240" w:lineRule="auto"/>
              <w:ind w:firstLine="0"/>
              <w:rPr>
                <w:b/>
              </w:rPr>
            </w:pPr>
            <w:r w:rsidRPr="003F6E85">
              <w:rPr>
                <w:b/>
              </w:rPr>
              <w:t>Iš Savivaldybės prašoma suma, Eurais</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13805489" w14:textId="77777777" w:rsidR="004A2D34" w:rsidRPr="003F6E85" w:rsidRDefault="004A2D34" w:rsidP="00023659">
            <w:pPr>
              <w:spacing w:line="240" w:lineRule="auto"/>
              <w:ind w:firstLine="0"/>
              <w:rPr>
                <w:b/>
              </w:rPr>
            </w:pPr>
            <w:r w:rsidRPr="003F6E85">
              <w:rPr>
                <w:b/>
              </w:rPr>
              <w:t>Pagrindimas</w:t>
            </w:r>
          </w:p>
          <w:p w14:paraId="3D37C457" w14:textId="77777777" w:rsidR="004A2D34" w:rsidRPr="003F6E85" w:rsidRDefault="004A2D34" w:rsidP="00023659">
            <w:pPr>
              <w:spacing w:line="240" w:lineRule="auto"/>
              <w:ind w:firstLine="0"/>
              <w:rPr>
                <w:b/>
                <w:i/>
                <w:iCs/>
              </w:rPr>
            </w:pPr>
            <w:r w:rsidRPr="003F6E85">
              <w:rPr>
                <w:bCs/>
                <w:i/>
                <w:iCs/>
              </w:rPr>
              <w:t>(išsamiau nurodoma, kam lėšos bus skirtos)</w:t>
            </w:r>
          </w:p>
        </w:tc>
      </w:tr>
      <w:tr w:rsidR="004A2D34" w:rsidRPr="003F6E85" w14:paraId="63152D18"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448058E7" w14:textId="77777777" w:rsidR="004A2D34" w:rsidRPr="003F6E85" w:rsidRDefault="004A2D34" w:rsidP="00FB47DA">
            <w:pPr>
              <w:ind w:left="-934"/>
              <w:jc w:val="center"/>
            </w:pPr>
            <w:r w:rsidRPr="003F6E85">
              <w:t>1.</w:t>
            </w:r>
          </w:p>
        </w:tc>
        <w:tc>
          <w:tcPr>
            <w:tcW w:w="2127" w:type="dxa"/>
            <w:tcBorders>
              <w:top w:val="single" w:sz="4" w:space="0" w:color="auto"/>
              <w:left w:val="single" w:sz="4" w:space="0" w:color="auto"/>
              <w:bottom w:val="single" w:sz="4" w:space="0" w:color="auto"/>
              <w:right w:val="single" w:sz="4" w:space="0" w:color="auto"/>
            </w:tcBorders>
          </w:tcPr>
          <w:p w14:paraId="0ADF7D9F"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3AE2FF39"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31660BF8"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32E5EFE7"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3A313D58"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0E0B3D4D"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603B6EC4" w14:textId="77777777" w:rsidR="004A2D34" w:rsidRPr="003F6E85" w:rsidRDefault="004A2D34" w:rsidP="00FB47DA">
            <w:pPr>
              <w:ind w:left="-934"/>
              <w:jc w:val="center"/>
            </w:pPr>
          </w:p>
        </w:tc>
      </w:tr>
      <w:tr w:rsidR="004A2D34" w:rsidRPr="003F6E85" w14:paraId="3FCB10B0"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3E6FCE08" w14:textId="77777777" w:rsidR="004A2D34" w:rsidRPr="003F6E85" w:rsidRDefault="004A2D34" w:rsidP="00FB47DA">
            <w:pPr>
              <w:ind w:left="-934"/>
              <w:jc w:val="center"/>
            </w:pPr>
            <w:r w:rsidRPr="003F6E85">
              <w:t>1.1.</w:t>
            </w:r>
          </w:p>
        </w:tc>
        <w:tc>
          <w:tcPr>
            <w:tcW w:w="2127" w:type="dxa"/>
            <w:tcBorders>
              <w:top w:val="single" w:sz="4" w:space="0" w:color="auto"/>
              <w:left w:val="single" w:sz="4" w:space="0" w:color="auto"/>
              <w:bottom w:val="single" w:sz="4" w:space="0" w:color="auto"/>
              <w:right w:val="single" w:sz="4" w:space="0" w:color="auto"/>
            </w:tcBorders>
          </w:tcPr>
          <w:p w14:paraId="623FDA5A"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46A8998B"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4D174415"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109BCAA0"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43B90C4E"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2D19DE4F"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54724B99" w14:textId="77777777" w:rsidR="004A2D34" w:rsidRPr="003F6E85" w:rsidRDefault="004A2D34" w:rsidP="00FB47DA">
            <w:pPr>
              <w:ind w:left="-934"/>
              <w:jc w:val="center"/>
            </w:pPr>
          </w:p>
        </w:tc>
      </w:tr>
      <w:tr w:rsidR="004A2D34" w:rsidRPr="003F6E85" w14:paraId="2A7E8500"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6C4BFD30" w14:textId="77777777" w:rsidR="004A2D34" w:rsidRPr="003F6E85" w:rsidRDefault="004A2D34" w:rsidP="00FB47DA">
            <w:pPr>
              <w:ind w:left="-934"/>
              <w:jc w:val="center"/>
            </w:pPr>
            <w:r w:rsidRPr="003F6E85">
              <w:t>1.2.</w:t>
            </w:r>
          </w:p>
        </w:tc>
        <w:tc>
          <w:tcPr>
            <w:tcW w:w="2127" w:type="dxa"/>
            <w:tcBorders>
              <w:top w:val="single" w:sz="4" w:space="0" w:color="auto"/>
              <w:left w:val="single" w:sz="4" w:space="0" w:color="auto"/>
              <w:bottom w:val="single" w:sz="4" w:space="0" w:color="auto"/>
              <w:right w:val="single" w:sz="4" w:space="0" w:color="auto"/>
            </w:tcBorders>
          </w:tcPr>
          <w:p w14:paraId="3A3CFEB1"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5103A7A3"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1443022B"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69B6D8F3"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26ADDE5C"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77384177"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44346E76" w14:textId="77777777" w:rsidR="004A2D34" w:rsidRPr="003F6E85" w:rsidRDefault="004A2D34" w:rsidP="00FB47DA">
            <w:pPr>
              <w:ind w:left="-934"/>
              <w:jc w:val="center"/>
            </w:pPr>
          </w:p>
        </w:tc>
      </w:tr>
      <w:tr w:rsidR="004A2D34" w:rsidRPr="003F6E85" w14:paraId="76F16E23"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52C12C90" w14:textId="77777777" w:rsidR="004A2D34" w:rsidRPr="003F6E85" w:rsidRDefault="004A2D34" w:rsidP="00FB47DA">
            <w:pPr>
              <w:ind w:left="-934"/>
              <w:jc w:val="center"/>
            </w:pPr>
            <w:r w:rsidRPr="003F6E85">
              <w:t>1.3.</w:t>
            </w:r>
          </w:p>
        </w:tc>
        <w:tc>
          <w:tcPr>
            <w:tcW w:w="2127" w:type="dxa"/>
            <w:tcBorders>
              <w:top w:val="single" w:sz="4" w:space="0" w:color="auto"/>
              <w:left w:val="single" w:sz="4" w:space="0" w:color="auto"/>
              <w:bottom w:val="single" w:sz="4" w:space="0" w:color="auto"/>
              <w:right w:val="single" w:sz="4" w:space="0" w:color="auto"/>
            </w:tcBorders>
          </w:tcPr>
          <w:p w14:paraId="57D768CD"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7DDC6E2A"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0C7B3E77"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6F1822C9"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0BFB64C5"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465594D6"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5C3BA337" w14:textId="77777777" w:rsidR="004A2D34" w:rsidRPr="003F6E85" w:rsidRDefault="004A2D34" w:rsidP="00FB47DA">
            <w:pPr>
              <w:ind w:left="-934"/>
              <w:jc w:val="center"/>
            </w:pPr>
          </w:p>
        </w:tc>
      </w:tr>
      <w:tr w:rsidR="004A2D34" w:rsidRPr="003F6E85" w14:paraId="58285FEF"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271B29E8" w14:textId="77777777" w:rsidR="004A2D34" w:rsidRPr="003F6E85" w:rsidRDefault="004A2D34" w:rsidP="00FB47DA">
            <w:pPr>
              <w:ind w:left="-934"/>
              <w:jc w:val="center"/>
            </w:pPr>
            <w:r w:rsidRPr="003F6E85">
              <w:t>2.</w:t>
            </w:r>
          </w:p>
        </w:tc>
        <w:tc>
          <w:tcPr>
            <w:tcW w:w="2127" w:type="dxa"/>
            <w:tcBorders>
              <w:top w:val="single" w:sz="4" w:space="0" w:color="auto"/>
              <w:left w:val="single" w:sz="4" w:space="0" w:color="auto"/>
              <w:bottom w:val="single" w:sz="4" w:space="0" w:color="auto"/>
              <w:right w:val="single" w:sz="4" w:space="0" w:color="auto"/>
            </w:tcBorders>
          </w:tcPr>
          <w:p w14:paraId="5823600D"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6028CA75"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17EBCE63"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4C59644F"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1C6A1B52"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2DA6CC7E"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72FFBDFC" w14:textId="77777777" w:rsidR="004A2D34" w:rsidRPr="003F6E85" w:rsidRDefault="004A2D34" w:rsidP="00FB47DA">
            <w:pPr>
              <w:ind w:left="-934"/>
              <w:jc w:val="center"/>
            </w:pPr>
          </w:p>
        </w:tc>
      </w:tr>
      <w:tr w:rsidR="004A2D34" w:rsidRPr="003F6E85" w14:paraId="1F68ACEA"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1FF5498A" w14:textId="77777777" w:rsidR="004A2D34" w:rsidRPr="003F6E85" w:rsidRDefault="004A2D34" w:rsidP="00FB47DA">
            <w:pPr>
              <w:ind w:left="-934"/>
              <w:jc w:val="center"/>
            </w:pPr>
            <w:r w:rsidRPr="003F6E85">
              <w:t>2.1.</w:t>
            </w:r>
          </w:p>
        </w:tc>
        <w:tc>
          <w:tcPr>
            <w:tcW w:w="2127" w:type="dxa"/>
            <w:tcBorders>
              <w:top w:val="single" w:sz="4" w:space="0" w:color="auto"/>
              <w:left w:val="single" w:sz="4" w:space="0" w:color="auto"/>
              <w:bottom w:val="single" w:sz="4" w:space="0" w:color="auto"/>
              <w:right w:val="single" w:sz="4" w:space="0" w:color="auto"/>
            </w:tcBorders>
          </w:tcPr>
          <w:p w14:paraId="2012F453"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1233C8AE"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67A67B59"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78D6F1C0"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69054C95"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0B57D775"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43F1697D" w14:textId="77777777" w:rsidR="004A2D34" w:rsidRPr="003F6E85" w:rsidRDefault="004A2D34" w:rsidP="00FB47DA">
            <w:pPr>
              <w:ind w:left="-934"/>
              <w:jc w:val="center"/>
            </w:pPr>
          </w:p>
        </w:tc>
      </w:tr>
      <w:tr w:rsidR="004A2D34" w:rsidRPr="003F6E85" w14:paraId="3B6407AD"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0DBE51F2" w14:textId="77777777" w:rsidR="004A2D34" w:rsidRPr="003F6E85" w:rsidRDefault="004A2D34" w:rsidP="00FB47DA">
            <w:pPr>
              <w:ind w:left="-934"/>
              <w:jc w:val="center"/>
            </w:pPr>
            <w:r w:rsidRPr="003F6E85">
              <w:t>2.2.</w:t>
            </w:r>
          </w:p>
        </w:tc>
        <w:tc>
          <w:tcPr>
            <w:tcW w:w="2127" w:type="dxa"/>
            <w:tcBorders>
              <w:top w:val="single" w:sz="4" w:space="0" w:color="auto"/>
              <w:left w:val="single" w:sz="4" w:space="0" w:color="auto"/>
              <w:bottom w:val="single" w:sz="4" w:space="0" w:color="auto"/>
              <w:right w:val="single" w:sz="4" w:space="0" w:color="auto"/>
            </w:tcBorders>
          </w:tcPr>
          <w:p w14:paraId="595A6896"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7C6B1AC1"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33EE5D45"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5A7CDCFB"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03367CE0"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5C61623C"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1F026EDE" w14:textId="77777777" w:rsidR="004A2D34" w:rsidRPr="003F6E85" w:rsidRDefault="004A2D34" w:rsidP="00FB47DA">
            <w:pPr>
              <w:ind w:left="-934"/>
              <w:jc w:val="center"/>
            </w:pPr>
          </w:p>
        </w:tc>
      </w:tr>
      <w:tr w:rsidR="004A2D34" w:rsidRPr="003F6E85" w14:paraId="02DA3B54"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07874733" w14:textId="77777777" w:rsidR="004A2D34" w:rsidRPr="003F6E85" w:rsidRDefault="004A2D34" w:rsidP="00FB47DA">
            <w:pPr>
              <w:ind w:left="-934"/>
              <w:jc w:val="center"/>
            </w:pPr>
            <w:r w:rsidRPr="003F6E85">
              <w:t>2.3.</w:t>
            </w:r>
          </w:p>
        </w:tc>
        <w:tc>
          <w:tcPr>
            <w:tcW w:w="2127" w:type="dxa"/>
            <w:tcBorders>
              <w:top w:val="single" w:sz="4" w:space="0" w:color="auto"/>
              <w:left w:val="single" w:sz="4" w:space="0" w:color="auto"/>
              <w:bottom w:val="single" w:sz="4" w:space="0" w:color="auto"/>
              <w:right w:val="single" w:sz="4" w:space="0" w:color="auto"/>
            </w:tcBorders>
          </w:tcPr>
          <w:p w14:paraId="6BC330B6"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3A30B75F"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79F777B9"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25B8E799"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4199A7EE"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3ECC3D03"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3C4D76FA" w14:textId="77777777" w:rsidR="004A2D34" w:rsidRPr="003F6E85" w:rsidRDefault="004A2D34" w:rsidP="00FB47DA">
            <w:pPr>
              <w:ind w:left="-934"/>
              <w:jc w:val="center"/>
            </w:pPr>
          </w:p>
        </w:tc>
      </w:tr>
      <w:tr w:rsidR="004A2D34" w:rsidRPr="003F6E85" w14:paraId="5BB4A59E"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0922A537" w14:textId="77777777" w:rsidR="004A2D34" w:rsidRPr="003F6E85" w:rsidRDefault="004A2D34" w:rsidP="00FB47DA">
            <w:pPr>
              <w:ind w:left="-934"/>
              <w:jc w:val="center"/>
            </w:pPr>
            <w:r w:rsidRPr="003F6E85">
              <w:t>3.</w:t>
            </w:r>
          </w:p>
        </w:tc>
        <w:tc>
          <w:tcPr>
            <w:tcW w:w="2127" w:type="dxa"/>
            <w:tcBorders>
              <w:top w:val="single" w:sz="4" w:space="0" w:color="auto"/>
              <w:left w:val="single" w:sz="4" w:space="0" w:color="auto"/>
              <w:bottom w:val="single" w:sz="4" w:space="0" w:color="auto"/>
              <w:right w:val="single" w:sz="4" w:space="0" w:color="auto"/>
            </w:tcBorders>
          </w:tcPr>
          <w:p w14:paraId="1128DC18"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67903629"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227AAF5B"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57A5F9CB"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156CC261"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0869D0B8"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5E78CF46" w14:textId="77777777" w:rsidR="004A2D34" w:rsidRPr="003F6E85" w:rsidRDefault="004A2D34" w:rsidP="00FB47DA">
            <w:pPr>
              <w:ind w:left="-934"/>
              <w:jc w:val="center"/>
            </w:pPr>
          </w:p>
        </w:tc>
      </w:tr>
      <w:tr w:rsidR="004A2D34" w:rsidRPr="003F6E85" w14:paraId="4CC4AA18"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3C427B89" w14:textId="77777777" w:rsidR="004A2D34" w:rsidRPr="003F6E85" w:rsidRDefault="004A2D34" w:rsidP="00FB47DA">
            <w:pPr>
              <w:ind w:left="-934"/>
              <w:jc w:val="center"/>
            </w:pPr>
            <w:r w:rsidRPr="003F6E85">
              <w:t>3.1.</w:t>
            </w:r>
          </w:p>
        </w:tc>
        <w:tc>
          <w:tcPr>
            <w:tcW w:w="2127" w:type="dxa"/>
            <w:tcBorders>
              <w:top w:val="single" w:sz="4" w:space="0" w:color="auto"/>
              <w:left w:val="single" w:sz="4" w:space="0" w:color="auto"/>
              <w:bottom w:val="single" w:sz="4" w:space="0" w:color="auto"/>
              <w:right w:val="single" w:sz="4" w:space="0" w:color="auto"/>
            </w:tcBorders>
          </w:tcPr>
          <w:p w14:paraId="5D8A0824"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136730F6"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78CE05B6"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12BE07BD"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1F3B9170"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4B473CDE"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06F6FFEC" w14:textId="77777777" w:rsidR="004A2D34" w:rsidRPr="003F6E85" w:rsidRDefault="004A2D34" w:rsidP="00FB47DA">
            <w:pPr>
              <w:ind w:left="-934"/>
              <w:jc w:val="center"/>
            </w:pPr>
          </w:p>
        </w:tc>
      </w:tr>
      <w:tr w:rsidR="004A2D34" w:rsidRPr="003F6E85" w14:paraId="79138EDC"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2FBE3EC0" w14:textId="77777777" w:rsidR="004A2D34" w:rsidRPr="003F6E85" w:rsidRDefault="004A2D34" w:rsidP="00FB47DA">
            <w:pPr>
              <w:ind w:left="-934"/>
              <w:jc w:val="center"/>
            </w:pPr>
            <w:r w:rsidRPr="003F6E85">
              <w:t>3.2.</w:t>
            </w:r>
          </w:p>
        </w:tc>
        <w:tc>
          <w:tcPr>
            <w:tcW w:w="2127" w:type="dxa"/>
            <w:tcBorders>
              <w:top w:val="single" w:sz="4" w:space="0" w:color="auto"/>
              <w:left w:val="single" w:sz="4" w:space="0" w:color="auto"/>
              <w:bottom w:val="single" w:sz="4" w:space="0" w:color="auto"/>
              <w:right w:val="single" w:sz="4" w:space="0" w:color="auto"/>
            </w:tcBorders>
          </w:tcPr>
          <w:p w14:paraId="307A1209"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5612A548"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245B95F9"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68952AA0"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3D912CAB"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056B6F38"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05967BAF" w14:textId="77777777" w:rsidR="004A2D34" w:rsidRPr="003F6E85" w:rsidRDefault="004A2D34" w:rsidP="00FB47DA">
            <w:pPr>
              <w:ind w:left="-934"/>
              <w:jc w:val="center"/>
            </w:pPr>
          </w:p>
        </w:tc>
      </w:tr>
      <w:tr w:rsidR="004A2D34" w:rsidRPr="003F6E85" w14:paraId="0F4DC44C" w14:textId="77777777" w:rsidTr="00111CEC">
        <w:trPr>
          <w:trHeight w:val="299"/>
        </w:trPr>
        <w:tc>
          <w:tcPr>
            <w:tcW w:w="1021" w:type="dxa"/>
            <w:tcBorders>
              <w:top w:val="single" w:sz="4" w:space="0" w:color="auto"/>
              <w:left w:val="single" w:sz="4" w:space="0" w:color="auto"/>
              <w:bottom w:val="single" w:sz="4" w:space="0" w:color="auto"/>
              <w:right w:val="single" w:sz="4" w:space="0" w:color="auto"/>
            </w:tcBorders>
          </w:tcPr>
          <w:p w14:paraId="7E5C8727" w14:textId="77777777" w:rsidR="004A2D34" w:rsidRPr="003F6E85" w:rsidRDefault="004A2D34" w:rsidP="00FB47DA">
            <w:pPr>
              <w:ind w:left="-934"/>
              <w:jc w:val="center"/>
            </w:pPr>
            <w:r w:rsidRPr="003F6E85">
              <w:t>3.3.</w:t>
            </w:r>
          </w:p>
        </w:tc>
        <w:tc>
          <w:tcPr>
            <w:tcW w:w="2127" w:type="dxa"/>
            <w:tcBorders>
              <w:top w:val="single" w:sz="4" w:space="0" w:color="auto"/>
              <w:left w:val="single" w:sz="4" w:space="0" w:color="auto"/>
              <w:bottom w:val="single" w:sz="4" w:space="0" w:color="auto"/>
              <w:right w:val="single" w:sz="4" w:space="0" w:color="auto"/>
            </w:tcBorders>
          </w:tcPr>
          <w:p w14:paraId="3EB9DF79" w14:textId="77777777" w:rsidR="004A2D34" w:rsidRPr="003F6E85" w:rsidRDefault="004A2D34" w:rsidP="00FB47DA">
            <w:pPr>
              <w:ind w:left="-934"/>
            </w:pPr>
          </w:p>
        </w:tc>
        <w:tc>
          <w:tcPr>
            <w:tcW w:w="1247" w:type="dxa"/>
            <w:tcBorders>
              <w:top w:val="single" w:sz="4" w:space="0" w:color="auto"/>
              <w:left w:val="single" w:sz="4" w:space="0" w:color="auto"/>
              <w:bottom w:val="single" w:sz="4" w:space="0" w:color="auto"/>
              <w:right w:val="single" w:sz="4" w:space="0" w:color="auto"/>
            </w:tcBorders>
          </w:tcPr>
          <w:p w14:paraId="7BBF0BFB"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6B3B9304"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678403F3"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4E987916"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4A6A2BD7"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6620B1B1" w14:textId="77777777" w:rsidR="004A2D34" w:rsidRPr="003F6E85" w:rsidRDefault="004A2D34" w:rsidP="00FB47DA">
            <w:pPr>
              <w:ind w:left="-934"/>
              <w:jc w:val="center"/>
            </w:pPr>
          </w:p>
        </w:tc>
      </w:tr>
      <w:tr w:rsidR="004A2D34" w:rsidRPr="003F6E85" w14:paraId="61051E19" w14:textId="77777777" w:rsidTr="00111CEC">
        <w:trPr>
          <w:trHeight w:val="316"/>
        </w:trPr>
        <w:tc>
          <w:tcPr>
            <w:tcW w:w="1021" w:type="dxa"/>
            <w:tcBorders>
              <w:top w:val="single" w:sz="4" w:space="0" w:color="auto"/>
              <w:left w:val="single" w:sz="4" w:space="0" w:color="auto"/>
              <w:bottom w:val="single" w:sz="4" w:space="0" w:color="auto"/>
              <w:right w:val="single" w:sz="4" w:space="0" w:color="auto"/>
            </w:tcBorders>
          </w:tcPr>
          <w:p w14:paraId="357047CA" w14:textId="77777777" w:rsidR="004A2D34" w:rsidRPr="003F6E85" w:rsidRDefault="004A2D34" w:rsidP="00FB47DA">
            <w:pPr>
              <w:ind w:left="-934"/>
              <w:jc w:val="center"/>
            </w:pPr>
          </w:p>
        </w:tc>
        <w:tc>
          <w:tcPr>
            <w:tcW w:w="2127" w:type="dxa"/>
            <w:tcBorders>
              <w:top w:val="single" w:sz="4" w:space="0" w:color="auto"/>
              <w:left w:val="single" w:sz="4" w:space="0" w:color="auto"/>
              <w:bottom w:val="single" w:sz="4" w:space="0" w:color="auto"/>
              <w:right w:val="single" w:sz="4" w:space="0" w:color="auto"/>
            </w:tcBorders>
          </w:tcPr>
          <w:p w14:paraId="2F7EE25B" w14:textId="77777777" w:rsidR="004A2D34" w:rsidRPr="003F6E85" w:rsidRDefault="004A2D34" w:rsidP="00FB47DA">
            <w:pPr>
              <w:ind w:left="-934"/>
              <w:rPr>
                <w:b/>
              </w:rPr>
            </w:pPr>
            <w:r w:rsidRPr="003F6E85">
              <w:rPr>
                <w:b/>
              </w:rPr>
              <w:t>Iš viso:</w:t>
            </w:r>
          </w:p>
        </w:tc>
        <w:tc>
          <w:tcPr>
            <w:tcW w:w="1247" w:type="dxa"/>
            <w:tcBorders>
              <w:top w:val="single" w:sz="4" w:space="0" w:color="auto"/>
              <w:left w:val="single" w:sz="4" w:space="0" w:color="auto"/>
              <w:bottom w:val="single" w:sz="4" w:space="0" w:color="auto"/>
              <w:right w:val="single" w:sz="4" w:space="0" w:color="auto"/>
            </w:tcBorders>
          </w:tcPr>
          <w:p w14:paraId="31BE8BF6" w14:textId="77777777" w:rsidR="004A2D34" w:rsidRPr="003F6E85" w:rsidRDefault="004A2D34" w:rsidP="00FB47DA">
            <w:pPr>
              <w:ind w:left="-934"/>
              <w:jc w:val="center"/>
            </w:pPr>
          </w:p>
        </w:tc>
        <w:tc>
          <w:tcPr>
            <w:tcW w:w="1275" w:type="dxa"/>
            <w:tcBorders>
              <w:top w:val="single" w:sz="4" w:space="0" w:color="auto"/>
              <w:left w:val="single" w:sz="4" w:space="0" w:color="auto"/>
              <w:bottom w:val="single" w:sz="4" w:space="0" w:color="auto"/>
              <w:right w:val="single" w:sz="4" w:space="0" w:color="auto"/>
            </w:tcBorders>
          </w:tcPr>
          <w:p w14:paraId="760C1A1B" w14:textId="77777777" w:rsidR="004A2D34" w:rsidRPr="003F6E85" w:rsidRDefault="004A2D34" w:rsidP="00FB47DA">
            <w:pPr>
              <w:ind w:left="-934"/>
              <w:jc w:val="center"/>
            </w:pPr>
          </w:p>
        </w:tc>
        <w:tc>
          <w:tcPr>
            <w:tcW w:w="1134" w:type="dxa"/>
            <w:tcBorders>
              <w:top w:val="single" w:sz="4" w:space="0" w:color="auto"/>
              <w:left w:val="single" w:sz="4" w:space="0" w:color="auto"/>
              <w:bottom w:val="single" w:sz="4" w:space="0" w:color="auto"/>
              <w:right w:val="single" w:sz="4" w:space="0" w:color="auto"/>
            </w:tcBorders>
          </w:tcPr>
          <w:p w14:paraId="4952716C" w14:textId="77777777" w:rsidR="004A2D34" w:rsidRPr="003F6E85" w:rsidRDefault="004A2D34" w:rsidP="00FB47DA">
            <w:pPr>
              <w:ind w:left="-934"/>
              <w:jc w:val="center"/>
            </w:pPr>
          </w:p>
        </w:tc>
        <w:tc>
          <w:tcPr>
            <w:tcW w:w="1560" w:type="dxa"/>
            <w:tcBorders>
              <w:top w:val="single" w:sz="4" w:space="0" w:color="auto"/>
              <w:left w:val="single" w:sz="4" w:space="0" w:color="auto"/>
              <w:bottom w:val="single" w:sz="4" w:space="0" w:color="auto"/>
              <w:right w:val="single" w:sz="4" w:space="0" w:color="auto"/>
            </w:tcBorders>
          </w:tcPr>
          <w:p w14:paraId="7AD6208F" w14:textId="77777777" w:rsidR="004A2D34" w:rsidRPr="003F6E85" w:rsidRDefault="004A2D34" w:rsidP="00FB47DA">
            <w:pPr>
              <w:ind w:left="-934"/>
              <w:jc w:val="center"/>
            </w:pPr>
          </w:p>
        </w:tc>
        <w:tc>
          <w:tcPr>
            <w:tcW w:w="2013" w:type="dxa"/>
            <w:tcBorders>
              <w:top w:val="single" w:sz="4" w:space="0" w:color="auto"/>
              <w:left w:val="single" w:sz="4" w:space="0" w:color="auto"/>
              <w:bottom w:val="single" w:sz="4" w:space="0" w:color="auto"/>
              <w:right w:val="single" w:sz="4" w:space="0" w:color="auto"/>
            </w:tcBorders>
          </w:tcPr>
          <w:p w14:paraId="03AC1679" w14:textId="77777777" w:rsidR="004A2D34" w:rsidRPr="003F6E85" w:rsidRDefault="004A2D34" w:rsidP="00FB47DA">
            <w:pPr>
              <w:ind w:left="-934"/>
              <w:jc w:val="center"/>
            </w:pPr>
          </w:p>
        </w:tc>
        <w:tc>
          <w:tcPr>
            <w:tcW w:w="4252" w:type="dxa"/>
            <w:tcBorders>
              <w:top w:val="single" w:sz="4" w:space="0" w:color="auto"/>
              <w:left w:val="single" w:sz="4" w:space="0" w:color="auto"/>
              <w:bottom w:val="single" w:sz="4" w:space="0" w:color="auto"/>
              <w:right w:val="single" w:sz="4" w:space="0" w:color="auto"/>
            </w:tcBorders>
          </w:tcPr>
          <w:p w14:paraId="7BE6D1A2" w14:textId="77777777" w:rsidR="004A2D34" w:rsidRPr="003F6E85" w:rsidRDefault="004A2D34" w:rsidP="00FB47DA">
            <w:pPr>
              <w:ind w:left="-934"/>
              <w:jc w:val="center"/>
            </w:pPr>
          </w:p>
        </w:tc>
      </w:tr>
    </w:tbl>
    <w:p w14:paraId="1C6094CD" w14:textId="77777777" w:rsidR="006301DE" w:rsidRPr="003F6E85" w:rsidRDefault="006301DE" w:rsidP="00CD18FA">
      <w:pPr>
        <w:ind w:right="140"/>
        <w:jc w:val="center"/>
        <w:rPr>
          <w:b/>
        </w:rPr>
      </w:pPr>
    </w:p>
    <w:p w14:paraId="40394FA5" w14:textId="77777777" w:rsidR="00AC6163" w:rsidRPr="003F6E85" w:rsidRDefault="00AC6163" w:rsidP="00AC6163">
      <w:pPr>
        <w:ind w:right="140"/>
        <w:rPr>
          <w:b/>
          <w:color w:val="0D0D0D"/>
        </w:rPr>
      </w:pPr>
      <w:r w:rsidRPr="003F6E85">
        <w:rPr>
          <w:bCs/>
        </w:rPr>
        <w:t>*ilgio (cm, m ir kt.), ploto (cm</w:t>
      </w:r>
      <w:r w:rsidRPr="003F6E85">
        <w:rPr>
          <w:bCs/>
          <w:vertAlign w:val="superscript"/>
        </w:rPr>
        <w:t>2</w:t>
      </w:r>
      <w:r w:rsidRPr="003F6E85">
        <w:rPr>
          <w:bCs/>
        </w:rPr>
        <w:t>, m</w:t>
      </w:r>
      <w:r w:rsidRPr="003F6E85">
        <w:rPr>
          <w:bCs/>
          <w:vertAlign w:val="superscript"/>
        </w:rPr>
        <w:t>2</w:t>
      </w:r>
      <w:r w:rsidRPr="003F6E85">
        <w:rPr>
          <w:bCs/>
        </w:rPr>
        <w:t xml:space="preserve"> ir kt.), tūrio (l, m</w:t>
      </w:r>
      <w:r w:rsidRPr="003F6E85">
        <w:rPr>
          <w:bCs/>
          <w:vertAlign w:val="superscript"/>
        </w:rPr>
        <w:t>3</w:t>
      </w:r>
      <w:r w:rsidRPr="003F6E85">
        <w:rPr>
          <w:bCs/>
        </w:rPr>
        <w:t xml:space="preserve"> ir kt.), masės (kg, t ir kt.), laiko (min, h ir kt.), asmenų kiekis, vienetai, </w:t>
      </w:r>
      <w:r w:rsidRPr="003F6E85">
        <w:rPr>
          <w:bCs/>
          <w:color w:val="0D0D0D"/>
        </w:rPr>
        <w:t>paslauga ir p</w:t>
      </w:r>
      <w:r w:rsidR="00C13C37" w:rsidRPr="003F6E85">
        <w:rPr>
          <w:bCs/>
          <w:color w:val="0D0D0D"/>
        </w:rPr>
        <w:t>an</w:t>
      </w:r>
      <w:r w:rsidRPr="003F6E85">
        <w:rPr>
          <w:bCs/>
          <w:color w:val="0D0D0D"/>
        </w:rPr>
        <w:t>.</w:t>
      </w:r>
    </w:p>
    <w:p w14:paraId="71B1383E" w14:textId="77777777" w:rsidR="00AC6163" w:rsidRPr="003F6E85" w:rsidRDefault="00AC6163" w:rsidP="00CD18FA">
      <w:pPr>
        <w:ind w:right="140"/>
        <w:jc w:val="center"/>
        <w:rPr>
          <w:b/>
        </w:rPr>
      </w:pPr>
    </w:p>
    <w:p w14:paraId="36C7916B" w14:textId="77777777" w:rsidR="00AC6163" w:rsidRPr="003F6E85" w:rsidRDefault="00AC6163" w:rsidP="00CD18FA">
      <w:pPr>
        <w:ind w:right="140"/>
        <w:jc w:val="center"/>
        <w:rPr>
          <w:b/>
        </w:rPr>
        <w:sectPr w:rsidR="00AC6163" w:rsidRPr="003F6E85" w:rsidSect="0043091A">
          <w:pgSz w:w="16838" w:h="11906" w:orient="landscape" w:code="9"/>
          <w:pgMar w:top="1701" w:right="1134" w:bottom="567" w:left="1134" w:header="567" w:footer="567" w:gutter="0"/>
          <w:cols w:space="1296"/>
          <w:docGrid w:linePitch="360"/>
        </w:sectPr>
      </w:pPr>
    </w:p>
    <w:p w14:paraId="2122891E" w14:textId="77777777" w:rsidR="00CD18FA" w:rsidRPr="003F6E85" w:rsidRDefault="00CD18FA" w:rsidP="0070503C">
      <w:pPr>
        <w:ind w:right="-1"/>
        <w:jc w:val="center"/>
        <w:rPr>
          <w:b/>
        </w:rPr>
      </w:pPr>
      <w:r w:rsidRPr="003F6E85">
        <w:rPr>
          <w:b/>
        </w:rPr>
        <w:lastRenderedPageBreak/>
        <w:t>PAREIŠKĖJO DEKLARACIJA</w:t>
      </w:r>
    </w:p>
    <w:p w14:paraId="44F3162B" w14:textId="77777777" w:rsidR="0015243D" w:rsidRPr="003F6E85" w:rsidRDefault="0070503C" w:rsidP="0070503C">
      <w:pPr>
        <w:jc w:val="center"/>
      </w:pPr>
      <w:r w:rsidRPr="003F6E85">
        <w:rPr>
          <w:i/>
          <w:iCs/>
        </w:rPr>
        <w:t xml:space="preserve">(pasirašo </w:t>
      </w:r>
      <w:r w:rsidR="0031262A" w:rsidRPr="003F6E85">
        <w:rPr>
          <w:i/>
          <w:iCs/>
        </w:rPr>
        <w:t>p</w:t>
      </w:r>
      <w:r w:rsidRPr="003F6E85">
        <w:rPr>
          <w:i/>
          <w:iCs/>
        </w:rPr>
        <w:t>areiškėjas arba jo įgaliotas asmuo)</w:t>
      </w:r>
    </w:p>
    <w:p w14:paraId="3CA65A65" w14:textId="77777777" w:rsidR="00A07408" w:rsidRPr="003F6E85" w:rsidRDefault="00A07408" w:rsidP="002F7104">
      <w:pPr>
        <w:ind w:left="5040"/>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3"/>
        <w:gridCol w:w="3539"/>
      </w:tblGrid>
      <w:tr w:rsidR="005158AA" w:rsidRPr="003F6E85" w14:paraId="70630445" w14:textId="77777777" w:rsidTr="00BD51A3">
        <w:tc>
          <w:tcPr>
            <w:tcW w:w="0" w:type="auto"/>
            <w:gridSpan w:val="2"/>
            <w:tcBorders>
              <w:top w:val="single" w:sz="4" w:space="0" w:color="auto"/>
              <w:left w:val="single" w:sz="4" w:space="0" w:color="auto"/>
              <w:bottom w:val="nil"/>
              <w:right w:val="single" w:sz="4" w:space="0" w:color="auto"/>
            </w:tcBorders>
            <w:hideMark/>
          </w:tcPr>
          <w:p w14:paraId="54E6A84F" w14:textId="77777777" w:rsidR="00A07408" w:rsidRPr="003F6E85" w:rsidRDefault="00A07408" w:rsidP="00FB47DA">
            <w:pPr>
              <w:ind w:firstLine="67"/>
              <w:rPr>
                <w:b/>
              </w:rPr>
            </w:pPr>
            <w:r w:rsidRPr="003F6E85">
              <w:rPr>
                <w:b/>
              </w:rPr>
              <w:t>Aš, žemiau pasirašęs asmuo, patvirtinu, kad:</w:t>
            </w:r>
          </w:p>
          <w:p w14:paraId="2FD3D3D0" w14:textId="77777777" w:rsidR="00A07408" w:rsidRPr="003F6E85" w:rsidRDefault="00A07408" w:rsidP="00FB47DA">
            <w:pPr>
              <w:numPr>
                <w:ilvl w:val="0"/>
                <w:numId w:val="1"/>
              </w:numPr>
              <w:ind w:left="0" w:firstLine="67"/>
            </w:pPr>
            <w:r w:rsidRPr="003F6E85">
              <w:t xml:space="preserve">visa informacija, pateikta </w:t>
            </w:r>
            <w:r w:rsidR="00337023" w:rsidRPr="003F6E85">
              <w:t>Paraišk</w:t>
            </w:r>
            <w:r w:rsidRPr="003F6E85">
              <w:t>oje gauti finansinę paramą, yra teisinga;</w:t>
            </w:r>
          </w:p>
          <w:p w14:paraId="6C71A8BA" w14:textId="77777777" w:rsidR="00A07408" w:rsidRPr="003F6E85" w:rsidRDefault="00A07408" w:rsidP="00FB47DA">
            <w:pPr>
              <w:numPr>
                <w:ilvl w:val="0"/>
                <w:numId w:val="1"/>
              </w:numPr>
              <w:ind w:left="0" w:firstLine="67"/>
            </w:pPr>
            <w:r w:rsidRPr="003F6E85">
              <w:t xml:space="preserve">pateikdamas šią </w:t>
            </w:r>
            <w:r w:rsidR="00337023" w:rsidRPr="003F6E85">
              <w:t>Paraišk</w:t>
            </w:r>
            <w:r w:rsidRPr="003F6E85">
              <w:t xml:space="preserve">ą, esu susipažinęs su visomis paramos teikimo sąlygomis, prioritetais ir apribojimais, žinau atsakomybę ir padarinius, šių sąlygų nesilaikius; </w:t>
            </w:r>
          </w:p>
          <w:p w14:paraId="5F62E36D" w14:textId="77777777" w:rsidR="00A07408" w:rsidRPr="003F6E85" w:rsidRDefault="00A07408" w:rsidP="00FB47DA">
            <w:pPr>
              <w:numPr>
                <w:ilvl w:val="0"/>
                <w:numId w:val="1"/>
              </w:numPr>
              <w:ind w:left="0" w:firstLine="67"/>
            </w:pPr>
            <w:r w:rsidRPr="003F6E85">
              <w:t>esu tiesiogiai atsakingas už teikiamos paramos tinkamą valdymą;</w:t>
            </w:r>
          </w:p>
          <w:p w14:paraId="6FBBB02D" w14:textId="77777777" w:rsidR="00A07408" w:rsidRPr="003F6E85" w:rsidRDefault="00A07408" w:rsidP="00FB47DA">
            <w:pPr>
              <w:numPr>
                <w:ilvl w:val="0"/>
                <w:numId w:val="1"/>
              </w:numPr>
              <w:ind w:left="0" w:firstLine="67"/>
            </w:pPr>
            <w:r w:rsidRPr="003F6E85">
              <w:t xml:space="preserve">prašoma parama yra būtina </w:t>
            </w:r>
            <w:r w:rsidR="00337023" w:rsidRPr="003F6E85">
              <w:t>Paraišk</w:t>
            </w:r>
            <w:r w:rsidRPr="003F6E85">
              <w:t>oje numatytai veiklai įgyvendinti;</w:t>
            </w:r>
          </w:p>
          <w:p w14:paraId="0E62978D" w14:textId="77777777" w:rsidR="00A07408" w:rsidRPr="003F6E85" w:rsidRDefault="00A07408" w:rsidP="00FB47DA">
            <w:pPr>
              <w:numPr>
                <w:ilvl w:val="0"/>
                <w:numId w:val="1"/>
              </w:numPr>
              <w:ind w:left="0" w:firstLine="67"/>
            </w:pPr>
            <w:r w:rsidRPr="003F6E85">
              <w:t>tinkamai informuosiu Anykščių rajono savivaldybės administraciją apie bet kokius duomenų, veiklų pasikeitimus ir bet kokius kitus pasikeitimus, nukrypimus, įgyvendinant veiklas;</w:t>
            </w:r>
          </w:p>
          <w:p w14:paraId="775CB098" w14:textId="77777777" w:rsidR="00A07408" w:rsidRPr="003F6E85" w:rsidRDefault="00A07408" w:rsidP="00FB47DA">
            <w:pPr>
              <w:numPr>
                <w:ilvl w:val="0"/>
                <w:numId w:val="1"/>
              </w:numPr>
              <w:ind w:left="0" w:firstLine="67"/>
            </w:pPr>
            <w:r w:rsidRPr="003F6E85">
              <w:t xml:space="preserve">sutinku visiškai atsiskaityti už suteiktą finansinę paramą </w:t>
            </w:r>
            <w:r w:rsidR="0031262A" w:rsidRPr="003F6E85">
              <w:t>p</w:t>
            </w:r>
            <w:r w:rsidRPr="003F6E85">
              <w:t xml:space="preserve">rojektui pasibaigus; </w:t>
            </w:r>
          </w:p>
          <w:p w14:paraId="39EFB626" w14:textId="77777777" w:rsidR="00A07408" w:rsidRPr="003F6E85" w:rsidRDefault="00A07408" w:rsidP="00FB47DA">
            <w:pPr>
              <w:numPr>
                <w:ilvl w:val="0"/>
                <w:numId w:val="1"/>
              </w:numPr>
              <w:ind w:left="0" w:firstLine="67"/>
            </w:pPr>
            <w:r w:rsidRPr="003F6E85">
              <w:t>įsipareigoju tinkamai nustatyta tvarka saugoti ir pateikti Anykščių rajono savivaldybės administracijai bet kokius dokumentus, susijusius su veiklos įgyvendinimu;</w:t>
            </w:r>
          </w:p>
          <w:p w14:paraId="3C2B9E41" w14:textId="77777777" w:rsidR="00A07408" w:rsidRPr="003F6E85" w:rsidRDefault="00A07408" w:rsidP="00FB47DA">
            <w:pPr>
              <w:ind w:firstLine="67"/>
            </w:pPr>
            <w:r w:rsidRPr="003F6E85">
              <w:t xml:space="preserve">            </w:t>
            </w:r>
          </w:p>
        </w:tc>
      </w:tr>
      <w:tr w:rsidR="005158AA" w:rsidRPr="003F6E85" w14:paraId="393FD514" w14:textId="77777777" w:rsidTr="00BD51A3">
        <w:trPr>
          <w:trHeight w:val="391"/>
        </w:trPr>
        <w:tc>
          <w:tcPr>
            <w:tcW w:w="0" w:type="auto"/>
            <w:gridSpan w:val="2"/>
            <w:tcBorders>
              <w:top w:val="nil"/>
              <w:left w:val="single" w:sz="4" w:space="0" w:color="auto"/>
              <w:bottom w:val="single" w:sz="4" w:space="0" w:color="auto"/>
              <w:right w:val="single" w:sz="4" w:space="0" w:color="auto"/>
            </w:tcBorders>
            <w:hideMark/>
          </w:tcPr>
          <w:p w14:paraId="21A7B10C" w14:textId="77777777" w:rsidR="00A07408" w:rsidRPr="003F6E85" w:rsidRDefault="00A07408" w:rsidP="00FB47DA">
            <w:pPr>
              <w:ind w:firstLine="67"/>
            </w:pPr>
            <w:r w:rsidRPr="003F6E85">
              <w:t>Pareiškėjo vardu:</w:t>
            </w:r>
          </w:p>
        </w:tc>
      </w:tr>
      <w:tr w:rsidR="005158AA" w:rsidRPr="003F6E85" w14:paraId="139FE216" w14:textId="77777777" w:rsidTr="00BD51A3">
        <w:trPr>
          <w:trHeight w:val="391"/>
        </w:trPr>
        <w:tc>
          <w:tcPr>
            <w:tcW w:w="0" w:type="auto"/>
            <w:tcBorders>
              <w:top w:val="nil"/>
              <w:left w:val="single" w:sz="4" w:space="0" w:color="auto"/>
              <w:bottom w:val="single" w:sz="4" w:space="0" w:color="auto"/>
              <w:right w:val="single" w:sz="4" w:space="0" w:color="auto"/>
            </w:tcBorders>
            <w:hideMark/>
          </w:tcPr>
          <w:p w14:paraId="60DE3130" w14:textId="77777777" w:rsidR="00A07408" w:rsidRPr="003F6E85" w:rsidRDefault="00A07408" w:rsidP="00FB47DA">
            <w:pPr>
              <w:ind w:firstLine="67"/>
            </w:pPr>
            <w:r w:rsidRPr="003F6E85">
              <w:t>Vardas, pavardė</w:t>
            </w:r>
          </w:p>
        </w:tc>
        <w:tc>
          <w:tcPr>
            <w:tcW w:w="0" w:type="auto"/>
            <w:tcBorders>
              <w:top w:val="nil"/>
              <w:left w:val="single" w:sz="4" w:space="0" w:color="auto"/>
              <w:bottom w:val="single" w:sz="4" w:space="0" w:color="auto"/>
              <w:right w:val="single" w:sz="4" w:space="0" w:color="auto"/>
            </w:tcBorders>
            <w:hideMark/>
          </w:tcPr>
          <w:p w14:paraId="4711DEDF" w14:textId="77777777" w:rsidR="00A07408" w:rsidRPr="003F6E85" w:rsidRDefault="00A07408" w:rsidP="00FB47DA">
            <w:pPr>
              <w:ind w:firstLine="67"/>
            </w:pPr>
            <w:r w:rsidRPr="003F6E85">
              <w:t>Parašas</w:t>
            </w:r>
          </w:p>
        </w:tc>
      </w:tr>
      <w:tr w:rsidR="005158AA" w:rsidRPr="003F6E85" w14:paraId="6F947A22"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77B12DFF" w14:textId="77777777" w:rsidR="00A07408" w:rsidRPr="003F6E85" w:rsidRDefault="00A07408" w:rsidP="00FB47DA">
            <w:pPr>
              <w:ind w:firstLine="67"/>
            </w:pPr>
            <w:r w:rsidRPr="003F6E85">
              <w:t>Pareigos</w:t>
            </w:r>
          </w:p>
        </w:tc>
        <w:tc>
          <w:tcPr>
            <w:tcW w:w="0" w:type="auto"/>
            <w:tcBorders>
              <w:top w:val="single" w:sz="4" w:space="0" w:color="auto"/>
              <w:left w:val="single" w:sz="4" w:space="0" w:color="auto"/>
              <w:bottom w:val="single" w:sz="4" w:space="0" w:color="auto"/>
              <w:right w:val="single" w:sz="4" w:space="0" w:color="auto"/>
            </w:tcBorders>
          </w:tcPr>
          <w:p w14:paraId="633E7ED4" w14:textId="77777777" w:rsidR="00A07408" w:rsidRPr="003F6E85" w:rsidRDefault="00A07408" w:rsidP="00FB47DA">
            <w:pPr>
              <w:ind w:firstLine="67"/>
            </w:pPr>
          </w:p>
        </w:tc>
      </w:tr>
      <w:tr w:rsidR="005158AA" w:rsidRPr="003F6E85" w14:paraId="000E0535" w14:textId="77777777" w:rsidTr="00BD51A3">
        <w:trPr>
          <w:trHeight w:val="400"/>
        </w:trPr>
        <w:tc>
          <w:tcPr>
            <w:tcW w:w="0" w:type="auto"/>
            <w:tcBorders>
              <w:top w:val="single" w:sz="4" w:space="0" w:color="auto"/>
              <w:left w:val="single" w:sz="4" w:space="0" w:color="auto"/>
              <w:bottom w:val="single" w:sz="4" w:space="0" w:color="auto"/>
              <w:right w:val="single" w:sz="4" w:space="0" w:color="auto"/>
            </w:tcBorders>
            <w:hideMark/>
          </w:tcPr>
          <w:p w14:paraId="2E1E5281" w14:textId="77777777" w:rsidR="00A07408" w:rsidRPr="003F6E85" w:rsidRDefault="00A07408" w:rsidP="00FB47DA">
            <w:pPr>
              <w:ind w:firstLine="67"/>
            </w:pPr>
            <w:r w:rsidRPr="003F6E85">
              <w:t>Data</w:t>
            </w:r>
          </w:p>
        </w:tc>
        <w:tc>
          <w:tcPr>
            <w:tcW w:w="0" w:type="auto"/>
            <w:tcBorders>
              <w:top w:val="single" w:sz="4" w:space="0" w:color="auto"/>
              <w:left w:val="single" w:sz="4" w:space="0" w:color="auto"/>
              <w:bottom w:val="single" w:sz="4" w:space="0" w:color="auto"/>
              <w:right w:val="single" w:sz="4" w:space="0" w:color="auto"/>
            </w:tcBorders>
            <w:hideMark/>
          </w:tcPr>
          <w:p w14:paraId="5C4FE4EB" w14:textId="77777777" w:rsidR="00A07408" w:rsidRPr="003F6E85" w:rsidRDefault="00A07408" w:rsidP="00FB47DA">
            <w:pPr>
              <w:ind w:firstLine="67"/>
            </w:pPr>
            <w:r w:rsidRPr="003F6E85">
              <w:t>Vieta</w:t>
            </w:r>
          </w:p>
        </w:tc>
      </w:tr>
    </w:tbl>
    <w:p w14:paraId="34EA8311" w14:textId="77777777" w:rsidR="000139AF" w:rsidRPr="003F6E85" w:rsidRDefault="000139AF">
      <w:r w:rsidRPr="003F6E85">
        <w:br w:type="page"/>
      </w:r>
    </w:p>
    <w:p w14:paraId="24F78CCF" w14:textId="10FC5F17" w:rsidR="00F87894" w:rsidRPr="003F6E85" w:rsidRDefault="00E0564F" w:rsidP="00E67E22">
      <w:pPr>
        <w:spacing w:line="240" w:lineRule="auto"/>
        <w:ind w:left="6490" w:firstLine="0"/>
      </w:pPr>
      <w:bookmarkStart w:id="25" w:name="_Hlk140064211"/>
      <w:r w:rsidRPr="003F6E85">
        <w:rPr>
          <w:bCs/>
        </w:rPr>
        <w:lastRenderedPageBreak/>
        <w:t xml:space="preserve">Viešųjų paslaugų kūrybinių </w:t>
      </w:r>
      <w:r w:rsidR="00E67E22">
        <w:rPr>
          <w:bCs/>
        </w:rPr>
        <w:t xml:space="preserve">   </w:t>
      </w:r>
      <w:r w:rsidRPr="003F6E85">
        <w:rPr>
          <w:bCs/>
        </w:rPr>
        <w:t xml:space="preserve">industrijų </w:t>
      </w:r>
      <w:r w:rsidR="00E67E22">
        <w:rPr>
          <w:bCs/>
        </w:rPr>
        <w:t xml:space="preserve"> </w:t>
      </w:r>
      <w:r w:rsidRPr="003F6E85">
        <w:rPr>
          <w:bCs/>
        </w:rPr>
        <w:t xml:space="preserve">plėtotei organizavimo ir vykdymo finansavimo tvarkos aprašo </w:t>
      </w:r>
      <w:r w:rsidR="005C619C" w:rsidRPr="003F6E85">
        <w:rPr>
          <w:bCs/>
        </w:rPr>
        <w:t xml:space="preserve"> </w:t>
      </w:r>
      <w:bookmarkEnd w:id="25"/>
      <w:r w:rsidR="00787335" w:rsidRPr="003F6E85">
        <w:rPr>
          <w:bCs/>
        </w:rPr>
        <w:t>2</w:t>
      </w:r>
      <w:r w:rsidR="00F87894" w:rsidRPr="003F6E85">
        <w:t xml:space="preserve"> priedas </w:t>
      </w:r>
    </w:p>
    <w:p w14:paraId="47E1B126" w14:textId="77777777" w:rsidR="00F87894" w:rsidRPr="003F6E85" w:rsidRDefault="00F87894" w:rsidP="00F87894">
      <w:pPr>
        <w:ind w:left="5040"/>
        <w:rPr>
          <w:lang w:eastAsia="lt-LT"/>
        </w:rPr>
      </w:pPr>
      <w:r w:rsidRPr="003F6E85">
        <w:t xml:space="preserve">                                                </w:t>
      </w:r>
    </w:p>
    <w:p w14:paraId="3855D160" w14:textId="77777777" w:rsidR="00F87894" w:rsidRPr="003F6E85" w:rsidRDefault="00F87894" w:rsidP="00F87894">
      <w:pPr>
        <w:rPr>
          <w:bCs/>
        </w:rPr>
      </w:pPr>
    </w:p>
    <w:p w14:paraId="4F4E3028" w14:textId="77777777" w:rsidR="00F87894" w:rsidRPr="003F6E85" w:rsidRDefault="00F87894" w:rsidP="00F87894">
      <w:pPr>
        <w:jc w:val="center"/>
        <w:rPr>
          <w:b/>
          <w:bCs/>
        </w:rPr>
      </w:pPr>
      <w:r w:rsidRPr="003F6E85">
        <w:rPr>
          <w:b/>
          <w:bCs/>
        </w:rPr>
        <w:t xml:space="preserve">PARAIŠKOS ADMINISTRACINĖS ATITIKTIES </w:t>
      </w:r>
    </w:p>
    <w:p w14:paraId="059A5809" w14:textId="77777777" w:rsidR="00F87894" w:rsidRPr="003F6E85" w:rsidRDefault="00F87894" w:rsidP="00F87894">
      <w:pPr>
        <w:jc w:val="center"/>
      </w:pPr>
      <w:r w:rsidRPr="003F6E85">
        <w:rPr>
          <w:b/>
          <w:bCs/>
        </w:rPr>
        <w:t>VERTINIMO FORMA</w:t>
      </w:r>
    </w:p>
    <w:p w14:paraId="04C2F59E" w14:textId="77777777" w:rsidR="00F87894" w:rsidRPr="003F6E85" w:rsidRDefault="00F87894" w:rsidP="000931BE">
      <w:pPr>
        <w:ind w:firstLine="0"/>
      </w:pPr>
    </w:p>
    <w:p w14:paraId="465557D5" w14:textId="7AC5E150" w:rsidR="00F87894" w:rsidRPr="003F6E85" w:rsidRDefault="00F87894" w:rsidP="00F87894">
      <w:pPr>
        <w:jc w:val="center"/>
      </w:pPr>
      <w:r w:rsidRPr="003F6E85">
        <w:t>________________________________________________</w:t>
      </w:r>
      <w:r w:rsidR="00F7239E" w:rsidRPr="003F6E85">
        <w:t>_________________________</w:t>
      </w:r>
      <w:r w:rsidR="00F7239E" w:rsidRPr="003F6E85">
        <w:rPr>
          <w:i/>
          <w:iCs/>
          <w:sz w:val="28"/>
          <w:szCs w:val="28"/>
          <w:vertAlign w:val="superscript"/>
        </w:rPr>
        <w:t xml:space="preserve"> (Pareiškėjo pavadinimas)</w:t>
      </w:r>
    </w:p>
    <w:p w14:paraId="53177160" w14:textId="77777777" w:rsidR="00F87894" w:rsidRPr="003F6E85" w:rsidRDefault="00F87894" w:rsidP="00F87894">
      <w:pPr>
        <w:jc w:val="center"/>
        <w:rPr>
          <w:szCs w:val="24"/>
        </w:rPr>
      </w:pPr>
    </w:p>
    <w:p w14:paraId="45655866" w14:textId="48B49774" w:rsidR="00F87894" w:rsidRPr="003F6E85" w:rsidRDefault="00F87894" w:rsidP="00F87894">
      <w:pPr>
        <w:jc w:val="center"/>
      </w:pPr>
      <w:r w:rsidRPr="003F6E85">
        <w:t>_____________________________________________________________</w:t>
      </w:r>
      <w:r w:rsidR="00F7239E" w:rsidRPr="003F6E85">
        <w:t>___________</w:t>
      </w:r>
    </w:p>
    <w:p w14:paraId="5BFD29CE" w14:textId="77777777" w:rsidR="00F87894" w:rsidRPr="003F6E85" w:rsidRDefault="00F87894" w:rsidP="00F87894">
      <w:pPr>
        <w:jc w:val="center"/>
        <w:rPr>
          <w:sz w:val="28"/>
          <w:szCs w:val="28"/>
        </w:rPr>
      </w:pPr>
      <w:r w:rsidRPr="003F6E85">
        <w:rPr>
          <w:i/>
          <w:iCs/>
          <w:sz w:val="28"/>
          <w:szCs w:val="28"/>
          <w:vertAlign w:val="superscript"/>
        </w:rPr>
        <w:t>(</w:t>
      </w:r>
      <w:r w:rsidR="00B876ED" w:rsidRPr="003F6E85">
        <w:rPr>
          <w:i/>
          <w:iCs/>
          <w:sz w:val="28"/>
          <w:szCs w:val="28"/>
          <w:vertAlign w:val="superscript"/>
        </w:rPr>
        <w:t>P</w:t>
      </w:r>
      <w:r w:rsidRPr="003F6E85">
        <w:rPr>
          <w:i/>
          <w:iCs/>
          <w:sz w:val="28"/>
          <w:szCs w:val="28"/>
          <w:vertAlign w:val="superscript"/>
        </w:rPr>
        <w:t>rojekto pavadinimas)</w:t>
      </w:r>
    </w:p>
    <w:p w14:paraId="2F010BEB" w14:textId="77777777" w:rsidR="00D759F7" w:rsidRPr="003F6E85" w:rsidRDefault="00D759F7" w:rsidP="000931BE">
      <w:pPr>
        <w:tabs>
          <w:tab w:val="left" w:pos="851"/>
        </w:tabs>
        <w:ind w:firstLine="0"/>
        <w:rPr>
          <w: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366"/>
        <w:gridCol w:w="1065"/>
        <w:gridCol w:w="1197"/>
      </w:tblGrid>
      <w:tr w:rsidR="005158AA" w:rsidRPr="003F6E85" w14:paraId="6F7F176B" w14:textId="77777777" w:rsidTr="00237975">
        <w:trPr>
          <w:trHeight w:val="50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5633026C" w14:textId="77777777" w:rsidR="00D759F7" w:rsidRPr="003F6E85" w:rsidRDefault="00D759F7" w:rsidP="00FB47DA">
            <w:pPr>
              <w:ind w:firstLine="22"/>
              <w:jc w:val="center"/>
            </w:pPr>
            <w:r w:rsidRPr="003F6E85">
              <w:rPr>
                <w:b/>
                <w:bCs/>
              </w:rPr>
              <w:t>Administracinės atitikties reikalavimai</w:t>
            </w:r>
          </w:p>
        </w:tc>
        <w:tc>
          <w:tcPr>
            <w:tcW w:w="10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7DF0D115" w14:textId="77777777" w:rsidR="00D759F7" w:rsidRPr="003F6E85" w:rsidRDefault="00D759F7" w:rsidP="00FB47DA">
            <w:pPr>
              <w:ind w:left="-107" w:firstLine="0"/>
              <w:jc w:val="center"/>
            </w:pPr>
            <w:r w:rsidRPr="003F6E85">
              <w:rPr>
                <w:b/>
                <w:bCs/>
              </w:rPr>
              <w:t>Taip /</w:t>
            </w:r>
            <w:r w:rsidR="00FB47DA" w:rsidRPr="003F6E85">
              <w:rPr>
                <w:b/>
                <w:bCs/>
              </w:rPr>
              <w:t xml:space="preserve"> </w:t>
            </w:r>
            <w:r w:rsidRPr="003F6E85">
              <w:rPr>
                <w:b/>
                <w:bCs/>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1A920965" w14:textId="77777777" w:rsidR="00D759F7" w:rsidRPr="003F6E85" w:rsidRDefault="00D759F7" w:rsidP="00237975">
            <w:pPr>
              <w:ind w:firstLine="0"/>
              <w:jc w:val="center"/>
            </w:pPr>
            <w:r w:rsidRPr="003F6E85">
              <w:rPr>
                <w:b/>
                <w:bCs/>
              </w:rPr>
              <w:t>Pastabos </w:t>
            </w:r>
          </w:p>
        </w:tc>
      </w:tr>
      <w:tr w:rsidR="005158AA" w:rsidRPr="003F6E85" w14:paraId="0280993A" w14:textId="77777777" w:rsidTr="00237975">
        <w:trPr>
          <w:trHeight w:val="33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9B258C2" w14:textId="77777777" w:rsidR="00D759F7" w:rsidRPr="003F6E85" w:rsidRDefault="00D759F7" w:rsidP="00632D49">
            <w:pPr>
              <w:numPr>
                <w:ilvl w:val="0"/>
                <w:numId w:val="20"/>
              </w:numPr>
              <w:tabs>
                <w:tab w:val="clear" w:pos="720"/>
                <w:tab w:val="num" w:pos="306"/>
              </w:tabs>
              <w:spacing w:after="200" w:line="276" w:lineRule="auto"/>
              <w:ind w:left="0" w:firstLine="22"/>
              <w:textAlignment w:val="baseline"/>
            </w:pPr>
            <w:r w:rsidRPr="003F6E85">
              <w:t>Paraiška pateikta iki skelbime nurodytos datos.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03F21A"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46BB161" w14:textId="77777777" w:rsidR="00D759F7" w:rsidRPr="003F6E85" w:rsidRDefault="00D759F7" w:rsidP="00237975"/>
        </w:tc>
      </w:tr>
      <w:tr w:rsidR="005158AA" w:rsidRPr="003F6E85" w14:paraId="7C8DFBC7" w14:textId="77777777" w:rsidTr="00237975">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A830862" w14:textId="77777777" w:rsidR="00D759F7" w:rsidRPr="003F6E85" w:rsidRDefault="00D759F7" w:rsidP="00632D49">
            <w:pPr>
              <w:numPr>
                <w:ilvl w:val="0"/>
                <w:numId w:val="20"/>
              </w:numPr>
              <w:tabs>
                <w:tab w:val="clear" w:pos="720"/>
                <w:tab w:val="num" w:pos="306"/>
              </w:tabs>
              <w:spacing w:after="200" w:line="276" w:lineRule="auto"/>
              <w:ind w:left="0" w:firstLine="22"/>
              <w:contextualSpacing/>
              <w:textAlignment w:val="baseline"/>
            </w:pPr>
            <w:r w:rsidRPr="003F6E85">
              <w:t xml:space="preserve">Paraiška užpildyta kompiuteriu lietuvių kalba pagal patvirtintą Paraiškos formą (Aprašo </w:t>
            </w:r>
            <w:r w:rsidR="00E01929" w:rsidRPr="003F6E85">
              <w:t>1</w:t>
            </w:r>
            <w:r w:rsidRPr="003F6E85">
              <w:t xml:space="preserve"> priedas).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E567EE"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ED0D527" w14:textId="77777777" w:rsidR="00D759F7" w:rsidRPr="003F6E85" w:rsidRDefault="00D759F7" w:rsidP="00237975"/>
        </w:tc>
      </w:tr>
      <w:tr w:rsidR="005158AA" w:rsidRPr="003F6E85" w14:paraId="0475B4D1" w14:textId="77777777" w:rsidTr="00237975">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E00ED7D" w14:textId="77777777" w:rsidR="00D759F7" w:rsidRPr="003F6E85" w:rsidRDefault="00D759F7" w:rsidP="00632D49">
            <w:pPr>
              <w:numPr>
                <w:ilvl w:val="0"/>
                <w:numId w:val="20"/>
              </w:numPr>
              <w:tabs>
                <w:tab w:val="clear" w:pos="720"/>
                <w:tab w:val="num" w:pos="306"/>
              </w:tabs>
              <w:spacing w:after="200" w:line="276" w:lineRule="auto"/>
              <w:ind w:left="0" w:firstLine="22"/>
              <w:contextualSpacing/>
              <w:textAlignment w:val="baseline"/>
            </w:pPr>
            <w:r w:rsidRPr="003F6E85">
              <w:t xml:space="preserve">Paraiška pasirašyta </w:t>
            </w:r>
            <w:r w:rsidR="0031262A" w:rsidRPr="003F6E85">
              <w:t>p</w:t>
            </w:r>
            <w:r w:rsidRPr="003F6E85">
              <w:t xml:space="preserve">areiškėjo arba jo įgalioto asmens, turinčio teisę veikti </w:t>
            </w:r>
            <w:r w:rsidR="0031262A" w:rsidRPr="003F6E85">
              <w:t>p</w:t>
            </w:r>
            <w:r w:rsidRPr="003F6E85">
              <w:t>areiškėjo vardu.</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A3B957"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A0BDC" w14:textId="77777777" w:rsidR="00D759F7" w:rsidRPr="003F6E85" w:rsidRDefault="00D759F7" w:rsidP="00237975"/>
        </w:tc>
      </w:tr>
      <w:tr w:rsidR="005158AA" w:rsidRPr="003F6E85" w14:paraId="45086643" w14:textId="77777777" w:rsidTr="00237975">
        <w:trPr>
          <w:trHeight w:val="316"/>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32A66AC0" w14:textId="77777777" w:rsidR="00D759F7" w:rsidRPr="003F6E85" w:rsidRDefault="00D759F7" w:rsidP="00632D49">
            <w:pPr>
              <w:numPr>
                <w:ilvl w:val="0"/>
                <w:numId w:val="20"/>
              </w:numPr>
              <w:tabs>
                <w:tab w:val="clear" w:pos="720"/>
                <w:tab w:val="num" w:pos="306"/>
              </w:tabs>
              <w:spacing w:after="200" w:line="276" w:lineRule="auto"/>
              <w:ind w:left="0" w:firstLine="22"/>
              <w:contextualSpacing/>
              <w:textAlignment w:val="baseline"/>
            </w:pPr>
            <w:r w:rsidRPr="003F6E85">
              <w:t xml:space="preserve">Paraiška pilnai užpildyta ir prie jos pateikti dokumentai tvarkingai susegti, sunumeruoti, suantspauduoti, dokumentų kopijos patvirtintos </w:t>
            </w:r>
            <w:r w:rsidR="0031262A" w:rsidRPr="003F6E85">
              <w:t>p</w:t>
            </w:r>
            <w:r w:rsidRPr="003F6E85">
              <w:t>areiškėjo vadovo arba jo įgalioto asmens.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5A23C3"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1ACBC6" w14:textId="77777777" w:rsidR="00D759F7" w:rsidRPr="003F6E85" w:rsidRDefault="00D759F7" w:rsidP="00237975"/>
        </w:tc>
      </w:tr>
      <w:tr w:rsidR="005158AA" w:rsidRPr="003F6E85" w14:paraId="55B7C478" w14:textId="77777777" w:rsidTr="00237975">
        <w:trPr>
          <w:trHeight w:val="611"/>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E47F16D" w14:textId="7395DDE7" w:rsidR="00D759F7" w:rsidRPr="003F6E85" w:rsidRDefault="00D759F7" w:rsidP="00632D49">
            <w:pPr>
              <w:pStyle w:val="Sraopastraipa"/>
              <w:numPr>
                <w:ilvl w:val="0"/>
                <w:numId w:val="20"/>
              </w:numPr>
              <w:tabs>
                <w:tab w:val="clear" w:pos="720"/>
                <w:tab w:val="num" w:pos="306"/>
              </w:tabs>
              <w:ind w:left="0" w:firstLine="22"/>
              <w:rPr>
                <w:color w:val="auto"/>
                <w:lang w:val="lt-LT"/>
              </w:rPr>
            </w:pPr>
            <w:r w:rsidRPr="003F6E85">
              <w:rPr>
                <w:color w:val="auto"/>
                <w:lang w:val="lt-LT"/>
              </w:rPr>
              <w:t xml:space="preserve">Prie Paraiškos pridėti visi būtini dokumentai, nurodyti Aprašo </w:t>
            </w:r>
            <w:r w:rsidR="00A55257" w:rsidRPr="00A55257">
              <w:rPr>
                <w:b/>
                <w:bCs/>
                <w:color w:val="auto"/>
                <w:lang w:val="lt-LT"/>
              </w:rPr>
              <w:t>8</w:t>
            </w:r>
            <w:r w:rsidRPr="003F6E85">
              <w:rPr>
                <w:color w:val="auto"/>
                <w:lang w:val="lt-LT"/>
              </w:rPr>
              <w:t xml:space="preserve"> 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5E1AD"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F8615" w14:textId="77777777" w:rsidR="00D759F7" w:rsidRPr="003F6E85" w:rsidRDefault="00D759F7" w:rsidP="00237975"/>
        </w:tc>
      </w:tr>
      <w:tr w:rsidR="005158AA" w:rsidRPr="003F6E85" w14:paraId="1FF67BF3" w14:textId="77777777" w:rsidTr="00237975">
        <w:trPr>
          <w:trHeight w:val="899"/>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05F91E91" w14:textId="77777777" w:rsidR="00D759F7" w:rsidRPr="003F6E85" w:rsidRDefault="00D759F7" w:rsidP="00632D49">
            <w:pPr>
              <w:pStyle w:val="Sraopastraipa"/>
              <w:numPr>
                <w:ilvl w:val="0"/>
                <w:numId w:val="20"/>
              </w:numPr>
              <w:tabs>
                <w:tab w:val="clear" w:pos="720"/>
                <w:tab w:val="num" w:pos="306"/>
              </w:tabs>
              <w:ind w:left="0" w:firstLine="22"/>
              <w:rPr>
                <w:color w:val="auto"/>
                <w:lang w:val="lt-LT"/>
              </w:rPr>
            </w:pPr>
            <w:r w:rsidRPr="003F6E85">
              <w:rPr>
                <w:color w:val="auto"/>
                <w:lang w:val="lt-LT"/>
              </w:rPr>
              <w:t>Pareiškėjas yra atsiskaitęs už ankstesniais kalendoriniais metais iš Savivaldybės (ir (ar) valstybės) biudžeto konkurso būdu gautas lėšas ir gautas lėšas panaudojo tikslingai.</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165487"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B58D32" w14:textId="77777777" w:rsidR="00D759F7" w:rsidRPr="003F6E85" w:rsidRDefault="00D759F7" w:rsidP="00237975"/>
        </w:tc>
      </w:tr>
      <w:tr w:rsidR="005158AA" w:rsidRPr="003F6E85" w14:paraId="5F0BB0D3" w14:textId="77777777" w:rsidTr="00237975">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DFDE960" w14:textId="77777777" w:rsidR="00D759F7" w:rsidRPr="003F6E85" w:rsidRDefault="00D759F7" w:rsidP="00632D49">
            <w:pPr>
              <w:pStyle w:val="Sraopastraipa"/>
              <w:numPr>
                <w:ilvl w:val="0"/>
                <w:numId w:val="20"/>
              </w:numPr>
              <w:tabs>
                <w:tab w:val="clear" w:pos="720"/>
                <w:tab w:val="num" w:pos="306"/>
              </w:tabs>
              <w:ind w:left="0" w:firstLine="22"/>
              <w:rPr>
                <w:color w:val="auto"/>
                <w:lang w:val="lt-LT"/>
              </w:rPr>
            </w:pPr>
            <w:r w:rsidRPr="003F6E85">
              <w:rPr>
                <w:color w:val="auto"/>
                <w:lang w:val="lt-LT"/>
              </w:rPr>
              <w:t>Pareiškėjas yra pateikęs finansines ataskaitas ir veiklos ataskaitos planus Registrų centrui (tikrinama registrucentras.lt/Carol_Fup/)</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EEE863"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55CFA5" w14:textId="77777777" w:rsidR="00D759F7" w:rsidRPr="003F6E85" w:rsidRDefault="00D759F7" w:rsidP="00237975"/>
        </w:tc>
      </w:tr>
      <w:tr w:rsidR="005158AA" w:rsidRPr="003F6E85" w14:paraId="5CD590DD" w14:textId="77777777" w:rsidTr="00237975">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E8B7E38" w14:textId="77777777" w:rsidR="00D759F7" w:rsidRPr="003F6E85" w:rsidRDefault="00D759F7" w:rsidP="00632D49">
            <w:pPr>
              <w:pStyle w:val="Sraopastraipa"/>
              <w:numPr>
                <w:ilvl w:val="0"/>
                <w:numId w:val="20"/>
              </w:numPr>
              <w:tabs>
                <w:tab w:val="clear" w:pos="720"/>
                <w:tab w:val="num" w:pos="306"/>
              </w:tabs>
              <w:ind w:left="0" w:firstLine="22"/>
              <w:rPr>
                <w:color w:val="auto"/>
                <w:lang w:val="lt-LT"/>
              </w:rPr>
            </w:pPr>
            <w:r w:rsidRPr="003F6E85">
              <w:rPr>
                <w:color w:val="auto"/>
                <w:lang w:val="lt-LT"/>
              </w:rPr>
              <w:t xml:space="preserve">Paraiška atitinka Aprašo </w:t>
            </w:r>
            <w:r w:rsidR="006515A4" w:rsidRPr="003F6E85">
              <w:rPr>
                <w:color w:val="auto"/>
                <w:lang w:val="lt-LT"/>
              </w:rPr>
              <w:t>7</w:t>
            </w:r>
            <w:r w:rsidRPr="003F6E85">
              <w:rPr>
                <w:color w:val="auto"/>
                <w:lang w:val="lt-LT"/>
              </w:rPr>
              <w:t xml:space="preserve"> punkto nuostatas (</w:t>
            </w:r>
            <w:r w:rsidR="006515A4" w:rsidRPr="003F6E85">
              <w:rPr>
                <w:color w:val="auto"/>
                <w:lang w:val="lt-LT"/>
              </w:rPr>
              <w:t xml:space="preserve">specialiuosius reikalavimus ir </w:t>
            </w:r>
            <w:r w:rsidR="003735C6" w:rsidRPr="003F6E85">
              <w:rPr>
                <w:color w:val="auto"/>
                <w:lang w:val="lt-LT"/>
              </w:rPr>
              <w:t>bent 2 prioritetus</w:t>
            </w:r>
            <w:r w:rsidRPr="003F6E85">
              <w:rPr>
                <w:color w:val="auto"/>
                <w:lang w:val="lt-LT"/>
              </w:rPr>
              <w:t>), remiamas veiklas.</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87615F1"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349218" w14:textId="77777777" w:rsidR="00D759F7" w:rsidRPr="003F6E85" w:rsidRDefault="00D759F7" w:rsidP="00237975"/>
        </w:tc>
      </w:tr>
      <w:tr w:rsidR="005158AA" w:rsidRPr="003F6E85" w14:paraId="15608572" w14:textId="77777777" w:rsidTr="00237975">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08234894" w14:textId="74B697F6" w:rsidR="00D759F7" w:rsidRPr="003F6E85" w:rsidRDefault="00D759F7" w:rsidP="00632D49">
            <w:pPr>
              <w:pStyle w:val="Sraopastraipa"/>
              <w:numPr>
                <w:ilvl w:val="0"/>
                <w:numId w:val="20"/>
              </w:numPr>
              <w:tabs>
                <w:tab w:val="clear" w:pos="720"/>
                <w:tab w:val="num" w:pos="306"/>
              </w:tabs>
              <w:ind w:left="0" w:firstLine="22"/>
              <w:rPr>
                <w:color w:val="auto"/>
                <w:lang w:val="lt-LT"/>
              </w:rPr>
            </w:pPr>
            <w:r w:rsidRPr="003F6E85">
              <w:rPr>
                <w:color w:val="auto"/>
                <w:lang w:val="lt-LT"/>
              </w:rPr>
              <w:t xml:space="preserve">Paraiška atitinka tinkamas finansuoti </w:t>
            </w:r>
            <w:r w:rsidR="009C2BDC" w:rsidRPr="003F6E85">
              <w:rPr>
                <w:color w:val="auto"/>
                <w:lang w:val="lt-LT"/>
              </w:rPr>
              <w:t>išlaidas,</w:t>
            </w:r>
            <w:r w:rsidRPr="003F6E85">
              <w:rPr>
                <w:color w:val="auto"/>
                <w:lang w:val="lt-LT"/>
              </w:rPr>
              <w:t xml:space="preserve"> nurodyt</w:t>
            </w:r>
            <w:r w:rsidR="009C2BDC" w:rsidRPr="003F6E85">
              <w:rPr>
                <w:color w:val="auto"/>
                <w:lang w:val="lt-LT"/>
              </w:rPr>
              <w:t>a</w:t>
            </w:r>
            <w:r w:rsidRPr="003F6E85">
              <w:rPr>
                <w:color w:val="auto"/>
                <w:lang w:val="lt-LT"/>
              </w:rPr>
              <w:t xml:space="preserve">s Aprašo </w:t>
            </w:r>
            <w:r w:rsidRPr="00A55257">
              <w:rPr>
                <w:b/>
                <w:bCs/>
                <w:color w:val="auto"/>
                <w:lang w:val="lt-LT"/>
              </w:rPr>
              <w:t>1</w:t>
            </w:r>
            <w:r w:rsidR="00A55257" w:rsidRPr="00A55257">
              <w:rPr>
                <w:b/>
                <w:bCs/>
                <w:color w:val="auto"/>
                <w:lang w:val="lt-LT"/>
              </w:rPr>
              <w:t>2</w:t>
            </w:r>
            <w:r w:rsidRPr="00A55257">
              <w:rPr>
                <w:b/>
                <w:bCs/>
                <w:color w:val="auto"/>
                <w:lang w:val="lt-LT"/>
              </w:rPr>
              <w:t xml:space="preserve"> </w:t>
            </w:r>
            <w:r w:rsidRPr="003F6E85">
              <w:rPr>
                <w:color w:val="auto"/>
                <w:lang w:val="lt-LT"/>
              </w:rPr>
              <w:t>punkte.</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A40485"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4E4958" w14:textId="77777777" w:rsidR="00D759F7" w:rsidRPr="003F6E85" w:rsidRDefault="00D759F7" w:rsidP="00237975"/>
        </w:tc>
      </w:tr>
      <w:tr w:rsidR="005158AA" w:rsidRPr="003F6E85" w14:paraId="5A750591" w14:textId="77777777" w:rsidTr="00237975">
        <w:trPr>
          <w:trHeight w:val="415"/>
          <w:jc w:val="center"/>
        </w:trPr>
        <w:tc>
          <w:tcPr>
            <w:tcW w:w="736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32EC1D0A" w14:textId="77777777" w:rsidR="00D759F7" w:rsidRPr="003F6E85" w:rsidRDefault="00D759F7" w:rsidP="00237975">
            <w:r w:rsidRPr="003F6E85">
              <w:lastRenderedPageBreak/>
              <w:t xml:space="preserve">*Jei bent vienas </w:t>
            </w:r>
            <w:r w:rsidR="00337023" w:rsidRPr="003F6E85">
              <w:t>Paraišk</w:t>
            </w:r>
            <w:r w:rsidRPr="003F6E85">
              <w:t xml:space="preserve">os administracinės atitikties vertinimo kriterijus pažymėtas neigiamai, </w:t>
            </w:r>
            <w:r w:rsidR="00337023" w:rsidRPr="003F6E85">
              <w:t>Paraišk</w:t>
            </w:r>
            <w:r w:rsidRPr="003F6E85">
              <w:t>a toliau nevertinama.</w:t>
            </w:r>
          </w:p>
        </w:tc>
        <w:tc>
          <w:tcPr>
            <w:tcW w:w="10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722CC12" w14:textId="77777777" w:rsidR="00D759F7" w:rsidRPr="003F6E85" w:rsidRDefault="00D759F7" w:rsidP="00237975"/>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FB944B" w14:textId="77777777" w:rsidR="00D759F7" w:rsidRPr="003F6E85" w:rsidRDefault="00D759F7" w:rsidP="00237975"/>
        </w:tc>
      </w:tr>
      <w:tr w:rsidR="005158AA" w:rsidRPr="003F6E85" w14:paraId="5322CF10" w14:textId="77777777" w:rsidTr="00237975">
        <w:trPr>
          <w:trHeight w:val="415"/>
          <w:jc w:val="center"/>
        </w:trPr>
        <w:tc>
          <w:tcPr>
            <w:tcW w:w="9628"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663837C" w14:textId="77777777" w:rsidR="00D759F7" w:rsidRPr="003F6E85" w:rsidRDefault="00D759F7" w:rsidP="00237975">
            <w:r w:rsidRPr="003F6E85">
              <w:t xml:space="preserve">Koordinatoriaus pastabos teikiamos komisijai: </w:t>
            </w:r>
          </w:p>
          <w:p w14:paraId="42B816E5" w14:textId="77777777" w:rsidR="00D759F7" w:rsidRPr="003F6E85" w:rsidRDefault="00D759F7" w:rsidP="00237975"/>
          <w:p w14:paraId="2B5329C8" w14:textId="77777777" w:rsidR="00D759F7" w:rsidRPr="003F6E85" w:rsidRDefault="00D759F7" w:rsidP="00237975"/>
          <w:p w14:paraId="3076A849" w14:textId="77777777" w:rsidR="00D759F7" w:rsidRPr="003F6E85" w:rsidRDefault="00D759F7" w:rsidP="00237975"/>
        </w:tc>
      </w:tr>
    </w:tbl>
    <w:p w14:paraId="796E6AC8" w14:textId="77777777" w:rsidR="00F87894" w:rsidRPr="003F6E85" w:rsidRDefault="00F87894" w:rsidP="00F87894">
      <w:pPr>
        <w:tabs>
          <w:tab w:val="left" w:pos="851"/>
        </w:tabs>
        <w:jc w:val="center"/>
        <w:rPr>
          <w:b/>
        </w:rPr>
      </w:pPr>
    </w:p>
    <w:p w14:paraId="1C036FEC" w14:textId="77777777" w:rsidR="00F87894" w:rsidRPr="003F6E85" w:rsidRDefault="00F87894" w:rsidP="00F87894">
      <w:pPr>
        <w:tabs>
          <w:tab w:val="left" w:pos="851"/>
        </w:tabs>
        <w:jc w:val="center"/>
        <w:rPr>
          <w:b/>
        </w:rPr>
      </w:pPr>
    </w:p>
    <w:p w14:paraId="4AE96E8D" w14:textId="77777777" w:rsidR="00102585" w:rsidRPr="003F6E85" w:rsidRDefault="00F87894" w:rsidP="00102585">
      <w:pPr>
        <w:ind w:firstLine="0"/>
        <w:rPr>
          <w:i/>
          <w:iCs/>
          <w:sz w:val="20"/>
        </w:rPr>
      </w:pPr>
      <w:r w:rsidRPr="003F6E85">
        <w:rPr>
          <w:b/>
          <w:bCs/>
        </w:rPr>
        <w:t>Paraišką įvertino:       </w:t>
      </w:r>
      <w:r w:rsidRPr="003F6E85">
        <w:t>______________ </w:t>
      </w:r>
      <w:r w:rsidR="00F133A0" w:rsidRPr="003F6E85">
        <w:t xml:space="preserve">       </w:t>
      </w:r>
      <w:r w:rsidRPr="003F6E85">
        <w:t xml:space="preserve">   </w:t>
      </w:r>
      <w:r w:rsidR="00102585" w:rsidRPr="003F6E85">
        <w:t>_________</w:t>
      </w:r>
      <w:r w:rsidRPr="003F6E85">
        <w:t>                ______________________</w:t>
      </w:r>
      <w:r w:rsidRPr="003F6E85">
        <w:rPr>
          <w:i/>
          <w:iCs/>
          <w:sz w:val="20"/>
        </w:rPr>
        <w:t>  </w:t>
      </w:r>
    </w:p>
    <w:p w14:paraId="7842EB70" w14:textId="447928BE" w:rsidR="00855851" w:rsidRPr="003F6E85" w:rsidRDefault="00F87894" w:rsidP="00102585">
      <w:pPr>
        <w:ind w:left="2694" w:firstLine="0"/>
        <w:rPr>
          <w:u w:val="single"/>
        </w:rPr>
      </w:pPr>
      <w:r w:rsidRPr="003F6E85">
        <w:rPr>
          <w:i/>
          <w:iCs/>
          <w:sz w:val="20"/>
        </w:rPr>
        <w:t xml:space="preserve">(parašas)  </w:t>
      </w:r>
      <w:r w:rsidR="00F133A0" w:rsidRPr="003F6E85">
        <w:rPr>
          <w:i/>
          <w:iCs/>
          <w:sz w:val="20"/>
        </w:rPr>
        <w:t xml:space="preserve">                     </w:t>
      </w:r>
      <w:r w:rsidR="00102585" w:rsidRPr="003F6E85">
        <w:rPr>
          <w:i/>
          <w:iCs/>
          <w:sz w:val="20"/>
        </w:rPr>
        <w:t xml:space="preserve">    </w:t>
      </w:r>
      <w:r w:rsidR="00F133A0" w:rsidRPr="003F6E85">
        <w:rPr>
          <w:i/>
          <w:iCs/>
          <w:sz w:val="20"/>
        </w:rPr>
        <w:t xml:space="preserve"> data                      </w:t>
      </w:r>
      <w:r w:rsidRPr="003F6E85">
        <w:rPr>
          <w:i/>
          <w:iCs/>
          <w:sz w:val="20"/>
        </w:rPr>
        <w:t xml:space="preserve">      </w:t>
      </w:r>
      <w:r w:rsidR="00102585" w:rsidRPr="003F6E85">
        <w:rPr>
          <w:i/>
          <w:iCs/>
          <w:sz w:val="20"/>
        </w:rPr>
        <w:t xml:space="preserve">    </w:t>
      </w:r>
      <w:r w:rsidRPr="003F6E85">
        <w:rPr>
          <w:i/>
          <w:iCs/>
          <w:sz w:val="20"/>
        </w:rPr>
        <w:t xml:space="preserve"> (vardas,  pavardė)</w:t>
      </w:r>
    </w:p>
    <w:p w14:paraId="3A4F2E2F" w14:textId="77777777" w:rsidR="00102585" w:rsidRPr="003F6E85" w:rsidRDefault="00102585">
      <w:pPr>
        <w:rPr>
          <w:bCs/>
        </w:rPr>
      </w:pPr>
      <w:bookmarkStart w:id="26" w:name="_Hlk163819486"/>
      <w:r w:rsidRPr="003F6E85">
        <w:rPr>
          <w:bCs/>
        </w:rPr>
        <w:br w:type="page"/>
      </w:r>
    </w:p>
    <w:p w14:paraId="74A7D193" w14:textId="7C4E3914" w:rsidR="00F87894" w:rsidRPr="003F6E85" w:rsidRDefault="00E0564F" w:rsidP="003B3141">
      <w:pPr>
        <w:spacing w:line="240" w:lineRule="auto"/>
        <w:ind w:left="6521" w:right="-143" w:firstLine="0"/>
      </w:pPr>
      <w:r w:rsidRPr="003F6E85">
        <w:rPr>
          <w:bCs/>
        </w:rPr>
        <w:lastRenderedPageBreak/>
        <w:t xml:space="preserve">Viešųjų paslaugų kūrybinių industrijų plėtotei organizavimo ir vykdymo finansavimo tvarkos aprašo </w:t>
      </w:r>
      <w:bookmarkEnd w:id="26"/>
      <w:r w:rsidR="001306D9" w:rsidRPr="003F6E85">
        <w:rPr>
          <w:bCs/>
        </w:rPr>
        <w:t>3</w:t>
      </w:r>
      <w:r w:rsidR="00F87894" w:rsidRPr="003F6E85">
        <w:rPr>
          <w:bCs/>
        </w:rPr>
        <w:t xml:space="preserve"> priedas</w:t>
      </w:r>
      <w:r w:rsidR="00F87894" w:rsidRPr="003F6E85">
        <w:t xml:space="preserve"> </w:t>
      </w:r>
    </w:p>
    <w:p w14:paraId="651FDDF9" w14:textId="77777777" w:rsidR="00F87894" w:rsidRPr="003F6E85" w:rsidRDefault="00F87894" w:rsidP="00F87894">
      <w:pPr>
        <w:tabs>
          <w:tab w:val="left" w:pos="851"/>
        </w:tabs>
        <w:jc w:val="center"/>
        <w:rPr>
          <w:b/>
        </w:rPr>
      </w:pPr>
    </w:p>
    <w:p w14:paraId="1293971D" w14:textId="77777777" w:rsidR="00F87894" w:rsidRPr="003F6E85" w:rsidRDefault="00F87894" w:rsidP="00F87894">
      <w:pPr>
        <w:tabs>
          <w:tab w:val="left" w:pos="851"/>
        </w:tabs>
        <w:jc w:val="center"/>
        <w:rPr>
          <w:b/>
        </w:rPr>
      </w:pPr>
      <w:r w:rsidRPr="003F6E85">
        <w:rPr>
          <w:b/>
        </w:rPr>
        <w:t>PARAIŠKOS VERTINIMO FORMA</w:t>
      </w:r>
    </w:p>
    <w:p w14:paraId="30E6E749" w14:textId="77777777" w:rsidR="00F87894" w:rsidRPr="003F6E85" w:rsidRDefault="00F87894" w:rsidP="000931BE">
      <w:pPr>
        <w:tabs>
          <w:tab w:val="left" w:pos="851"/>
        </w:tabs>
        <w:ind w:firstLine="0"/>
        <w:rPr>
          <w:b/>
        </w:rPr>
      </w:pPr>
    </w:p>
    <w:p w14:paraId="25439D02" w14:textId="77777777" w:rsidR="00F87894" w:rsidRPr="003F6E85" w:rsidRDefault="00F87894" w:rsidP="00F87894">
      <w:pPr>
        <w:tabs>
          <w:tab w:val="left" w:pos="851"/>
        </w:tabs>
        <w:jc w:val="center"/>
        <w:rPr>
          <w:b/>
        </w:rPr>
      </w:pPr>
      <w:r w:rsidRPr="003F6E85">
        <w:rPr>
          <w:lang w:eastAsia="lt-LT"/>
        </w:rPr>
        <w:t>20__ m. _____________ d</w:t>
      </w:r>
    </w:p>
    <w:p w14:paraId="31226FA5" w14:textId="77777777" w:rsidR="00F87894" w:rsidRPr="003F6E85" w:rsidRDefault="00F87894" w:rsidP="000931BE">
      <w:pPr>
        <w:tabs>
          <w:tab w:val="left" w:pos="851"/>
        </w:tabs>
        <w:ind w:firstLine="0"/>
        <w:rPr>
          <w:b/>
        </w:rPr>
      </w:pPr>
    </w:p>
    <w:tbl>
      <w:tblPr>
        <w:tblW w:w="9634" w:type="dxa"/>
        <w:tblCellMar>
          <w:top w:w="15" w:type="dxa"/>
          <w:left w:w="15" w:type="dxa"/>
          <w:bottom w:w="15" w:type="dxa"/>
          <w:right w:w="15" w:type="dxa"/>
        </w:tblCellMar>
        <w:tblLook w:val="04A0" w:firstRow="1" w:lastRow="0" w:firstColumn="1" w:lastColumn="0" w:noHBand="0" w:noVBand="1"/>
      </w:tblPr>
      <w:tblGrid>
        <w:gridCol w:w="3397"/>
        <w:gridCol w:w="6237"/>
      </w:tblGrid>
      <w:tr w:rsidR="005158AA" w:rsidRPr="003F6E85" w14:paraId="1A3E8C09" w14:textId="77777777" w:rsidTr="00AA3530">
        <w:trPr>
          <w:trHeight w:val="287"/>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1121D480" w14:textId="77777777" w:rsidR="00F87894" w:rsidRPr="003F6E85" w:rsidRDefault="00F87894" w:rsidP="00950721">
            <w:pPr>
              <w:ind w:firstLine="22"/>
              <w:rPr>
                <w:b/>
                <w:bCs/>
                <w:lang w:eastAsia="lt-LT"/>
              </w:rPr>
            </w:pPr>
            <w:r w:rsidRPr="003F6E85">
              <w:rPr>
                <w:lang w:eastAsia="lt-LT"/>
              </w:rPr>
              <w:t>Veiklos vykdytojas</w:t>
            </w:r>
          </w:p>
          <w:p w14:paraId="59E1F7E2" w14:textId="77777777" w:rsidR="00F87894" w:rsidRPr="003F6E85" w:rsidRDefault="00AA3530" w:rsidP="00950721">
            <w:pPr>
              <w:ind w:firstLine="22"/>
              <w:rPr>
                <w:b/>
                <w:bCs/>
                <w:lang w:eastAsia="lt-LT"/>
              </w:rPr>
            </w:pPr>
            <w:r w:rsidRPr="003F6E85">
              <w:rPr>
                <w:lang w:eastAsia="lt-LT"/>
              </w:rPr>
              <w:t>(</w:t>
            </w:r>
            <w:r w:rsidRPr="003F6E85">
              <w:rPr>
                <w:i/>
                <w:iCs/>
                <w:lang w:eastAsia="lt-LT"/>
              </w:rPr>
              <w:t>nurodomas juridinio asmens pavadinimas</w:t>
            </w:r>
            <w:r w:rsidRPr="003F6E85">
              <w:rPr>
                <w:lang w:eastAsia="lt-LT"/>
              </w:rPr>
              <w:t>)</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EF7A95" w14:textId="77777777" w:rsidR="00F87894" w:rsidRPr="003F6E85" w:rsidRDefault="00F87894" w:rsidP="00F87894">
            <w:pPr>
              <w:ind w:hanging="1804"/>
              <w:rPr>
                <w:b/>
                <w:bCs/>
                <w:lang w:eastAsia="lt-LT"/>
              </w:rPr>
            </w:pPr>
          </w:p>
        </w:tc>
      </w:tr>
      <w:tr w:rsidR="005158AA" w:rsidRPr="003F6E85" w14:paraId="1904C252" w14:textId="77777777" w:rsidTr="00AA3530">
        <w:trPr>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6C8EE9F1" w14:textId="77777777" w:rsidR="00F87894" w:rsidRPr="003F6E85" w:rsidRDefault="00F87894" w:rsidP="00950721">
            <w:pPr>
              <w:ind w:firstLine="22"/>
              <w:rPr>
                <w:b/>
                <w:bCs/>
                <w:lang w:eastAsia="lt-LT"/>
              </w:rPr>
            </w:pPr>
            <w:r w:rsidRPr="003F6E85">
              <w:rPr>
                <w:lang w:eastAsia="lt-LT"/>
              </w:rPr>
              <w:t>Projekto pavadinimas</w:t>
            </w:r>
          </w:p>
          <w:p w14:paraId="41B1B6FD" w14:textId="77777777" w:rsidR="00F87894" w:rsidRPr="003F6E85" w:rsidRDefault="00F87894" w:rsidP="00950721">
            <w:pPr>
              <w:ind w:firstLine="22"/>
              <w:rPr>
                <w:b/>
                <w:bCs/>
                <w:lang w:eastAsia="lt-LT"/>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C5EC3D" w14:textId="77777777" w:rsidR="00F87894" w:rsidRPr="003F6E85" w:rsidRDefault="00F87894" w:rsidP="00F87894">
            <w:pPr>
              <w:ind w:left="-812" w:hanging="1417"/>
              <w:rPr>
                <w:b/>
                <w:bCs/>
                <w:lang w:eastAsia="lt-LT"/>
              </w:rPr>
            </w:pPr>
          </w:p>
        </w:tc>
      </w:tr>
      <w:tr w:rsidR="005158AA" w:rsidRPr="003F6E85" w14:paraId="40ABA41C" w14:textId="77777777" w:rsidTr="00AA3530">
        <w:trPr>
          <w:tblHeader/>
        </w:trPr>
        <w:tc>
          <w:tcPr>
            <w:tcW w:w="3397"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tcPr>
          <w:p w14:paraId="669F7551" w14:textId="77777777" w:rsidR="00AA3530" w:rsidRPr="003F6E85" w:rsidRDefault="00AA3530" w:rsidP="00950721">
            <w:pPr>
              <w:ind w:firstLine="22"/>
              <w:rPr>
                <w:lang w:eastAsia="lt-LT"/>
              </w:rPr>
            </w:pPr>
            <w:r w:rsidRPr="003F6E85">
              <w:rPr>
                <w:lang w:eastAsia="lt-LT"/>
              </w:rPr>
              <w:t xml:space="preserve">Nusišalinimas nuo Paraiškos vertinimo </w:t>
            </w:r>
            <w:r w:rsidRPr="003F6E85">
              <w:rPr>
                <w:i/>
                <w:iCs/>
                <w:lang w:eastAsia="lt-LT"/>
              </w:rPr>
              <w:t xml:space="preserve">(žymėti tik tuo atveju, jeigu </w:t>
            </w:r>
            <w:r w:rsidR="0031262A" w:rsidRPr="003F6E85">
              <w:rPr>
                <w:i/>
                <w:iCs/>
                <w:lang w:eastAsia="lt-LT"/>
              </w:rPr>
              <w:t>k</w:t>
            </w:r>
            <w:r w:rsidRPr="003F6E85">
              <w:rPr>
                <w:i/>
                <w:iCs/>
                <w:lang w:eastAsia="lt-LT"/>
              </w:rPr>
              <w:t xml:space="preserve">omisijos narys nusišalina nuo </w:t>
            </w:r>
            <w:r w:rsidR="00337023" w:rsidRPr="003F6E85">
              <w:rPr>
                <w:i/>
                <w:iCs/>
                <w:lang w:eastAsia="lt-LT"/>
              </w:rPr>
              <w:t>Paraišk</w:t>
            </w:r>
            <w:r w:rsidRPr="003F6E85">
              <w:rPr>
                <w:i/>
                <w:iCs/>
                <w:lang w:eastAsia="lt-LT"/>
              </w:rPr>
              <w:t>os vertinimo)</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6480BE" w14:textId="56ADDF76" w:rsidR="00AA3530" w:rsidRPr="003F6E85" w:rsidRDefault="002C7F4A" w:rsidP="00AA3530">
            <w:pPr>
              <w:ind w:left="-812" w:hanging="1417"/>
              <w:rPr>
                <w:b/>
                <w:bCs/>
                <w:lang w:eastAsia="lt-LT"/>
              </w:rPr>
            </w:pPr>
            <w:r w:rsidRPr="003F6E85">
              <w:rPr>
                <w:noProof/>
              </w:rPr>
              <mc:AlternateContent>
                <mc:Choice Requires="wps">
                  <w:drawing>
                    <wp:anchor distT="0" distB="0" distL="114300" distR="114300" simplePos="0" relativeHeight="251659776" behindDoc="0" locked="0" layoutInCell="1" allowOverlap="1" wp14:anchorId="4EF561D5" wp14:editId="4F9D0AA3">
                      <wp:simplePos x="0" y="0"/>
                      <wp:positionH relativeFrom="column">
                        <wp:posOffset>427990</wp:posOffset>
                      </wp:positionH>
                      <wp:positionV relativeFrom="paragraph">
                        <wp:posOffset>133985</wp:posOffset>
                      </wp:positionV>
                      <wp:extent cx="638175" cy="351155"/>
                      <wp:effectExtent l="0" t="0" r="0" b="0"/>
                      <wp:wrapNone/>
                      <wp:docPr id="92990524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175" cy="351155"/>
                              </a:xfrm>
                              <a:prstGeom prst="rect">
                                <a:avLst/>
                              </a:prstGeom>
                              <a:noFill/>
                              <a:ln w="12700" cap="flat" cmpd="sng" algn="ctr">
                                <a:noFill/>
                                <a:prstDash val="solid"/>
                                <a:miter lim="800000"/>
                              </a:ln>
                              <a:effectLst/>
                            </wps:spPr>
                            <wps:txbx>
                              <w:txbxContent>
                                <w:p w14:paraId="51761FAD" w14:textId="77777777" w:rsidR="00AA3530" w:rsidRPr="004E6601" w:rsidRDefault="00AA3530" w:rsidP="00237975">
                                  <w:pPr>
                                    <w:jc w:val="center"/>
                                  </w:pPr>
                                  <w:r w:rsidRPr="004E6601">
                                    <w:t>TAIP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F561D5" id="Stačiakampis 2" o:spid="_x0000_s1026" style="position:absolute;left:0;text-align:left;margin-left:33.7pt;margin-top:10.55pt;width:50.25pt;height:27.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" filled="f" stroked="f" strokeweight="1pt">
                      <v:textbox>
                        <w:txbxContent>
                          <w:p w14:paraId="51761FAD" w14:textId="77777777" w:rsidR="00AA3530" w:rsidRPr="004E6601" w:rsidRDefault="00AA3530" w:rsidP="00237975">
                            <w:pPr>
                              <w:jc w:val="center"/>
                            </w:pPr>
                            <w:r w:rsidRPr="004E6601">
                              <w:t>TAIP</w:t>
                            </w:r>
                          </w:p>
                        </w:txbxContent>
                      </v:textbox>
                    </v:rect>
                  </w:pict>
                </mc:Fallback>
              </mc:AlternateContent>
            </w:r>
            <w:r w:rsidRPr="003F6E85">
              <w:rPr>
                <w:noProof/>
              </w:rPr>
              <mc:AlternateContent>
                <mc:Choice Requires="wps">
                  <w:drawing>
                    <wp:anchor distT="0" distB="0" distL="114300" distR="114300" simplePos="0" relativeHeight="251658752" behindDoc="0" locked="0" layoutInCell="1" allowOverlap="1" wp14:anchorId="36B70823" wp14:editId="6EF33896">
                      <wp:simplePos x="0" y="0"/>
                      <wp:positionH relativeFrom="column">
                        <wp:posOffset>266700</wp:posOffset>
                      </wp:positionH>
                      <wp:positionV relativeFrom="paragraph">
                        <wp:posOffset>236855</wp:posOffset>
                      </wp:positionV>
                      <wp:extent cx="212090" cy="201930"/>
                      <wp:effectExtent l="0" t="0" r="0" b="7620"/>
                      <wp:wrapNone/>
                      <wp:docPr id="965507180" name="Stačiakampi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090" cy="20193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7B5B7" id="Stačiakampis 1" o:spid="_x0000_s1026" style="position:absolute;margin-left:21pt;margin-top:18.65pt;width:16.7pt;height:1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" fillcolor="window" strokecolor="windowText" strokeweight="1pt">
                      <v:path arrowok="t"/>
                    </v:rect>
                  </w:pict>
                </mc:Fallback>
              </mc:AlternateContent>
            </w:r>
            <w:r w:rsidR="00AA3530" w:rsidRPr="003F6E85">
              <w:rPr>
                <w:b/>
                <w:bCs/>
                <w:lang w:eastAsia="lt-LT"/>
              </w:rPr>
              <w:t xml:space="preserve">        TAIP</w:t>
            </w:r>
          </w:p>
        </w:tc>
      </w:tr>
    </w:tbl>
    <w:p w14:paraId="13C38AA9" w14:textId="77777777" w:rsidR="00F87894" w:rsidRPr="003F6E85" w:rsidRDefault="00F87894" w:rsidP="00F87894">
      <w:pPr>
        <w:tabs>
          <w:tab w:val="left" w:pos="851"/>
        </w:tabs>
        <w:jc w:val="center"/>
        <w:rPr>
          <w:b/>
        </w:rPr>
      </w:pPr>
    </w:p>
    <w:tbl>
      <w:tblPr>
        <w:tblW w:w="9601" w:type="dxa"/>
        <w:tblCellMar>
          <w:top w:w="15" w:type="dxa"/>
          <w:left w:w="15" w:type="dxa"/>
          <w:bottom w:w="15" w:type="dxa"/>
          <w:right w:w="15" w:type="dxa"/>
        </w:tblCellMar>
        <w:tblLook w:val="04A0" w:firstRow="1" w:lastRow="0" w:firstColumn="1" w:lastColumn="0" w:noHBand="0" w:noVBand="1"/>
      </w:tblPr>
      <w:tblGrid>
        <w:gridCol w:w="907"/>
        <w:gridCol w:w="2565"/>
        <w:gridCol w:w="4745"/>
        <w:gridCol w:w="1384"/>
      </w:tblGrid>
      <w:tr w:rsidR="005158AA" w:rsidRPr="003F6E85" w14:paraId="613B620E" w14:textId="77777777" w:rsidTr="002068E0">
        <w:trPr>
          <w:trHeight w:val="545"/>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FAB299E" w14:textId="77777777" w:rsidR="00D22A2E" w:rsidRPr="003F6E85" w:rsidRDefault="00D22A2E" w:rsidP="00D22A2E">
            <w:pPr>
              <w:jc w:val="center"/>
              <w:rPr>
                <w:lang w:eastAsia="lt-LT"/>
              </w:rPr>
            </w:pPr>
          </w:p>
          <w:p w14:paraId="74688363" w14:textId="77777777" w:rsidR="00D22A2E" w:rsidRPr="003F6E85" w:rsidRDefault="00D22A2E" w:rsidP="00D22A2E">
            <w:pPr>
              <w:jc w:val="center"/>
              <w:rPr>
                <w:lang w:eastAsia="lt-LT"/>
              </w:rPr>
            </w:pPr>
            <w:r w:rsidRPr="003F6E85">
              <w:rPr>
                <w:lang w:eastAsia="lt-LT"/>
              </w:rPr>
              <w:t>I. PROJEKTO ATITIKIMAS PRIORITETAMS</w:t>
            </w:r>
          </w:p>
          <w:p w14:paraId="688569DE" w14:textId="77777777" w:rsidR="00D22A2E" w:rsidRPr="003F6E85" w:rsidRDefault="00D22A2E" w:rsidP="00D22A2E">
            <w:pPr>
              <w:jc w:val="center"/>
              <w:rPr>
                <w:lang w:eastAsia="lt-LT"/>
              </w:rPr>
            </w:pPr>
          </w:p>
        </w:tc>
      </w:tr>
      <w:tr w:rsidR="005158AA" w:rsidRPr="003F6E85" w14:paraId="65B9DD8E" w14:textId="77777777" w:rsidTr="004B22A4">
        <w:trPr>
          <w:trHeight w:val="54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E2DAF51" w14:textId="77777777" w:rsidR="00D22A2E" w:rsidRPr="003F6E85" w:rsidRDefault="00D22A2E" w:rsidP="00950721">
            <w:pPr>
              <w:ind w:firstLine="0"/>
              <w:jc w:val="center"/>
              <w:rPr>
                <w:lang w:eastAsia="lt-LT"/>
              </w:rPr>
            </w:pPr>
            <w:r w:rsidRPr="003F6E85">
              <w:rPr>
                <w:lang w:eastAsia="lt-LT"/>
              </w:rPr>
              <w:t>Eil. Nr.</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AB9668" w14:textId="77777777" w:rsidR="00D22A2E" w:rsidRPr="003F6E85" w:rsidRDefault="00D22A2E" w:rsidP="00950721">
            <w:pPr>
              <w:ind w:firstLine="0"/>
              <w:jc w:val="center"/>
              <w:rPr>
                <w:lang w:eastAsia="lt-LT"/>
              </w:rPr>
            </w:pPr>
            <w:r w:rsidRPr="003F6E85">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6B607C5" w14:textId="77777777" w:rsidR="00D22A2E" w:rsidRPr="003F6E85" w:rsidRDefault="00D22A2E" w:rsidP="00950721">
            <w:pPr>
              <w:ind w:firstLine="0"/>
              <w:jc w:val="center"/>
              <w:rPr>
                <w:lang w:eastAsia="lt-LT"/>
              </w:rPr>
            </w:pPr>
            <w:r w:rsidRPr="003F6E85">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5054F14C" w14:textId="77777777" w:rsidR="00D22A2E" w:rsidRPr="003F6E85" w:rsidRDefault="00D22A2E" w:rsidP="00950721">
            <w:pPr>
              <w:ind w:firstLine="0"/>
              <w:jc w:val="center"/>
              <w:rPr>
                <w:lang w:eastAsia="lt-LT"/>
              </w:rPr>
            </w:pPr>
            <w:r w:rsidRPr="003F6E85">
              <w:rPr>
                <w:lang w:eastAsia="lt-LT"/>
              </w:rPr>
              <w:t>Vertinimas</w:t>
            </w:r>
          </w:p>
        </w:tc>
      </w:tr>
      <w:tr w:rsidR="005158AA" w:rsidRPr="003F6E85" w14:paraId="28509112" w14:textId="77777777" w:rsidTr="00062BAA">
        <w:trPr>
          <w:trHeight w:val="80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6756E79" w14:textId="77777777" w:rsidR="00D22A2E" w:rsidRPr="003F6E85" w:rsidRDefault="00D22A2E" w:rsidP="00102585">
            <w:pPr>
              <w:ind w:firstLine="0"/>
              <w:rPr>
                <w:lang w:eastAsia="lt-LT"/>
              </w:rPr>
            </w:pPr>
            <w:r w:rsidRPr="003F6E85">
              <w:rPr>
                <w:lang w:eastAsia="lt-LT"/>
              </w:rPr>
              <w:t xml:space="preserve">1. </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21BE24A" w14:textId="66005AD6" w:rsidR="00D22A2E" w:rsidRPr="003F6E85" w:rsidRDefault="00D22A2E" w:rsidP="00154F25">
            <w:pPr>
              <w:spacing w:line="240" w:lineRule="auto"/>
              <w:ind w:firstLine="0"/>
              <w:rPr>
                <w:lang w:eastAsia="lt-LT"/>
              </w:rPr>
            </w:pPr>
            <w:r w:rsidRPr="003F6E85">
              <w:rPr>
                <w:lang w:eastAsia="lt-LT"/>
              </w:rPr>
              <w:t>Projektas atitinka</w:t>
            </w:r>
            <w:r w:rsidR="00B92C4E" w:rsidRPr="003F6E85">
              <w:rPr>
                <w:lang w:eastAsia="lt-LT"/>
              </w:rPr>
              <w:t xml:space="preserve"> </w:t>
            </w:r>
            <w:r w:rsidR="00DE438D" w:rsidRPr="003F6E85">
              <w:rPr>
                <w:lang w:eastAsia="lt-LT"/>
              </w:rPr>
              <w:t xml:space="preserve">Aprašo </w:t>
            </w:r>
            <w:r w:rsidR="008F177F">
              <w:rPr>
                <w:lang w:eastAsia="lt-LT"/>
              </w:rPr>
              <w:t>5</w:t>
            </w:r>
            <w:r w:rsidR="00062BAA" w:rsidRPr="003F6E85">
              <w:rPr>
                <w:lang w:eastAsia="lt-LT"/>
              </w:rPr>
              <w:t>.1</w:t>
            </w:r>
            <w:r w:rsidR="00DE438D" w:rsidRPr="003F6E85">
              <w:rPr>
                <w:lang w:eastAsia="lt-LT"/>
              </w:rPr>
              <w:t xml:space="preserve"> punkto specialiuosius reikalavimus </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C4EB8E" w14:textId="77777777" w:rsidR="00D22A2E" w:rsidRPr="003F6E85" w:rsidRDefault="00D22A2E" w:rsidP="00102585">
            <w:pPr>
              <w:ind w:firstLine="0"/>
              <w:rPr>
                <w:lang w:eastAsia="lt-LT"/>
              </w:rPr>
            </w:pPr>
          </w:p>
          <w:p w14:paraId="578D62AE" w14:textId="77777777" w:rsidR="00D22A2E" w:rsidRPr="003F6E85" w:rsidRDefault="00D22A2E" w:rsidP="00102585">
            <w:pPr>
              <w:ind w:firstLine="0"/>
              <w:rPr>
                <w:lang w:eastAsia="lt-LT"/>
              </w:rPr>
            </w:pPr>
            <w:r w:rsidRPr="003F6E85">
              <w:rPr>
                <w:lang w:eastAsia="lt-LT"/>
              </w:rPr>
              <w:t>TAIP</w:t>
            </w:r>
            <w:r w:rsidR="00062BAA" w:rsidRPr="003F6E85">
              <w:rPr>
                <w:lang w:eastAsia="lt-LT"/>
              </w:rPr>
              <w:t xml:space="preserve"> </w:t>
            </w:r>
            <w:r w:rsidR="00DE438D" w:rsidRPr="003F6E85">
              <w:rPr>
                <w:lang w:eastAsia="lt-LT"/>
              </w:rPr>
              <w:t>/</w:t>
            </w:r>
            <w:r w:rsidR="00062BAA" w:rsidRPr="003F6E85">
              <w:rPr>
                <w:lang w:eastAsia="lt-LT"/>
              </w:rPr>
              <w:t xml:space="preserve"> </w:t>
            </w:r>
            <w:r w:rsidRPr="003F6E85">
              <w:rPr>
                <w:lang w:eastAsia="lt-LT"/>
              </w:rPr>
              <w:t>NE</w:t>
            </w:r>
          </w:p>
          <w:p w14:paraId="660F919C" w14:textId="77777777" w:rsidR="00D22A2E" w:rsidRPr="003F6E85" w:rsidRDefault="00D22A2E" w:rsidP="00102585">
            <w:pPr>
              <w:ind w:firstLine="0"/>
              <w:rPr>
                <w:lang w:eastAsia="lt-LT"/>
              </w:rPr>
            </w:pP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51EF26" w14:textId="77777777" w:rsidR="00D22A2E" w:rsidRPr="003F6E85" w:rsidRDefault="00D22A2E" w:rsidP="00D22A2E">
            <w:pPr>
              <w:ind w:hanging="377"/>
              <w:rPr>
                <w:lang w:eastAsia="lt-LT"/>
              </w:rPr>
            </w:pPr>
          </w:p>
        </w:tc>
      </w:tr>
      <w:tr w:rsidR="005158AA" w:rsidRPr="003F6E85" w14:paraId="4340A3CB" w14:textId="77777777" w:rsidTr="00062BAA">
        <w:trPr>
          <w:trHeight w:val="80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5DA3A94" w14:textId="77777777" w:rsidR="00DE438D" w:rsidRPr="003F6E85" w:rsidRDefault="00DE438D" w:rsidP="00102585">
            <w:pPr>
              <w:ind w:firstLine="0"/>
              <w:rPr>
                <w:lang w:eastAsia="lt-LT"/>
              </w:rPr>
            </w:pPr>
            <w:r w:rsidRPr="003F6E85">
              <w:rPr>
                <w:lang w:eastAsia="lt-LT"/>
              </w:rPr>
              <w:t>2.</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0060DD8" w14:textId="28703C5E" w:rsidR="00DE438D" w:rsidRPr="003F6E85" w:rsidRDefault="00DE438D" w:rsidP="00154F25">
            <w:pPr>
              <w:spacing w:line="240" w:lineRule="auto"/>
              <w:ind w:firstLine="0"/>
              <w:rPr>
                <w:lang w:eastAsia="lt-LT"/>
              </w:rPr>
            </w:pPr>
            <w:r w:rsidRPr="003F6E85">
              <w:rPr>
                <w:lang w:eastAsia="lt-LT"/>
              </w:rPr>
              <w:t xml:space="preserve">Projektas atitinka </w:t>
            </w:r>
            <w:r w:rsidR="00B92C4E" w:rsidRPr="003F6E85">
              <w:rPr>
                <w:lang w:eastAsia="lt-LT"/>
              </w:rPr>
              <w:t>bent 2</w:t>
            </w:r>
            <w:r w:rsidRPr="003F6E85">
              <w:rPr>
                <w:lang w:eastAsia="lt-LT"/>
              </w:rPr>
              <w:t xml:space="preserve"> Aprašo </w:t>
            </w:r>
            <w:r w:rsidR="008F177F">
              <w:rPr>
                <w:lang w:eastAsia="lt-LT"/>
              </w:rPr>
              <w:t>5</w:t>
            </w:r>
            <w:r w:rsidRPr="003F6E85">
              <w:rPr>
                <w:lang w:eastAsia="lt-LT"/>
              </w:rPr>
              <w:t>.2 punkto prioritet</w:t>
            </w:r>
            <w:r w:rsidR="00B92C4E" w:rsidRPr="003F6E85">
              <w:rPr>
                <w:lang w:eastAsia="lt-LT"/>
              </w:rPr>
              <w:t>us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4DD549" w14:textId="77777777" w:rsidR="00DE438D" w:rsidRPr="003F6E85" w:rsidRDefault="00DE438D" w:rsidP="00102585">
            <w:pPr>
              <w:ind w:firstLine="0"/>
              <w:rPr>
                <w:lang w:eastAsia="lt-LT"/>
              </w:rPr>
            </w:pPr>
            <w:r w:rsidRPr="003F6E85">
              <w:rPr>
                <w:lang w:eastAsia="lt-LT"/>
              </w:rPr>
              <w:t>TAIP</w:t>
            </w:r>
            <w:r w:rsidR="00062BAA" w:rsidRPr="003F6E85">
              <w:rPr>
                <w:lang w:eastAsia="lt-LT"/>
              </w:rPr>
              <w:t xml:space="preserve"> </w:t>
            </w:r>
            <w:r w:rsidRPr="003F6E85">
              <w:rPr>
                <w:lang w:eastAsia="lt-LT"/>
              </w:rPr>
              <w:t>/</w:t>
            </w:r>
            <w:r w:rsidR="00062BAA" w:rsidRPr="003F6E85">
              <w:rPr>
                <w:lang w:eastAsia="lt-LT"/>
              </w:rPr>
              <w:t xml:space="preserve"> </w:t>
            </w:r>
            <w:r w:rsidRPr="003F6E85">
              <w:rPr>
                <w:lang w:eastAsia="lt-LT"/>
              </w:rPr>
              <w:t>NE</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C25BD" w14:textId="77777777" w:rsidR="00DE438D" w:rsidRPr="003F6E85" w:rsidRDefault="00DE438D" w:rsidP="00D22A2E">
            <w:pPr>
              <w:ind w:hanging="377"/>
              <w:rPr>
                <w:lang w:eastAsia="lt-LT"/>
              </w:rPr>
            </w:pPr>
          </w:p>
        </w:tc>
      </w:tr>
      <w:tr w:rsidR="005158AA" w:rsidRPr="003F6E85" w14:paraId="09755510" w14:textId="77777777" w:rsidTr="002068E0">
        <w:trPr>
          <w:trHeight w:val="545"/>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1D87E63" w14:textId="3EF99BBF" w:rsidR="00D22A2E" w:rsidRPr="003F6E85" w:rsidRDefault="00EC3D5C" w:rsidP="00BC69FB">
            <w:pPr>
              <w:spacing w:line="240" w:lineRule="auto"/>
              <w:ind w:firstLine="22"/>
              <w:rPr>
                <w:lang w:eastAsia="lt-LT"/>
              </w:rPr>
            </w:pPr>
            <w:r w:rsidRPr="003F6E85">
              <w:rPr>
                <w:i/>
                <w:lang w:eastAsia="lt-LT"/>
              </w:rPr>
              <w:t xml:space="preserve">*Jei </w:t>
            </w:r>
            <w:r w:rsidR="00080ABA" w:rsidRPr="003F6E85">
              <w:rPr>
                <w:i/>
                <w:lang w:eastAsia="lt-LT"/>
              </w:rPr>
              <w:t>k</w:t>
            </w:r>
            <w:r w:rsidRPr="003F6E85">
              <w:rPr>
                <w:i/>
                <w:lang w:eastAsia="lt-LT"/>
              </w:rPr>
              <w:t xml:space="preserve">omisijos vertinimu pateiktas </w:t>
            </w:r>
            <w:r w:rsidR="00080ABA" w:rsidRPr="003F6E85">
              <w:rPr>
                <w:i/>
                <w:lang w:eastAsia="lt-LT"/>
              </w:rPr>
              <w:t>p</w:t>
            </w:r>
            <w:r w:rsidRPr="003F6E85">
              <w:rPr>
                <w:i/>
                <w:lang w:eastAsia="lt-LT"/>
              </w:rPr>
              <w:t xml:space="preserve">rojektas neatitinka Aprašo </w:t>
            </w:r>
            <w:r w:rsidR="00C6317B">
              <w:rPr>
                <w:i/>
                <w:lang w:eastAsia="lt-LT"/>
              </w:rPr>
              <w:t>5</w:t>
            </w:r>
            <w:r w:rsidRPr="003F6E85">
              <w:rPr>
                <w:i/>
                <w:lang w:eastAsia="lt-LT"/>
              </w:rPr>
              <w:t xml:space="preserve"> punkto nuostatų (specialiųjų reikalavimų ir (ar) bent 2 prioritetų) Paraiška toliau nevertinama, </w:t>
            </w:r>
            <w:r w:rsidR="00080ABA" w:rsidRPr="003F6E85">
              <w:rPr>
                <w:i/>
                <w:lang w:eastAsia="lt-LT"/>
              </w:rPr>
              <w:t>k</w:t>
            </w:r>
            <w:r w:rsidRPr="003F6E85">
              <w:rPr>
                <w:i/>
                <w:lang w:eastAsia="lt-LT"/>
              </w:rPr>
              <w:t>omisijos narys išvadą įrašo Paraiškos vertinimo formoje.</w:t>
            </w:r>
          </w:p>
        </w:tc>
      </w:tr>
      <w:tr w:rsidR="005158AA" w:rsidRPr="003F6E85" w14:paraId="27865F66" w14:textId="77777777" w:rsidTr="0049311F">
        <w:trPr>
          <w:trHeight w:val="543"/>
        </w:trPr>
        <w:tc>
          <w:tcPr>
            <w:tcW w:w="9601" w:type="dxa"/>
            <w:gridSpan w:val="4"/>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54D0A05" w14:textId="77777777" w:rsidR="00D22A2E" w:rsidRPr="003F6E85" w:rsidRDefault="00D22A2E" w:rsidP="0049311F">
            <w:pPr>
              <w:ind w:hanging="377"/>
              <w:jc w:val="center"/>
              <w:rPr>
                <w:lang w:eastAsia="lt-LT"/>
              </w:rPr>
            </w:pPr>
            <w:r w:rsidRPr="003F6E85">
              <w:rPr>
                <w:lang w:eastAsia="lt-LT"/>
              </w:rPr>
              <w:t>II. PROJEKTO ATITIKIMAS VERTINIMO KRITERIJAMS</w:t>
            </w:r>
          </w:p>
        </w:tc>
      </w:tr>
      <w:tr w:rsidR="005158AA" w:rsidRPr="003F6E85" w14:paraId="232B39E9" w14:textId="77777777" w:rsidTr="004B22A4">
        <w:trPr>
          <w:trHeight w:val="54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9069003" w14:textId="77777777" w:rsidR="00D22A2E" w:rsidRPr="003F6E85" w:rsidRDefault="00D22A2E" w:rsidP="00154F25">
            <w:pPr>
              <w:spacing w:line="240" w:lineRule="auto"/>
              <w:ind w:firstLine="22"/>
              <w:jc w:val="center"/>
              <w:rPr>
                <w:lang w:eastAsia="lt-LT"/>
              </w:rPr>
            </w:pPr>
            <w:r w:rsidRPr="003F6E85">
              <w:rPr>
                <w:lang w:eastAsia="lt-LT"/>
              </w:rPr>
              <w:t>Eil. Nr.</w:t>
            </w: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BCFB9A1" w14:textId="77777777" w:rsidR="00D22A2E" w:rsidRPr="003F6E85" w:rsidRDefault="00D22A2E" w:rsidP="00154F25">
            <w:pPr>
              <w:spacing w:line="240" w:lineRule="auto"/>
              <w:ind w:firstLine="22"/>
              <w:jc w:val="center"/>
              <w:rPr>
                <w:lang w:eastAsia="lt-LT"/>
              </w:rPr>
            </w:pPr>
            <w:r w:rsidRPr="003F6E85">
              <w:t>Projekto vertinimo kriterijai</w:t>
            </w:r>
          </w:p>
        </w:tc>
        <w:tc>
          <w:tcPr>
            <w:tcW w:w="474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2B11169A" w14:textId="77777777" w:rsidR="00D22A2E" w:rsidRPr="003F6E85" w:rsidRDefault="00D22A2E" w:rsidP="00154F25">
            <w:pPr>
              <w:spacing w:line="240" w:lineRule="auto"/>
              <w:ind w:firstLine="0"/>
              <w:jc w:val="center"/>
              <w:rPr>
                <w:lang w:eastAsia="lt-LT"/>
              </w:rPr>
            </w:pPr>
            <w:r w:rsidRPr="003F6E85">
              <w:t>Vertinimo kriterijų aprašymas</w:t>
            </w:r>
          </w:p>
        </w:tc>
        <w:tc>
          <w:tcPr>
            <w:tcW w:w="138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99CE5DD" w14:textId="77777777" w:rsidR="00D22A2E" w:rsidRPr="003F6E85" w:rsidRDefault="00D22A2E" w:rsidP="00154F25">
            <w:pPr>
              <w:spacing w:line="240" w:lineRule="auto"/>
              <w:ind w:firstLine="0"/>
              <w:jc w:val="center"/>
              <w:rPr>
                <w:lang w:eastAsia="lt-LT"/>
              </w:rPr>
            </w:pPr>
            <w:r w:rsidRPr="003F6E85">
              <w:rPr>
                <w:lang w:eastAsia="lt-LT"/>
              </w:rPr>
              <w:t>Balai</w:t>
            </w:r>
          </w:p>
        </w:tc>
      </w:tr>
      <w:tr w:rsidR="005158AA" w:rsidRPr="003F6E85" w14:paraId="174F53DF" w14:textId="77777777" w:rsidTr="00062BAA">
        <w:trPr>
          <w:trHeight w:val="1097"/>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C596554" w14:textId="77777777" w:rsidR="00D22A2E" w:rsidRPr="003F6E85" w:rsidRDefault="00D22A2E"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C911E83" w14:textId="77777777" w:rsidR="00D22A2E" w:rsidRPr="003F6E85" w:rsidRDefault="00D22A2E" w:rsidP="00154F25">
            <w:pPr>
              <w:spacing w:line="240" w:lineRule="auto"/>
              <w:ind w:firstLine="0"/>
              <w:jc w:val="center"/>
              <w:rPr>
                <w:lang w:eastAsia="lt-LT"/>
              </w:rPr>
            </w:pPr>
            <w:r w:rsidRPr="003F6E85">
              <w:rPr>
                <w:lang w:eastAsia="lt-LT"/>
              </w:rPr>
              <w:t>Projekto tikslas, uždaviniai</w:t>
            </w:r>
          </w:p>
          <w:p w14:paraId="064C36A6" w14:textId="77777777" w:rsidR="00D22A2E" w:rsidRPr="003F6E85" w:rsidRDefault="00D22A2E" w:rsidP="00154F25">
            <w:pPr>
              <w:spacing w:line="240" w:lineRule="auto"/>
              <w:ind w:firstLine="0"/>
              <w:jc w:val="center"/>
              <w:rPr>
                <w:lang w:eastAsia="lt-LT"/>
              </w:rPr>
            </w:pPr>
            <w:r w:rsidRPr="003F6E85">
              <w:rPr>
                <w:b/>
                <w:bCs/>
                <w:lang w:eastAsia="lt-LT"/>
              </w:rPr>
              <w:t>(0–4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9347B" w14:textId="77777777" w:rsidR="000A7CAF" w:rsidRPr="003F6E85" w:rsidRDefault="007B0934" w:rsidP="00154F25">
            <w:pPr>
              <w:spacing w:line="240" w:lineRule="auto"/>
              <w:ind w:firstLine="0"/>
              <w:rPr>
                <w:lang w:eastAsia="lt-LT"/>
              </w:rPr>
            </w:pPr>
            <w:r w:rsidRPr="003F6E85">
              <w:rPr>
                <w:lang w:eastAsia="lt-LT"/>
              </w:rPr>
              <w:t>Tikslas konkretus, pamatuojamas, įgyvendinamas, numatyti konkretūs uždaviniai tikslui pasiekti</w:t>
            </w:r>
          </w:p>
          <w:p w14:paraId="0BBF12AD" w14:textId="77777777" w:rsidR="00D22A2E" w:rsidRPr="003F6E85" w:rsidRDefault="00D22A2E" w:rsidP="00154F25">
            <w:pPr>
              <w:spacing w:line="240" w:lineRule="auto"/>
              <w:ind w:firstLine="0"/>
              <w:rPr>
                <w:lang w:eastAsia="lt-LT"/>
              </w:rPr>
            </w:pPr>
            <w:r w:rsidRPr="003F6E85">
              <w:rPr>
                <w:lang w:eastAsia="lt-LT"/>
              </w:rPr>
              <w:t>Atitinka – 2</w:t>
            </w:r>
          </w:p>
          <w:p w14:paraId="3C3C2EF8" w14:textId="77777777" w:rsidR="00D22A2E" w:rsidRPr="003F6E85" w:rsidRDefault="00D22A2E" w:rsidP="00154F25">
            <w:pPr>
              <w:spacing w:line="240" w:lineRule="auto"/>
              <w:ind w:firstLine="0"/>
              <w:rPr>
                <w:lang w:eastAsia="lt-LT"/>
              </w:rPr>
            </w:pPr>
            <w:r w:rsidRPr="003F6E85">
              <w:rPr>
                <w:lang w:eastAsia="lt-LT"/>
              </w:rPr>
              <w:t>Iš dalies – 1</w:t>
            </w:r>
          </w:p>
          <w:p w14:paraId="6BE2BBCE" w14:textId="77777777" w:rsidR="00D22A2E" w:rsidRPr="003F6E85" w:rsidRDefault="00D22A2E"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BB443" w14:textId="77777777" w:rsidR="00D22A2E" w:rsidRPr="003F6E85" w:rsidRDefault="00D22A2E" w:rsidP="00154F25">
            <w:pPr>
              <w:spacing w:line="240" w:lineRule="auto"/>
              <w:rPr>
                <w:lang w:eastAsia="lt-LT"/>
              </w:rPr>
            </w:pPr>
          </w:p>
        </w:tc>
      </w:tr>
      <w:tr w:rsidR="005158AA" w:rsidRPr="003F6E85" w14:paraId="4977AEBD" w14:textId="77777777" w:rsidTr="00062BAA">
        <w:trPr>
          <w:trHeight w:val="1070"/>
        </w:trPr>
        <w:tc>
          <w:tcPr>
            <w:tcW w:w="0" w:type="auto"/>
            <w:vMerge/>
            <w:tcBorders>
              <w:top w:val="single" w:sz="4" w:space="0" w:color="000000"/>
              <w:left w:val="single" w:sz="4" w:space="0" w:color="000000"/>
              <w:bottom w:val="single" w:sz="4" w:space="0" w:color="000000"/>
              <w:right w:val="single" w:sz="4" w:space="0" w:color="000000"/>
            </w:tcBorders>
            <w:vAlign w:val="center"/>
          </w:tcPr>
          <w:p w14:paraId="59514A48" w14:textId="77777777" w:rsidR="00D22A2E" w:rsidRPr="003F6E85" w:rsidRDefault="00D22A2E" w:rsidP="00154F25">
            <w:pPr>
              <w:numPr>
                <w:ilvl w:val="0"/>
                <w:numId w:val="27"/>
              </w:numPr>
              <w:suppressAutoHyphens/>
              <w:spacing w:line="240" w:lineRule="auto"/>
              <w:ind w:left="306" w:firstLine="0"/>
              <w:jc w:val="center"/>
              <w:rPr>
                <w:rFonts w:eastAsia="Calibri"/>
                <w:lang w:eastAsia="lt-LT"/>
              </w:rPr>
            </w:pPr>
          </w:p>
        </w:tc>
        <w:tc>
          <w:tcPr>
            <w:tcW w:w="2565" w:type="dxa"/>
            <w:vMerge/>
            <w:tcBorders>
              <w:top w:val="single" w:sz="4" w:space="0" w:color="000000"/>
              <w:left w:val="single" w:sz="4" w:space="0" w:color="000000"/>
              <w:bottom w:val="single" w:sz="4" w:space="0" w:color="000000"/>
              <w:right w:val="single" w:sz="4" w:space="0" w:color="000000"/>
            </w:tcBorders>
            <w:vAlign w:val="center"/>
            <w:hideMark/>
          </w:tcPr>
          <w:p w14:paraId="1E9B95CF" w14:textId="77777777" w:rsidR="00D22A2E" w:rsidRPr="003F6E85" w:rsidRDefault="00D22A2E" w:rsidP="00154F25">
            <w:pPr>
              <w:spacing w:line="240" w:lineRule="auto"/>
              <w:ind w:firstLine="0"/>
              <w:rPr>
                <w:lang w:eastAsia="lt-LT"/>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CEDE05" w14:textId="77777777" w:rsidR="00D22A2E" w:rsidRPr="003F6E85" w:rsidRDefault="00D22A2E" w:rsidP="00154F25">
            <w:pPr>
              <w:spacing w:line="240" w:lineRule="auto"/>
              <w:ind w:firstLine="0"/>
              <w:rPr>
                <w:lang w:eastAsia="lt-LT"/>
              </w:rPr>
            </w:pPr>
            <w:r w:rsidRPr="003F6E85">
              <w:rPr>
                <w:lang w:eastAsia="lt-LT"/>
              </w:rPr>
              <w:t>Numatyti konkretūs</w:t>
            </w:r>
            <w:r w:rsidR="00090961" w:rsidRPr="003F6E85">
              <w:rPr>
                <w:lang w:eastAsia="lt-LT"/>
              </w:rPr>
              <w:t>, pamatuojami</w:t>
            </w:r>
            <w:r w:rsidRPr="003F6E85">
              <w:rPr>
                <w:lang w:eastAsia="lt-LT"/>
              </w:rPr>
              <w:t xml:space="preserve"> uždaviniai tikslui pasiekti</w:t>
            </w:r>
          </w:p>
          <w:p w14:paraId="08284C06" w14:textId="77777777" w:rsidR="00D22A2E" w:rsidRPr="003F6E85" w:rsidRDefault="00D22A2E" w:rsidP="00154F25">
            <w:pPr>
              <w:spacing w:line="240" w:lineRule="auto"/>
              <w:ind w:firstLine="0"/>
              <w:rPr>
                <w:lang w:eastAsia="lt-LT"/>
              </w:rPr>
            </w:pPr>
            <w:r w:rsidRPr="003F6E85">
              <w:rPr>
                <w:lang w:eastAsia="lt-LT"/>
              </w:rPr>
              <w:t>Atitinka – 2</w:t>
            </w:r>
          </w:p>
          <w:p w14:paraId="0CF92C5E" w14:textId="77777777" w:rsidR="00D22A2E" w:rsidRPr="003F6E85" w:rsidRDefault="00D22A2E" w:rsidP="00154F25">
            <w:pPr>
              <w:spacing w:line="240" w:lineRule="auto"/>
              <w:ind w:firstLine="0"/>
              <w:rPr>
                <w:lang w:eastAsia="lt-LT"/>
              </w:rPr>
            </w:pPr>
            <w:r w:rsidRPr="003F6E85">
              <w:rPr>
                <w:lang w:eastAsia="lt-LT"/>
              </w:rPr>
              <w:t>Iš dalies – 1</w:t>
            </w:r>
          </w:p>
          <w:p w14:paraId="4E27CFBD" w14:textId="77777777" w:rsidR="00D22A2E" w:rsidRPr="003F6E85" w:rsidRDefault="00D22A2E"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596B56" w14:textId="77777777" w:rsidR="00D22A2E" w:rsidRPr="003F6E85" w:rsidRDefault="00D22A2E" w:rsidP="00154F25">
            <w:pPr>
              <w:spacing w:line="240" w:lineRule="auto"/>
              <w:rPr>
                <w:lang w:eastAsia="lt-LT"/>
              </w:rPr>
            </w:pPr>
          </w:p>
        </w:tc>
      </w:tr>
      <w:tr w:rsidR="005158AA" w:rsidRPr="003F6E85" w14:paraId="2FE564EB" w14:textId="77777777" w:rsidTr="005578BE">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F77631A" w14:textId="77777777" w:rsidR="00D22A2E" w:rsidRPr="003F6E85" w:rsidRDefault="00D22A2E"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2219922" w14:textId="77777777" w:rsidR="00D22A2E" w:rsidRPr="003F6E85" w:rsidRDefault="00D22A2E" w:rsidP="00154F25">
            <w:pPr>
              <w:spacing w:line="240" w:lineRule="auto"/>
              <w:ind w:firstLine="0"/>
              <w:jc w:val="center"/>
              <w:rPr>
                <w:lang w:eastAsia="lt-LT"/>
              </w:rPr>
            </w:pPr>
            <w:r w:rsidRPr="003F6E85">
              <w:rPr>
                <w:lang w:eastAsia="lt-LT"/>
              </w:rPr>
              <w:t>Projekto aktualumas</w:t>
            </w:r>
          </w:p>
          <w:p w14:paraId="0DFCB281" w14:textId="77777777" w:rsidR="00D22A2E" w:rsidRPr="003F6E85" w:rsidRDefault="00E24D83" w:rsidP="00154F25">
            <w:pPr>
              <w:spacing w:line="240" w:lineRule="auto"/>
              <w:ind w:firstLine="0"/>
              <w:jc w:val="center"/>
              <w:rPr>
                <w:lang w:eastAsia="lt-LT"/>
              </w:rPr>
            </w:pPr>
            <w:r w:rsidRPr="003F6E85">
              <w:rPr>
                <w:b/>
                <w:bCs/>
                <w:lang w:eastAsia="lt-LT"/>
              </w:rPr>
              <w:t>(0–</w:t>
            </w:r>
            <w:r w:rsidR="009E62D1" w:rsidRPr="003F6E85">
              <w:rPr>
                <w:b/>
                <w:bCs/>
                <w:lang w:eastAsia="lt-LT"/>
              </w:rPr>
              <w:t>8</w:t>
            </w:r>
            <w:r w:rsidRPr="003F6E85">
              <w:rPr>
                <w:b/>
                <w:bCs/>
                <w:lang w:eastAsia="lt-LT"/>
              </w:rPr>
              <w:t xml:space="preserve"> balų</w:t>
            </w:r>
            <w:r w:rsidR="00D22A2E" w:rsidRPr="003F6E85">
              <w:rPr>
                <w:b/>
                <w:bCs/>
                <w:lang w:eastAsia="lt-LT"/>
              </w:rPr>
              <w:t>)</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58A9CC" w14:textId="77777777" w:rsidR="00D22A2E" w:rsidRPr="003F6E85" w:rsidRDefault="00D22A2E" w:rsidP="00154F25">
            <w:pPr>
              <w:spacing w:line="240" w:lineRule="auto"/>
              <w:ind w:firstLine="0"/>
              <w:rPr>
                <w:lang w:eastAsia="lt-LT"/>
              </w:rPr>
            </w:pPr>
            <w:r w:rsidRPr="003F6E85">
              <w:rPr>
                <w:lang w:eastAsia="lt-LT"/>
              </w:rPr>
              <w:t>Projektas</w:t>
            </w:r>
            <w:r w:rsidR="00DB181E" w:rsidRPr="003F6E85">
              <w:rPr>
                <w:lang w:eastAsia="lt-LT"/>
              </w:rPr>
              <w:t xml:space="preserve"> yra aktualus, sprendžia realią problemą ir kuria pridėtinę vertę</w:t>
            </w:r>
          </w:p>
          <w:p w14:paraId="0E76D406" w14:textId="77777777" w:rsidR="00D22A2E" w:rsidRPr="003F6E85" w:rsidRDefault="00D22A2E" w:rsidP="00154F25">
            <w:pPr>
              <w:spacing w:line="240" w:lineRule="auto"/>
              <w:ind w:firstLine="0"/>
              <w:rPr>
                <w:lang w:eastAsia="lt-LT"/>
              </w:rPr>
            </w:pPr>
            <w:r w:rsidRPr="003F6E85">
              <w:rPr>
                <w:lang w:eastAsia="lt-LT"/>
              </w:rPr>
              <w:t xml:space="preserve">Atitinka – </w:t>
            </w:r>
            <w:r w:rsidR="009E62D1" w:rsidRPr="003F6E85">
              <w:rPr>
                <w:lang w:eastAsia="lt-LT"/>
              </w:rPr>
              <w:t>8</w:t>
            </w:r>
          </w:p>
          <w:p w14:paraId="7FB0A6A5" w14:textId="77777777" w:rsidR="00D22A2E" w:rsidRPr="003F6E85" w:rsidRDefault="00D22A2E" w:rsidP="00154F25">
            <w:pPr>
              <w:spacing w:line="240" w:lineRule="auto"/>
              <w:ind w:firstLine="0"/>
              <w:rPr>
                <w:lang w:eastAsia="lt-LT"/>
              </w:rPr>
            </w:pPr>
            <w:r w:rsidRPr="003F6E85">
              <w:rPr>
                <w:lang w:eastAsia="lt-LT"/>
              </w:rPr>
              <w:t>Daugiau atitinka nei neatitinka –</w:t>
            </w:r>
            <w:r w:rsidR="00081855" w:rsidRPr="003F6E85">
              <w:rPr>
                <w:lang w:eastAsia="lt-LT"/>
              </w:rPr>
              <w:t xml:space="preserve"> </w:t>
            </w:r>
            <w:r w:rsidR="009E62D1" w:rsidRPr="003F6E85">
              <w:rPr>
                <w:lang w:eastAsia="lt-LT"/>
              </w:rPr>
              <w:t>6</w:t>
            </w:r>
          </w:p>
          <w:p w14:paraId="36F5F82F" w14:textId="77777777" w:rsidR="00D22A2E" w:rsidRPr="003F6E85" w:rsidRDefault="00D22A2E" w:rsidP="00154F25">
            <w:pPr>
              <w:spacing w:line="240" w:lineRule="auto"/>
              <w:ind w:firstLine="0"/>
              <w:rPr>
                <w:lang w:eastAsia="lt-LT"/>
              </w:rPr>
            </w:pPr>
            <w:r w:rsidRPr="003F6E85">
              <w:rPr>
                <w:lang w:eastAsia="lt-LT"/>
              </w:rPr>
              <w:t xml:space="preserve">Daugiau neatitinka nei atitinka – </w:t>
            </w:r>
            <w:r w:rsidR="00AE0B32" w:rsidRPr="003F6E85">
              <w:rPr>
                <w:lang w:eastAsia="lt-LT"/>
              </w:rPr>
              <w:t>4</w:t>
            </w:r>
          </w:p>
          <w:p w14:paraId="153F00D0" w14:textId="77777777" w:rsidR="00D22A2E" w:rsidRPr="003F6E85" w:rsidRDefault="00D22A2E"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EE7F5" w14:textId="77777777" w:rsidR="00D22A2E" w:rsidRPr="003F6E85" w:rsidRDefault="00D22A2E" w:rsidP="00154F25">
            <w:pPr>
              <w:spacing w:line="240" w:lineRule="auto"/>
              <w:rPr>
                <w:lang w:eastAsia="lt-LT"/>
              </w:rPr>
            </w:pPr>
          </w:p>
        </w:tc>
      </w:tr>
      <w:tr w:rsidR="005F27B6" w:rsidRPr="003F6E85" w14:paraId="6B30BA8C" w14:textId="77777777" w:rsidTr="005F27B6">
        <w:trPr>
          <w:trHeight w:val="1734"/>
        </w:trPr>
        <w:tc>
          <w:tcPr>
            <w:tcW w:w="0" w:type="auto"/>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0E5D46B8" w14:textId="77777777" w:rsidR="005F27B6" w:rsidRPr="003F6E85" w:rsidRDefault="005F27B6"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2B6EAEED" w14:textId="77777777" w:rsidR="005F27B6" w:rsidRPr="003F6E85" w:rsidRDefault="005F27B6" w:rsidP="00154F25">
            <w:pPr>
              <w:spacing w:line="240" w:lineRule="auto"/>
              <w:ind w:firstLine="0"/>
              <w:jc w:val="center"/>
              <w:rPr>
                <w:lang w:eastAsia="lt-LT"/>
              </w:rPr>
            </w:pPr>
            <w:r w:rsidRPr="003F6E85">
              <w:rPr>
                <w:lang w:eastAsia="lt-LT"/>
              </w:rPr>
              <w:t>Projekto kūrybiškumas, naujumas</w:t>
            </w:r>
          </w:p>
          <w:p w14:paraId="503988C6" w14:textId="77777777" w:rsidR="005F27B6" w:rsidRPr="003F6E85" w:rsidRDefault="005F27B6" w:rsidP="00154F25">
            <w:pPr>
              <w:spacing w:line="240" w:lineRule="auto"/>
              <w:ind w:firstLine="0"/>
              <w:jc w:val="center"/>
              <w:rPr>
                <w:lang w:eastAsia="lt-LT"/>
              </w:rPr>
            </w:pPr>
            <w:r w:rsidRPr="003F6E85">
              <w:rPr>
                <w:b/>
                <w:bCs/>
                <w:lang w:eastAsia="lt-LT"/>
              </w:rPr>
              <w:t>(0–6 balai)</w:t>
            </w:r>
          </w:p>
        </w:tc>
        <w:tc>
          <w:tcPr>
            <w:tcW w:w="474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A40E321" w14:textId="77777777" w:rsidR="005F27B6" w:rsidRPr="003F6E85" w:rsidRDefault="005F27B6" w:rsidP="00154F25">
            <w:pPr>
              <w:spacing w:line="240" w:lineRule="auto"/>
              <w:ind w:firstLine="0"/>
              <w:rPr>
                <w:lang w:eastAsia="lt-LT"/>
              </w:rPr>
            </w:pPr>
            <w:r w:rsidRPr="003F6E85">
              <w:rPr>
                <w:lang w:eastAsia="lt-LT"/>
              </w:rPr>
              <w:t xml:space="preserve">Projektas </w:t>
            </w:r>
            <w:r w:rsidR="00DB181E" w:rsidRPr="003F6E85">
              <w:rPr>
                <w:lang w:eastAsia="lt-LT"/>
              </w:rPr>
              <w:t>pasižymi, kūrybiškumu,  naujumu Anykščių KKI sričiai</w:t>
            </w:r>
          </w:p>
          <w:p w14:paraId="3656429A" w14:textId="77777777" w:rsidR="005F27B6" w:rsidRPr="003F6E85" w:rsidRDefault="005F27B6" w:rsidP="00154F25">
            <w:pPr>
              <w:spacing w:line="240" w:lineRule="auto"/>
              <w:ind w:firstLine="0"/>
              <w:rPr>
                <w:lang w:eastAsia="lt-LT"/>
              </w:rPr>
            </w:pPr>
            <w:r w:rsidRPr="003F6E85">
              <w:rPr>
                <w:lang w:eastAsia="lt-LT"/>
              </w:rPr>
              <w:t>Atitinka – 6</w:t>
            </w:r>
          </w:p>
          <w:p w14:paraId="2645F114" w14:textId="77777777" w:rsidR="005F27B6" w:rsidRPr="003F6E85" w:rsidRDefault="005F27B6" w:rsidP="00154F25">
            <w:pPr>
              <w:spacing w:line="240" w:lineRule="auto"/>
              <w:ind w:firstLine="0"/>
              <w:rPr>
                <w:lang w:eastAsia="lt-LT"/>
              </w:rPr>
            </w:pPr>
            <w:r w:rsidRPr="003F6E85">
              <w:rPr>
                <w:lang w:eastAsia="lt-LT"/>
              </w:rPr>
              <w:t>Daugiau atitinka nei neatitinka – 4</w:t>
            </w:r>
          </w:p>
          <w:p w14:paraId="643E4BA7" w14:textId="77777777" w:rsidR="005F27B6" w:rsidRPr="003F6E85" w:rsidRDefault="005F27B6" w:rsidP="00154F25">
            <w:pPr>
              <w:spacing w:line="240" w:lineRule="auto"/>
              <w:ind w:firstLine="0"/>
              <w:rPr>
                <w:lang w:eastAsia="lt-LT"/>
              </w:rPr>
            </w:pPr>
            <w:r w:rsidRPr="003F6E85">
              <w:rPr>
                <w:lang w:eastAsia="lt-LT"/>
              </w:rPr>
              <w:t>Daugiau neatitinka nei atitinka – 2</w:t>
            </w:r>
          </w:p>
          <w:p w14:paraId="44E93922" w14:textId="77777777" w:rsidR="005F27B6" w:rsidRPr="003F6E85" w:rsidRDefault="005F27B6"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241A3AB" w14:textId="77777777" w:rsidR="005F27B6" w:rsidRPr="003F6E85" w:rsidRDefault="005F27B6" w:rsidP="00154F25">
            <w:pPr>
              <w:spacing w:line="240" w:lineRule="auto"/>
              <w:rPr>
                <w:lang w:eastAsia="lt-LT"/>
              </w:rPr>
            </w:pPr>
          </w:p>
        </w:tc>
      </w:tr>
      <w:tr w:rsidR="005158AA" w:rsidRPr="003F6E85" w14:paraId="7D22F95B" w14:textId="77777777" w:rsidTr="00062BAA">
        <w:trPr>
          <w:trHeight w:val="41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7718E7C" w14:textId="77777777" w:rsidR="009E62D1" w:rsidRPr="003F6E85" w:rsidRDefault="009E62D1" w:rsidP="00154F25">
            <w:pPr>
              <w:numPr>
                <w:ilvl w:val="0"/>
                <w:numId w:val="27"/>
              </w:numPr>
              <w:suppressAutoHyphens/>
              <w:spacing w:line="240" w:lineRule="auto"/>
              <w:ind w:left="306" w:firstLine="0"/>
              <w:jc w:val="center"/>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A740E2D" w14:textId="77777777" w:rsidR="009E62D1" w:rsidRPr="003F6E85" w:rsidRDefault="009E62D1" w:rsidP="00154F25">
            <w:pPr>
              <w:spacing w:line="240" w:lineRule="auto"/>
              <w:ind w:firstLine="0"/>
              <w:jc w:val="center"/>
              <w:rPr>
                <w:lang w:eastAsia="lt-LT"/>
              </w:rPr>
            </w:pPr>
            <w:r w:rsidRPr="003F6E85">
              <w:rPr>
                <w:lang w:eastAsia="lt-LT"/>
              </w:rPr>
              <w:t>Laukiami rezultatai</w:t>
            </w:r>
          </w:p>
          <w:p w14:paraId="0150BA1B" w14:textId="77777777" w:rsidR="009E62D1" w:rsidRPr="003F6E85" w:rsidRDefault="009E62D1" w:rsidP="00154F25">
            <w:pPr>
              <w:spacing w:line="240" w:lineRule="auto"/>
              <w:ind w:firstLine="0"/>
              <w:jc w:val="center"/>
              <w:rPr>
                <w:lang w:eastAsia="lt-LT"/>
              </w:rPr>
            </w:pPr>
            <w:r w:rsidRPr="003F6E85">
              <w:rPr>
                <w:b/>
                <w:bCs/>
                <w:lang w:eastAsia="lt-LT"/>
              </w:rPr>
              <w:t>(0–</w:t>
            </w:r>
            <w:r w:rsidR="009E2E9B" w:rsidRPr="003F6E85">
              <w:rPr>
                <w:b/>
                <w:bCs/>
                <w:lang w:eastAsia="lt-LT"/>
              </w:rPr>
              <w:t>6</w:t>
            </w:r>
            <w:r w:rsidRPr="003F6E85">
              <w:rPr>
                <w:b/>
                <w:bCs/>
                <w:lang w:eastAsia="lt-LT"/>
              </w:rPr>
              <w:t xml:space="preserve">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00448D" w14:textId="77777777" w:rsidR="009E62D1" w:rsidRPr="003F6E85" w:rsidRDefault="009E62D1" w:rsidP="00154F25">
            <w:pPr>
              <w:spacing w:line="240" w:lineRule="auto"/>
              <w:ind w:firstLine="0"/>
              <w:rPr>
                <w:lang w:eastAsia="lt-LT"/>
              </w:rPr>
            </w:pPr>
            <w:r w:rsidRPr="003F6E85">
              <w:rPr>
                <w:lang w:eastAsia="lt-LT"/>
              </w:rPr>
              <w:t xml:space="preserve">Laukiami rezultatai </w:t>
            </w:r>
            <w:r w:rsidRPr="003F6E85">
              <w:rPr>
                <w:color w:val="212121"/>
                <w:lang w:eastAsia="lt-LT"/>
              </w:rPr>
              <w:t xml:space="preserve">dera su Projekto </w:t>
            </w:r>
            <w:r w:rsidRPr="003F6E85">
              <w:rPr>
                <w:lang w:eastAsia="lt-LT"/>
              </w:rPr>
              <w:t>tikslu, uždaviniais ir planuojama vykdyti veikla</w:t>
            </w:r>
          </w:p>
          <w:p w14:paraId="5252852D" w14:textId="77777777" w:rsidR="009E2E9B" w:rsidRPr="003F6E85" w:rsidRDefault="009E2E9B" w:rsidP="00154F25">
            <w:pPr>
              <w:spacing w:line="240" w:lineRule="auto"/>
              <w:ind w:firstLine="0"/>
              <w:rPr>
                <w:lang w:eastAsia="lt-LT"/>
              </w:rPr>
            </w:pPr>
            <w:r w:rsidRPr="003F6E85">
              <w:rPr>
                <w:lang w:eastAsia="lt-LT"/>
              </w:rPr>
              <w:t>Atitinka – 6</w:t>
            </w:r>
          </w:p>
          <w:p w14:paraId="42CBFE47" w14:textId="77777777" w:rsidR="009E2E9B" w:rsidRPr="003F6E85" w:rsidRDefault="009E2E9B" w:rsidP="00154F25">
            <w:pPr>
              <w:spacing w:line="240" w:lineRule="auto"/>
              <w:ind w:firstLine="0"/>
              <w:rPr>
                <w:lang w:eastAsia="lt-LT"/>
              </w:rPr>
            </w:pPr>
            <w:r w:rsidRPr="003F6E85">
              <w:rPr>
                <w:lang w:eastAsia="lt-LT"/>
              </w:rPr>
              <w:t>Daugiau atitinka nei neatitinka – 4</w:t>
            </w:r>
          </w:p>
          <w:p w14:paraId="26E6D3BE" w14:textId="77777777" w:rsidR="009E2E9B" w:rsidRPr="003F6E85" w:rsidRDefault="009E2E9B" w:rsidP="00154F25">
            <w:pPr>
              <w:spacing w:line="240" w:lineRule="auto"/>
              <w:ind w:firstLine="0"/>
              <w:rPr>
                <w:lang w:eastAsia="lt-LT"/>
              </w:rPr>
            </w:pPr>
            <w:r w:rsidRPr="003F6E85">
              <w:rPr>
                <w:lang w:eastAsia="lt-LT"/>
              </w:rPr>
              <w:t>Daugiau neatitinka nei atitinka – 2</w:t>
            </w:r>
          </w:p>
          <w:p w14:paraId="0055F3B9" w14:textId="77777777" w:rsidR="009E62D1" w:rsidRPr="003F6E85" w:rsidRDefault="009E2E9B"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73AF8F" w14:textId="77777777" w:rsidR="009E62D1" w:rsidRPr="003F6E85" w:rsidRDefault="009E62D1" w:rsidP="00154F25">
            <w:pPr>
              <w:spacing w:line="240" w:lineRule="auto"/>
              <w:rPr>
                <w:lang w:eastAsia="lt-LT"/>
              </w:rPr>
            </w:pPr>
          </w:p>
        </w:tc>
      </w:tr>
      <w:tr w:rsidR="005158AA" w:rsidRPr="003F6E85" w14:paraId="419FE72E" w14:textId="77777777" w:rsidTr="00062BAA">
        <w:trPr>
          <w:trHeight w:val="56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1C522C0" w14:textId="77777777" w:rsidR="009E62D1" w:rsidRPr="003F6E85" w:rsidRDefault="009E62D1"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2D301FB" w14:textId="77777777" w:rsidR="009E62D1" w:rsidRPr="003F6E85" w:rsidRDefault="009E62D1" w:rsidP="00154F25">
            <w:pPr>
              <w:spacing w:line="240" w:lineRule="auto"/>
              <w:ind w:firstLine="0"/>
              <w:jc w:val="center"/>
              <w:rPr>
                <w:lang w:eastAsia="lt-LT"/>
              </w:rPr>
            </w:pPr>
            <w:r w:rsidRPr="003F6E85">
              <w:rPr>
                <w:lang w:eastAsia="lt-LT"/>
              </w:rPr>
              <w:t>Tikslinė projekto grupė ir projekto dalyviai</w:t>
            </w:r>
          </w:p>
          <w:p w14:paraId="33FFD90B" w14:textId="77777777" w:rsidR="009E62D1" w:rsidRPr="003F6E85" w:rsidRDefault="009E62D1" w:rsidP="00154F25">
            <w:pPr>
              <w:spacing w:line="240" w:lineRule="auto"/>
              <w:ind w:firstLine="0"/>
              <w:jc w:val="center"/>
              <w:rPr>
                <w:lang w:eastAsia="lt-LT"/>
              </w:rPr>
            </w:pPr>
            <w:r w:rsidRPr="003F6E85">
              <w:rPr>
                <w:b/>
                <w:bCs/>
                <w:lang w:eastAsia="lt-LT"/>
              </w:rPr>
              <w:t>(0–2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36532F" w14:textId="77777777" w:rsidR="009E62D1" w:rsidRPr="003F6E85" w:rsidRDefault="009E62D1" w:rsidP="00154F25">
            <w:pPr>
              <w:spacing w:line="240" w:lineRule="auto"/>
              <w:ind w:firstLine="0"/>
              <w:rPr>
                <w:lang w:eastAsia="lt-LT"/>
              </w:rPr>
            </w:pPr>
            <w:r w:rsidRPr="003F6E85">
              <w:rPr>
                <w:lang w:eastAsia="lt-LT"/>
              </w:rPr>
              <w:t xml:space="preserve">Nurodyta tikslinė </w:t>
            </w:r>
            <w:r w:rsidR="008A6931" w:rsidRPr="003F6E85">
              <w:rPr>
                <w:lang w:eastAsia="lt-LT"/>
              </w:rPr>
              <w:t>p</w:t>
            </w:r>
            <w:r w:rsidRPr="003F6E85">
              <w:rPr>
                <w:lang w:eastAsia="lt-LT"/>
              </w:rPr>
              <w:t xml:space="preserve">rojekto grupė ir numatomas jos skaičius bei </w:t>
            </w:r>
            <w:r w:rsidR="00C22AB0" w:rsidRPr="003F6E85">
              <w:rPr>
                <w:lang w:eastAsia="lt-LT"/>
              </w:rPr>
              <w:t xml:space="preserve">numatomas </w:t>
            </w:r>
            <w:r w:rsidRPr="003F6E85">
              <w:rPr>
                <w:lang w:eastAsia="lt-LT"/>
              </w:rPr>
              <w:t>projekto dalyvi</w:t>
            </w:r>
            <w:r w:rsidR="00C22AB0" w:rsidRPr="003F6E85">
              <w:rPr>
                <w:lang w:eastAsia="lt-LT"/>
              </w:rPr>
              <w:t>ų</w:t>
            </w:r>
            <w:r w:rsidRPr="003F6E85">
              <w:rPr>
                <w:lang w:eastAsia="lt-LT"/>
              </w:rPr>
              <w:t xml:space="preserve"> skaičius</w:t>
            </w:r>
          </w:p>
          <w:p w14:paraId="34222A43" w14:textId="77777777" w:rsidR="009E62D1" w:rsidRPr="003F6E85" w:rsidRDefault="009E62D1" w:rsidP="00154F25">
            <w:pPr>
              <w:spacing w:line="240" w:lineRule="auto"/>
              <w:ind w:firstLine="0"/>
              <w:rPr>
                <w:lang w:eastAsia="lt-LT"/>
              </w:rPr>
            </w:pPr>
            <w:r w:rsidRPr="003F6E85">
              <w:rPr>
                <w:lang w:eastAsia="lt-LT"/>
              </w:rPr>
              <w:t>Atitinka – 2</w:t>
            </w:r>
          </w:p>
          <w:p w14:paraId="1DBC0D4E" w14:textId="77777777" w:rsidR="009E62D1" w:rsidRPr="003F6E85" w:rsidRDefault="009E62D1" w:rsidP="00154F25">
            <w:pPr>
              <w:spacing w:line="240" w:lineRule="auto"/>
              <w:ind w:firstLine="0"/>
              <w:rPr>
                <w:lang w:eastAsia="lt-LT"/>
              </w:rPr>
            </w:pPr>
            <w:r w:rsidRPr="003F6E85">
              <w:rPr>
                <w:lang w:eastAsia="lt-LT"/>
              </w:rPr>
              <w:t>Iš dalies – 1</w:t>
            </w:r>
          </w:p>
          <w:p w14:paraId="52572F51" w14:textId="77777777" w:rsidR="009E62D1" w:rsidRPr="003F6E85" w:rsidRDefault="009E62D1"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BF294A" w14:textId="77777777" w:rsidR="009E62D1" w:rsidRPr="003F6E85" w:rsidRDefault="009E62D1" w:rsidP="00154F25">
            <w:pPr>
              <w:spacing w:line="240" w:lineRule="auto"/>
              <w:rPr>
                <w:lang w:eastAsia="lt-LT"/>
              </w:rPr>
            </w:pPr>
          </w:p>
        </w:tc>
      </w:tr>
      <w:tr w:rsidR="005158AA" w:rsidRPr="003F6E85" w14:paraId="5F08D6B4" w14:textId="77777777" w:rsidTr="00062BAA">
        <w:trPr>
          <w:trHeight w:val="27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74ADBF" w14:textId="77777777" w:rsidR="009E62D1" w:rsidRPr="003F6E85" w:rsidRDefault="009E62D1"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D3A50A7" w14:textId="77777777" w:rsidR="009E62D1" w:rsidRPr="003F6E85" w:rsidRDefault="009E62D1" w:rsidP="00154F25">
            <w:pPr>
              <w:spacing w:line="240" w:lineRule="auto"/>
              <w:ind w:firstLine="0"/>
              <w:jc w:val="center"/>
              <w:rPr>
                <w:lang w:eastAsia="lt-LT"/>
              </w:rPr>
            </w:pPr>
            <w:r w:rsidRPr="003F6E85">
              <w:rPr>
                <w:lang w:eastAsia="lt-LT"/>
              </w:rPr>
              <w:t xml:space="preserve">Veiklos vykdytojo patirtis </w:t>
            </w:r>
            <w:r w:rsidRPr="003F6E85">
              <w:rPr>
                <w:b/>
                <w:bCs/>
                <w:lang w:eastAsia="lt-LT"/>
              </w:rPr>
              <w:t>(0–2 balai)</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34EF75" w14:textId="77777777" w:rsidR="009E62D1" w:rsidRPr="003F6E85" w:rsidRDefault="009E62D1" w:rsidP="00154F25">
            <w:pPr>
              <w:spacing w:line="240" w:lineRule="auto"/>
              <w:ind w:firstLine="0"/>
              <w:rPr>
                <w:lang w:eastAsia="lt-LT"/>
              </w:rPr>
            </w:pPr>
            <w:r w:rsidRPr="003F6E85">
              <w:rPr>
                <w:lang w:eastAsia="lt-LT"/>
              </w:rPr>
              <w:t>Veiklos vykdytojo patirtis yra tinkama įgyvendinti projektą</w:t>
            </w:r>
          </w:p>
          <w:p w14:paraId="76D33EB5" w14:textId="77777777" w:rsidR="009E62D1" w:rsidRPr="003F6E85" w:rsidRDefault="009E62D1" w:rsidP="00154F25">
            <w:pPr>
              <w:spacing w:line="240" w:lineRule="auto"/>
              <w:ind w:firstLine="0"/>
              <w:rPr>
                <w:lang w:eastAsia="lt-LT"/>
              </w:rPr>
            </w:pPr>
            <w:r w:rsidRPr="003F6E85">
              <w:rPr>
                <w:lang w:eastAsia="lt-LT"/>
              </w:rPr>
              <w:t>Atitinka – 2</w:t>
            </w:r>
          </w:p>
          <w:p w14:paraId="2119927A" w14:textId="77777777" w:rsidR="009E62D1" w:rsidRPr="003F6E85" w:rsidRDefault="009E62D1" w:rsidP="00154F25">
            <w:pPr>
              <w:spacing w:line="240" w:lineRule="auto"/>
              <w:ind w:firstLine="0"/>
              <w:rPr>
                <w:lang w:eastAsia="lt-LT"/>
              </w:rPr>
            </w:pPr>
            <w:r w:rsidRPr="003F6E85">
              <w:rPr>
                <w:lang w:eastAsia="lt-LT"/>
              </w:rPr>
              <w:t>Iš dalies – 1</w:t>
            </w:r>
          </w:p>
          <w:p w14:paraId="6D151B5F" w14:textId="77777777" w:rsidR="009E62D1" w:rsidRPr="003F6E85" w:rsidRDefault="009E62D1"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80F89" w14:textId="77777777" w:rsidR="009E62D1" w:rsidRPr="003F6E85" w:rsidRDefault="009E62D1" w:rsidP="00154F25">
            <w:pPr>
              <w:spacing w:line="240" w:lineRule="auto"/>
              <w:rPr>
                <w:lang w:eastAsia="lt-LT"/>
              </w:rPr>
            </w:pPr>
          </w:p>
        </w:tc>
      </w:tr>
      <w:tr w:rsidR="005158AA" w:rsidRPr="003F6E85" w14:paraId="0DA25A23" w14:textId="77777777" w:rsidTr="00062BAA">
        <w:trPr>
          <w:trHeight w:val="107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121B2B8" w14:textId="77777777" w:rsidR="009E62D1" w:rsidRPr="003F6E85" w:rsidRDefault="009E62D1"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4D23C4C" w14:textId="77777777" w:rsidR="009E62D1" w:rsidRPr="003F6E85" w:rsidRDefault="009E62D1" w:rsidP="00154F25">
            <w:pPr>
              <w:spacing w:line="240" w:lineRule="auto"/>
              <w:ind w:firstLine="0"/>
              <w:jc w:val="center"/>
              <w:rPr>
                <w:lang w:eastAsia="lt-LT"/>
              </w:rPr>
            </w:pPr>
            <w:r w:rsidRPr="003F6E85">
              <w:rPr>
                <w:lang w:eastAsia="lt-LT"/>
              </w:rPr>
              <w:t>Projekto viešinimas ir auditorijų pritraukimas</w:t>
            </w:r>
          </w:p>
          <w:p w14:paraId="00600867" w14:textId="77777777" w:rsidR="009E62D1" w:rsidRPr="003F6E85" w:rsidRDefault="009E62D1" w:rsidP="00154F25">
            <w:pPr>
              <w:spacing w:line="240" w:lineRule="auto"/>
              <w:ind w:firstLine="0"/>
              <w:jc w:val="center"/>
              <w:rPr>
                <w:lang w:eastAsia="lt-LT"/>
              </w:rPr>
            </w:pPr>
            <w:r w:rsidRPr="003F6E85">
              <w:rPr>
                <w:b/>
                <w:bCs/>
                <w:lang w:eastAsia="lt-LT"/>
              </w:rPr>
              <w:t>(0–10 balas)</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2F1442" w14:textId="77777777" w:rsidR="009E62D1" w:rsidRPr="003F6E85" w:rsidRDefault="009E62D1" w:rsidP="00154F25">
            <w:pPr>
              <w:spacing w:line="240" w:lineRule="auto"/>
              <w:ind w:firstLine="0"/>
              <w:rPr>
                <w:lang w:eastAsia="lt-LT"/>
              </w:rPr>
            </w:pPr>
            <w:r w:rsidRPr="003F6E85">
              <w:rPr>
                <w:lang w:eastAsia="lt-LT"/>
              </w:rPr>
              <w:t>Numatytos efektyvios viešinimo ir tikslinių auditorijų pritraukimo priemonės </w:t>
            </w:r>
          </w:p>
          <w:p w14:paraId="4C2914B3" w14:textId="77777777" w:rsidR="009E62D1" w:rsidRPr="003F6E85" w:rsidRDefault="009E62D1" w:rsidP="00154F25">
            <w:pPr>
              <w:spacing w:line="240" w:lineRule="auto"/>
              <w:ind w:firstLine="0"/>
              <w:rPr>
                <w:lang w:eastAsia="lt-LT"/>
              </w:rPr>
            </w:pPr>
            <w:r w:rsidRPr="003F6E85">
              <w:rPr>
                <w:lang w:eastAsia="lt-LT"/>
              </w:rPr>
              <w:t>Atitinka – 10</w:t>
            </w:r>
          </w:p>
          <w:p w14:paraId="5F0BEE78" w14:textId="77777777" w:rsidR="009E62D1" w:rsidRPr="003F6E85" w:rsidRDefault="009E62D1" w:rsidP="00154F25">
            <w:pPr>
              <w:spacing w:line="240" w:lineRule="auto"/>
              <w:ind w:firstLine="0"/>
              <w:rPr>
                <w:lang w:eastAsia="lt-LT"/>
              </w:rPr>
            </w:pPr>
            <w:r w:rsidRPr="003F6E85">
              <w:rPr>
                <w:lang w:eastAsia="lt-LT"/>
              </w:rPr>
              <w:t>Daugiau atitinka nei neatitinka – 8</w:t>
            </w:r>
          </w:p>
          <w:p w14:paraId="67C84A75" w14:textId="77777777" w:rsidR="009E62D1" w:rsidRPr="003F6E85" w:rsidRDefault="009E62D1" w:rsidP="00154F25">
            <w:pPr>
              <w:spacing w:line="240" w:lineRule="auto"/>
              <w:ind w:firstLine="0"/>
              <w:rPr>
                <w:lang w:eastAsia="lt-LT"/>
              </w:rPr>
            </w:pPr>
            <w:r w:rsidRPr="003F6E85">
              <w:rPr>
                <w:lang w:eastAsia="lt-LT"/>
              </w:rPr>
              <w:t>Daugiau neatitinka nei atitinka – 4</w:t>
            </w:r>
          </w:p>
          <w:p w14:paraId="09DD54AE" w14:textId="77777777" w:rsidR="009E62D1" w:rsidRPr="003F6E85" w:rsidRDefault="009E62D1"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65973" w14:textId="77777777" w:rsidR="009E62D1" w:rsidRPr="003F6E85" w:rsidRDefault="009E62D1" w:rsidP="00154F25">
            <w:pPr>
              <w:spacing w:line="240" w:lineRule="auto"/>
              <w:rPr>
                <w:lang w:eastAsia="lt-LT"/>
              </w:rPr>
            </w:pPr>
          </w:p>
        </w:tc>
      </w:tr>
      <w:tr w:rsidR="005158AA" w:rsidRPr="003F6E85" w14:paraId="65D12F16" w14:textId="77777777" w:rsidTr="00062BAA">
        <w:trPr>
          <w:trHeight w:val="107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8689D86" w14:textId="77777777" w:rsidR="009E62D1" w:rsidRPr="003F6E85" w:rsidRDefault="009E62D1" w:rsidP="00154F25">
            <w:pPr>
              <w:numPr>
                <w:ilvl w:val="0"/>
                <w:numId w:val="27"/>
              </w:numPr>
              <w:suppressAutoHyphens/>
              <w:spacing w:line="240" w:lineRule="auto"/>
              <w:ind w:left="306" w:firstLine="0"/>
              <w:jc w:val="center"/>
              <w:textAlignment w:val="baseline"/>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06FE8FB" w14:textId="77777777" w:rsidR="009E62D1" w:rsidRPr="003F6E85" w:rsidRDefault="009E62D1" w:rsidP="00154F25">
            <w:pPr>
              <w:spacing w:line="240" w:lineRule="auto"/>
              <w:ind w:firstLine="0"/>
              <w:jc w:val="center"/>
              <w:rPr>
                <w:lang w:eastAsia="lt-LT"/>
              </w:rPr>
            </w:pPr>
            <w:r w:rsidRPr="003F6E85">
              <w:rPr>
                <w:lang w:eastAsia="lt-LT"/>
              </w:rPr>
              <w:t>Projekto įgyvendinimo planas</w:t>
            </w:r>
          </w:p>
          <w:p w14:paraId="7049D413" w14:textId="77777777" w:rsidR="009E62D1" w:rsidRPr="003F6E85" w:rsidRDefault="009E62D1" w:rsidP="00154F25">
            <w:pPr>
              <w:spacing w:line="240" w:lineRule="auto"/>
              <w:ind w:firstLine="0"/>
              <w:jc w:val="center"/>
              <w:rPr>
                <w:lang w:eastAsia="lt-LT"/>
              </w:rPr>
            </w:pPr>
            <w:r w:rsidRPr="003F6E85">
              <w:rPr>
                <w:b/>
                <w:bCs/>
                <w:lang w:eastAsia="lt-LT"/>
              </w:rPr>
              <w:t>(0–</w:t>
            </w:r>
            <w:r w:rsidR="009E2E9B" w:rsidRPr="003F6E85">
              <w:rPr>
                <w:b/>
                <w:bCs/>
                <w:lang w:eastAsia="lt-LT"/>
              </w:rPr>
              <w:t>6</w:t>
            </w:r>
            <w:r w:rsidRPr="003F6E85">
              <w:rPr>
                <w:b/>
                <w:bCs/>
                <w:lang w:eastAsia="lt-LT"/>
              </w:rPr>
              <w:t xml:space="preserve"> balų)</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59D682" w14:textId="77777777" w:rsidR="009E62D1" w:rsidRPr="003F6E85" w:rsidRDefault="009E62D1" w:rsidP="00154F25">
            <w:pPr>
              <w:spacing w:line="240" w:lineRule="auto"/>
              <w:ind w:firstLine="0"/>
              <w:rPr>
                <w:lang w:eastAsia="lt-LT"/>
              </w:rPr>
            </w:pPr>
            <w:r w:rsidRPr="003F6E85">
              <w:rPr>
                <w:lang w:eastAsia="lt-LT"/>
              </w:rPr>
              <w:t xml:space="preserve">Planas atitinka </w:t>
            </w:r>
            <w:r w:rsidR="008A6931" w:rsidRPr="003F6E85">
              <w:rPr>
                <w:lang w:eastAsia="lt-LT"/>
              </w:rPr>
              <w:t>p</w:t>
            </w:r>
            <w:r w:rsidRPr="003F6E85">
              <w:rPr>
                <w:lang w:eastAsia="lt-LT"/>
              </w:rPr>
              <w:t>rojekto tikslą, uždavinius, veiklos logiškai suplanuotos</w:t>
            </w:r>
          </w:p>
          <w:p w14:paraId="208731F0" w14:textId="77777777" w:rsidR="009E62D1" w:rsidRPr="003F6E85" w:rsidRDefault="009E62D1" w:rsidP="00154F25">
            <w:pPr>
              <w:spacing w:line="240" w:lineRule="auto"/>
              <w:ind w:firstLine="0"/>
              <w:rPr>
                <w:lang w:eastAsia="lt-LT"/>
              </w:rPr>
            </w:pPr>
            <w:r w:rsidRPr="003F6E85">
              <w:rPr>
                <w:lang w:eastAsia="lt-LT"/>
              </w:rPr>
              <w:t xml:space="preserve">Atitinka – </w:t>
            </w:r>
            <w:r w:rsidR="009E2E9B" w:rsidRPr="003F6E85">
              <w:rPr>
                <w:lang w:eastAsia="lt-LT"/>
              </w:rPr>
              <w:t>6</w:t>
            </w:r>
          </w:p>
          <w:p w14:paraId="7D938F90" w14:textId="77777777" w:rsidR="009E62D1" w:rsidRPr="003F6E85" w:rsidRDefault="009E62D1" w:rsidP="00154F25">
            <w:pPr>
              <w:spacing w:line="240" w:lineRule="auto"/>
              <w:ind w:firstLine="0"/>
              <w:rPr>
                <w:lang w:eastAsia="lt-LT"/>
              </w:rPr>
            </w:pPr>
            <w:r w:rsidRPr="003F6E85">
              <w:rPr>
                <w:lang w:eastAsia="lt-LT"/>
              </w:rPr>
              <w:t xml:space="preserve">Daugiau atitinka nei neatitinka – </w:t>
            </w:r>
            <w:r w:rsidR="009E2E9B" w:rsidRPr="003F6E85">
              <w:rPr>
                <w:lang w:eastAsia="lt-LT"/>
              </w:rPr>
              <w:t>4</w:t>
            </w:r>
          </w:p>
          <w:p w14:paraId="20F77D2D" w14:textId="77777777" w:rsidR="009E62D1" w:rsidRPr="003F6E85" w:rsidRDefault="009E62D1" w:rsidP="00154F25">
            <w:pPr>
              <w:spacing w:line="240" w:lineRule="auto"/>
              <w:ind w:firstLine="0"/>
              <w:rPr>
                <w:lang w:eastAsia="lt-LT"/>
              </w:rPr>
            </w:pPr>
            <w:r w:rsidRPr="003F6E85">
              <w:rPr>
                <w:lang w:eastAsia="lt-LT"/>
              </w:rPr>
              <w:t xml:space="preserve">Daugiau neatitinka nei atitinka – </w:t>
            </w:r>
            <w:r w:rsidR="009E2E9B" w:rsidRPr="003F6E85">
              <w:rPr>
                <w:lang w:eastAsia="lt-LT"/>
              </w:rPr>
              <w:t>2</w:t>
            </w:r>
          </w:p>
          <w:p w14:paraId="5189F68C" w14:textId="77777777" w:rsidR="009E62D1" w:rsidRPr="003F6E85" w:rsidRDefault="009E62D1"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C4327A" w14:textId="77777777" w:rsidR="009E62D1" w:rsidRPr="003F6E85" w:rsidRDefault="009E62D1" w:rsidP="00154F25">
            <w:pPr>
              <w:spacing w:line="240" w:lineRule="auto"/>
              <w:rPr>
                <w:lang w:eastAsia="lt-LT"/>
              </w:rPr>
            </w:pPr>
          </w:p>
        </w:tc>
      </w:tr>
      <w:tr w:rsidR="005158AA" w:rsidRPr="003F6E85" w14:paraId="684B8C45" w14:textId="77777777" w:rsidTr="00062BAA">
        <w:trPr>
          <w:trHeight w:val="269"/>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50844BF" w14:textId="77777777" w:rsidR="009E62D1" w:rsidRPr="003F6E85" w:rsidRDefault="009E62D1" w:rsidP="00154F25">
            <w:pPr>
              <w:numPr>
                <w:ilvl w:val="0"/>
                <w:numId w:val="27"/>
              </w:numPr>
              <w:suppressAutoHyphens/>
              <w:spacing w:line="240" w:lineRule="auto"/>
              <w:ind w:left="306" w:firstLine="0"/>
              <w:jc w:val="center"/>
              <w:rPr>
                <w:rFonts w:eastAsia="Calibri"/>
                <w:lang w:eastAsia="lt-LT"/>
              </w:rPr>
            </w:pPr>
          </w:p>
        </w:tc>
        <w:tc>
          <w:tcPr>
            <w:tcW w:w="25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942207D" w14:textId="77777777" w:rsidR="009E62D1" w:rsidRPr="003F6E85" w:rsidRDefault="009E62D1" w:rsidP="00154F25">
            <w:pPr>
              <w:spacing w:line="240" w:lineRule="auto"/>
              <w:ind w:firstLine="0"/>
              <w:jc w:val="center"/>
              <w:rPr>
                <w:lang w:eastAsia="lt-LT"/>
              </w:rPr>
            </w:pPr>
            <w:r w:rsidRPr="003F6E85">
              <w:rPr>
                <w:lang w:eastAsia="lt-LT"/>
              </w:rPr>
              <w:t>Projekto biudžetas</w:t>
            </w:r>
          </w:p>
          <w:p w14:paraId="08E531BB" w14:textId="77777777" w:rsidR="009E62D1" w:rsidRPr="003F6E85" w:rsidRDefault="009E62D1" w:rsidP="00154F25">
            <w:pPr>
              <w:spacing w:line="240" w:lineRule="auto"/>
              <w:ind w:firstLine="0"/>
              <w:jc w:val="center"/>
              <w:rPr>
                <w:lang w:eastAsia="lt-LT"/>
              </w:rPr>
            </w:pPr>
            <w:r w:rsidRPr="003F6E85">
              <w:rPr>
                <w:b/>
                <w:bCs/>
                <w:lang w:eastAsia="lt-LT"/>
              </w:rPr>
              <w:t>(0–10 balų)</w:t>
            </w: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B19000" w14:textId="77777777" w:rsidR="009E62D1" w:rsidRPr="003F6E85" w:rsidRDefault="009E62D1" w:rsidP="00154F25">
            <w:pPr>
              <w:spacing w:line="240" w:lineRule="auto"/>
              <w:ind w:firstLine="0"/>
              <w:rPr>
                <w:lang w:eastAsia="lt-LT"/>
              </w:rPr>
            </w:pPr>
            <w:r w:rsidRPr="003F6E85">
              <w:rPr>
                <w:lang w:eastAsia="lt-LT"/>
              </w:rPr>
              <w:t xml:space="preserve">Projekto biudžeto lėšų planavimas atitinka Aprašo </w:t>
            </w:r>
            <w:r w:rsidR="009E2E9B" w:rsidRPr="003F6E85">
              <w:rPr>
                <w:lang w:eastAsia="lt-LT"/>
              </w:rPr>
              <w:t>14</w:t>
            </w:r>
            <w:r w:rsidRPr="003F6E85">
              <w:rPr>
                <w:lang w:eastAsia="lt-LT"/>
              </w:rPr>
              <w:t xml:space="preserve"> punkte numatytus reikalavimus, lėšos planuojamos racionaliai, atitinka vykdomo Projekto veiklas, išlaidos pagrįstos </w:t>
            </w:r>
          </w:p>
          <w:p w14:paraId="45EE2B43" w14:textId="77777777" w:rsidR="009E62D1" w:rsidRPr="003F6E85" w:rsidRDefault="009E62D1" w:rsidP="00154F25">
            <w:pPr>
              <w:spacing w:line="240" w:lineRule="auto"/>
              <w:ind w:firstLine="0"/>
              <w:rPr>
                <w:lang w:eastAsia="lt-LT"/>
              </w:rPr>
            </w:pPr>
            <w:r w:rsidRPr="003F6E85">
              <w:rPr>
                <w:lang w:eastAsia="lt-LT"/>
              </w:rPr>
              <w:t>Atitinka – 10</w:t>
            </w:r>
          </w:p>
          <w:p w14:paraId="5CFE8C52" w14:textId="77777777" w:rsidR="009E62D1" w:rsidRPr="003F6E85" w:rsidRDefault="009E62D1" w:rsidP="00154F25">
            <w:pPr>
              <w:spacing w:line="240" w:lineRule="auto"/>
              <w:ind w:firstLine="0"/>
              <w:rPr>
                <w:lang w:eastAsia="lt-LT"/>
              </w:rPr>
            </w:pPr>
            <w:r w:rsidRPr="003F6E85">
              <w:rPr>
                <w:lang w:eastAsia="lt-LT"/>
              </w:rPr>
              <w:lastRenderedPageBreak/>
              <w:t>Daugiau atitinka nei neatitinka – 8</w:t>
            </w:r>
          </w:p>
          <w:p w14:paraId="2C59FD9B" w14:textId="77777777" w:rsidR="009E62D1" w:rsidRPr="003F6E85" w:rsidRDefault="009E62D1" w:rsidP="00154F25">
            <w:pPr>
              <w:spacing w:line="240" w:lineRule="auto"/>
              <w:ind w:firstLine="0"/>
              <w:rPr>
                <w:lang w:eastAsia="lt-LT"/>
              </w:rPr>
            </w:pPr>
            <w:r w:rsidRPr="003F6E85">
              <w:rPr>
                <w:lang w:eastAsia="lt-LT"/>
              </w:rPr>
              <w:t>Daugiau neatitinka nei atitinka – 4</w:t>
            </w:r>
          </w:p>
          <w:p w14:paraId="1362F8A8" w14:textId="77777777" w:rsidR="009E62D1" w:rsidRPr="003F6E85" w:rsidRDefault="009E62D1" w:rsidP="00154F25">
            <w:pPr>
              <w:spacing w:line="240" w:lineRule="auto"/>
              <w:ind w:firstLine="0"/>
              <w:rPr>
                <w:lang w:eastAsia="lt-LT"/>
              </w:rPr>
            </w:pPr>
            <w:r w:rsidRPr="003F6E85">
              <w:rPr>
                <w:lang w:eastAsia="lt-LT"/>
              </w:rPr>
              <w:t>Neatitinka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9F43C" w14:textId="77777777" w:rsidR="009E62D1" w:rsidRPr="003F6E85" w:rsidRDefault="009E62D1" w:rsidP="00154F25">
            <w:pPr>
              <w:spacing w:line="240" w:lineRule="auto"/>
              <w:rPr>
                <w:lang w:eastAsia="lt-LT"/>
              </w:rPr>
            </w:pPr>
          </w:p>
        </w:tc>
      </w:tr>
      <w:tr w:rsidR="005158AA" w:rsidRPr="003F6E85" w14:paraId="0F89DCA7" w14:textId="77777777" w:rsidTr="00062BAA">
        <w:trPr>
          <w:trHeight w:val="1164"/>
        </w:trPr>
        <w:tc>
          <w:tcPr>
            <w:tcW w:w="0" w:type="auto"/>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tcPr>
          <w:p w14:paraId="3551112D" w14:textId="77777777" w:rsidR="009E62D1" w:rsidRPr="003F6E85" w:rsidRDefault="00102585" w:rsidP="00154F25">
            <w:pPr>
              <w:suppressAutoHyphens/>
              <w:spacing w:line="240" w:lineRule="auto"/>
              <w:ind w:left="22" w:firstLine="0"/>
              <w:jc w:val="center"/>
              <w:rPr>
                <w:rFonts w:eastAsia="Calibri"/>
                <w:lang w:eastAsia="lt-LT"/>
              </w:rPr>
            </w:pPr>
            <w:r w:rsidRPr="003F6E85">
              <w:rPr>
                <w:rFonts w:eastAsia="Calibri"/>
                <w:lang w:eastAsia="lt-LT"/>
              </w:rPr>
              <w:t>10</w:t>
            </w:r>
            <w:r w:rsidR="009E62D1" w:rsidRPr="003F6E85">
              <w:rPr>
                <w:rFonts w:eastAsia="Calibri"/>
                <w:lang w:eastAsia="lt-LT"/>
              </w:rPr>
              <w:t>.</w:t>
            </w:r>
          </w:p>
        </w:tc>
        <w:tc>
          <w:tcPr>
            <w:tcW w:w="2565" w:type="dxa"/>
            <w:vMerge w:val="restart"/>
            <w:tcBorders>
              <w:top w:val="single" w:sz="4" w:space="0" w:color="000000"/>
              <w:left w:val="single" w:sz="4" w:space="0" w:color="000000"/>
              <w:right w:val="single" w:sz="4" w:space="0" w:color="000000"/>
            </w:tcBorders>
            <w:shd w:val="clear" w:color="auto" w:fill="D9D9D9"/>
            <w:tcMar>
              <w:top w:w="0" w:type="dxa"/>
              <w:left w:w="108" w:type="dxa"/>
              <w:bottom w:w="0" w:type="dxa"/>
              <w:right w:w="108" w:type="dxa"/>
            </w:tcMar>
            <w:vAlign w:val="center"/>
            <w:hideMark/>
          </w:tcPr>
          <w:p w14:paraId="020CCA96" w14:textId="77777777" w:rsidR="009E62D1" w:rsidRPr="003F6E85" w:rsidRDefault="009E62D1" w:rsidP="00154F25">
            <w:pPr>
              <w:spacing w:line="240" w:lineRule="auto"/>
              <w:ind w:firstLine="0"/>
              <w:jc w:val="center"/>
              <w:rPr>
                <w:lang w:eastAsia="lt-LT"/>
              </w:rPr>
            </w:pPr>
            <w:r w:rsidRPr="003F6E85">
              <w:rPr>
                <w:lang w:eastAsia="lt-LT"/>
              </w:rPr>
              <w:t>Projekto rėmėjai ir partneriai</w:t>
            </w:r>
          </w:p>
          <w:p w14:paraId="3FC48ACC" w14:textId="77777777" w:rsidR="009E62D1" w:rsidRPr="003F6E85" w:rsidRDefault="009E62D1" w:rsidP="00154F25">
            <w:pPr>
              <w:spacing w:line="240" w:lineRule="auto"/>
              <w:ind w:firstLine="0"/>
              <w:jc w:val="center"/>
              <w:rPr>
                <w:lang w:eastAsia="lt-LT"/>
              </w:rPr>
            </w:pPr>
            <w:r w:rsidRPr="003F6E85">
              <w:rPr>
                <w:b/>
                <w:bCs/>
                <w:lang w:eastAsia="lt-LT"/>
              </w:rPr>
              <w:t>(0–4 balai)</w:t>
            </w:r>
          </w:p>
          <w:p w14:paraId="720D97B0" w14:textId="77777777" w:rsidR="009E62D1" w:rsidRPr="003F6E85" w:rsidRDefault="009E62D1" w:rsidP="00154F25">
            <w:pPr>
              <w:spacing w:line="240" w:lineRule="auto"/>
              <w:ind w:firstLine="0"/>
              <w:rPr>
                <w:lang w:eastAsia="lt-LT"/>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813B25" w14:textId="77777777" w:rsidR="009E2E9B" w:rsidRPr="003F6E85" w:rsidRDefault="009E2E9B" w:rsidP="00154F25">
            <w:pPr>
              <w:spacing w:line="240" w:lineRule="auto"/>
              <w:ind w:firstLine="0"/>
              <w:rPr>
                <w:lang w:eastAsia="lt-LT"/>
              </w:rPr>
            </w:pPr>
            <w:r w:rsidRPr="003F6E85">
              <w:rPr>
                <w:lang w:eastAsia="lt-LT"/>
              </w:rPr>
              <w:t>Projektas turi</w:t>
            </w:r>
            <w:r w:rsidRPr="003F6E85">
              <w:t xml:space="preserve"> </w:t>
            </w:r>
            <w:r w:rsidRPr="003F6E85">
              <w:rPr>
                <w:lang w:eastAsia="lt-LT"/>
              </w:rPr>
              <w:t>rėmėjų, Paraiškoje aiškiai nurodyt</w:t>
            </w:r>
            <w:r w:rsidR="00994F9F" w:rsidRPr="003F6E85">
              <w:rPr>
                <w:lang w:eastAsia="lt-LT"/>
              </w:rPr>
              <w:t>as</w:t>
            </w:r>
            <w:r w:rsidRPr="003F6E85">
              <w:rPr>
                <w:lang w:eastAsia="lt-LT"/>
              </w:rPr>
              <w:t xml:space="preserve"> rėmėjų</w:t>
            </w:r>
            <w:r w:rsidR="00CA2EAD" w:rsidRPr="003F6E85">
              <w:rPr>
                <w:lang w:eastAsia="lt-LT"/>
              </w:rPr>
              <w:t xml:space="preserve"> vaidm</w:t>
            </w:r>
            <w:r w:rsidR="00994F9F" w:rsidRPr="003F6E85">
              <w:rPr>
                <w:lang w:eastAsia="lt-LT"/>
              </w:rPr>
              <w:t>uo</w:t>
            </w:r>
            <w:r w:rsidR="00CA2EAD" w:rsidRPr="003F6E85">
              <w:rPr>
                <w:lang w:eastAsia="lt-LT"/>
              </w:rPr>
              <w:t xml:space="preserve"> ir</w:t>
            </w:r>
            <w:r w:rsidRPr="003F6E85">
              <w:rPr>
                <w:lang w:eastAsia="lt-LT"/>
              </w:rPr>
              <w:t xml:space="preserve"> indėlis, pridėti rėmimą patvirtinantys dokumentai </w:t>
            </w:r>
          </w:p>
          <w:p w14:paraId="0EC6A5D4" w14:textId="77777777" w:rsidR="009E62D1" w:rsidRPr="003F6E85" w:rsidRDefault="009E62D1" w:rsidP="00154F25">
            <w:pPr>
              <w:spacing w:line="240" w:lineRule="auto"/>
              <w:ind w:firstLine="0"/>
              <w:rPr>
                <w:lang w:eastAsia="lt-LT"/>
              </w:rPr>
            </w:pPr>
            <w:r w:rsidRPr="003F6E85">
              <w:rPr>
                <w:lang w:eastAsia="lt-LT"/>
              </w:rPr>
              <w:t xml:space="preserve">Du ir daugiau rėmėjus – </w:t>
            </w:r>
            <w:r w:rsidR="009E2E9B" w:rsidRPr="003F6E85">
              <w:rPr>
                <w:lang w:eastAsia="lt-LT"/>
              </w:rPr>
              <w:t>2</w:t>
            </w:r>
          </w:p>
          <w:p w14:paraId="75D47002" w14:textId="77777777" w:rsidR="009E62D1" w:rsidRPr="003F6E85" w:rsidRDefault="009E62D1" w:rsidP="00154F25">
            <w:pPr>
              <w:spacing w:line="240" w:lineRule="auto"/>
              <w:ind w:firstLine="0"/>
              <w:rPr>
                <w:lang w:eastAsia="lt-LT"/>
              </w:rPr>
            </w:pPr>
            <w:r w:rsidRPr="003F6E85">
              <w:rPr>
                <w:lang w:eastAsia="lt-LT"/>
              </w:rPr>
              <w:t xml:space="preserve">Vieną rėmėją – </w:t>
            </w:r>
            <w:r w:rsidR="009E2E9B" w:rsidRPr="003F6E85">
              <w:rPr>
                <w:lang w:eastAsia="lt-LT"/>
              </w:rPr>
              <w:t>1</w:t>
            </w:r>
          </w:p>
          <w:p w14:paraId="71D9ED31" w14:textId="77777777" w:rsidR="009E62D1" w:rsidRPr="003F6E85" w:rsidRDefault="009E62D1" w:rsidP="00154F25">
            <w:pPr>
              <w:spacing w:line="240" w:lineRule="auto"/>
              <w:ind w:firstLine="0"/>
              <w:rPr>
                <w:lang w:eastAsia="lt-LT"/>
              </w:rPr>
            </w:pPr>
            <w:r w:rsidRPr="003F6E85">
              <w:rPr>
                <w:lang w:eastAsia="lt-LT"/>
              </w:rPr>
              <w:t>Neturi – 0 </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6D635E" w14:textId="77777777" w:rsidR="009E62D1" w:rsidRPr="003F6E85" w:rsidRDefault="009E62D1" w:rsidP="00154F25">
            <w:pPr>
              <w:spacing w:line="240" w:lineRule="auto"/>
              <w:ind w:left="-377" w:hanging="96"/>
              <w:rPr>
                <w:lang w:eastAsia="lt-LT"/>
              </w:rPr>
            </w:pPr>
          </w:p>
        </w:tc>
      </w:tr>
      <w:tr w:rsidR="005158AA" w:rsidRPr="003F6E85" w14:paraId="3B94FBC6" w14:textId="77777777" w:rsidTr="00062BAA">
        <w:trPr>
          <w:trHeight w:val="1423"/>
        </w:trPr>
        <w:tc>
          <w:tcPr>
            <w:tcW w:w="0" w:type="auto"/>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36E29B6E" w14:textId="77777777" w:rsidR="009E62D1" w:rsidRPr="003F6E85" w:rsidRDefault="009E62D1" w:rsidP="00154F25">
            <w:pPr>
              <w:numPr>
                <w:ilvl w:val="0"/>
                <w:numId w:val="27"/>
              </w:numPr>
              <w:suppressAutoHyphens/>
              <w:spacing w:line="240" w:lineRule="auto"/>
              <w:jc w:val="center"/>
              <w:rPr>
                <w:rFonts w:eastAsia="Calibri"/>
                <w:lang w:eastAsia="lt-LT"/>
              </w:rPr>
            </w:pPr>
          </w:p>
        </w:tc>
        <w:tc>
          <w:tcPr>
            <w:tcW w:w="2565" w:type="dxa"/>
            <w:vMerge/>
            <w:tcBorders>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E719D9C" w14:textId="77777777" w:rsidR="009E62D1" w:rsidRPr="003F6E85" w:rsidRDefault="009E62D1" w:rsidP="00154F25">
            <w:pPr>
              <w:spacing w:line="240" w:lineRule="auto"/>
              <w:jc w:val="center"/>
              <w:rPr>
                <w:lang w:eastAsia="lt-LT"/>
              </w:rPr>
            </w:pPr>
          </w:p>
        </w:tc>
        <w:tc>
          <w:tcPr>
            <w:tcW w:w="4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82A8F" w14:textId="77777777" w:rsidR="009E62D1" w:rsidRPr="003F6E85" w:rsidRDefault="00994F9F" w:rsidP="00154F25">
            <w:pPr>
              <w:spacing w:line="240" w:lineRule="auto"/>
              <w:ind w:firstLine="0"/>
              <w:rPr>
                <w:lang w:eastAsia="lt-LT"/>
              </w:rPr>
            </w:pPr>
            <w:r w:rsidRPr="003F6E85">
              <w:rPr>
                <w:lang w:eastAsia="lt-LT"/>
              </w:rPr>
              <w:t xml:space="preserve">Projektas turi partnerių. </w:t>
            </w:r>
            <w:r w:rsidR="009E62D1" w:rsidRPr="003F6E85">
              <w:rPr>
                <w:lang w:eastAsia="lt-LT"/>
              </w:rPr>
              <w:t>Paraiškoje aiškiai nurodyt</w:t>
            </w:r>
            <w:r w:rsidR="007E638A" w:rsidRPr="003F6E85">
              <w:rPr>
                <w:lang w:eastAsia="lt-LT"/>
              </w:rPr>
              <w:t>as</w:t>
            </w:r>
            <w:r w:rsidR="009E62D1" w:rsidRPr="003F6E85">
              <w:rPr>
                <w:lang w:eastAsia="lt-LT"/>
              </w:rPr>
              <w:t xml:space="preserve"> partnerių vaidm</w:t>
            </w:r>
            <w:r w:rsidR="007E638A" w:rsidRPr="003F6E85">
              <w:rPr>
                <w:lang w:eastAsia="lt-LT"/>
              </w:rPr>
              <w:t>uo</w:t>
            </w:r>
            <w:r w:rsidR="009E62D1" w:rsidRPr="003F6E85">
              <w:rPr>
                <w:lang w:eastAsia="lt-LT"/>
              </w:rPr>
              <w:t xml:space="preserve"> ir indėlis, pridėti bendradarbiavimą patvirtinantys dokumentai</w:t>
            </w:r>
          </w:p>
          <w:p w14:paraId="4F459554" w14:textId="77777777" w:rsidR="009E62D1" w:rsidRPr="003F6E85" w:rsidRDefault="009E62D1" w:rsidP="00154F25">
            <w:pPr>
              <w:spacing w:line="240" w:lineRule="auto"/>
              <w:ind w:firstLine="0"/>
              <w:rPr>
                <w:lang w:eastAsia="lt-LT"/>
              </w:rPr>
            </w:pPr>
            <w:r w:rsidRPr="003F6E85">
              <w:rPr>
                <w:lang w:eastAsia="lt-LT"/>
              </w:rPr>
              <w:t xml:space="preserve">Taip – </w:t>
            </w:r>
            <w:r w:rsidR="009E2E9B" w:rsidRPr="003F6E85">
              <w:rPr>
                <w:lang w:eastAsia="lt-LT"/>
              </w:rPr>
              <w:t>2</w:t>
            </w:r>
          </w:p>
          <w:p w14:paraId="3B7E8824" w14:textId="77777777" w:rsidR="009E62D1" w:rsidRPr="003F6E85" w:rsidRDefault="009E62D1" w:rsidP="00154F25">
            <w:pPr>
              <w:spacing w:line="240" w:lineRule="auto"/>
              <w:ind w:firstLine="0"/>
              <w:rPr>
                <w:lang w:eastAsia="lt-LT"/>
              </w:rPr>
            </w:pPr>
            <w:r w:rsidRPr="003F6E85">
              <w:rPr>
                <w:lang w:eastAsia="lt-LT"/>
              </w:rPr>
              <w:t>Ne – 0</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991A4" w14:textId="77777777" w:rsidR="009E62D1" w:rsidRPr="003F6E85" w:rsidRDefault="009E62D1" w:rsidP="00154F25">
            <w:pPr>
              <w:spacing w:line="240" w:lineRule="auto"/>
              <w:ind w:left="-377" w:hanging="96"/>
              <w:rPr>
                <w:lang w:eastAsia="lt-LT"/>
              </w:rPr>
            </w:pPr>
          </w:p>
        </w:tc>
      </w:tr>
      <w:tr w:rsidR="005158AA" w:rsidRPr="003F6E85" w14:paraId="6B674224" w14:textId="77777777" w:rsidTr="00062BAA">
        <w:trPr>
          <w:trHeight w:val="272"/>
        </w:trPr>
        <w:tc>
          <w:tcPr>
            <w:tcW w:w="821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hideMark/>
          </w:tcPr>
          <w:p w14:paraId="5D8BA170" w14:textId="77777777" w:rsidR="009E62D1" w:rsidRPr="003F6E85" w:rsidRDefault="009E62D1" w:rsidP="00154F25">
            <w:pPr>
              <w:spacing w:line="240" w:lineRule="auto"/>
              <w:jc w:val="right"/>
              <w:rPr>
                <w:b/>
                <w:lang w:eastAsia="lt-LT"/>
              </w:rPr>
            </w:pPr>
            <w:r w:rsidRPr="003F6E85">
              <w:rPr>
                <w:b/>
                <w:shd w:val="clear" w:color="auto" w:fill="CCCCCC"/>
                <w:lang w:eastAsia="lt-LT"/>
              </w:rPr>
              <w:t>Iš viso balų:</w:t>
            </w:r>
          </w:p>
          <w:p w14:paraId="50BD2AFD" w14:textId="77777777" w:rsidR="009E62D1" w:rsidRPr="003F6E85" w:rsidRDefault="009E62D1" w:rsidP="00154F25">
            <w:pPr>
              <w:spacing w:line="240" w:lineRule="auto"/>
              <w:jc w:val="right"/>
              <w:rPr>
                <w:lang w:eastAsia="lt-LT"/>
              </w:rPr>
            </w:pPr>
          </w:p>
        </w:tc>
        <w:tc>
          <w:tcPr>
            <w:tcW w:w="1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4271BEF" w14:textId="77777777" w:rsidR="009E62D1" w:rsidRPr="003F6E85" w:rsidRDefault="009E62D1" w:rsidP="00154F25">
            <w:pPr>
              <w:spacing w:after="240" w:line="240" w:lineRule="auto"/>
              <w:rPr>
                <w:lang w:eastAsia="lt-LT"/>
              </w:rPr>
            </w:pPr>
          </w:p>
        </w:tc>
      </w:tr>
    </w:tbl>
    <w:p w14:paraId="73614042" w14:textId="77777777" w:rsidR="00F87894" w:rsidRPr="003F6E85" w:rsidRDefault="00F87894" w:rsidP="00154F25">
      <w:pPr>
        <w:tabs>
          <w:tab w:val="left" w:pos="851"/>
        </w:tabs>
        <w:spacing w:line="240" w:lineRule="auto"/>
        <w:jc w:val="center"/>
        <w:rPr>
          <w:b/>
        </w:rPr>
      </w:pPr>
    </w:p>
    <w:tbl>
      <w:tblPr>
        <w:tblW w:w="9634" w:type="dxa"/>
        <w:tblCellMar>
          <w:top w:w="15" w:type="dxa"/>
          <w:left w:w="15" w:type="dxa"/>
          <w:bottom w:w="15" w:type="dxa"/>
          <w:right w:w="15" w:type="dxa"/>
        </w:tblCellMar>
        <w:tblLook w:val="04A0" w:firstRow="1" w:lastRow="0" w:firstColumn="1" w:lastColumn="0" w:noHBand="0" w:noVBand="1"/>
      </w:tblPr>
      <w:tblGrid>
        <w:gridCol w:w="3991"/>
        <w:gridCol w:w="5643"/>
      </w:tblGrid>
      <w:tr w:rsidR="005158AA" w:rsidRPr="003F6E85" w14:paraId="06A25FC2" w14:textId="77777777" w:rsidTr="002A6106">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4EB1471" w14:textId="77777777" w:rsidR="00A30E06" w:rsidRPr="003F6E85" w:rsidRDefault="00A30E06" w:rsidP="00154F25">
            <w:pPr>
              <w:spacing w:line="240" w:lineRule="auto"/>
              <w:ind w:firstLine="22"/>
              <w:rPr>
                <w:lang w:eastAsia="lt-LT"/>
              </w:rPr>
            </w:pPr>
            <w:r w:rsidRPr="003F6E85">
              <w:rPr>
                <w:b/>
                <w:bCs/>
                <w:lang w:eastAsia="lt-LT"/>
              </w:rPr>
              <w:t>Siūlomos nefinansuoti projekto veiklos</w:t>
            </w:r>
            <w:r w:rsidRPr="003F6E85">
              <w:rPr>
                <w:lang w:eastAsia="lt-LT"/>
              </w:rPr>
              <w:t xml:space="preserve"> </w:t>
            </w:r>
          </w:p>
          <w:p w14:paraId="797C259D" w14:textId="77777777" w:rsidR="00A30E06" w:rsidRPr="003F6E85" w:rsidRDefault="00A30E06" w:rsidP="00154F25">
            <w:pPr>
              <w:spacing w:line="240" w:lineRule="auto"/>
              <w:ind w:firstLine="22"/>
              <w:rPr>
                <w:lang w:eastAsia="lt-LT"/>
              </w:rPr>
            </w:pPr>
            <w:r w:rsidRPr="003F6E85">
              <w:rPr>
                <w:i/>
                <w:iCs/>
                <w:lang w:eastAsia="lt-LT"/>
              </w:rPr>
              <w:t>(įrašyti siūlomas nefinansuoti projekto veiklas)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BEDE6" w14:textId="77777777" w:rsidR="00A30E06" w:rsidRPr="003F6E85" w:rsidRDefault="00A30E06" w:rsidP="00154F25">
            <w:pPr>
              <w:spacing w:line="240" w:lineRule="auto"/>
              <w:rPr>
                <w:lang w:eastAsia="lt-LT"/>
              </w:rPr>
            </w:pPr>
          </w:p>
        </w:tc>
      </w:tr>
      <w:tr w:rsidR="005158AA" w:rsidRPr="003F6E85" w14:paraId="2DA457C2" w14:textId="77777777" w:rsidTr="002A6106">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4048BB" w14:textId="77777777" w:rsidR="00A30E06" w:rsidRPr="003F6E85" w:rsidRDefault="00A30E06" w:rsidP="00154F25">
            <w:pPr>
              <w:spacing w:line="240" w:lineRule="auto"/>
              <w:ind w:firstLine="22"/>
              <w:rPr>
                <w:lang w:eastAsia="lt-LT"/>
              </w:rPr>
            </w:pPr>
            <w:r w:rsidRPr="003F6E85">
              <w:rPr>
                <w:b/>
                <w:bCs/>
                <w:lang w:eastAsia="lt-LT"/>
              </w:rPr>
              <w:t>Siūlomos nefinansuoti projekto išlaidos</w:t>
            </w:r>
            <w:r w:rsidRPr="003F6E85">
              <w:rPr>
                <w:lang w:eastAsia="lt-LT"/>
              </w:rPr>
              <w:t xml:space="preserve"> </w:t>
            </w:r>
          </w:p>
          <w:p w14:paraId="2332EAB4" w14:textId="77777777" w:rsidR="00A30E06" w:rsidRPr="003F6E85" w:rsidRDefault="00A30E06" w:rsidP="00154F25">
            <w:pPr>
              <w:spacing w:line="240" w:lineRule="auto"/>
              <w:ind w:firstLine="22"/>
              <w:rPr>
                <w:lang w:eastAsia="lt-LT"/>
              </w:rPr>
            </w:pPr>
            <w:r w:rsidRPr="003F6E85">
              <w:rPr>
                <w:i/>
                <w:iCs/>
                <w:lang w:eastAsia="lt-LT"/>
              </w:rPr>
              <w:t>(įrašyti siūlomas nefinansuoti išlaidų eilutes)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2BAC7" w14:textId="77777777" w:rsidR="00A30E06" w:rsidRPr="003F6E85" w:rsidRDefault="00A30E06" w:rsidP="00154F25">
            <w:pPr>
              <w:spacing w:line="240" w:lineRule="auto"/>
              <w:rPr>
                <w:lang w:eastAsia="lt-LT"/>
              </w:rPr>
            </w:pPr>
          </w:p>
        </w:tc>
      </w:tr>
      <w:tr w:rsidR="005158AA" w:rsidRPr="003F6E85" w14:paraId="5BD6BEDB" w14:textId="77777777" w:rsidTr="002A6106">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4C783DF" w14:textId="77777777" w:rsidR="00A30E06" w:rsidRPr="003F6E85" w:rsidRDefault="00A30E06" w:rsidP="00154F25">
            <w:pPr>
              <w:spacing w:line="240" w:lineRule="auto"/>
              <w:ind w:firstLine="22"/>
              <w:rPr>
                <w:lang w:eastAsia="lt-LT"/>
              </w:rPr>
            </w:pPr>
            <w:r w:rsidRPr="003F6E85">
              <w:rPr>
                <w:b/>
                <w:bCs/>
                <w:lang w:eastAsia="lt-LT"/>
              </w:rPr>
              <w:t>Komisijos nario išvada</w:t>
            </w:r>
            <w:r w:rsidRPr="003F6E85">
              <w:rPr>
                <w:lang w:eastAsia="lt-LT"/>
              </w:rPr>
              <w:t xml:space="preserve"> </w:t>
            </w:r>
          </w:p>
          <w:p w14:paraId="451AC60C" w14:textId="77777777" w:rsidR="00A30E06" w:rsidRPr="003F6E85" w:rsidRDefault="00A30E06" w:rsidP="00154F25">
            <w:pPr>
              <w:spacing w:line="240" w:lineRule="auto"/>
              <w:ind w:firstLine="22"/>
              <w:rPr>
                <w:lang w:eastAsia="lt-LT"/>
              </w:rPr>
            </w:pPr>
            <w:r w:rsidRPr="003F6E85">
              <w:rPr>
                <w:i/>
                <w:iCs/>
                <w:lang w:eastAsia="lt-LT"/>
              </w:rPr>
              <w:t>(pateikiamos pastabos, kodėl siūloma mažiau arba visai neskirti lėšų)</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C9181" w14:textId="77777777" w:rsidR="00A30E06" w:rsidRPr="003F6E85" w:rsidRDefault="00A30E06" w:rsidP="00154F25">
            <w:pPr>
              <w:spacing w:line="240" w:lineRule="auto"/>
              <w:rPr>
                <w:lang w:eastAsia="lt-LT"/>
              </w:rPr>
            </w:pPr>
          </w:p>
        </w:tc>
      </w:tr>
      <w:tr w:rsidR="005158AA" w:rsidRPr="003F6E85" w14:paraId="0C9B880E" w14:textId="77777777" w:rsidTr="002A6106">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864ABDA" w14:textId="77777777" w:rsidR="00A30E06" w:rsidRPr="003F6E85" w:rsidRDefault="00A30E06" w:rsidP="00154F25">
            <w:pPr>
              <w:spacing w:line="240" w:lineRule="auto"/>
              <w:ind w:firstLine="22"/>
              <w:rPr>
                <w:lang w:eastAsia="lt-LT"/>
              </w:rPr>
            </w:pPr>
            <w:r w:rsidRPr="003F6E85">
              <w:rPr>
                <w:b/>
                <w:bCs/>
                <w:lang w:eastAsia="lt-LT"/>
              </w:rPr>
              <w:t>Siūlymas skirti / neskirti lėšas (eurais)</w:t>
            </w: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21B14C" w14:textId="77777777" w:rsidR="00A30E06" w:rsidRPr="003F6E85" w:rsidRDefault="00A30E06" w:rsidP="00154F25">
            <w:pPr>
              <w:spacing w:line="240" w:lineRule="auto"/>
              <w:rPr>
                <w:lang w:eastAsia="lt-LT"/>
              </w:rPr>
            </w:pPr>
          </w:p>
        </w:tc>
      </w:tr>
    </w:tbl>
    <w:p w14:paraId="45BF3396" w14:textId="77777777" w:rsidR="00F87894" w:rsidRPr="003F6E85" w:rsidRDefault="00F87894" w:rsidP="00F87894">
      <w:pPr>
        <w:tabs>
          <w:tab w:val="left" w:pos="851"/>
        </w:tabs>
        <w:jc w:val="center"/>
        <w:rPr>
          <w:b/>
        </w:rPr>
      </w:pPr>
    </w:p>
    <w:p w14:paraId="532AEBAA" w14:textId="77777777" w:rsidR="00F87894" w:rsidRPr="003F6E85" w:rsidRDefault="00F87894" w:rsidP="00927D28">
      <w:pPr>
        <w:ind w:firstLine="0"/>
        <w:rPr>
          <w:lang w:eastAsia="lt-LT"/>
        </w:rPr>
      </w:pPr>
      <w:r w:rsidRPr="003F6E85">
        <w:rPr>
          <w:lang w:eastAsia="lt-LT"/>
        </w:rPr>
        <w:t>Vertinimo komisijos narys                   ____________                          ________________________</w:t>
      </w:r>
    </w:p>
    <w:p w14:paraId="309FC15C" w14:textId="74880428" w:rsidR="00F87894" w:rsidRPr="003F6E85" w:rsidRDefault="00F87894" w:rsidP="00F87894">
      <w:pPr>
        <w:rPr>
          <w:lang w:eastAsia="lt-LT"/>
        </w:rPr>
      </w:pPr>
      <w:r w:rsidRPr="003F6E85">
        <w:rPr>
          <w:lang w:eastAsia="lt-LT"/>
        </w:rPr>
        <w:t>                                                      </w:t>
      </w:r>
      <w:r w:rsidRPr="003F6E85">
        <w:rPr>
          <w:sz w:val="20"/>
          <w:lang w:eastAsia="lt-LT"/>
        </w:rPr>
        <w:t>(parašas)                                                    (vardas ir pavardė)</w:t>
      </w:r>
    </w:p>
    <w:p w14:paraId="7BC9AFC6" w14:textId="77777777" w:rsidR="00774FAF" w:rsidRPr="003F6E85" w:rsidRDefault="00774FAF">
      <w:r w:rsidRPr="003F6E85">
        <w:br w:type="page"/>
      </w:r>
    </w:p>
    <w:p w14:paraId="76A7F8AE" w14:textId="399BF60C" w:rsidR="00CD18FA" w:rsidRPr="003F6E85" w:rsidRDefault="00BC146A" w:rsidP="00432CA4">
      <w:pPr>
        <w:spacing w:line="240" w:lineRule="auto"/>
        <w:ind w:left="6491" w:firstLine="0"/>
        <w:rPr>
          <w:bCs/>
        </w:rPr>
      </w:pPr>
      <w:bookmarkStart w:id="27" w:name="_Hlk163813879"/>
      <w:bookmarkStart w:id="28" w:name="_Hlk141261632"/>
      <w:r w:rsidRPr="003F6E85">
        <w:lastRenderedPageBreak/>
        <w:t xml:space="preserve">Viešųjų paslaugų kūrybinių industrijų plėtotei organizavimo ir vykdymo </w:t>
      </w:r>
      <w:bookmarkEnd w:id="27"/>
      <w:r w:rsidRPr="003F6E85">
        <w:t xml:space="preserve">finansavimo </w:t>
      </w:r>
      <w:r w:rsidR="0049311F" w:rsidRPr="003F6E85">
        <w:t>tvarkos</w:t>
      </w:r>
      <w:r w:rsidR="005374C9" w:rsidRPr="003F6E85">
        <w:t xml:space="preserve"> aprašo </w:t>
      </w:r>
      <w:r w:rsidR="001306D9" w:rsidRPr="003F6E85">
        <w:t>4</w:t>
      </w:r>
      <w:r w:rsidR="00CD18FA" w:rsidRPr="003F6E85">
        <w:t xml:space="preserve"> </w:t>
      </w:r>
      <w:r w:rsidR="00CD18FA" w:rsidRPr="003F6E85">
        <w:rPr>
          <w:bCs/>
        </w:rPr>
        <w:t xml:space="preserve">priedas </w:t>
      </w:r>
    </w:p>
    <w:bookmarkEnd w:id="28"/>
    <w:p w14:paraId="24FC280B" w14:textId="77777777" w:rsidR="00123CBE" w:rsidRPr="003F6E85" w:rsidRDefault="00123CBE" w:rsidP="000931BE">
      <w:pPr>
        <w:tabs>
          <w:tab w:val="left" w:pos="851"/>
        </w:tabs>
        <w:spacing w:line="240" w:lineRule="auto"/>
        <w:ind w:left="5760"/>
        <w:rPr>
          <w:lang w:eastAsia="lt-LT"/>
        </w:rPr>
      </w:pPr>
    </w:p>
    <w:p w14:paraId="7898F925" w14:textId="77777777" w:rsidR="0005765D" w:rsidRPr="003F6E85" w:rsidRDefault="0005765D" w:rsidP="000931BE">
      <w:pPr>
        <w:spacing w:line="240" w:lineRule="auto"/>
        <w:jc w:val="center"/>
        <w:rPr>
          <w:rFonts w:eastAsia="Calibri"/>
          <w:b/>
          <w:lang w:eastAsia="lt-LT"/>
        </w:rPr>
      </w:pPr>
      <w:r w:rsidRPr="003F6E85">
        <w:rPr>
          <w:rFonts w:eastAsia="Calibri"/>
          <w:b/>
          <w:lang w:eastAsia="lt-LT"/>
        </w:rPr>
        <w:t>BIUDŽETO L</w:t>
      </w:r>
      <w:r w:rsidR="009E1C28" w:rsidRPr="003F6E85">
        <w:rPr>
          <w:rFonts w:eastAsia="Calibri"/>
          <w:b/>
          <w:lang w:eastAsia="lt-LT"/>
        </w:rPr>
        <w:t>ĖŠŲ NAUDOJIMO SUTARTIS Nr.</w:t>
      </w:r>
    </w:p>
    <w:p w14:paraId="1F9B07C4" w14:textId="77777777" w:rsidR="0005765D" w:rsidRPr="003F6E85" w:rsidRDefault="0005765D" w:rsidP="000931BE">
      <w:pPr>
        <w:spacing w:line="240" w:lineRule="auto"/>
        <w:jc w:val="center"/>
        <w:rPr>
          <w:rFonts w:eastAsia="Calibri"/>
        </w:rPr>
      </w:pPr>
    </w:p>
    <w:p w14:paraId="19859F7B" w14:textId="77777777" w:rsidR="0005765D" w:rsidRPr="003F6E85" w:rsidRDefault="0005765D" w:rsidP="000931BE">
      <w:pPr>
        <w:spacing w:line="240" w:lineRule="auto"/>
        <w:jc w:val="center"/>
        <w:rPr>
          <w:rFonts w:eastAsia="Calibri"/>
        </w:rPr>
      </w:pPr>
      <w:r w:rsidRPr="003F6E85">
        <w:rPr>
          <w:rFonts w:eastAsia="Calibri"/>
        </w:rPr>
        <w:t xml:space="preserve">20     m.                            d. . </w:t>
      </w:r>
    </w:p>
    <w:p w14:paraId="3643EAC8" w14:textId="77777777" w:rsidR="0005765D" w:rsidRPr="003F6E85" w:rsidRDefault="0005765D" w:rsidP="000931BE">
      <w:pPr>
        <w:spacing w:line="240" w:lineRule="auto"/>
        <w:jc w:val="center"/>
        <w:rPr>
          <w:rFonts w:eastAsia="Calibri"/>
        </w:rPr>
      </w:pPr>
      <w:r w:rsidRPr="003F6E85">
        <w:rPr>
          <w:rFonts w:eastAsia="Calibri"/>
        </w:rPr>
        <w:t>Anykščiai</w:t>
      </w:r>
    </w:p>
    <w:p w14:paraId="6692BDDD" w14:textId="77777777" w:rsidR="0005765D" w:rsidRPr="003F6E85" w:rsidRDefault="0005765D" w:rsidP="000931BE">
      <w:pPr>
        <w:spacing w:line="240" w:lineRule="auto"/>
        <w:jc w:val="center"/>
        <w:rPr>
          <w:rFonts w:eastAsia="Calibri"/>
        </w:rPr>
      </w:pPr>
    </w:p>
    <w:p w14:paraId="268AC4DE" w14:textId="5FD02FC1" w:rsidR="0005765D" w:rsidRPr="003F6E85" w:rsidRDefault="0005765D" w:rsidP="000931BE">
      <w:pPr>
        <w:tabs>
          <w:tab w:val="left" w:pos="1134"/>
        </w:tabs>
        <w:spacing w:line="276" w:lineRule="auto"/>
        <w:rPr>
          <w:rFonts w:eastAsia="Calibri"/>
        </w:rPr>
      </w:pPr>
      <w:r w:rsidRPr="003F6E85">
        <w:rPr>
          <w:rFonts w:eastAsia="Calibri"/>
        </w:rPr>
        <w:t xml:space="preserve">Anykščių rajono savivaldybės administracija (toliau vadinama – Asignavimų valdytojas), kodas 188774637, atstovaujama </w:t>
      </w:r>
      <w:r w:rsidR="00270964" w:rsidRPr="003F6E85">
        <w:rPr>
          <w:rFonts w:eastAsia="Calibri"/>
        </w:rPr>
        <w:t xml:space="preserve">Anykščių rajono savivaldybės </w:t>
      </w:r>
      <w:r w:rsidRPr="003F6E85">
        <w:rPr>
          <w:rFonts w:eastAsia="Calibri"/>
        </w:rPr>
        <w:t>administracijos direktoriaus ..........................., veikiančio</w:t>
      </w:r>
      <w:r w:rsidR="00E81331" w:rsidRPr="003F6E85">
        <w:rPr>
          <w:rFonts w:eastAsia="Calibri"/>
        </w:rPr>
        <w:t xml:space="preserve"> pagal Anykščių rajono savivaldybės administracijos veiklos nuostatus, patvirtintus </w:t>
      </w:r>
      <w:r w:rsidR="00876AA3" w:rsidRPr="003F6E85">
        <w:rPr>
          <w:rFonts w:eastAsia="Calibri"/>
        </w:rPr>
        <w:t>...........................................................................................................................</w:t>
      </w:r>
      <w:r w:rsidR="00E81331" w:rsidRPr="003F6E85">
        <w:rPr>
          <w:rFonts w:eastAsia="Calibri"/>
        </w:rPr>
        <w:t xml:space="preserve">, Anykščių rajono savivaldybės vardu sudaromų sutarčių pasirašymo tvarkos aprašą, patvirtintą Anykščių rajono savivaldybės tarybos 2020 m. vasario 27 d. sprendimu </w:t>
      </w:r>
      <w:bookmarkStart w:id="29" w:name="n_3"/>
      <w:r w:rsidR="00982981" w:rsidRPr="003F6E85">
        <w:rPr>
          <w:rFonts w:eastAsia="Calibri"/>
        </w:rPr>
        <w:t xml:space="preserve">Nr. 1-TS-41 </w:t>
      </w:r>
      <w:bookmarkEnd w:id="29"/>
      <w:r w:rsidR="00E81331" w:rsidRPr="003F6E85">
        <w:rPr>
          <w:rFonts w:eastAsia="Calibri"/>
        </w:rPr>
        <w:t>„Dėl Anykščių rajono savivaldybės vardu sudaromų sutarčių pasirašymo tvarkos aprašo patvirtinimo“</w:t>
      </w:r>
      <w:r w:rsidR="00083F09" w:rsidRPr="003F6E85">
        <w:rPr>
          <w:rFonts w:eastAsia="Calibri"/>
        </w:rPr>
        <w:t>,</w:t>
      </w:r>
      <w:r w:rsidR="00E81331" w:rsidRPr="003F6E85">
        <w:rPr>
          <w:rFonts w:eastAsia="Calibri"/>
        </w:rPr>
        <w:t xml:space="preserve"> </w:t>
      </w:r>
      <w:r w:rsidRPr="003F6E85">
        <w:rPr>
          <w:rFonts w:eastAsia="Calibri"/>
        </w:rPr>
        <w:t>ir ............................. (toliau vadinama – Lėšų gavėjas), kodas ...........,  atstovaujamas (-a)......................., veikiančio (-ios) pagal.............., sudarė šią biudžeto lėšų naudojimo sutartį (toliau vadinama – Sutartis):</w:t>
      </w:r>
    </w:p>
    <w:p w14:paraId="34AF3C9C" w14:textId="77777777" w:rsidR="0005765D" w:rsidRPr="003F6E85" w:rsidRDefault="0005765D" w:rsidP="000931BE">
      <w:pPr>
        <w:spacing w:line="240" w:lineRule="auto"/>
        <w:ind w:firstLine="720"/>
        <w:rPr>
          <w:rFonts w:eastAsia="Calibri"/>
          <w:strike/>
        </w:rPr>
      </w:pPr>
    </w:p>
    <w:p w14:paraId="41B4FCD8" w14:textId="77777777" w:rsidR="0005765D" w:rsidRPr="003F6E85" w:rsidRDefault="0005765D" w:rsidP="000931BE">
      <w:pPr>
        <w:spacing w:line="240" w:lineRule="auto"/>
        <w:jc w:val="center"/>
        <w:rPr>
          <w:rFonts w:eastAsia="Calibri"/>
          <w:b/>
        </w:rPr>
      </w:pPr>
      <w:r w:rsidRPr="003F6E85">
        <w:rPr>
          <w:rFonts w:eastAsia="Calibri"/>
          <w:b/>
        </w:rPr>
        <w:t>I SKYRIUS</w:t>
      </w:r>
    </w:p>
    <w:p w14:paraId="5754D1F2" w14:textId="77777777" w:rsidR="0005765D" w:rsidRPr="003F6E85" w:rsidRDefault="0005765D" w:rsidP="000931BE">
      <w:pPr>
        <w:spacing w:line="240" w:lineRule="auto"/>
        <w:jc w:val="center"/>
        <w:rPr>
          <w:rFonts w:eastAsia="Calibri"/>
          <w:b/>
        </w:rPr>
      </w:pPr>
      <w:r w:rsidRPr="003F6E85">
        <w:rPr>
          <w:rFonts w:eastAsia="Calibri"/>
          <w:b/>
        </w:rPr>
        <w:t>SUTARTIES OBJEKTAS</w:t>
      </w:r>
    </w:p>
    <w:p w14:paraId="6C0704D5" w14:textId="77777777" w:rsidR="0005765D" w:rsidRPr="003F6E85" w:rsidRDefault="0005765D" w:rsidP="000931BE">
      <w:pPr>
        <w:tabs>
          <w:tab w:val="left" w:pos="0"/>
          <w:tab w:val="left" w:pos="1440"/>
          <w:tab w:val="left" w:pos="1870"/>
        </w:tabs>
        <w:spacing w:line="240" w:lineRule="auto"/>
        <w:ind w:firstLine="1080"/>
        <w:rPr>
          <w:rFonts w:eastAsia="Calibri"/>
          <w:b/>
        </w:rPr>
      </w:pPr>
    </w:p>
    <w:p w14:paraId="64514A00" w14:textId="5483738A" w:rsidR="0005765D" w:rsidRPr="003F6E85" w:rsidRDefault="0005765D" w:rsidP="000931BE">
      <w:pPr>
        <w:tabs>
          <w:tab w:val="left" w:pos="1134"/>
        </w:tabs>
        <w:spacing w:line="276" w:lineRule="auto"/>
        <w:ind w:firstLine="1134"/>
        <w:rPr>
          <w:rFonts w:eastAsia="Calibri"/>
          <w:bCs/>
          <w:iCs/>
        </w:rPr>
      </w:pPr>
      <w:r w:rsidRPr="003F6E85">
        <w:rPr>
          <w:rFonts w:eastAsia="Calibri"/>
        </w:rPr>
        <w:t xml:space="preserve">1.1. </w:t>
      </w:r>
      <w:r w:rsidR="001437BE" w:rsidRPr="003F6E85">
        <w:rPr>
          <w:rFonts w:eastAsia="Calibri"/>
        </w:rPr>
        <w:t>Asignavimų valdytojas, vadovaudamasis A</w:t>
      </w:r>
      <w:r w:rsidR="00494560" w:rsidRPr="003F6E85">
        <w:rPr>
          <w:rFonts w:eastAsia="Calibri"/>
        </w:rPr>
        <w:t>nykščių rajono savivaldybės 20.....</w:t>
      </w:r>
      <w:r w:rsidR="001437BE" w:rsidRPr="003F6E85">
        <w:rPr>
          <w:rFonts w:eastAsia="Calibri"/>
        </w:rPr>
        <w:t xml:space="preserve"> metų biudžetu, patvirtintu Anykščių rajono savivaldybės tarybos 20.....m.  ........ d. sprendimu Nr. 1-TS-..... ,,Dėl Anykščių rajono savivaldybės 20....... metų biudžeto patvirtinimo“ ir Anykščių rajono savivaldybės strateginiu 20.....–20...... metų veiklos planu, patvirtintu Anykščių rajono savivaldybės tarybos  20......  m. ......... d. sprendimu Nr. 1-TS-..... ,,Dėl Anykščių rajono savivaldybės 20......–20..... metų strateginio veiklos plano patvirtinimo“, </w:t>
      </w:r>
      <w:r w:rsidR="00164221" w:rsidRPr="003F6E85">
        <w:rPr>
          <w:rFonts w:eastAsia="Calibri"/>
        </w:rPr>
        <w:t xml:space="preserve"> </w:t>
      </w:r>
      <w:bookmarkStart w:id="30" w:name="_Hlk135854977"/>
      <w:bookmarkStart w:id="31" w:name="_Hlk135836144"/>
      <w:r w:rsidR="00164221" w:rsidRPr="003F6E85">
        <w:rPr>
          <w:rFonts w:eastAsia="Calibri"/>
        </w:rPr>
        <w:t xml:space="preserve">20.....metų.......d. </w:t>
      </w:r>
      <w:r w:rsidR="008640B8">
        <w:rPr>
          <w:rFonts w:eastAsia="Calibri"/>
        </w:rPr>
        <w:t>Administracijos direktoriaus įsakymu</w:t>
      </w:r>
      <w:r w:rsidR="00164221" w:rsidRPr="003F6E85">
        <w:rPr>
          <w:rFonts w:eastAsia="Calibri"/>
        </w:rPr>
        <w:t>......Nr.......</w:t>
      </w:r>
      <w:r w:rsidR="00164221" w:rsidRPr="003F6E85">
        <w:t xml:space="preserve"> </w:t>
      </w:r>
      <w:r w:rsidR="00164221" w:rsidRPr="003F6E85">
        <w:rPr>
          <w:rFonts w:eastAsia="Calibri"/>
        </w:rPr>
        <w:t>,,Dėl</w:t>
      </w:r>
      <w:r w:rsidR="004E094D" w:rsidRPr="003F6E85">
        <w:rPr>
          <w:rFonts w:eastAsia="Calibri"/>
        </w:rPr>
        <w:t xml:space="preserve"> finansavimo skyrimo 20...</w:t>
      </w:r>
      <w:r w:rsidR="00181761" w:rsidRPr="003F6E85">
        <w:rPr>
          <w:rFonts w:eastAsia="Calibri"/>
        </w:rPr>
        <w:t>.</w:t>
      </w:r>
      <w:r w:rsidR="004E094D" w:rsidRPr="003F6E85">
        <w:rPr>
          <w:rFonts w:eastAsia="Calibri"/>
        </w:rPr>
        <w:t xml:space="preserve"> m.</w:t>
      </w:r>
      <w:r w:rsidR="00EE47BC" w:rsidRPr="003F6E85">
        <w:t xml:space="preserve"> </w:t>
      </w:r>
      <w:r w:rsidR="00EE47BC" w:rsidRPr="003F6E85">
        <w:rPr>
          <w:rFonts w:eastAsia="Calibri"/>
        </w:rPr>
        <w:t>viešųjų paslaugų kūrybinių industrijų plėtotei organizavimui ir vykdymui</w:t>
      </w:r>
      <w:r w:rsidR="004E094D" w:rsidRPr="003F6E85">
        <w:rPr>
          <w:rFonts w:eastAsia="Calibri"/>
        </w:rPr>
        <w:t>“</w:t>
      </w:r>
      <w:bookmarkEnd w:id="30"/>
      <w:r w:rsidR="00164221" w:rsidRPr="003F6E85">
        <w:rPr>
          <w:rFonts w:eastAsia="Calibri"/>
        </w:rPr>
        <w:t xml:space="preserve">, </w:t>
      </w:r>
      <w:bookmarkEnd w:id="31"/>
      <w:r w:rsidR="001437BE" w:rsidRPr="003F6E85">
        <w:rPr>
          <w:rFonts w:eastAsia="Calibri"/>
        </w:rPr>
        <w:t>šioje Sutartyje nustatyta tvarka ir sąlygomis įsipareigoja skirti ... .....EUR (</w:t>
      </w:r>
      <w:r w:rsidR="001437BE" w:rsidRPr="003F6E85">
        <w:rPr>
          <w:rFonts w:eastAsia="Calibri"/>
          <w:i/>
        </w:rPr>
        <w:t>suma žodžiais</w:t>
      </w:r>
      <w:r w:rsidR="001437BE" w:rsidRPr="003F6E85">
        <w:rPr>
          <w:rFonts w:eastAsia="Calibri"/>
        </w:rPr>
        <w:t>) Lėšų gavėjui iš programos</w:t>
      </w:r>
      <w:r w:rsidR="005C3C88" w:rsidRPr="003F6E85">
        <w:rPr>
          <w:rFonts w:eastAsia="Calibri"/>
        </w:rPr>
        <w:t xml:space="preserve"> </w:t>
      </w:r>
      <w:r w:rsidRPr="003F6E85">
        <w:rPr>
          <w:rFonts w:eastAsia="Calibri"/>
        </w:rPr>
        <w:t>,,Darnios kurortinės plėtros programa</w:t>
      </w:r>
      <w:r w:rsidRPr="003F6E85">
        <w:rPr>
          <w:rFonts w:eastAsia="Calibri"/>
          <w:bCs/>
        </w:rPr>
        <w:t xml:space="preserve">“ </w:t>
      </w:r>
      <w:r w:rsidR="009961D6" w:rsidRPr="003F6E85">
        <w:rPr>
          <w:rFonts w:eastAsia="Calibri"/>
          <w:bCs/>
        </w:rPr>
        <w:t>priemonės „</w:t>
      </w:r>
      <w:r w:rsidR="00EE47BC" w:rsidRPr="003F6E85">
        <w:rPr>
          <w:rFonts w:eastAsia="Calibri"/>
          <w:bCs/>
        </w:rPr>
        <w:t>Viešųjų paslaugų kūrybinių industrijų plėtotei organizavimas ir vykdymas</w:t>
      </w:r>
      <w:r w:rsidR="009961D6" w:rsidRPr="003F6E85">
        <w:rPr>
          <w:rFonts w:eastAsia="Calibri"/>
          <w:bCs/>
        </w:rPr>
        <w:t xml:space="preserve">“ </w:t>
      </w:r>
      <w:r w:rsidR="00EA0BFA" w:rsidRPr="003F6E85">
        <w:t>p</w:t>
      </w:r>
      <w:r w:rsidRPr="003F6E85">
        <w:rPr>
          <w:rFonts w:eastAsia="Calibri"/>
          <w:bCs/>
        </w:rPr>
        <w:t>rojekto .............................</w:t>
      </w:r>
      <w:r w:rsidRPr="003F6E85">
        <w:rPr>
          <w:rFonts w:eastAsia="Calibri"/>
          <w:bCs/>
          <w:iCs/>
        </w:rPr>
        <w:t xml:space="preserve"> (toliau – Projektas) įgyvendinimui.</w:t>
      </w:r>
    </w:p>
    <w:p w14:paraId="1D90CE20" w14:textId="77777777" w:rsidR="0005765D" w:rsidRPr="003F6E85" w:rsidRDefault="0005765D" w:rsidP="000931BE">
      <w:pPr>
        <w:tabs>
          <w:tab w:val="left" w:pos="1134"/>
        </w:tabs>
        <w:spacing w:line="276" w:lineRule="auto"/>
        <w:rPr>
          <w:rFonts w:eastAsia="Calibri"/>
        </w:rPr>
      </w:pPr>
      <w:r w:rsidRPr="003F6E85">
        <w:rPr>
          <w:rFonts w:eastAsia="Calibri"/>
        </w:rPr>
        <w:tab/>
        <w:t>1.2. Lėšų gavėjas įsipareigoja naudoti lėšas pagal Projekto biudžeto sąmatą (</w:t>
      </w:r>
      <w:r w:rsidRPr="003F6E85">
        <w:rPr>
          <w:rFonts w:eastAsia="Calibri"/>
          <w:i/>
        </w:rPr>
        <w:t>sutarties 6</w:t>
      </w:r>
      <w:r w:rsidR="003C0460" w:rsidRPr="003F6E85">
        <w:rPr>
          <w:rFonts w:eastAsia="Calibri"/>
          <w:i/>
        </w:rPr>
        <w:t xml:space="preserve"> priedas</w:t>
      </w:r>
      <w:r w:rsidRPr="003F6E85">
        <w:rPr>
          <w:rFonts w:eastAsia="Calibri"/>
        </w:rPr>
        <w:t>)  ir sąmatą, Forma B–1 (</w:t>
      </w:r>
      <w:r w:rsidRPr="003F6E85">
        <w:rPr>
          <w:rFonts w:eastAsia="Calibri"/>
          <w:i/>
        </w:rPr>
        <w:t>Sutarties. 1</w:t>
      </w:r>
      <w:r w:rsidR="00C46080" w:rsidRPr="003F6E85">
        <w:rPr>
          <w:rFonts w:eastAsia="Calibri"/>
          <w:i/>
        </w:rPr>
        <w:t xml:space="preserve"> priedas</w:t>
      </w:r>
      <w:r w:rsidRPr="003F6E85">
        <w:rPr>
          <w:rFonts w:eastAsia="Calibri"/>
        </w:rPr>
        <w:t xml:space="preserve">), kurios yra neatsiejamos šios sutarties dalys. </w:t>
      </w:r>
    </w:p>
    <w:p w14:paraId="7BCCC003" w14:textId="77777777" w:rsidR="000931BE" w:rsidRPr="003F6E85" w:rsidRDefault="000931BE" w:rsidP="000931BE">
      <w:pPr>
        <w:spacing w:line="240" w:lineRule="auto"/>
        <w:ind w:firstLine="0"/>
        <w:rPr>
          <w:rFonts w:eastAsia="Calibri"/>
          <w:b/>
        </w:rPr>
      </w:pPr>
    </w:p>
    <w:p w14:paraId="5AABB101" w14:textId="77777777" w:rsidR="0005765D" w:rsidRPr="003F6E85" w:rsidRDefault="0005765D" w:rsidP="000931BE">
      <w:pPr>
        <w:spacing w:line="240" w:lineRule="auto"/>
        <w:jc w:val="center"/>
        <w:rPr>
          <w:rFonts w:eastAsia="Calibri"/>
          <w:b/>
        </w:rPr>
      </w:pPr>
      <w:r w:rsidRPr="003F6E85">
        <w:rPr>
          <w:rFonts w:eastAsia="Calibri"/>
          <w:b/>
        </w:rPr>
        <w:t>II SKYRIUS</w:t>
      </w:r>
    </w:p>
    <w:p w14:paraId="5EBE7042" w14:textId="24F500D6" w:rsidR="0005765D" w:rsidRPr="003F6E85" w:rsidRDefault="0005765D" w:rsidP="000931BE">
      <w:pPr>
        <w:spacing w:line="240" w:lineRule="auto"/>
        <w:jc w:val="center"/>
        <w:rPr>
          <w:rFonts w:eastAsia="Calibri"/>
          <w:b/>
        </w:rPr>
      </w:pPr>
      <w:r w:rsidRPr="003F6E85">
        <w:rPr>
          <w:rFonts w:eastAsia="Calibri"/>
          <w:b/>
        </w:rPr>
        <w:t>ŠALIŲ ĮSIPAREIGOJIMAI IR TEISĖS</w:t>
      </w:r>
    </w:p>
    <w:p w14:paraId="4AE58438" w14:textId="632BDE1E" w:rsidR="0005765D" w:rsidRPr="003F6E85" w:rsidRDefault="0005765D" w:rsidP="000931BE">
      <w:pPr>
        <w:tabs>
          <w:tab w:val="left" w:pos="1134"/>
          <w:tab w:val="left" w:pos="1701"/>
        </w:tabs>
        <w:spacing w:line="276" w:lineRule="auto"/>
        <w:ind w:firstLine="1134"/>
        <w:rPr>
          <w:rFonts w:eastAsia="Calibri"/>
        </w:rPr>
      </w:pPr>
      <w:r w:rsidRPr="003F6E85">
        <w:rPr>
          <w:rFonts w:eastAsia="Calibri"/>
        </w:rPr>
        <w:t>2.1.</w:t>
      </w:r>
      <w:r w:rsidR="00B573A4" w:rsidRPr="003F6E85">
        <w:rPr>
          <w:rFonts w:eastAsia="Calibri"/>
        </w:rPr>
        <w:t xml:space="preserve"> </w:t>
      </w:r>
      <w:r w:rsidRPr="003F6E85">
        <w:rPr>
          <w:rFonts w:eastAsia="Calibri"/>
        </w:rPr>
        <w:t>Lėšų gavėjas įsipareigoja:</w:t>
      </w:r>
    </w:p>
    <w:p w14:paraId="620E35ED" w14:textId="77777777" w:rsidR="0005765D" w:rsidRPr="003F6E85" w:rsidRDefault="0005765D" w:rsidP="000931BE">
      <w:pPr>
        <w:tabs>
          <w:tab w:val="left" w:pos="1134"/>
        </w:tabs>
        <w:spacing w:line="276" w:lineRule="auto"/>
        <w:ind w:firstLine="1134"/>
        <w:rPr>
          <w:rFonts w:eastAsia="Calibri"/>
        </w:rPr>
      </w:pPr>
      <w:r w:rsidRPr="003F6E85">
        <w:rPr>
          <w:rFonts w:eastAsia="Calibri"/>
        </w:rPr>
        <w:t xml:space="preserve">2.1.1. laikytis detalaus biudžeto lėšų paskirstymo pagal Projekto biudžeto sąmatą   (lentelėje galimas lėšų perskirstymas pagal ekonominę klasifikaciją) </w:t>
      </w:r>
      <w:r w:rsidRPr="003F6E85">
        <w:rPr>
          <w:rFonts w:eastAsia="Calibri"/>
          <w:i/>
        </w:rPr>
        <w:t>Sutarties 1</w:t>
      </w:r>
      <w:r w:rsidR="00860B89" w:rsidRPr="003F6E85">
        <w:rPr>
          <w:rFonts w:eastAsia="Calibri"/>
          <w:i/>
        </w:rPr>
        <w:t xml:space="preserve"> priedas</w:t>
      </w:r>
      <w:r w:rsidRPr="003F6E85">
        <w:rPr>
          <w:rFonts w:eastAsia="Calibri"/>
        </w:rPr>
        <w:t xml:space="preserve">; </w:t>
      </w:r>
    </w:p>
    <w:p w14:paraId="5637C047" w14:textId="77777777" w:rsidR="0005765D" w:rsidRPr="003F6E85" w:rsidRDefault="0005765D" w:rsidP="000931BE">
      <w:pPr>
        <w:tabs>
          <w:tab w:val="left" w:pos="1701"/>
        </w:tabs>
        <w:spacing w:line="276" w:lineRule="auto"/>
        <w:ind w:firstLine="1134"/>
        <w:rPr>
          <w:rFonts w:eastAsia="Calibri"/>
        </w:rPr>
      </w:pPr>
      <w:r w:rsidRPr="003F6E85">
        <w:rPr>
          <w:rFonts w:eastAsia="Calibri"/>
        </w:rPr>
        <w:t>2.1.2. gautas lėšas įtraukti į apskaitą ir apskaityti Lietuvos Respublikos teisės aktų nustatyta tvarka;</w:t>
      </w:r>
    </w:p>
    <w:p w14:paraId="33D8554F" w14:textId="77777777" w:rsidR="0005765D" w:rsidRPr="003F6E85" w:rsidRDefault="0005765D" w:rsidP="000931BE">
      <w:pPr>
        <w:tabs>
          <w:tab w:val="left" w:pos="1134"/>
        </w:tabs>
        <w:spacing w:line="276" w:lineRule="auto"/>
        <w:ind w:firstLine="1134"/>
        <w:rPr>
          <w:rFonts w:eastAsia="Calibri"/>
        </w:rPr>
      </w:pPr>
      <w:bookmarkStart w:id="32" w:name="_Hlk135855036"/>
      <w:r w:rsidRPr="003F6E85">
        <w:rPr>
          <w:rFonts w:eastAsia="Calibri"/>
        </w:rPr>
        <w:t xml:space="preserve">2.1.3. </w:t>
      </w:r>
      <w:r w:rsidR="00B573A4" w:rsidRPr="003F6E85">
        <w:rPr>
          <w:rFonts w:eastAsia="Calibri"/>
        </w:rPr>
        <w:t>Sutarties 1.1 papunktyje nurodytą Projektą įvykdyti iki Paraiškoje nusimatytos Projekto įgyvendinimo pabaigos datos (20.... m.  ...(</w:t>
      </w:r>
      <w:r w:rsidR="00B573A4" w:rsidRPr="003F6E85">
        <w:rPr>
          <w:rFonts w:eastAsia="Calibri"/>
          <w:i/>
          <w:iCs/>
        </w:rPr>
        <w:t>mėnuo</w:t>
      </w:r>
      <w:r w:rsidR="00B573A4" w:rsidRPr="003F6E85">
        <w:rPr>
          <w:rFonts w:eastAsia="Calibri"/>
        </w:rPr>
        <w:t>).....  ...... d.</w:t>
      </w:r>
      <w:r w:rsidR="00EE47BC" w:rsidRPr="003F6E85">
        <w:rPr>
          <w:rFonts w:eastAsia="Calibri"/>
        </w:rPr>
        <w:t>)</w:t>
      </w:r>
      <w:r w:rsidR="00B573A4" w:rsidRPr="003F6E85">
        <w:rPr>
          <w:rFonts w:eastAsia="Calibri"/>
        </w:rPr>
        <w:t>;</w:t>
      </w:r>
    </w:p>
    <w:bookmarkEnd w:id="32"/>
    <w:p w14:paraId="0D4D98A9" w14:textId="77777777" w:rsidR="0005765D" w:rsidRPr="003F6E85" w:rsidRDefault="0005765D" w:rsidP="000931BE">
      <w:pPr>
        <w:numPr>
          <w:ilvl w:val="2"/>
          <w:numId w:val="18"/>
        </w:numPr>
        <w:tabs>
          <w:tab w:val="left" w:pos="1134"/>
          <w:tab w:val="left" w:pos="1701"/>
        </w:tabs>
        <w:spacing w:line="276" w:lineRule="auto"/>
        <w:ind w:left="0" w:firstLine="1128"/>
        <w:contextualSpacing/>
        <w:rPr>
          <w:rFonts w:eastAsia="Calibri"/>
        </w:rPr>
      </w:pPr>
      <w:r w:rsidRPr="003F6E85">
        <w:rPr>
          <w:rFonts w:eastAsia="Calibri"/>
        </w:rPr>
        <w:lastRenderedPageBreak/>
        <w:t xml:space="preserve">gautas lėšas naudoti pagal tikslinę paskirtį, užtikrinti lėšų naudojimo teisėtumą, ekonomiškumą, efektyvumą ir rezultatyvumą; </w:t>
      </w:r>
    </w:p>
    <w:p w14:paraId="74E64084" w14:textId="77777777" w:rsidR="0005765D" w:rsidRPr="003F6E85" w:rsidRDefault="0005765D" w:rsidP="000931BE">
      <w:pPr>
        <w:numPr>
          <w:ilvl w:val="2"/>
          <w:numId w:val="18"/>
        </w:numPr>
        <w:tabs>
          <w:tab w:val="num" w:pos="1134"/>
          <w:tab w:val="left" w:pos="1701"/>
        </w:tabs>
        <w:spacing w:line="276" w:lineRule="auto"/>
        <w:ind w:left="0" w:firstLine="1128"/>
        <w:contextualSpacing/>
        <w:rPr>
          <w:rFonts w:eastAsia="Calibri"/>
        </w:rPr>
      </w:pPr>
      <w:r w:rsidRPr="003F6E85">
        <w:rPr>
          <w:rFonts w:eastAsia="Calibri"/>
        </w:rPr>
        <w:t>perkant prekes, paslaugas ir darbus laikytis Lietuvos Respublikos viešųjų pirkimų įstatymų nustatytos tvarkos;</w:t>
      </w:r>
    </w:p>
    <w:p w14:paraId="4045FFD7" w14:textId="77777777" w:rsidR="0005765D" w:rsidRPr="003F6E85" w:rsidRDefault="0005765D" w:rsidP="000931BE">
      <w:pPr>
        <w:numPr>
          <w:ilvl w:val="2"/>
          <w:numId w:val="18"/>
        </w:numPr>
        <w:tabs>
          <w:tab w:val="num" w:pos="709"/>
          <w:tab w:val="num" w:pos="1134"/>
          <w:tab w:val="left" w:pos="1701"/>
        </w:tabs>
        <w:spacing w:line="276" w:lineRule="auto"/>
        <w:ind w:left="0" w:firstLine="1128"/>
        <w:contextualSpacing/>
        <w:rPr>
          <w:rFonts w:eastAsia="Calibri"/>
        </w:rPr>
      </w:pPr>
      <w:r w:rsidRPr="003F6E85">
        <w:rPr>
          <w:rFonts w:eastAsia="Calibri"/>
        </w:rPr>
        <w:t>Asignavimų valdytojui paprašius, teikti visą informaciją apie Sutarties vykdymo eigą, pasiekimo rezultatus ir tikslinti pateiktus dokumentus bei ataskaitas;</w:t>
      </w:r>
    </w:p>
    <w:p w14:paraId="5874A68F" w14:textId="77777777" w:rsidR="00EC3D5C" w:rsidRPr="003F6E85" w:rsidRDefault="00B573A4" w:rsidP="000931BE">
      <w:pPr>
        <w:numPr>
          <w:ilvl w:val="2"/>
          <w:numId w:val="18"/>
        </w:numPr>
        <w:tabs>
          <w:tab w:val="num" w:pos="709"/>
          <w:tab w:val="num" w:pos="1134"/>
          <w:tab w:val="left" w:pos="1701"/>
        </w:tabs>
        <w:spacing w:line="276" w:lineRule="auto"/>
        <w:ind w:left="0" w:firstLine="1134"/>
        <w:contextualSpacing/>
        <w:rPr>
          <w:rFonts w:eastAsia="Calibri"/>
        </w:rPr>
      </w:pPr>
      <w:r w:rsidRPr="003F6E85">
        <w:t xml:space="preserve">Lėšų gavėjas įsipareigoja laikytis </w:t>
      </w:r>
      <w:r w:rsidR="00EE47BC" w:rsidRPr="003F6E85">
        <w:t xml:space="preserve">Viešųjų paslaugų kūrybinių industrijų plėtotei organizavimo ir vykdymo </w:t>
      </w:r>
      <w:r w:rsidRPr="003F6E85">
        <w:t>finansavimo</w:t>
      </w:r>
      <w:r w:rsidR="00EC3D5C" w:rsidRPr="003F6E85">
        <w:t xml:space="preserve"> tvarkos aprašo (toliau – Aprašas), patvirtinto Anykščių rajono savivaldybės tarybos 20…. m. …… ….. d. sprendimu Nr. 1-TS-…  „Dėl</w:t>
      </w:r>
      <w:r w:rsidR="00EE47BC" w:rsidRPr="003F6E85">
        <w:t xml:space="preserve"> Viešųjų paslaugų kūrybinių industrijų plėtotei organizavimo ir vykdymo finansavimo</w:t>
      </w:r>
      <w:r w:rsidR="00EC3D5C" w:rsidRPr="003F6E85">
        <w:t xml:space="preserve"> tvarkos aprašo tvirtinimo”.</w:t>
      </w:r>
    </w:p>
    <w:p w14:paraId="0E26926B" w14:textId="77777777" w:rsidR="0005765D" w:rsidRPr="003F6E85" w:rsidRDefault="0005765D" w:rsidP="000931BE">
      <w:pPr>
        <w:numPr>
          <w:ilvl w:val="2"/>
          <w:numId w:val="18"/>
        </w:numPr>
        <w:tabs>
          <w:tab w:val="num" w:pos="709"/>
          <w:tab w:val="num" w:pos="1134"/>
          <w:tab w:val="left" w:pos="1701"/>
        </w:tabs>
        <w:spacing w:line="276" w:lineRule="auto"/>
        <w:ind w:left="0" w:firstLine="1134"/>
        <w:contextualSpacing/>
        <w:rPr>
          <w:rFonts w:eastAsia="Calibri"/>
        </w:rPr>
      </w:pPr>
      <w:r w:rsidRPr="003F6E85">
        <w:rPr>
          <w:rFonts w:eastAsia="Calibri"/>
        </w:rPr>
        <w:t>Įvykdžius projektą:</w:t>
      </w:r>
    </w:p>
    <w:p w14:paraId="78CBDDDF" w14:textId="77777777" w:rsidR="0005765D" w:rsidRPr="003F6E85" w:rsidRDefault="0005765D" w:rsidP="000931BE">
      <w:pPr>
        <w:widowControl w:val="0"/>
        <w:tabs>
          <w:tab w:val="left" w:pos="851"/>
        </w:tabs>
        <w:autoSpaceDE w:val="0"/>
        <w:autoSpaceDN w:val="0"/>
        <w:adjustRightInd w:val="0"/>
        <w:spacing w:line="276" w:lineRule="auto"/>
        <w:ind w:firstLine="1134"/>
        <w:rPr>
          <w:rFonts w:eastAsia="Calibri"/>
        </w:rPr>
      </w:pPr>
      <w:r w:rsidRPr="003F6E85">
        <w:rPr>
          <w:rFonts w:eastAsia="Calibri"/>
        </w:rPr>
        <w:t>2.1.</w:t>
      </w:r>
      <w:r w:rsidR="00A91790" w:rsidRPr="003F6E85">
        <w:rPr>
          <w:rFonts w:eastAsia="Calibri"/>
        </w:rPr>
        <w:t>8</w:t>
      </w:r>
      <w:r w:rsidRPr="003F6E85">
        <w:rPr>
          <w:rFonts w:eastAsia="Calibri"/>
        </w:rPr>
        <w:t xml:space="preserve">.1. </w:t>
      </w:r>
      <w:r w:rsidR="00A91790" w:rsidRPr="003F6E85">
        <w:rPr>
          <w:rFonts w:eastAsia="Calibri"/>
        </w:rPr>
        <w:t xml:space="preserve">Anykščių rajono savivaldybės administracijos skyriui, atsakingam už finansus ir apskaitą </w:t>
      </w:r>
      <w:r w:rsidR="00A91790" w:rsidRPr="003F6E85">
        <w:t>ne vėliau kaip per 20 (dvidešimt) darbo dienų (jeigu Projektas vykdomas 20... m. gruodžio 10</w:t>
      </w:r>
      <w:r w:rsidR="00BC217A" w:rsidRPr="003F6E85">
        <w:t>–</w:t>
      </w:r>
      <w:r w:rsidR="00A91790" w:rsidRPr="003F6E85">
        <w:t>31 d. – ne vėliau kaip iki kitų metų sausio 10 d.),</w:t>
      </w:r>
      <w:r w:rsidR="00A91790" w:rsidRPr="003F6E85">
        <w:rPr>
          <w:rFonts w:eastAsia="Calibri"/>
        </w:rPr>
        <w:t xml:space="preserve"> pateikti Lietuvos Respublikos finansų ministro nustatytos formos Biudžeto išlaidų sąmatos vykdymo ataskaitą Formą Nr. 2 (</w:t>
      </w:r>
      <w:r w:rsidR="00A91790" w:rsidRPr="003F6E85">
        <w:rPr>
          <w:rFonts w:eastAsia="Calibri"/>
          <w:i/>
        </w:rPr>
        <w:t>Sutarties 4 priedas</w:t>
      </w:r>
      <w:r w:rsidR="00A91790" w:rsidRPr="003F6E85">
        <w:rPr>
          <w:rFonts w:eastAsia="Calibri"/>
        </w:rPr>
        <w:t>), Projekto vykdymo ataskaitą</w:t>
      </w:r>
      <w:r w:rsidR="00A91790" w:rsidRPr="003F6E85">
        <w:rPr>
          <w:rFonts w:eastAsia="Calibri"/>
          <w:i/>
        </w:rPr>
        <w:t xml:space="preserve"> (Sutarties 3 priedas</w:t>
      </w:r>
      <w:r w:rsidR="00A91790" w:rsidRPr="003F6E85">
        <w:rPr>
          <w:rFonts w:eastAsia="Calibri"/>
        </w:rPr>
        <w:t xml:space="preserve">) ir finansinės apskaitos dokumentų, kuriais pagrindžiamas lėšų panaudojimas, kopijas, atsiskaitomosios sąskaitos </w:t>
      </w:r>
      <w:r w:rsidR="00552503" w:rsidRPr="003F6E85">
        <w:rPr>
          <w:rFonts w:eastAsia="Calibri"/>
        </w:rPr>
        <w:t xml:space="preserve">finansų įstaigos </w:t>
      </w:r>
      <w:r w:rsidR="00A91790" w:rsidRPr="003F6E85">
        <w:rPr>
          <w:rFonts w:eastAsia="Calibri"/>
        </w:rPr>
        <w:t>išrašus arba mokėjimo pavedimus</w:t>
      </w:r>
      <w:r w:rsidRPr="003F6E85">
        <w:rPr>
          <w:rFonts w:eastAsia="Calibri"/>
        </w:rPr>
        <w:t>;</w:t>
      </w:r>
    </w:p>
    <w:p w14:paraId="400BAD65" w14:textId="77777777" w:rsidR="009507DE" w:rsidRPr="003F6E85" w:rsidRDefault="0005765D" w:rsidP="000931BE">
      <w:pPr>
        <w:tabs>
          <w:tab w:val="left" w:pos="1134"/>
        </w:tabs>
        <w:spacing w:line="276" w:lineRule="auto"/>
        <w:ind w:firstLine="1134"/>
        <w:rPr>
          <w:rFonts w:eastAsia="Calibri"/>
        </w:rPr>
      </w:pPr>
      <w:bookmarkStart w:id="33" w:name="_Hlk141262540"/>
      <w:r w:rsidRPr="003F6E85">
        <w:rPr>
          <w:rFonts w:eastAsia="Calibri"/>
        </w:rPr>
        <w:t>2.1.</w:t>
      </w:r>
      <w:r w:rsidR="00A91790" w:rsidRPr="003F6E85">
        <w:rPr>
          <w:rFonts w:eastAsia="Calibri"/>
        </w:rPr>
        <w:t>8</w:t>
      </w:r>
      <w:r w:rsidRPr="003F6E85">
        <w:rPr>
          <w:rFonts w:eastAsia="Calibri"/>
        </w:rPr>
        <w:t xml:space="preserve">.2. </w:t>
      </w:r>
      <w:r w:rsidR="009507DE" w:rsidRPr="003F6E85">
        <w:rPr>
          <w:rFonts w:eastAsia="Calibri"/>
        </w:rPr>
        <w:t>Anykščių rajono savivaldybės administracijos skyriui</w:t>
      </w:r>
      <w:r w:rsidR="00C26757" w:rsidRPr="003F6E85">
        <w:rPr>
          <w:rFonts w:eastAsia="Calibri"/>
        </w:rPr>
        <w:t xml:space="preserve">, atsakingam už </w:t>
      </w:r>
      <w:r w:rsidR="006D4A4F" w:rsidRPr="003F6E85">
        <w:rPr>
          <w:rFonts w:eastAsia="Calibri"/>
        </w:rPr>
        <w:t>kultūrą ir turizmą</w:t>
      </w:r>
      <w:r w:rsidR="00C26757" w:rsidRPr="003F6E85">
        <w:rPr>
          <w:rFonts w:eastAsia="Calibri"/>
        </w:rPr>
        <w:t>,</w:t>
      </w:r>
      <w:r w:rsidR="009507DE" w:rsidRPr="003F6E85">
        <w:rPr>
          <w:rFonts w:eastAsia="Calibri"/>
        </w:rPr>
        <w:t xml:space="preserve"> ne vėliau kaip per 20 d. d.</w:t>
      </w:r>
      <w:r w:rsidR="00A91790" w:rsidRPr="003F6E85">
        <w:rPr>
          <w:rFonts w:eastAsia="Calibri"/>
        </w:rPr>
        <w:t xml:space="preserve"> </w:t>
      </w:r>
      <w:r w:rsidR="009507DE" w:rsidRPr="003F6E85">
        <w:rPr>
          <w:rFonts w:eastAsia="Calibri"/>
        </w:rPr>
        <w:t xml:space="preserve"> įgyvendinus projektą</w:t>
      </w:r>
      <w:r w:rsidR="00A91790" w:rsidRPr="003F6E85">
        <w:rPr>
          <w:rFonts w:eastAsia="Calibri"/>
        </w:rPr>
        <w:t xml:space="preserve"> </w:t>
      </w:r>
      <w:r w:rsidR="00A91790" w:rsidRPr="003F6E85">
        <w:t>(jeigu Projektas vykdomas 20... m. gruodžio 10</w:t>
      </w:r>
      <w:r w:rsidR="00BC217A" w:rsidRPr="003F6E85">
        <w:t>–</w:t>
      </w:r>
      <w:r w:rsidR="00A91790" w:rsidRPr="003F6E85">
        <w:t>31 d. – ne vėliau kaip iki kitų metų sausio 10 d.)</w:t>
      </w:r>
      <w:r w:rsidR="009507DE" w:rsidRPr="003F6E85">
        <w:rPr>
          <w:rFonts w:eastAsia="Calibri"/>
        </w:rPr>
        <w:t xml:space="preserve">, pateikti Projekto dalykinę ataskaitą </w:t>
      </w:r>
      <w:r w:rsidR="009507DE" w:rsidRPr="003F6E85">
        <w:rPr>
          <w:rFonts w:eastAsia="Calibri"/>
          <w:i/>
        </w:rPr>
        <w:t>(Sutarties 5 priedas)</w:t>
      </w:r>
      <w:r w:rsidR="009507DE" w:rsidRPr="003F6E85">
        <w:rPr>
          <w:rFonts w:eastAsia="Calibri"/>
        </w:rPr>
        <w:t>;</w:t>
      </w:r>
    </w:p>
    <w:bookmarkEnd w:id="33"/>
    <w:p w14:paraId="1B07DF6C" w14:textId="77777777" w:rsidR="0005765D" w:rsidRPr="003F6E85" w:rsidRDefault="0005765D" w:rsidP="000931BE">
      <w:pPr>
        <w:tabs>
          <w:tab w:val="left" w:pos="1134"/>
        </w:tabs>
        <w:spacing w:line="276" w:lineRule="auto"/>
        <w:ind w:firstLine="1134"/>
        <w:rPr>
          <w:rFonts w:eastAsia="Calibri"/>
        </w:rPr>
      </w:pPr>
      <w:r w:rsidRPr="003F6E85">
        <w:rPr>
          <w:rFonts w:eastAsia="Calibri"/>
        </w:rPr>
        <w:t>2.1</w:t>
      </w:r>
      <w:r w:rsidR="00A91790" w:rsidRPr="003F6E85">
        <w:rPr>
          <w:rFonts w:eastAsia="Calibri"/>
        </w:rPr>
        <w:t>.9</w:t>
      </w:r>
      <w:r w:rsidRPr="003F6E85">
        <w:rPr>
          <w:rFonts w:eastAsia="Calibri"/>
        </w:rPr>
        <w:t>. pasibaigus metams, pagal šią Sutartį gautas, tačiau nepanaudotas l</w:t>
      </w:r>
      <w:r w:rsidR="001A2C5A" w:rsidRPr="003F6E85">
        <w:rPr>
          <w:rFonts w:eastAsia="Calibri"/>
        </w:rPr>
        <w:t>ėšas ne vė</w:t>
      </w:r>
      <w:r w:rsidR="00776E61" w:rsidRPr="003F6E85">
        <w:rPr>
          <w:rFonts w:eastAsia="Calibri"/>
        </w:rPr>
        <w:t xml:space="preserve">liau kaip iki 20   </w:t>
      </w:r>
      <w:r w:rsidR="001A2C5A" w:rsidRPr="003F6E85">
        <w:rPr>
          <w:rFonts w:eastAsia="Calibri"/>
        </w:rPr>
        <w:t xml:space="preserve"> m. gruodžio 23</w:t>
      </w:r>
      <w:r w:rsidRPr="003F6E85">
        <w:rPr>
          <w:rFonts w:eastAsia="Calibri"/>
        </w:rPr>
        <w:t xml:space="preserve"> d. grąžinti į Anykščių rajono savivaldybės biudžeto sąskaitą </w:t>
      </w:r>
      <w:r w:rsidR="00B1091E" w:rsidRPr="003F6E85">
        <w:rPr>
          <w:rFonts w:eastAsia="Calibri"/>
        </w:rPr>
        <w:t>finansų įstaigoje</w:t>
      </w:r>
      <w:r w:rsidRPr="003F6E85">
        <w:rPr>
          <w:rFonts w:eastAsia="Calibri"/>
        </w:rPr>
        <w:t xml:space="preserve">; </w:t>
      </w:r>
    </w:p>
    <w:p w14:paraId="18130303" w14:textId="77777777" w:rsidR="0005765D" w:rsidRPr="003F6E85" w:rsidRDefault="0005765D" w:rsidP="000931BE">
      <w:pPr>
        <w:tabs>
          <w:tab w:val="left" w:pos="1134"/>
        </w:tabs>
        <w:spacing w:line="276" w:lineRule="auto"/>
        <w:rPr>
          <w:rFonts w:eastAsia="Calibri"/>
        </w:rPr>
      </w:pPr>
      <w:r w:rsidRPr="003F6E85">
        <w:rPr>
          <w:rFonts w:eastAsia="Calibri"/>
        </w:rPr>
        <w:tab/>
        <w:t>2.1.</w:t>
      </w:r>
      <w:r w:rsidR="00A91790" w:rsidRPr="003F6E85">
        <w:rPr>
          <w:rFonts w:eastAsia="Calibri"/>
        </w:rPr>
        <w:t>10</w:t>
      </w:r>
      <w:r w:rsidRPr="003F6E85">
        <w:rPr>
          <w:rFonts w:eastAsia="Calibri"/>
        </w:rPr>
        <w:t xml:space="preserve">. ne vėliau kaip per 5 (penkias) darbo dienas informuoti Asignavimų valdytoją apie savo organizacijos rekvizitų ar sąskaitos </w:t>
      </w:r>
      <w:r w:rsidR="003C183A" w:rsidRPr="003F6E85">
        <w:rPr>
          <w:rFonts w:eastAsia="Calibri"/>
        </w:rPr>
        <w:t>finansų įstaigoje</w:t>
      </w:r>
      <w:r w:rsidRPr="003F6E85">
        <w:rPr>
          <w:rFonts w:eastAsia="Calibri"/>
        </w:rPr>
        <w:t xml:space="preserve"> pasikeitimą.</w:t>
      </w:r>
    </w:p>
    <w:p w14:paraId="2C673639" w14:textId="77777777" w:rsidR="0005765D" w:rsidRPr="003F6E85" w:rsidRDefault="0005765D" w:rsidP="000931BE">
      <w:pPr>
        <w:tabs>
          <w:tab w:val="left" w:pos="1134"/>
        </w:tabs>
        <w:spacing w:line="276" w:lineRule="auto"/>
        <w:rPr>
          <w:rFonts w:eastAsia="Calibri"/>
        </w:rPr>
      </w:pPr>
      <w:r w:rsidRPr="003F6E85">
        <w:rPr>
          <w:rFonts w:eastAsia="Calibri"/>
        </w:rPr>
        <w:tab/>
        <w:t>2.2. Lėšų gavėjas įsipareigoja viešinant veiklas, susijusias su Projekto įgyvendinimu, informuoti visuomenę (kvietime, skelbime, straipsniuose, socialiniuose tinkluose ir kt.), kad projekto veiklos finansuojamos Anykščių rajono savivaldybės biudžeto lėšomis.</w:t>
      </w:r>
    </w:p>
    <w:p w14:paraId="0E980206" w14:textId="77777777" w:rsidR="0005765D" w:rsidRPr="003F6E85" w:rsidRDefault="0005765D" w:rsidP="000931BE">
      <w:pPr>
        <w:tabs>
          <w:tab w:val="left" w:pos="0"/>
          <w:tab w:val="left" w:pos="1134"/>
        </w:tabs>
        <w:spacing w:line="276" w:lineRule="auto"/>
        <w:rPr>
          <w:rFonts w:eastAsia="Calibri"/>
        </w:rPr>
      </w:pPr>
      <w:r w:rsidRPr="003F6E85">
        <w:rPr>
          <w:rFonts w:eastAsia="Calibri"/>
        </w:rPr>
        <w:tab/>
        <w:t xml:space="preserve">2.3. Lėšų gavėjas turi teisę koreguoti Projekto biudžetą, prieš tai apie numatomą Projekto biudžeto keitimą raštu informavęs priemonę, pagal kurią įgyvendinamas Projektas, koordinuojantį skyrių (arba  </w:t>
      </w:r>
      <w:r w:rsidR="00423D34" w:rsidRPr="003F6E85">
        <w:rPr>
          <w:rFonts w:eastAsia="Calibri"/>
        </w:rPr>
        <w:t>K</w:t>
      </w:r>
      <w:r w:rsidRPr="003F6E85">
        <w:rPr>
          <w:rFonts w:eastAsia="Calibri"/>
        </w:rPr>
        <w:t xml:space="preserve">oordinatorių). </w:t>
      </w:r>
    </w:p>
    <w:p w14:paraId="7892676F" w14:textId="77777777" w:rsidR="0005765D" w:rsidRPr="003F6E85" w:rsidRDefault="0005765D" w:rsidP="000931BE">
      <w:pPr>
        <w:tabs>
          <w:tab w:val="left" w:pos="0"/>
          <w:tab w:val="left" w:pos="1134"/>
        </w:tabs>
        <w:spacing w:line="276" w:lineRule="auto"/>
        <w:rPr>
          <w:rFonts w:eastAsia="Calibri"/>
        </w:rPr>
      </w:pPr>
      <w:r w:rsidRPr="003F6E85">
        <w:rPr>
          <w:rFonts w:eastAsia="Calibri"/>
        </w:rPr>
        <w:tab/>
        <w:t>2.4. Asignavimų valdytojas įsipareigoja:</w:t>
      </w:r>
    </w:p>
    <w:p w14:paraId="23970390" w14:textId="77777777" w:rsidR="0005765D" w:rsidRPr="003F6E85" w:rsidRDefault="0005765D" w:rsidP="000931BE">
      <w:pPr>
        <w:tabs>
          <w:tab w:val="left" w:pos="0"/>
          <w:tab w:val="left" w:pos="1134"/>
        </w:tabs>
        <w:spacing w:line="276" w:lineRule="auto"/>
        <w:rPr>
          <w:rFonts w:eastAsia="Calibri"/>
        </w:rPr>
      </w:pPr>
      <w:r w:rsidRPr="003F6E85">
        <w:rPr>
          <w:rFonts w:eastAsia="Calibri"/>
        </w:rPr>
        <w:tab/>
        <w:t>2.4.1. pervesti Lėšų gavėjui ___________ Eur (</w:t>
      </w:r>
      <w:r w:rsidRPr="003F6E85">
        <w:rPr>
          <w:rFonts w:eastAsia="Calibri"/>
          <w:i/>
        </w:rPr>
        <w:t>suma žodžiais</w:t>
      </w:r>
      <w:r w:rsidRPr="003F6E85">
        <w:rPr>
          <w:rFonts w:eastAsia="Calibri"/>
        </w:rPr>
        <w:t xml:space="preserve">) į Lėšų gavėjo </w:t>
      </w:r>
      <w:r w:rsidR="003C183A" w:rsidRPr="003F6E85">
        <w:rPr>
          <w:rFonts w:eastAsia="Calibri"/>
        </w:rPr>
        <w:t>finansų įstaigos</w:t>
      </w:r>
      <w:r w:rsidRPr="003F6E85">
        <w:rPr>
          <w:rFonts w:eastAsia="Calibri"/>
        </w:rPr>
        <w:t xml:space="preserve"> sąskaitą, Projektui, nurodytam šios Sutarties 1.1 papunktyje, finansuoti pagal sąmatą Forma B–1 (</w:t>
      </w:r>
      <w:r w:rsidR="00E8546C" w:rsidRPr="003F6E85">
        <w:rPr>
          <w:rFonts w:eastAsia="Calibri"/>
          <w:i/>
        </w:rPr>
        <w:t xml:space="preserve">Sutarties </w:t>
      </w:r>
      <w:r w:rsidRPr="003F6E85">
        <w:rPr>
          <w:rFonts w:eastAsia="Calibri"/>
          <w:i/>
        </w:rPr>
        <w:t>1</w:t>
      </w:r>
      <w:r w:rsidR="00E8546C" w:rsidRPr="003F6E85">
        <w:rPr>
          <w:rFonts w:eastAsia="Calibri"/>
          <w:i/>
        </w:rPr>
        <w:t xml:space="preserve"> priedas</w:t>
      </w:r>
      <w:r w:rsidRPr="003F6E85">
        <w:rPr>
          <w:rFonts w:eastAsia="Calibri"/>
          <w:i/>
        </w:rPr>
        <w:t>)</w:t>
      </w:r>
      <w:r w:rsidRPr="003F6E85">
        <w:rPr>
          <w:rFonts w:eastAsia="Calibri"/>
        </w:rPr>
        <w:t xml:space="preserve">; </w:t>
      </w:r>
    </w:p>
    <w:p w14:paraId="73707710" w14:textId="77777777" w:rsidR="0005765D" w:rsidRPr="003F6E85" w:rsidRDefault="0005765D" w:rsidP="000931BE">
      <w:pPr>
        <w:tabs>
          <w:tab w:val="left" w:pos="0"/>
          <w:tab w:val="left" w:pos="1134"/>
        </w:tabs>
        <w:spacing w:line="276" w:lineRule="auto"/>
        <w:rPr>
          <w:rFonts w:eastAsia="Calibri"/>
        </w:rPr>
      </w:pPr>
      <w:r w:rsidRPr="003F6E85">
        <w:rPr>
          <w:rFonts w:eastAsia="Calibri"/>
        </w:rPr>
        <w:tab/>
        <w:t>2.4.2. pastebėjus nukrypimų nuo šios Sutarties sąlygų arba kitokių trūkumų, pranešti apie juos Lėšų gavėjui per 5 (penkias) darbo dienas.</w:t>
      </w:r>
    </w:p>
    <w:p w14:paraId="3C949327" w14:textId="77777777" w:rsidR="0005765D" w:rsidRPr="003F6E85" w:rsidRDefault="0005765D" w:rsidP="000931BE">
      <w:pPr>
        <w:spacing w:line="240" w:lineRule="auto"/>
        <w:rPr>
          <w:rFonts w:eastAsia="Calibri"/>
          <w:bCs/>
        </w:rPr>
      </w:pPr>
    </w:p>
    <w:p w14:paraId="2ADE2034" w14:textId="77777777" w:rsidR="0005765D" w:rsidRPr="003F6E85" w:rsidRDefault="0005765D" w:rsidP="000931BE">
      <w:pPr>
        <w:spacing w:line="240" w:lineRule="auto"/>
        <w:jc w:val="center"/>
        <w:rPr>
          <w:rFonts w:eastAsia="Calibri"/>
          <w:b/>
        </w:rPr>
      </w:pPr>
      <w:r w:rsidRPr="003F6E85">
        <w:rPr>
          <w:rFonts w:eastAsia="Calibri"/>
          <w:b/>
        </w:rPr>
        <w:t>III SKYRIUS</w:t>
      </w:r>
    </w:p>
    <w:p w14:paraId="268626FC" w14:textId="77777777" w:rsidR="0005765D" w:rsidRPr="003F6E85" w:rsidRDefault="0005765D" w:rsidP="000931BE">
      <w:pPr>
        <w:spacing w:line="240" w:lineRule="auto"/>
        <w:jc w:val="center"/>
        <w:rPr>
          <w:rFonts w:eastAsia="Calibri"/>
          <w:b/>
        </w:rPr>
      </w:pPr>
      <w:r w:rsidRPr="003F6E85">
        <w:rPr>
          <w:rFonts w:eastAsia="Calibri"/>
          <w:b/>
        </w:rPr>
        <w:t>LĖŠŲ PERVEDIMO TVARKA</w:t>
      </w:r>
    </w:p>
    <w:p w14:paraId="03925EF4" w14:textId="77777777" w:rsidR="0005765D" w:rsidRPr="003F6E85" w:rsidRDefault="0005765D" w:rsidP="000931BE">
      <w:pPr>
        <w:spacing w:line="240" w:lineRule="auto"/>
        <w:jc w:val="center"/>
        <w:rPr>
          <w:rFonts w:eastAsia="Calibri"/>
          <w:b/>
        </w:rPr>
      </w:pPr>
    </w:p>
    <w:p w14:paraId="21515C1B" w14:textId="77777777" w:rsidR="0005765D" w:rsidRPr="003F6E85" w:rsidRDefault="0005765D" w:rsidP="000931BE">
      <w:pPr>
        <w:tabs>
          <w:tab w:val="left" w:pos="1134"/>
        </w:tabs>
        <w:spacing w:line="276" w:lineRule="auto"/>
        <w:ind w:firstLine="1134"/>
        <w:rPr>
          <w:rFonts w:eastAsia="Calibri"/>
          <w:i/>
        </w:rPr>
      </w:pPr>
      <w:r w:rsidRPr="003F6E85">
        <w:rPr>
          <w:rFonts w:eastAsia="Calibri"/>
        </w:rPr>
        <w:t>3.1. P</w:t>
      </w:r>
      <w:r w:rsidRPr="003F6E85">
        <w:rPr>
          <w:rFonts w:eastAsia="Calibri"/>
          <w:bCs/>
        </w:rPr>
        <w:t>asirašius Sutartį ir Anykščių rajono savivaldybės administracijos skyriui</w:t>
      </w:r>
      <w:r w:rsidR="00C26757" w:rsidRPr="003F6E85">
        <w:rPr>
          <w:rFonts w:eastAsia="Calibri"/>
          <w:bCs/>
        </w:rPr>
        <w:t>, atsakingam už finansus ir apskaitą,</w:t>
      </w:r>
      <w:r w:rsidRPr="003F6E85">
        <w:rPr>
          <w:rFonts w:eastAsia="Calibri"/>
          <w:bCs/>
        </w:rPr>
        <w:t xml:space="preserve"> pateikus prašymą lėšoms gauti </w:t>
      </w:r>
      <w:r w:rsidRPr="003F6E85">
        <w:rPr>
          <w:rFonts w:eastAsia="Calibri"/>
          <w:i/>
        </w:rPr>
        <w:t>(Sutarties 2</w:t>
      </w:r>
      <w:r w:rsidR="00E8546C" w:rsidRPr="003F6E85">
        <w:rPr>
          <w:rFonts w:eastAsia="Calibri"/>
          <w:i/>
        </w:rPr>
        <w:t xml:space="preserve"> priedas</w:t>
      </w:r>
      <w:r w:rsidRPr="003F6E85">
        <w:rPr>
          <w:rFonts w:eastAsia="Calibri"/>
        </w:rPr>
        <w:t xml:space="preserve">) bei užpildytą </w:t>
      </w:r>
      <w:r w:rsidRPr="003F6E85">
        <w:rPr>
          <w:rFonts w:eastAsia="Calibri"/>
        </w:rPr>
        <w:lastRenderedPageBreak/>
        <w:t>sąmatą Forma B–1 (</w:t>
      </w:r>
      <w:r w:rsidRPr="003F6E85">
        <w:rPr>
          <w:rFonts w:eastAsia="Calibri"/>
          <w:i/>
        </w:rPr>
        <w:t>Sutarties priedas Nr.1.</w:t>
      </w:r>
      <w:r w:rsidRPr="003F6E85">
        <w:rPr>
          <w:rFonts w:eastAsia="Calibri"/>
        </w:rPr>
        <w:t>),</w:t>
      </w:r>
      <w:r w:rsidRPr="003F6E85">
        <w:rPr>
          <w:rFonts w:eastAsia="Calibri"/>
          <w:bCs/>
        </w:rPr>
        <w:t xml:space="preserve"> Asignavimų valdytojas perveda Lėšų gavėjui šios Sutarties 2.4.1 papunktyje nurodytas lėšas. </w:t>
      </w:r>
    </w:p>
    <w:p w14:paraId="49474AC1" w14:textId="77777777" w:rsidR="0005765D" w:rsidRPr="003F6E85" w:rsidRDefault="0005765D" w:rsidP="000931BE">
      <w:pPr>
        <w:spacing w:line="276" w:lineRule="auto"/>
        <w:ind w:firstLine="720"/>
        <w:rPr>
          <w:rFonts w:eastAsia="Calibri"/>
          <w:bCs/>
        </w:rPr>
      </w:pPr>
    </w:p>
    <w:p w14:paraId="4F0BAAE0" w14:textId="77777777" w:rsidR="0005765D" w:rsidRPr="003F6E85" w:rsidRDefault="0005765D" w:rsidP="000931BE">
      <w:pPr>
        <w:spacing w:line="276" w:lineRule="auto"/>
        <w:jc w:val="center"/>
        <w:rPr>
          <w:rFonts w:eastAsia="Calibri"/>
          <w:b/>
        </w:rPr>
      </w:pPr>
      <w:r w:rsidRPr="003F6E85">
        <w:rPr>
          <w:rFonts w:eastAsia="Calibri"/>
          <w:b/>
        </w:rPr>
        <w:t>IV SKYRIUS</w:t>
      </w:r>
    </w:p>
    <w:p w14:paraId="0DA72846" w14:textId="77777777" w:rsidR="0005765D" w:rsidRPr="003F6E85" w:rsidRDefault="0005765D" w:rsidP="000931BE">
      <w:pPr>
        <w:spacing w:line="276" w:lineRule="auto"/>
        <w:jc w:val="center"/>
        <w:rPr>
          <w:rFonts w:eastAsia="Calibri"/>
          <w:b/>
        </w:rPr>
      </w:pPr>
      <w:r w:rsidRPr="003F6E85">
        <w:rPr>
          <w:rFonts w:eastAsia="Calibri"/>
          <w:b/>
        </w:rPr>
        <w:t>ŠALIŲ ATSAKOMYBĖ</w:t>
      </w:r>
    </w:p>
    <w:p w14:paraId="60C0B130" w14:textId="77777777" w:rsidR="0005765D" w:rsidRPr="003F6E85" w:rsidRDefault="0005765D" w:rsidP="000931BE">
      <w:pPr>
        <w:spacing w:line="276" w:lineRule="auto"/>
        <w:ind w:firstLine="720"/>
        <w:jc w:val="center"/>
        <w:rPr>
          <w:rFonts w:eastAsia="Calibri"/>
          <w:b/>
        </w:rPr>
      </w:pPr>
    </w:p>
    <w:p w14:paraId="5B5A5B46" w14:textId="77777777" w:rsidR="0005765D" w:rsidRPr="003F6E85" w:rsidRDefault="0005765D" w:rsidP="000931BE">
      <w:pPr>
        <w:numPr>
          <w:ilvl w:val="1"/>
          <w:numId w:val="5"/>
        </w:numPr>
        <w:tabs>
          <w:tab w:val="clear" w:pos="360"/>
          <w:tab w:val="num" w:pos="0"/>
          <w:tab w:val="num" w:pos="1070"/>
          <w:tab w:val="left" w:pos="1134"/>
          <w:tab w:val="left" w:pos="1701"/>
        </w:tabs>
        <w:spacing w:line="276" w:lineRule="auto"/>
        <w:ind w:left="0" w:firstLine="1134"/>
        <w:contextualSpacing/>
        <w:rPr>
          <w:rFonts w:eastAsia="Calibri"/>
        </w:rPr>
      </w:pPr>
      <w:r w:rsidRPr="003F6E85">
        <w:rPr>
          <w:rFonts w:eastAsia="Calibri"/>
        </w:rPr>
        <w:t>Už lėšų panaudojimą pagal tikslinę paskirtį bei įsipareigojimų pagal šią Sutartį vykdymą atsako Lėšų gavėjas įstatymų ir šios Sutarties nustatyta tvarka.</w:t>
      </w:r>
    </w:p>
    <w:p w14:paraId="346C684B" w14:textId="77777777" w:rsidR="0005765D" w:rsidRPr="003F6E85" w:rsidRDefault="0005765D" w:rsidP="000931BE">
      <w:pPr>
        <w:numPr>
          <w:ilvl w:val="1"/>
          <w:numId w:val="5"/>
        </w:numPr>
        <w:tabs>
          <w:tab w:val="clear" w:pos="360"/>
          <w:tab w:val="left" w:pos="0"/>
          <w:tab w:val="num" w:pos="1134"/>
          <w:tab w:val="left" w:pos="1701"/>
        </w:tabs>
        <w:spacing w:line="276" w:lineRule="auto"/>
        <w:ind w:left="0" w:firstLine="1134"/>
        <w:rPr>
          <w:rFonts w:eastAsia="Calibri"/>
        </w:rPr>
      </w:pPr>
      <w:r w:rsidRPr="003F6E85">
        <w:rPr>
          <w:rFonts w:eastAsia="Calibri"/>
        </w:rPr>
        <w:t>Lėšų gavėjui lėšas panaudojus ne pagal tikslinę paskirtį, šios turi būti grąžintos Asignavimų valdytojui per 10 (dešimt) kalendorinių dienų nuo tokio fakto nustatymo dienos.</w:t>
      </w:r>
    </w:p>
    <w:p w14:paraId="3DE9D33F" w14:textId="77777777" w:rsidR="0005765D" w:rsidRPr="003F6E85" w:rsidRDefault="0005765D" w:rsidP="000931BE">
      <w:pPr>
        <w:numPr>
          <w:ilvl w:val="1"/>
          <w:numId w:val="5"/>
        </w:numPr>
        <w:tabs>
          <w:tab w:val="clear" w:pos="360"/>
          <w:tab w:val="num" w:pos="0"/>
          <w:tab w:val="num" w:pos="1070"/>
          <w:tab w:val="left" w:pos="1134"/>
          <w:tab w:val="left" w:pos="1701"/>
        </w:tabs>
        <w:spacing w:line="276" w:lineRule="auto"/>
        <w:ind w:left="0" w:firstLine="1134"/>
        <w:rPr>
          <w:rFonts w:eastAsia="Calibri"/>
        </w:rPr>
      </w:pPr>
      <w:r w:rsidRPr="003F6E85">
        <w:rPr>
          <w:rFonts w:eastAsia="Calibri"/>
        </w:rPr>
        <w:t>Jeigu Lėšų gavėjas negrąžina lėšų šios Sutarties 2.1.</w:t>
      </w:r>
      <w:r w:rsidR="000F1FD9" w:rsidRPr="003F6E85">
        <w:rPr>
          <w:rFonts w:eastAsia="Calibri"/>
        </w:rPr>
        <w:t>9</w:t>
      </w:r>
      <w:r w:rsidRPr="003F6E85">
        <w:rPr>
          <w:rFonts w:eastAsia="Calibri"/>
        </w:rPr>
        <w:t xml:space="preserve"> ir 4.2 papunkčiuose nustatytu terminu, Asignavimų valdytojas turi teisę skaičiuoti 0,02 proc. delspinigių už kiekvieną pavėluotą dieną nuo negrąžintos sumos.</w:t>
      </w:r>
    </w:p>
    <w:p w14:paraId="4E59F519" w14:textId="77777777" w:rsidR="0005765D" w:rsidRPr="003F6E85" w:rsidRDefault="0005765D" w:rsidP="000931BE">
      <w:pPr>
        <w:numPr>
          <w:ilvl w:val="1"/>
          <w:numId w:val="5"/>
        </w:numPr>
        <w:tabs>
          <w:tab w:val="clear" w:pos="360"/>
          <w:tab w:val="left" w:pos="0"/>
          <w:tab w:val="num" w:pos="1070"/>
          <w:tab w:val="left" w:pos="1134"/>
          <w:tab w:val="left" w:pos="1701"/>
        </w:tabs>
        <w:spacing w:line="276" w:lineRule="auto"/>
        <w:ind w:left="0" w:firstLine="1134"/>
        <w:rPr>
          <w:rFonts w:eastAsia="Calibri"/>
        </w:rPr>
      </w:pPr>
      <w:r w:rsidRPr="003F6E85">
        <w:rPr>
          <w:rFonts w:eastAsia="Calibri"/>
        </w:rPr>
        <w:t>Už ataskaitų pateikimą laiku, informacijos ir pateiktų duomenų teisingumą, gautų lėšų apskaitos tvarkymą atsako Lėšų gavėjas.</w:t>
      </w:r>
    </w:p>
    <w:p w14:paraId="7822C1BD" w14:textId="77777777" w:rsidR="000931BE" w:rsidRPr="003F6E85" w:rsidRDefault="000931BE" w:rsidP="000931BE">
      <w:pPr>
        <w:ind w:firstLine="0"/>
        <w:rPr>
          <w:rFonts w:eastAsia="Calibri"/>
        </w:rPr>
      </w:pPr>
    </w:p>
    <w:p w14:paraId="201046FF" w14:textId="77777777" w:rsidR="0005765D" w:rsidRPr="003F6E85" w:rsidRDefault="0005765D" w:rsidP="000931BE">
      <w:pPr>
        <w:spacing w:line="240" w:lineRule="auto"/>
        <w:ind w:firstLine="360"/>
        <w:jc w:val="center"/>
        <w:rPr>
          <w:rFonts w:eastAsia="Calibri"/>
          <w:b/>
        </w:rPr>
      </w:pPr>
      <w:r w:rsidRPr="003F6E85">
        <w:rPr>
          <w:rFonts w:eastAsia="Calibri"/>
          <w:b/>
        </w:rPr>
        <w:t>V SKYRIUS</w:t>
      </w:r>
    </w:p>
    <w:p w14:paraId="2B805D82" w14:textId="77777777" w:rsidR="0005765D" w:rsidRPr="003F6E85" w:rsidRDefault="0005765D" w:rsidP="000931BE">
      <w:pPr>
        <w:spacing w:line="240" w:lineRule="auto"/>
        <w:ind w:firstLine="360"/>
        <w:jc w:val="center"/>
        <w:rPr>
          <w:rFonts w:eastAsia="Calibri"/>
          <w:b/>
        </w:rPr>
      </w:pPr>
      <w:r w:rsidRPr="003F6E85">
        <w:rPr>
          <w:rFonts w:eastAsia="Calibri"/>
          <w:b/>
        </w:rPr>
        <w:t xml:space="preserve"> KITOS SUTARTIES SĄLYGOS</w:t>
      </w:r>
    </w:p>
    <w:p w14:paraId="769018E4" w14:textId="77777777" w:rsidR="0005765D" w:rsidRPr="003F6E85" w:rsidRDefault="0005765D" w:rsidP="000931BE">
      <w:pPr>
        <w:spacing w:line="240" w:lineRule="auto"/>
        <w:ind w:firstLine="360"/>
        <w:jc w:val="center"/>
        <w:rPr>
          <w:rFonts w:eastAsia="Calibri"/>
          <w:b/>
        </w:rPr>
      </w:pPr>
    </w:p>
    <w:p w14:paraId="1117ECC6" w14:textId="77777777" w:rsidR="0005765D" w:rsidRPr="003F6E85" w:rsidRDefault="0005765D" w:rsidP="000931BE">
      <w:pPr>
        <w:tabs>
          <w:tab w:val="left" w:pos="1134"/>
          <w:tab w:val="left" w:pos="1701"/>
        </w:tabs>
        <w:spacing w:line="276" w:lineRule="auto"/>
        <w:ind w:firstLine="1134"/>
        <w:rPr>
          <w:rFonts w:eastAsia="Calibri"/>
        </w:rPr>
      </w:pPr>
      <w:r w:rsidRPr="003F6E85">
        <w:rPr>
          <w:rFonts w:eastAsia="Calibri"/>
        </w:rPr>
        <w:t xml:space="preserve">5.1. Atsiradus nuo šios Sutarties šalių nepriklausančioms </w:t>
      </w:r>
      <w:r w:rsidRPr="003F6E85">
        <w:rPr>
          <w:rFonts w:eastAsia="Calibri"/>
          <w:i/>
        </w:rPr>
        <w:t>force majeure</w:t>
      </w:r>
      <w:r w:rsidRPr="003F6E85">
        <w:rPr>
          <w:rFonts w:eastAsia="Calibri"/>
        </w:rPr>
        <w:t xml:space="preserve"> aplinkybėms, kurios trukdo vykdyti šią Sutartį, šalys privalo nedelsdamos apie tai informuoti viena kitą.</w:t>
      </w:r>
    </w:p>
    <w:p w14:paraId="5DE32AD7" w14:textId="77777777" w:rsidR="0005765D" w:rsidRPr="003F6E85" w:rsidRDefault="0005765D" w:rsidP="000931BE">
      <w:pPr>
        <w:tabs>
          <w:tab w:val="left" w:pos="1134"/>
          <w:tab w:val="left" w:pos="1701"/>
        </w:tabs>
        <w:spacing w:line="276" w:lineRule="auto"/>
        <w:ind w:firstLine="1134"/>
        <w:rPr>
          <w:rFonts w:eastAsia="Calibri"/>
        </w:rPr>
      </w:pPr>
      <w:r w:rsidRPr="003F6E85">
        <w:rPr>
          <w:rFonts w:eastAsia="Calibri"/>
        </w:rPr>
        <w:t>5.2. Ginčai tarp šalių, kylantys vykdant šią Sutartį, sprendžiami derybų keliu. Nepavykus ginčų išspręsti derybomis, jie sprendžiami teisme Lietuvos Respublikos įstatymų nustatyta tvarka.</w:t>
      </w:r>
    </w:p>
    <w:p w14:paraId="6EEF5BCF" w14:textId="77777777" w:rsidR="0005765D" w:rsidRPr="003F6E85" w:rsidRDefault="0005765D" w:rsidP="000931BE">
      <w:pPr>
        <w:tabs>
          <w:tab w:val="left" w:pos="1134"/>
        </w:tabs>
        <w:spacing w:line="276" w:lineRule="auto"/>
        <w:ind w:firstLine="1134"/>
        <w:rPr>
          <w:rFonts w:eastAsia="Calibri"/>
        </w:rPr>
      </w:pPr>
      <w:r w:rsidRPr="003F6E85">
        <w:rPr>
          <w:rFonts w:eastAsia="Calibri"/>
        </w:rPr>
        <w:t>5.</w:t>
      </w:r>
      <w:r w:rsidR="00081855" w:rsidRPr="003F6E85">
        <w:rPr>
          <w:rFonts w:eastAsia="Calibri"/>
        </w:rPr>
        <w:t>3</w:t>
      </w:r>
      <w:r w:rsidRPr="003F6E85">
        <w:rPr>
          <w:rFonts w:eastAsia="Calibri"/>
        </w:rPr>
        <w:t>. Sutartis įsigalioja nuo jos pasirašymo momento ir galioja iki visiško šalių sutartinių įsipareigojimų vykdymo.</w:t>
      </w:r>
    </w:p>
    <w:p w14:paraId="6FA20F01" w14:textId="77777777" w:rsidR="0005765D" w:rsidRDefault="0005765D" w:rsidP="000931BE">
      <w:pPr>
        <w:tabs>
          <w:tab w:val="left" w:pos="1134"/>
        </w:tabs>
        <w:spacing w:line="276" w:lineRule="auto"/>
        <w:ind w:firstLine="1134"/>
        <w:rPr>
          <w:rFonts w:eastAsia="Calibri"/>
        </w:rPr>
      </w:pPr>
      <w:r w:rsidRPr="003F6E85">
        <w:rPr>
          <w:rFonts w:eastAsia="Calibri"/>
        </w:rPr>
        <w:t>5.</w:t>
      </w:r>
      <w:r w:rsidR="00081855" w:rsidRPr="003F6E85">
        <w:rPr>
          <w:rFonts w:eastAsia="Calibri"/>
        </w:rPr>
        <w:t>4</w:t>
      </w:r>
      <w:r w:rsidRPr="003F6E85">
        <w:rPr>
          <w:rFonts w:eastAsia="Calibri"/>
        </w:rPr>
        <w:t>. Sutartis ir Sutarties priedai, sudaryti dviem egzemplioriais, turinčiais vienodą teisinę galią, pateikiami po vieną egzempliorių kiekvienai Sutarties šaliai. Šalys pasirašo kiekviename Sutarties lape.</w:t>
      </w:r>
    </w:p>
    <w:p w14:paraId="30AEF5C1" w14:textId="0FD749AD" w:rsidR="00524437" w:rsidRDefault="00524437" w:rsidP="000931BE">
      <w:pPr>
        <w:tabs>
          <w:tab w:val="left" w:pos="1134"/>
        </w:tabs>
        <w:spacing w:line="276" w:lineRule="auto"/>
        <w:ind w:firstLine="1134"/>
        <w:rPr>
          <w:rFonts w:eastAsia="Calibri"/>
        </w:rPr>
      </w:pPr>
      <w:r>
        <w:rPr>
          <w:rFonts w:eastAsia="Calibri"/>
        </w:rPr>
        <w:t xml:space="preserve">5.5. </w:t>
      </w:r>
      <w:r w:rsidRPr="00524437">
        <w:rPr>
          <w:rFonts w:eastAsia="Calibri"/>
        </w:rPr>
        <w:t>Veiklų stebėsenos rodiklis –</w:t>
      </w:r>
      <w:r w:rsidR="00DF4738">
        <w:rPr>
          <w:rFonts w:eastAsia="Calibri"/>
        </w:rPr>
        <w:t xml:space="preserve"> </w:t>
      </w:r>
      <w:r w:rsidRPr="00524437">
        <w:rPr>
          <w:rFonts w:eastAsia="Calibri"/>
        </w:rPr>
        <w:t>dalyvių skaičius</w:t>
      </w:r>
      <w:r>
        <w:rPr>
          <w:rFonts w:eastAsia="Calibri"/>
        </w:rPr>
        <w:t>.</w:t>
      </w:r>
    </w:p>
    <w:p w14:paraId="588ADA75" w14:textId="77777777" w:rsidR="00524437" w:rsidRPr="003F6E85" w:rsidRDefault="00524437" w:rsidP="000931BE">
      <w:pPr>
        <w:tabs>
          <w:tab w:val="left" w:pos="1134"/>
        </w:tabs>
        <w:spacing w:line="276" w:lineRule="auto"/>
        <w:ind w:firstLine="1134"/>
        <w:rPr>
          <w:rFonts w:eastAsia="Calibri"/>
        </w:rPr>
      </w:pPr>
    </w:p>
    <w:p w14:paraId="37268E7A" w14:textId="77777777" w:rsidR="0005765D" w:rsidRPr="003F6E85" w:rsidRDefault="0005765D" w:rsidP="000931BE">
      <w:pPr>
        <w:spacing w:line="240" w:lineRule="auto"/>
        <w:jc w:val="center"/>
        <w:rPr>
          <w:rFonts w:eastAsia="Calibri"/>
        </w:rPr>
      </w:pPr>
      <w:r w:rsidRPr="003F6E85">
        <w:rPr>
          <w:rFonts w:eastAsia="Calibri"/>
          <w:b/>
        </w:rPr>
        <w:t>VI SKYRIUS</w:t>
      </w:r>
    </w:p>
    <w:p w14:paraId="5D34B490" w14:textId="77777777" w:rsidR="0005765D" w:rsidRPr="003F6E85" w:rsidRDefault="0005765D" w:rsidP="000931BE">
      <w:pPr>
        <w:spacing w:line="240" w:lineRule="auto"/>
        <w:jc w:val="center"/>
        <w:rPr>
          <w:rFonts w:eastAsia="Calibri"/>
          <w:b/>
        </w:rPr>
      </w:pPr>
      <w:r w:rsidRPr="003F6E85">
        <w:rPr>
          <w:rFonts w:eastAsia="Calibri"/>
          <w:b/>
        </w:rPr>
        <w:t>SANKCIJOS</w:t>
      </w:r>
    </w:p>
    <w:p w14:paraId="49FFD4C6" w14:textId="77777777" w:rsidR="0005765D" w:rsidRPr="003F6E85" w:rsidRDefault="0005765D" w:rsidP="0005765D">
      <w:pPr>
        <w:rPr>
          <w:rFonts w:eastAsia="Calibri"/>
          <w:b/>
          <w:sz w:val="16"/>
        </w:rPr>
      </w:pPr>
    </w:p>
    <w:p w14:paraId="76928F4F" w14:textId="1CD3E1C4" w:rsidR="0005765D" w:rsidRPr="003F6E85" w:rsidRDefault="0005765D" w:rsidP="000931BE">
      <w:pPr>
        <w:tabs>
          <w:tab w:val="left" w:pos="1134"/>
        </w:tabs>
        <w:spacing w:line="276" w:lineRule="auto"/>
        <w:ind w:firstLine="1134"/>
        <w:rPr>
          <w:rFonts w:eastAsia="Calibri"/>
          <w:snapToGrid w:val="0"/>
        </w:rPr>
      </w:pPr>
      <w:r w:rsidRPr="003F6E85">
        <w:rPr>
          <w:rFonts w:eastAsia="Calibri"/>
        </w:rPr>
        <w:t>6.1. Asignavimų valdytojas</w:t>
      </w:r>
      <w:r w:rsidRPr="003F6E85">
        <w:rPr>
          <w:rFonts w:eastAsia="Calibri"/>
          <w:snapToGrid w:val="0"/>
        </w:rPr>
        <w:t xml:space="preserve"> turi teisę sustabdyti lėšų pervedimą </w:t>
      </w:r>
      <w:r w:rsidRPr="003F6E85">
        <w:rPr>
          <w:rFonts w:eastAsia="Calibri"/>
        </w:rPr>
        <w:t>Lėšų gavėjui</w:t>
      </w:r>
      <w:r w:rsidRPr="003F6E85">
        <w:rPr>
          <w:rFonts w:eastAsia="Calibri"/>
          <w:snapToGrid w:val="0"/>
        </w:rPr>
        <w:t xml:space="preserve">, jeigu jis </w:t>
      </w:r>
      <w:r w:rsidRPr="003F6E85">
        <w:rPr>
          <w:rFonts w:eastAsia="Calibri"/>
        </w:rPr>
        <w:t xml:space="preserve">Asignavimų valdytojui </w:t>
      </w:r>
      <w:r w:rsidRPr="003F6E85">
        <w:rPr>
          <w:rFonts w:eastAsia="Calibri"/>
          <w:snapToGrid w:val="0"/>
        </w:rPr>
        <w:t>laiku nepateikia finansinių ataskaitų apie lėšų panaudojimą.</w:t>
      </w:r>
    </w:p>
    <w:p w14:paraId="6F90D2AA" w14:textId="77777777" w:rsidR="0005765D" w:rsidRPr="003F6E85" w:rsidRDefault="0005765D" w:rsidP="000931BE">
      <w:pPr>
        <w:tabs>
          <w:tab w:val="left" w:pos="1134"/>
        </w:tabs>
        <w:spacing w:line="276" w:lineRule="auto"/>
        <w:ind w:firstLine="1134"/>
        <w:rPr>
          <w:rFonts w:eastAsia="Calibri"/>
          <w:snapToGrid w:val="0"/>
        </w:rPr>
      </w:pPr>
      <w:r w:rsidRPr="003F6E85">
        <w:rPr>
          <w:rFonts w:eastAsia="Calibri"/>
          <w:snapToGrid w:val="0"/>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21EEC576" w14:textId="77777777" w:rsidR="0041328A" w:rsidRPr="003F6E85" w:rsidRDefault="0041328A" w:rsidP="000931BE">
      <w:pPr>
        <w:tabs>
          <w:tab w:val="left" w:pos="1134"/>
        </w:tabs>
        <w:spacing w:line="276" w:lineRule="auto"/>
        <w:ind w:firstLine="1134"/>
        <w:rPr>
          <w:rFonts w:eastAsia="Calibri"/>
          <w:snapToGrid w:val="0"/>
        </w:rPr>
      </w:pPr>
      <w:r w:rsidRPr="003F6E85">
        <w:rPr>
          <w:rFonts w:eastAsia="Calibri"/>
          <w:snapToGrid w:val="0"/>
        </w:rPr>
        <w:t xml:space="preserve">6.3. </w:t>
      </w:r>
      <w:r w:rsidR="00DD0C68" w:rsidRPr="003F6E85">
        <w:rPr>
          <w:rFonts w:eastAsia="Calibri"/>
          <w:snapToGrid w:val="0"/>
        </w:rPr>
        <w:t>Asignavimų valdytojas gali taikyti Aprašo 5</w:t>
      </w:r>
      <w:r w:rsidR="00EF3302" w:rsidRPr="003F6E85">
        <w:rPr>
          <w:rFonts w:eastAsia="Calibri"/>
          <w:snapToGrid w:val="0"/>
        </w:rPr>
        <w:t>3</w:t>
      </w:r>
      <w:r w:rsidR="00DD0C68" w:rsidRPr="003F6E85">
        <w:rPr>
          <w:rFonts w:eastAsia="Calibri"/>
          <w:snapToGrid w:val="0"/>
        </w:rPr>
        <w:t xml:space="preserve"> ir 5</w:t>
      </w:r>
      <w:r w:rsidR="00EF3302" w:rsidRPr="003F6E85">
        <w:rPr>
          <w:rFonts w:eastAsia="Calibri"/>
          <w:snapToGrid w:val="0"/>
        </w:rPr>
        <w:t>5</w:t>
      </w:r>
      <w:r w:rsidR="00DD0C68" w:rsidRPr="003F6E85">
        <w:rPr>
          <w:rFonts w:eastAsia="Calibri"/>
          <w:snapToGrid w:val="0"/>
        </w:rPr>
        <w:t xml:space="preserve"> punktuose numatytas nuostatas.</w:t>
      </w:r>
    </w:p>
    <w:p w14:paraId="61062CB4" w14:textId="0788D048" w:rsidR="00797246" w:rsidRPr="003F6E85" w:rsidRDefault="0005765D" w:rsidP="000931BE">
      <w:pPr>
        <w:tabs>
          <w:tab w:val="left" w:pos="1134"/>
        </w:tabs>
        <w:spacing w:line="276" w:lineRule="auto"/>
        <w:ind w:firstLine="1134"/>
        <w:rPr>
          <w:rFonts w:eastAsia="Calibri"/>
          <w:snapToGrid w:val="0"/>
        </w:rPr>
      </w:pPr>
      <w:r w:rsidRPr="003F6E85">
        <w:rPr>
          <w:rFonts w:eastAsia="Calibri"/>
          <w:snapToGrid w:val="0"/>
        </w:rPr>
        <w:t>6.</w:t>
      </w:r>
      <w:r w:rsidR="0041328A" w:rsidRPr="003F6E85">
        <w:rPr>
          <w:rFonts w:eastAsia="Calibri"/>
          <w:snapToGrid w:val="0"/>
        </w:rPr>
        <w:t>4</w:t>
      </w:r>
      <w:r w:rsidRPr="003F6E85">
        <w:rPr>
          <w:rFonts w:eastAsia="Calibri"/>
          <w:snapToGrid w:val="0"/>
        </w:rPr>
        <w:t xml:space="preserve">. Ši  Sutartis gali būti nutraukta, o pervestos lėšos teisės aktų nustatyta tvarka išieškomos į Anykščių rajono savivaldybės biudžetą, jei Lėšų gavėjas piktybiškai ir sistemingai nustatytu laiku nepateikia </w:t>
      </w:r>
      <w:r w:rsidRPr="003F6E85">
        <w:rPr>
          <w:rFonts w:eastAsia="Calibri"/>
        </w:rPr>
        <w:t xml:space="preserve">Biudžeto išlaidų sąmatos vykdymo ataskaitos </w:t>
      </w:r>
      <w:r w:rsidRPr="003F6E85">
        <w:rPr>
          <w:rFonts w:eastAsia="Calibri"/>
          <w:snapToGrid w:val="0"/>
        </w:rPr>
        <w:t>arba nevykdo kitų, šioje Sutartyje ar jos prieduose nustatytų, įsipareigojimų.</w:t>
      </w:r>
    </w:p>
    <w:p w14:paraId="44EDED5A" w14:textId="77777777" w:rsidR="0005765D" w:rsidRPr="003F6E85" w:rsidRDefault="0005765D" w:rsidP="000931BE">
      <w:pPr>
        <w:spacing w:line="240" w:lineRule="auto"/>
        <w:jc w:val="center"/>
        <w:rPr>
          <w:rFonts w:eastAsia="Calibri"/>
        </w:rPr>
      </w:pPr>
    </w:p>
    <w:p w14:paraId="76B7681D" w14:textId="77777777" w:rsidR="0005765D" w:rsidRPr="003F6E85" w:rsidRDefault="0005765D" w:rsidP="000931BE">
      <w:pPr>
        <w:spacing w:line="240" w:lineRule="auto"/>
        <w:jc w:val="center"/>
        <w:rPr>
          <w:rFonts w:eastAsia="Calibri"/>
          <w:b/>
        </w:rPr>
      </w:pPr>
      <w:r w:rsidRPr="003F6E85">
        <w:rPr>
          <w:rFonts w:eastAsia="Calibri"/>
          <w:b/>
        </w:rPr>
        <w:t>VII SKYRIUS</w:t>
      </w:r>
    </w:p>
    <w:p w14:paraId="7522193E" w14:textId="77777777" w:rsidR="0005765D" w:rsidRPr="003F6E85" w:rsidRDefault="0005765D" w:rsidP="000931BE">
      <w:pPr>
        <w:spacing w:line="240" w:lineRule="auto"/>
        <w:jc w:val="center"/>
        <w:rPr>
          <w:rFonts w:eastAsia="Calibri"/>
          <w:b/>
        </w:rPr>
      </w:pPr>
      <w:r w:rsidRPr="003F6E85">
        <w:rPr>
          <w:rFonts w:eastAsia="Calibri"/>
          <w:b/>
        </w:rPr>
        <w:lastRenderedPageBreak/>
        <w:t xml:space="preserve"> SUTARTIES PRIEDAI</w:t>
      </w:r>
    </w:p>
    <w:p w14:paraId="382F5157" w14:textId="77777777" w:rsidR="0005765D" w:rsidRPr="003F6E85" w:rsidRDefault="0005765D" w:rsidP="0005765D">
      <w:pPr>
        <w:jc w:val="right"/>
        <w:rPr>
          <w:rFonts w:eastAsia="Calibri"/>
        </w:rPr>
      </w:pPr>
    </w:p>
    <w:p w14:paraId="0A504D27" w14:textId="77777777" w:rsidR="00525ADB" w:rsidRPr="003F6E85" w:rsidRDefault="00525ADB" w:rsidP="000931BE">
      <w:pPr>
        <w:tabs>
          <w:tab w:val="left" w:pos="1134"/>
        </w:tabs>
        <w:spacing w:line="276" w:lineRule="auto"/>
        <w:ind w:firstLine="1134"/>
        <w:rPr>
          <w:rFonts w:eastAsia="Calibri"/>
          <w:i/>
        </w:rPr>
      </w:pPr>
      <w:bookmarkStart w:id="34" w:name="_Hlk34393012"/>
      <w:r w:rsidRPr="003F6E85">
        <w:rPr>
          <w:rFonts w:eastAsia="Calibri"/>
        </w:rPr>
        <w:t xml:space="preserve">7.1. Forma B-1 (1 priedas);  </w:t>
      </w:r>
    </w:p>
    <w:p w14:paraId="45AC7CC7" w14:textId="77777777" w:rsidR="00525ADB" w:rsidRPr="003F6E85" w:rsidRDefault="00525ADB" w:rsidP="000931BE">
      <w:pPr>
        <w:tabs>
          <w:tab w:val="left" w:pos="1134"/>
        </w:tabs>
        <w:spacing w:line="276" w:lineRule="auto"/>
        <w:ind w:firstLine="1134"/>
        <w:rPr>
          <w:rFonts w:eastAsia="Calibri"/>
        </w:rPr>
      </w:pPr>
      <w:r w:rsidRPr="003F6E85">
        <w:rPr>
          <w:rFonts w:eastAsia="Calibri"/>
        </w:rPr>
        <w:t>7.2. Prašymas dėl lėšų skyrimo (2 priedas);</w:t>
      </w:r>
    </w:p>
    <w:p w14:paraId="053BAD32" w14:textId="77777777" w:rsidR="00525ADB" w:rsidRPr="003F6E85" w:rsidRDefault="00525ADB" w:rsidP="000931BE">
      <w:pPr>
        <w:tabs>
          <w:tab w:val="left" w:pos="1134"/>
        </w:tabs>
        <w:spacing w:line="276" w:lineRule="auto"/>
        <w:ind w:firstLine="1134"/>
        <w:rPr>
          <w:rFonts w:eastAsia="Calibri"/>
        </w:rPr>
      </w:pPr>
      <w:r w:rsidRPr="003F6E85">
        <w:rPr>
          <w:rFonts w:eastAsia="Calibri"/>
        </w:rPr>
        <w:t>7.3. Projekto vykdymo ataskaita (3 priedas);</w:t>
      </w:r>
    </w:p>
    <w:p w14:paraId="5D7014E7" w14:textId="77777777" w:rsidR="00525ADB" w:rsidRPr="003F6E85" w:rsidRDefault="00097568" w:rsidP="000931BE">
      <w:pPr>
        <w:spacing w:line="276" w:lineRule="auto"/>
        <w:rPr>
          <w:rFonts w:eastAsia="Calibri"/>
        </w:rPr>
      </w:pPr>
      <w:r w:rsidRPr="003F6E85">
        <w:rPr>
          <w:rFonts w:eastAsia="Calibri"/>
        </w:rPr>
        <w:t xml:space="preserve">     </w:t>
      </w:r>
      <w:r w:rsidR="00525ADB" w:rsidRPr="003F6E85">
        <w:rPr>
          <w:rFonts w:eastAsia="Calibri"/>
        </w:rPr>
        <w:t xml:space="preserve">7.4. </w:t>
      </w:r>
      <w:r w:rsidRPr="003F6E85">
        <w:rPr>
          <w:rFonts w:eastAsia="Calibri"/>
        </w:rPr>
        <w:t>Biudžeto išlaidų sąmatos vykdymo ataskaita (</w:t>
      </w:r>
      <w:r w:rsidR="00525ADB" w:rsidRPr="003F6E85">
        <w:rPr>
          <w:rFonts w:eastAsia="Calibri"/>
        </w:rPr>
        <w:t>Forma Nr. 2</w:t>
      </w:r>
      <w:r w:rsidRPr="003F6E85">
        <w:rPr>
          <w:rFonts w:eastAsia="Calibri"/>
        </w:rPr>
        <w:t>)</w:t>
      </w:r>
      <w:r w:rsidR="00525ADB" w:rsidRPr="003F6E85">
        <w:rPr>
          <w:rFonts w:eastAsia="Calibri"/>
        </w:rPr>
        <w:t xml:space="preserve"> (4 priedas);</w:t>
      </w:r>
    </w:p>
    <w:p w14:paraId="2FDED589" w14:textId="77777777" w:rsidR="00525ADB" w:rsidRPr="003F6E85" w:rsidRDefault="00525ADB" w:rsidP="000931BE">
      <w:pPr>
        <w:tabs>
          <w:tab w:val="left" w:pos="1134"/>
        </w:tabs>
        <w:spacing w:line="276" w:lineRule="auto"/>
        <w:ind w:firstLine="1134"/>
        <w:rPr>
          <w:rFonts w:eastAsia="Calibri"/>
        </w:rPr>
      </w:pPr>
      <w:r w:rsidRPr="003F6E85">
        <w:rPr>
          <w:rFonts w:eastAsia="Calibri"/>
        </w:rPr>
        <w:t>7.5. Projekto dalykinė ataskaita (5 priedas);</w:t>
      </w:r>
    </w:p>
    <w:p w14:paraId="0FA83C25" w14:textId="4B8B804B" w:rsidR="0005765D" w:rsidRPr="003F6E85" w:rsidRDefault="00525ADB" w:rsidP="000931BE">
      <w:pPr>
        <w:tabs>
          <w:tab w:val="left" w:pos="1134"/>
        </w:tabs>
        <w:spacing w:line="276" w:lineRule="auto"/>
        <w:ind w:firstLine="1134"/>
        <w:rPr>
          <w:rFonts w:eastAsia="Calibri"/>
        </w:rPr>
      </w:pPr>
      <w:r w:rsidRPr="003F6E85">
        <w:rPr>
          <w:rFonts w:eastAsia="Calibri"/>
        </w:rPr>
        <w:t>7.6. Projekto biudžeto sąmata (6 priedas).</w:t>
      </w:r>
    </w:p>
    <w:p w14:paraId="037B631D" w14:textId="77777777" w:rsidR="000931BE" w:rsidRPr="003F6E85" w:rsidRDefault="000931BE" w:rsidP="000931BE">
      <w:pPr>
        <w:tabs>
          <w:tab w:val="left" w:pos="1134"/>
        </w:tabs>
        <w:spacing w:line="276" w:lineRule="auto"/>
        <w:ind w:firstLine="1134"/>
        <w:rPr>
          <w:rFonts w:eastAsia="Calibri"/>
        </w:rPr>
      </w:pPr>
    </w:p>
    <w:bookmarkEnd w:id="34"/>
    <w:p w14:paraId="44180D04" w14:textId="77777777" w:rsidR="0005765D" w:rsidRPr="003F6E85" w:rsidRDefault="0005765D" w:rsidP="0005765D">
      <w:pPr>
        <w:jc w:val="center"/>
        <w:rPr>
          <w:rFonts w:eastAsia="Calibri"/>
          <w:b/>
        </w:rPr>
      </w:pPr>
      <w:r w:rsidRPr="003F6E85">
        <w:rPr>
          <w:rFonts w:eastAsia="Calibri"/>
          <w:b/>
        </w:rPr>
        <w:t>VIII SKYRIUS</w:t>
      </w:r>
      <w:r w:rsidRPr="003F6E85">
        <w:rPr>
          <w:rFonts w:eastAsia="Calibri"/>
        </w:rPr>
        <w:t xml:space="preserve">                    </w:t>
      </w:r>
    </w:p>
    <w:p w14:paraId="69B8276B" w14:textId="77777777" w:rsidR="0005765D" w:rsidRPr="003F6E85" w:rsidRDefault="0005765D" w:rsidP="0005765D">
      <w:pPr>
        <w:jc w:val="center"/>
        <w:rPr>
          <w:rFonts w:eastAsia="Calibri"/>
          <w:b/>
        </w:rPr>
      </w:pPr>
      <w:r w:rsidRPr="003F6E85">
        <w:rPr>
          <w:rFonts w:eastAsia="Calibri"/>
          <w:b/>
        </w:rPr>
        <w:t xml:space="preserve"> ŠALIŲ REKVIZITAI</w:t>
      </w:r>
    </w:p>
    <w:tbl>
      <w:tblPr>
        <w:tblW w:w="9735" w:type="dxa"/>
        <w:tblLayout w:type="fixed"/>
        <w:tblLook w:val="01E0" w:firstRow="1" w:lastRow="1" w:firstColumn="1" w:lastColumn="1" w:noHBand="0" w:noVBand="0"/>
      </w:tblPr>
      <w:tblGrid>
        <w:gridCol w:w="4642"/>
        <w:gridCol w:w="5093"/>
      </w:tblGrid>
      <w:tr w:rsidR="0019714E" w:rsidRPr="003F6E85" w14:paraId="3E03A32C" w14:textId="77777777" w:rsidTr="002D7A0F">
        <w:trPr>
          <w:trHeight w:val="3527"/>
        </w:trPr>
        <w:tc>
          <w:tcPr>
            <w:tcW w:w="4642" w:type="dxa"/>
          </w:tcPr>
          <w:p w14:paraId="58CD3353" w14:textId="77777777" w:rsidR="0005765D" w:rsidRPr="003F6E85" w:rsidRDefault="0005765D" w:rsidP="00870654">
            <w:pPr>
              <w:spacing w:line="276" w:lineRule="auto"/>
              <w:ind w:firstLine="0"/>
              <w:rPr>
                <w:rFonts w:eastAsia="Calibri"/>
              </w:rPr>
            </w:pPr>
            <w:r w:rsidRPr="003F6E85">
              <w:rPr>
                <w:rFonts w:eastAsia="Calibri"/>
              </w:rPr>
              <w:t>Anykščių rajono savivaldybės administracija</w:t>
            </w:r>
          </w:p>
          <w:p w14:paraId="5336CFDE" w14:textId="77777777" w:rsidR="0005765D" w:rsidRPr="003F6E85" w:rsidRDefault="0005765D" w:rsidP="00870654">
            <w:pPr>
              <w:spacing w:line="276" w:lineRule="auto"/>
              <w:ind w:firstLine="0"/>
              <w:rPr>
                <w:rFonts w:eastAsia="Calibri"/>
              </w:rPr>
            </w:pPr>
            <w:r w:rsidRPr="003F6E85">
              <w:rPr>
                <w:rFonts w:eastAsia="Calibri"/>
              </w:rPr>
              <w:t>J. Biliūno g. 23, LT-29111 Anykščiai</w:t>
            </w:r>
          </w:p>
          <w:p w14:paraId="78D153E2" w14:textId="77777777" w:rsidR="0005765D" w:rsidRPr="003F6E85" w:rsidRDefault="0005765D" w:rsidP="00870654">
            <w:pPr>
              <w:spacing w:line="276" w:lineRule="auto"/>
              <w:ind w:firstLine="0"/>
              <w:rPr>
                <w:rFonts w:eastAsia="Calibri"/>
              </w:rPr>
            </w:pPr>
            <w:r w:rsidRPr="003F6E85">
              <w:rPr>
                <w:rFonts w:eastAsia="Calibri"/>
              </w:rPr>
              <w:t>Kodas 188774637</w:t>
            </w:r>
          </w:p>
          <w:p w14:paraId="118BF5F2" w14:textId="77777777" w:rsidR="0005765D" w:rsidRPr="003F6E85" w:rsidRDefault="0005765D" w:rsidP="00870654">
            <w:pPr>
              <w:pStyle w:val="Sraopastraipa"/>
              <w:spacing w:line="276" w:lineRule="auto"/>
              <w:ind w:left="0" w:firstLine="0"/>
              <w:rPr>
                <w:color w:val="auto"/>
                <w:lang w:val="lt-LT"/>
              </w:rPr>
            </w:pPr>
            <w:r w:rsidRPr="003F6E85">
              <w:rPr>
                <w:color w:val="auto"/>
                <w:lang w:val="lt-LT"/>
              </w:rPr>
              <w:t>a. s. LT 647182100000130657</w:t>
            </w:r>
            <w:r w:rsidRPr="003F6E85">
              <w:rPr>
                <w:color w:val="auto"/>
                <w:lang w:val="lt-LT"/>
              </w:rPr>
              <w:tab/>
              <w:t> </w:t>
            </w:r>
          </w:p>
          <w:p w14:paraId="41670DAB" w14:textId="77777777" w:rsidR="0005765D" w:rsidRPr="003F6E85" w:rsidRDefault="0005765D" w:rsidP="00870654">
            <w:pPr>
              <w:spacing w:line="276" w:lineRule="auto"/>
              <w:ind w:firstLine="0"/>
              <w:rPr>
                <w:rFonts w:eastAsia="Calibri"/>
              </w:rPr>
            </w:pPr>
            <w:r w:rsidRPr="003F6E85">
              <w:rPr>
                <w:rFonts w:eastAsia="Calibri"/>
              </w:rPr>
              <w:t xml:space="preserve">AB Šiaulių bankas Anykščių KAS </w:t>
            </w:r>
          </w:p>
          <w:p w14:paraId="29844146" w14:textId="77777777" w:rsidR="0005765D" w:rsidRPr="003F6E85" w:rsidRDefault="003C183A" w:rsidP="00870654">
            <w:pPr>
              <w:spacing w:line="276" w:lineRule="auto"/>
              <w:ind w:firstLine="0"/>
              <w:rPr>
                <w:rFonts w:eastAsia="Calibri"/>
              </w:rPr>
            </w:pPr>
            <w:r w:rsidRPr="003F6E85">
              <w:rPr>
                <w:rFonts w:eastAsia="Calibri"/>
              </w:rPr>
              <w:t>Finansų įstaigos</w:t>
            </w:r>
            <w:r w:rsidR="0005765D" w:rsidRPr="003F6E85">
              <w:rPr>
                <w:rFonts w:eastAsia="Calibri"/>
              </w:rPr>
              <w:t xml:space="preserve"> kodas 71821</w:t>
            </w:r>
          </w:p>
          <w:p w14:paraId="51C8E056" w14:textId="77777777" w:rsidR="0005765D" w:rsidRPr="003F6E85" w:rsidRDefault="0005765D" w:rsidP="00870654">
            <w:pPr>
              <w:spacing w:line="276" w:lineRule="auto"/>
              <w:ind w:firstLine="0"/>
              <w:rPr>
                <w:rFonts w:eastAsia="Calibri"/>
              </w:rPr>
            </w:pPr>
            <w:r w:rsidRPr="003F6E85">
              <w:rPr>
                <w:rFonts w:eastAsia="Calibri"/>
              </w:rPr>
              <w:t>Tel. (</w:t>
            </w:r>
            <w:r w:rsidR="00CB512D" w:rsidRPr="003F6E85">
              <w:rPr>
                <w:rFonts w:eastAsia="Calibri"/>
              </w:rPr>
              <w:t>0</w:t>
            </w:r>
            <w:r w:rsidRPr="003F6E85">
              <w:rPr>
                <w:rFonts w:eastAsia="Calibri"/>
              </w:rPr>
              <w:t xml:space="preserve"> 381) 58041</w:t>
            </w:r>
          </w:p>
          <w:p w14:paraId="22532F24" w14:textId="77777777" w:rsidR="0005765D" w:rsidRPr="003F6E85" w:rsidRDefault="0005765D" w:rsidP="00870654">
            <w:pPr>
              <w:spacing w:line="276" w:lineRule="auto"/>
              <w:ind w:firstLine="0"/>
              <w:rPr>
                <w:rFonts w:eastAsia="Calibri"/>
              </w:rPr>
            </w:pPr>
          </w:p>
          <w:p w14:paraId="6C444121" w14:textId="77777777" w:rsidR="0005765D" w:rsidRPr="003F6E85" w:rsidRDefault="0005765D" w:rsidP="00870654">
            <w:pPr>
              <w:spacing w:line="276" w:lineRule="auto"/>
              <w:ind w:firstLine="0"/>
              <w:rPr>
                <w:rFonts w:eastAsia="Calibri"/>
              </w:rPr>
            </w:pPr>
          </w:p>
          <w:p w14:paraId="11839304" w14:textId="77777777" w:rsidR="0005765D" w:rsidRPr="003F6E85" w:rsidRDefault="0005765D" w:rsidP="00870654">
            <w:pPr>
              <w:spacing w:line="276" w:lineRule="auto"/>
              <w:ind w:firstLine="0"/>
              <w:rPr>
                <w:rFonts w:eastAsia="Calibri"/>
              </w:rPr>
            </w:pPr>
            <w:r w:rsidRPr="003F6E85">
              <w:rPr>
                <w:rFonts w:eastAsia="Calibri"/>
              </w:rPr>
              <w:t>Asignavimų valdytojas</w:t>
            </w:r>
          </w:p>
          <w:p w14:paraId="7FABB606" w14:textId="77777777" w:rsidR="0005765D" w:rsidRPr="003F6E85" w:rsidRDefault="0005765D" w:rsidP="00870654">
            <w:pPr>
              <w:spacing w:line="276" w:lineRule="auto"/>
              <w:rPr>
                <w:rFonts w:eastAsia="Calibri"/>
              </w:rPr>
            </w:pPr>
          </w:p>
          <w:p w14:paraId="7972FF82" w14:textId="77777777" w:rsidR="0005765D" w:rsidRPr="003F6E85" w:rsidRDefault="0005765D" w:rsidP="00720921">
            <w:pPr>
              <w:spacing w:line="276" w:lineRule="auto"/>
              <w:ind w:firstLine="0"/>
              <w:rPr>
                <w:rFonts w:eastAsia="Calibri"/>
              </w:rPr>
            </w:pPr>
            <w:r w:rsidRPr="003F6E85">
              <w:rPr>
                <w:rFonts w:eastAsia="Calibri"/>
              </w:rPr>
              <w:t>__________________</w:t>
            </w:r>
          </w:p>
          <w:p w14:paraId="4BC11DD4" w14:textId="77777777" w:rsidR="0005765D" w:rsidRPr="003F6E85" w:rsidRDefault="0005765D" w:rsidP="00870654">
            <w:pPr>
              <w:spacing w:line="276" w:lineRule="auto"/>
              <w:rPr>
                <w:rFonts w:eastAsia="Calibri"/>
              </w:rPr>
            </w:pPr>
          </w:p>
        </w:tc>
        <w:tc>
          <w:tcPr>
            <w:tcW w:w="5093" w:type="dxa"/>
          </w:tcPr>
          <w:p w14:paraId="4AA234BE" w14:textId="77777777" w:rsidR="0005765D" w:rsidRPr="003F6E85" w:rsidRDefault="0005765D" w:rsidP="00870654">
            <w:pPr>
              <w:spacing w:line="276" w:lineRule="auto"/>
              <w:ind w:firstLine="774"/>
              <w:rPr>
                <w:rFonts w:eastAsia="Calibri"/>
                <w:i/>
              </w:rPr>
            </w:pPr>
            <w:r w:rsidRPr="003F6E85">
              <w:rPr>
                <w:rFonts w:eastAsia="Calibri"/>
                <w:i/>
              </w:rPr>
              <w:t>Įmonės</w:t>
            </w:r>
            <w:r w:rsidR="00B407B8" w:rsidRPr="003F6E85">
              <w:rPr>
                <w:rFonts w:eastAsia="Calibri"/>
                <w:i/>
              </w:rPr>
              <w:t xml:space="preserve"> teisinė forma,</w:t>
            </w:r>
            <w:r w:rsidRPr="003F6E85">
              <w:rPr>
                <w:rFonts w:eastAsia="Calibri"/>
                <w:i/>
              </w:rPr>
              <w:t xml:space="preserve"> pavadinimas </w:t>
            </w:r>
          </w:p>
          <w:p w14:paraId="4BCE37FC" w14:textId="77777777" w:rsidR="0005765D" w:rsidRPr="003F6E85" w:rsidRDefault="0005765D" w:rsidP="00870654">
            <w:pPr>
              <w:spacing w:line="276" w:lineRule="auto"/>
              <w:ind w:firstLine="774"/>
              <w:rPr>
                <w:rFonts w:eastAsia="Calibri"/>
                <w:i/>
              </w:rPr>
            </w:pPr>
            <w:r w:rsidRPr="003F6E85">
              <w:rPr>
                <w:rFonts w:eastAsia="Calibri"/>
                <w:i/>
              </w:rPr>
              <w:t>Adresas</w:t>
            </w:r>
          </w:p>
          <w:p w14:paraId="4146AC04" w14:textId="77777777" w:rsidR="0005765D" w:rsidRPr="003F6E85" w:rsidRDefault="0005765D" w:rsidP="00870654">
            <w:pPr>
              <w:spacing w:line="276" w:lineRule="auto"/>
              <w:ind w:firstLine="774"/>
              <w:rPr>
                <w:rFonts w:eastAsia="Calibri"/>
                <w:i/>
              </w:rPr>
            </w:pPr>
            <w:r w:rsidRPr="003F6E85">
              <w:rPr>
                <w:rFonts w:eastAsia="Calibri"/>
                <w:i/>
              </w:rPr>
              <w:t xml:space="preserve">Kodas </w:t>
            </w:r>
          </w:p>
          <w:p w14:paraId="4F41FDC1" w14:textId="77777777" w:rsidR="0005765D" w:rsidRPr="003F6E85" w:rsidRDefault="0005765D" w:rsidP="00870654">
            <w:pPr>
              <w:spacing w:line="276" w:lineRule="auto"/>
              <w:ind w:firstLine="774"/>
              <w:rPr>
                <w:i/>
              </w:rPr>
            </w:pPr>
            <w:r w:rsidRPr="003F6E85">
              <w:rPr>
                <w:i/>
              </w:rPr>
              <w:t xml:space="preserve">a. s. </w:t>
            </w:r>
          </w:p>
          <w:p w14:paraId="31B0A8F6" w14:textId="77777777" w:rsidR="0005765D" w:rsidRPr="003F6E85" w:rsidRDefault="003C183A" w:rsidP="00870654">
            <w:pPr>
              <w:spacing w:line="276" w:lineRule="auto"/>
              <w:ind w:firstLine="774"/>
              <w:rPr>
                <w:rFonts w:eastAsia="Calibri"/>
                <w:i/>
              </w:rPr>
            </w:pPr>
            <w:r w:rsidRPr="003F6E85">
              <w:rPr>
                <w:rFonts w:eastAsia="Calibri"/>
                <w:i/>
              </w:rPr>
              <w:t>Finansų įstaiga</w:t>
            </w:r>
            <w:r w:rsidR="0005765D" w:rsidRPr="003F6E85">
              <w:rPr>
                <w:rFonts w:eastAsia="Calibri"/>
                <w:i/>
              </w:rPr>
              <w:t xml:space="preserve"> </w:t>
            </w:r>
          </w:p>
          <w:p w14:paraId="614EA2A8" w14:textId="77777777" w:rsidR="0005765D" w:rsidRPr="003F6E85" w:rsidRDefault="003C183A" w:rsidP="00870654">
            <w:pPr>
              <w:spacing w:line="276" w:lineRule="auto"/>
              <w:ind w:firstLine="774"/>
              <w:rPr>
                <w:rFonts w:eastAsia="Calibri"/>
                <w:i/>
              </w:rPr>
            </w:pPr>
            <w:r w:rsidRPr="003F6E85">
              <w:rPr>
                <w:rFonts w:eastAsia="Calibri"/>
                <w:i/>
              </w:rPr>
              <w:t>Finansų įstaigos</w:t>
            </w:r>
            <w:r w:rsidR="0005765D" w:rsidRPr="003F6E85">
              <w:rPr>
                <w:rFonts w:eastAsia="Calibri"/>
                <w:i/>
              </w:rPr>
              <w:t xml:space="preserve"> kodas </w:t>
            </w:r>
          </w:p>
          <w:p w14:paraId="20C2F733" w14:textId="77777777" w:rsidR="0005765D" w:rsidRPr="003F6E85" w:rsidRDefault="0005765D" w:rsidP="00870654">
            <w:pPr>
              <w:spacing w:line="276" w:lineRule="auto"/>
              <w:ind w:firstLine="774"/>
              <w:rPr>
                <w:rFonts w:eastAsia="Calibri"/>
                <w:i/>
              </w:rPr>
            </w:pPr>
            <w:r w:rsidRPr="003F6E85">
              <w:rPr>
                <w:rFonts w:eastAsia="Calibri"/>
                <w:i/>
              </w:rPr>
              <w:t xml:space="preserve">Tel. </w:t>
            </w:r>
          </w:p>
          <w:p w14:paraId="72923624" w14:textId="77777777" w:rsidR="0005765D" w:rsidRPr="003F6E85" w:rsidRDefault="0005765D" w:rsidP="00870654">
            <w:pPr>
              <w:spacing w:line="276" w:lineRule="auto"/>
              <w:rPr>
                <w:rFonts w:eastAsia="Calibri"/>
                <w:i/>
              </w:rPr>
            </w:pPr>
          </w:p>
          <w:p w14:paraId="6E340261" w14:textId="77777777" w:rsidR="0005765D" w:rsidRPr="003F6E85" w:rsidRDefault="0005765D" w:rsidP="00870654">
            <w:pPr>
              <w:spacing w:line="276" w:lineRule="auto"/>
              <w:rPr>
                <w:rFonts w:eastAsia="Calibri"/>
              </w:rPr>
            </w:pPr>
          </w:p>
          <w:p w14:paraId="5C4C3474" w14:textId="77777777" w:rsidR="0005765D" w:rsidRPr="003F6E85" w:rsidRDefault="0005765D" w:rsidP="00870654">
            <w:pPr>
              <w:spacing w:line="276" w:lineRule="auto"/>
              <w:rPr>
                <w:rFonts w:eastAsia="Calibri"/>
              </w:rPr>
            </w:pPr>
            <w:r w:rsidRPr="003F6E85">
              <w:rPr>
                <w:rFonts w:eastAsia="Calibri"/>
              </w:rPr>
              <w:t>Lėšų gavėjas</w:t>
            </w:r>
          </w:p>
          <w:p w14:paraId="728531A9" w14:textId="77777777" w:rsidR="0005765D" w:rsidRPr="003F6E85" w:rsidRDefault="0005765D" w:rsidP="00870654">
            <w:pPr>
              <w:spacing w:line="276" w:lineRule="auto"/>
              <w:rPr>
                <w:rFonts w:eastAsia="Calibri"/>
              </w:rPr>
            </w:pPr>
          </w:p>
          <w:p w14:paraId="7ACF1355" w14:textId="77777777" w:rsidR="0005765D" w:rsidRPr="003F6E85" w:rsidRDefault="0005765D" w:rsidP="00870654">
            <w:pPr>
              <w:spacing w:line="276" w:lineRule="auto"/>
              <w:rPr>
                <w:rFonts w:eastAsia="Calibri"/>
              </w:rPr>
            </w:pPr>
            <w:r w:rsidRPr="003F6E85">
              <w:rPr>
                <w:rFonts w:eastAsia="Calibri"/>
              </w:rPr>
              <w:t xml:space="preserve">_______________  </w:t>
            </w:r>
          </w:p>
          <w:p w14:paraId="7525964B" w14:textId="0CF3438E" w:rsidR="0005765D" w:rsidRPr="003F6E85" w:rsidRDefault="0005765D" w:rsidP="00870654">
            <w:pPr>
              <w:spacing w:line="276" w:lineRule="auto"/>
              <w:rPr>
                <w:rFonts w:eastAsia="Calibri"/>
              </w:rPr>
            </w:pPr>
          </w:p>
        </w:tc>
      </w:tr>
    </w:tbl>
    <w:p w14:paraId="2C97A66D" w14:textId="77777777" w:rsidR="00C470E3" w:rsidRPr="003F6E85" w:rsidRDefault="00C470E3" w:rsidP="003E0025">
      <w:pPr>
        <w:ind w:left="6120" w:right="140"/>
      </w:pPr>
    </w:p>
    <w:p w14:paraId="50D87C76" w14:textId="77777777" w:rsidR="004C2034" w:rsidRPr="003F6E85" w:rsidRDefault="004C2034">
      <w:r w:rsidRPr="003F6E85">
        <w:br w:type="page"/>
      </w:r>
    </w:p>
    <w:p w14:paraId="4B5FD757" w14:textId="77777777" w:rsidR="00C470E3" w:rsidRPr="003F6E85" w:rsidRDefault="00C470E3" w:rsidP="000931BE">
      <w:pPr>
        <w:spacing w:line="240" w:lineRule="auto"/>
        <w:ind w:left="4320" w:firstLine="75"/>
        <w:jc w:val="right"/>
      </w:pPr>
      <w:r w:rsidRPr="003F6E85">
        <w:lastRenderedPageBreak/>
        <w:t xml:space="preserve">Biudžeto lėšų naudojimo sutarties </w:t>
      </w:r>
    </w:p>
    <w:p w14:paraId="36D4EFE9" w14:textId="77777777" w:rsidR="00C470E3" w:rsidRPr="003F6E85" w:rsidRDefault="00C470E3" w:rsidP="000931BE">
      <w:pPr>
        <w:spacing w:line="240" w:lineRule="auto"/>
        <w:ind w:left="4320" w:firstLine="720"/>
        <w:jc w:val="right"/>
      </w:pPr>
      <w:r w:rsidRPr="003F6E85">
        <w:t>1 priedas</w:t>
      </w:r>
    </w:p>
    <w:p w14:paraId="2204862D" w14:textId="77777777" w:rsidR="00C470E3" w:rsidRPr="003F6E85" w:rsidRDefault="00C470E3" w:rsidP="00E81331">
      <w:pPr>
        <w:ind w:left="6120"/>
        <w:jc w:val="right"/>
      </w:pPr>
    </w:p>
    <w:tbl>
      <w:tblPr>
        <w:tblW w:w="10812" w:type="dxa"/>
        <w:tblInd w:w="-993" w:type="dxa"/>
        <w:tblLook w:val="04A0" w:firstRow="1" w:lastRow="0" w:firstColumn="1" w:lastColumn="0" w:noHBand="0" w:noVBand="1"/>
      </w:tblPr>
      <w:tblGrid>
        <w:gridCol w:w="823"/>
        <w:gridCol w:w="316"/>
        <w:gridCol w:w="408"/>
        <w:gridCol w:w="413"/>
        <w:gridCol w:w="416"/>
        <w:gridCol w:w="316"/>
        <w:gridCol w:w="2700"/>
        <w:gridCol w:w="739"/>
        <w:gridCol w:w="226"/>
        <w:gridCol w:w="385"/>
        <w:gridCol w:w="226"/>
        <w:gridCol w:w="385"/>
        <w:gridCol w:w="216"/>
        <w:gridCol w:w="398"/>
        <w:gridCol w:w="216"/>
        <w:gridCol w:w="405"/>
        <w:gridCol w:w="216"/>
        <w:gridCol w:w="849"/>
        <w:gridCol w:w="1159"/>
      </w:tblGrid>
      <w:tr w:rsidR="00F12867" w:rsidRPr="00F12867" w14:paraId="554EEB08" w14:textId="77777777" w:rsidTr="001804F0">
        <w:trPr>
          <w:trHeight w:val="1776"/>
        </w:trPr>
        <w:tc>
          <w:tcPr>
            <w:tcW w:w="823" w:type="dxa"/>
            <w:tcBorders>
              <w:top w:val="nil"/>
              <w:left w:val="nil"/>
              <w:bottom w:val="nil"/>
              <w:right w:val="nil"/>
            </w:tcBorders>
            <w:shd w:val="clear" w:color="auto" w:fill="auto"/>
            <w:noWrap/>
            <w:vAlign w:val="center"/>
            <w:hideMark/>
          </w:tcPr>
          <w:p w14:paraId="594F988A"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center"/>
            <w:hideMark/>
          </w:tcPr>
          <w:p w14:paraId="5D9BBF99"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center"/>
            <w:hideMark/>
          </w:tcPr>
          <w:p w14:paraId="3B1225C7"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center"/>
            <w:hideMark/>
          </w:tcPr>
          <w:p w14:paraId="42400AED"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center"/>
            <w:hideMark/>
          </w:tcPr>
          <w:p w14:paraId="2DEFF273"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center"/>
            <w:hideMark/>
          </w:tcPr>
          <w:p w14:paraId="69350323" w14:textId="77777777" w:rsidR="00F12867" w:rsidRPr="00F12867" w:rsidRDefault="00F12867" w:rsidP="00F12867">
            <w:pPr>
              <w:spacing w:line="240" w:lineRule="auto"/>
              <w:ind w:firstLine="0"/>
              <w:jc w:val="center"/>
              <w:rPr>
                <w:sz w:val="20"/>
              </w:rPr>
            </w:pPr>
          </w:p>
        </w:tc>
        <w:tc>
          <w:tcPr>
            <w:tcW w:w="8120" w:type="dxa"/>
            <w:gridSpan w:val="13"/>
            <w:tcBorders>
              <w:top w:val="nil"/>
              <w:left w:val="nil"/>
              <w:bottom w:val="nil"/>
              <w:right w:val="nil"/>
            </w:tcBorders>
            <w:shd w:val="clear" w:color="auto" w:fill="auto"/>
            <w:noWrap/>
            <w:vAlign w:val="center"/>
            <w:hideMark/>
          </w:tcPr>
          <w:p w14:paraId="31C63BFE" w14:textId="77777777" w:rsidR="00F12867" w:rsidRPr="00F12867" w:rsidRDefault="00F12867" w:rsidP="00F12867">
            <w:pPr>
              <w:spacing w:line="240" w:lineRule="auto"/>
              <w:ind w:left="4296" w:firstLine="0"/>
              <w:jc w:val="left"/>
              <w:rPr>
                <w:sz w:val="20"/>
              </w:rPr>
            </w:pPr>
            <w:r w:rsidRPr="00F12867">
              <w:rPr>
                <w:sz w:val="20"/>
              </w:rPr>
              <w:t> PATVIRTINTA</w:t>
            </w:r>
            <w:r w:rsidRPr="00F12867">
              <w:rPr>
                <w:sz w:val="20"/>
              </w:rPr>
              <w:br/>
              <w:t xml:space="preserve">Lietuvos Respublikos finansų ministro </w:t>
            </w:r>
          </w:p>
          <w:p w14:paraId="1CF856CB" w14:textId="77777777" w:rsidR="00F12867" w:rsidRPr="00F12867" w:rsidRDefault="00F12867" w:rsidP="00F12867">
            <w:pPr>
              <w:spacing w:line="240" w:lineRule="auto"/>
              <w:ind w:left="4296" w:firstLine="0"/>
              <w:jc w:val="left"/>
              <w:rPr>
                <w:sz w:val="20"/>
              </w:rPr>
            </w:pPr>
            <w:r w:rsidRPr="00F12867">
              <w:rPr>
                <w:sz w:val="20"/>
              </w:rPr>
              <w:t xml:space="preserve">2011 m. rugpjūčio 8 d. įsakymu Nr. 1K-265 </w:t>
            </w:r>
          </w:p>
          <w:p w14:paraId="7E266336" w14:textId="77777777" w:rsidR="00F12867" w:rsidRPr="00F12867" w:rsidRDefault="00F12867" w:rsidP="00F12867">
            <w:pPr>
              <w:spacing w:line="240" w:lineRule="auto"/>
              <w:ind w:left="4296" w:firstLine="0"/>
              <w:jc w:val="left"/>
              <w:rPr>
                <w:sz w:val="20"/>
              </w:rPr>
            </w:pPr>
            <w:r w:rsidRPr="00F12867">
              <w:rPr>
                <w:sz w:val="20"/>
              </w:rPr>
              <w:t xml:space="preserve">(Lietuvos Respublikos finansų ministro </w:t>
            </w:r>
          </w:p>
          <w:p w14:paraId="21B91B09" w14:textId="77777777" w:rsidR="00F12867" w:rsidRPr="00F12867" w:rsidRDefault="00F12867" w:rsidP="00F12867">
            <w:pPr>
              <w:spacing w:line="240" w:lineRule="auto"/>
              <w:ind w:left="4296" w:firstLine="0"/>
              <w:jc w:val="left"/>
              <w:rPr>
                <w:sz w:val="20"/>
              </w:rPr>
            </w:pPr>
            <w:r w:rsidRPr="00F12867">
              <w:rPr>
                <w:sz w:val="20"/>
              </w:rPr>
              <w:t>2024 m. lapkričio 28 d. įsakymo Nr. 1K-383 redakcija)</w:t>
            </w:r>
          </w:p>
        </w:tc>
      </w:tr>
      <w:tr w:rsidR="00F12867" w:rsidRPr="00F12867" w14:paraId="02B4FA00" w14:textId="77777777" w:rsidTr="001804F0">
        <w:trPr>
          <w:trHeight w:val="252"/>
        </w:trPr>
        <w:tc>
          <w:tcPr>
            <w:tcW w:w="823" w:type="dxa"/>
            <w:tcBorders>
              <w:top w:val="nil"/>
              <w:left w:val="nil"/>
              <w:bottom w:val="nil"/>
              <w:right w:val="nil"/>
            </w:tcBorders>
            <w:shd w:val="clear" w:color="auto" w:fill="auto"/>
            <w:noWrap/>
            <w:vAlign w:val="bottom"/>
            <w:hideMark/>
          </w:tcPr>
          <w:p w14:paraId="4F9B65AD"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17987A89"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4FA1A7B2"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07AB2DE9"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4D0CF9BE"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05D5CD69" w14:textId="77777777" w:rsidR="00F12867" w:rsidRPr="00F12867" w:rsidRDefault="00F12867" w:rsidP="00F12867">
            <w:pPr>
              <w:spacing w:line="240" w:lineRule="auto"/>
              <w:ind w:firstLine="0"/>
              <w:jc w:val="center"/>
              <w:rPr>
                <w:sz w:val="20"/>
              </w:rPr>
            </w:pPr>
          </w:p>
        </w:tc>
        <w:tc>
          <w:tcPr>
            <w:tcW w:w="6961" w:type="dxa"/>
            <w:gridSpan w:val="12"/>
            <w:tcBorders>
              <w:top w:val="nil"/>
              <w:left w:val="nil"/>
              <w:bottom w:val="nil"/>
              <w:right w:val="nil"/>
            </w:tcBorders>
            <w:shd w:val="clear" w:color="auto" w:fill="auto"/>
            <w:noWrap/>
            <w:vAlign w:val="bottom"/>
            <w:hideMark/>
          </w:tcPr>
          <w:p w14:paraId="7635F162" w14:textId="77777777" w:rsidR="00F12867" w:rsidRPr="00F12867" w:rsidRDefault="00F12867" w:rsidP="00F12867">
            <w:pPr>
              <w:spacing w:line="240" w:lineRule="auto"/>
              <w:ind w:firstLine="0"/>
              <w:jc w:val="center"/>
              <w:rPr>
                <w:b/>
                <w:bCs/>
                <w:sz w:val="20"/>
              </w:rPr>
            </w:pPr>
            <w:r w:rsidRPr="00F12867">
              <w:rPr>
                <w:b/>
                <w:bCs/>
                <w:sz w:val="20"/>
              </w:rPr>
              <w:t>(</w:t>
            </w:r>
            <w:r w:rsidRPr="00F12867">
              <w:rPr>
                <w:b/>
                <w:bCs/>
                <w:i/>
                <w:iCs/>
                <w:sz w:val="20"/>
              </w:rPr>
              <w:t>n</w:t>
            </w:r>
            <w:r w:rsidRPr="00F12867">
              <w:rPr>
                <w:b/>
                <w:bCs/>
                <w:sz w:val="20"/>
              </w:rPr>
              <w:t>–(</w:t>
            </w:r>
            <w:r w:rsidRPr="00F12867">
              <w:rPr>
                <w:b/>
                <w:bCs/>
                <w:i/>
                <w:iCs/>
                <w:sz w:val="20"/>
              </w:rPr>
              <w:t>n</w:t>
            </w:r>
            <w:r w:rsidRPr="00F12867">
              <w:rPr>
                <w:b/>
                <w:bCs/>
                <w:sz w:val="20"/>
              </w:rPr>
              <w:t xml:space="preserve"> + 2)  metų patvirtintos programos sąmatos forma  (B-1))</w:t>
            </w:r>
          </w:p>
        </w:tc>
        <w:tc>
          <w:tcPr>
            <w:tcW w:w="1159" w:type="dxa"/>
            <w:tcBorders>
              <w:top w:val="nil"/>
              <w:left w:val="nil"/>
              <w:bottom w:val="nil"/>
              <w:right w:val="nil"/>
            </w:tcBorders>
            <w:shd w:val="clear" w:color="auto" w:fill="auto"/>
            <w:noWrap/>
            <w:vAlign w:val="bottom"/>
            <w:hideMark/>
          </w:tcPr>
          <w:p w14:paraId="0E7A3E4E" w14:textId="77777777" w:rsidR="00F12867" w:rsidRPr="00F12867" w:rsidRDefault="00F12867" w:rsidP="00F12867">
            <w:pPr>
              <w:spacing w:line="240" w:lineRule="auto"/>
              <w:ind w:firstLine="0"/>
              <w:jc w:val="center"/>
              <w:rPr>
                <w:b/>
                <w:bCs/>
                <w:sz w:val="20"/>
              </w:rPr>
            </w:pPr>
          </w:p>
        </w:tc>
      </w:tr>
      <w:tr w:rsidR="00F12867" w:rsidRPr="00F12867" w14:paraId="0BD383F5" w14:textId="77777777" w:rsidTr="001804F0">
        <w:trPr>
          <w:trHeight w:val="342"/>
        </w:trPr>
        <w:tc>
          <w:tcPr>
            <w:tcW w:w="823" w:type="dxa"/>
            <w:tcBorders>
              <w:top w:val="nil"/>
              <w:left w:val="nil"/>
              <w:bottom w:val="nil"/>
              <w:right w:val="nil"/>
            </w:tcBorders>
            <w:shd w:val="clear" w:color="auto" w:fill="auto"/>
            <w:noWrap/>
            <w:vAlign w:val="bottom"/>
            <w:hideMark/>
          </w:tcPr>
          <w:p w14:paraId="73E7864C"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14180993"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79340F76"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5D421182"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4AA69AF1"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7492ECE9" w14:textId="77777777" w:rsidR="00F12867" w:rsidRPr="00F12867" w:rsidRDefault="00F12867" w:rsidP="00F12867">
            <w:pPr>
              <w:spacing w:line="240" w:lineRule="auto"/>
              <w:ind w:firstLine="0"/>
              <w:jc w:val="center"/>
              <w:rPr>
                <w:sz w:val="20"/>
              </w:rPr>
            </w:pPr>
          </w:p>
        </w:tc>
        <w:tc>
          <w:tcPr>
            <w:tcW w:w="6961" w:type="dxa"/>
            <w:gridSpan w:val="12"/>
            <w:tcBorders>
              <w:top w:val="nil"/>
              <w:left w:val="nil"/>
              <w:bottom w:val="single" w:sz="4" w:space="0" w:color="auto"/>
              <w:right w:val="nil"/>
            </w:tcBorders>
            <w:shd w:val="clear" w:color="auto" w:fill="auto"/>
            <w:noWrap/>
            <w:vAlign w:val="bottom"/>
            <w:hideMark/>
          </w:tcPr>
          <w:p w14:paraId="43978CEC" w14:textId="77777777" w:rsidR="00F12867" w:rsidRPr="00F12867" w:rsidRDefault="00F12867" w:rsidP="00F12867">
            <w:pPr>
              <w:spacing w:line="240" w:lineRule="auto"/>
              <w:ind w:firstLine="0"/>
              <w:jc w:val="center"/>
              <w:rPr>
                <w:b/>
                <w:bCs/>
                <w:sz w:val="20"/>
              </w:rPr>
            </w:pPr>
            <w:r w:rsidRPr="00F12867">
              <w:rPr>
                <w:b/>
                <w:bCs/>
                <w:sz w:val="20"/>
              </w:rPr>
              <w:t> </w:t>
            </w:r>
          </w:p>
        </w:tc>
        <w:tc>
          <w:tcPr>
            <w:tcW w:w="1159" w:type="dxa"/>
            <w:tcBorders>
              <w:top w:val="nil"/>
              <w:left w:val="nil"/>
              <w:bottom w:val="nil"/>
              <w:right w:val="nil"/>
            </w:tcBorders>
            <w:shd w:val="clear" w:color="auto" w:fill="auto"/>
            <w:noWrap/>
            <w:vAlign w:val="bottom"/>
            <w:hideMark/>
          </w:tcPr>
          <w:p w14:paraId="28061154" w14:textId="77777777" w:rsidR="00F12867" w:rsidRPr="00F12867" w:rsidRDefault="00F12867" w:rsidP="00F12867">
            <w:pPr>
              <w:spacing w:line="240" w:lineRule="auto"/>
              <w:ind w:firstLine="0"/>
              <w:jc w:val="center"/>
              <w:rPr>
                <w:b/>
                <w:bCs/>
                <w:sz w:val="20"/>
              </w:rPr>
            </w:pPr>
          </w:p>
        </w:tc>
      </w:tr>
      <w:tr w:rsidR="00F12867" w:rsidRPr="00F12867" w14:paraId="24BAFBC6" w14:textId="77777777" w:rsidTr="001804F0">
        <w:trPr>
          <w:trHeight w:val="300"/>
        </w:trPr>
        <w:tc>
          <w:tcPr>
            <w:tcW w:w="823" w:type="dxa"/>
            <w:tcBorders>
              <w:top w:val="nil"/>
              <w:left w:val="nil"/>
              <w:bottom w:val="nil"/>
              <w:right w:val="nil"/>
            </w:tcBorders>
            <w:shd w:val="clear" w:color="auto" w:fill="auto"/>
            <w:noWrap/>
            <w:vAlign w:val="bottom"/>
            <w:hideMark/>
          </w:tcPr>
          <w:p w14:paraId="4C7A0992"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00CE0F64"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7C3131A3"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064A30E8"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6742E881"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0CDE8DDC" w14:textId="77777777" w:rsidR="00F12867" w:rsidRPr="00F12867" w:rsidRDefault="00F12867" w:rsidP="00F12867">
            <w:pPr>
              <w:spacing w:line="240" w:lineRule="auto"/>
              <w:ind w:firstLine="0"/>
              <w:jc w:val="center"/>
              <w:rPr>
                <w:sz w:val="20"/>
              </w:rPr>
            </w:pPr>
          </w:p>
        </w:tc>
        <w:tc>
          <w:tcPr>
            <w:tcW w:w="6961" w:type="dxa"/>
            <w:gridSpan w:val="12"/>
            <w:tcBorders>
              <w:top w:val="single" w:sz="4" w:space="0" w:color="auto"/>
              <w:left w:val="nil"/>
              <w:bottom w:val="nil"/>
              <w:right w:val="nil"/>
            </w:tcBorders>
            <w:shd w:val="clear" w:color="auto" w:fill="auto"/>
            <w:noWrap/>
            <w:vAlign w:val="bottom"/>
            <w:hideMark/>
          </w:tcPr>
          <w:p w14:paraId="50F4E11A" w14:textId="77777777" w:rsidR="00F12867" w:rsidRPr="00F12867" w:rsidRDefault="00F12867" w:rsidP="00F12867">
            <w:pPr>
              <w:spacing w:line="240" w:lineRule="auto"/>
              <w:ind w:firstLine="0"/>
              <w:jc w:val="center"/>
              <w:rPr>
                <w:color w:val="000000"/>
                <w:sz w:val="20"/>
              </w:rPr>
            </w:pPr>
            <w:r w:rsidRPr="00F12867">
              <w:rPr>
                <w:color w:val="000000"/>
                <w:sz w:val="20"/>
              </w:rPr>
              <w:t>(dokumento sudarytojo (įstaigos) pavadinimas)</w:t>
            </w:r>
          </w:p>
        </w:tc>
        <w:tc>
          <w:tcPr>
            <w:tcW w:w="1159" w:type="dxa"/>
            <w:tcBorders>
              <w:top w:val="nil"/>
              <w:left w:val="nil"/>
              <w:bottom w:val="nil"/>
              <w:right w:val="nil"/>
            </w:tcBorders>
            <w:shd w:val="clear" w:color="auto" w:fill="auto"/>
            <w:noWrap/>
            <w:vAlign w:val="bottom"/>
            <w:hideMark/>
          </w:tcPr>
          <w:p w14:paraId="5D6C746A" w14:textId="77777777" w:rsidR="00F12867" w:rsidRPr="00F12867" w:rsidRDefault="00F12867" w:rsidP="00F12867">
            <w:pPr>
              <w:spacing w:line="240" w:lineRule="auto"/>
              <w:ind w:firstLine="0"/>
              <w:jc w:val="center"/>
              <w:rPr>
                <w:color w:val="000000"/>
                <w:sz w:val="20"/>
              </w:rPr>
            </w:pPr>
          </w:p>
        </w:tc>
      </w:tr>
      <w:tr w:rsidR="00F12867" w:rsidRPr="00F12867" w14:paraId="68D1C5BF" w14:textId="77777777" w:rsidTr="001804F0">
        <w:trPr>
          <w:trHeight w:val="252"/>
        </w:trPr>
        <w:tc>
          <w:tcPr>
            <w:tcW w:w="823" w:type="dxa"/>
            <w:tcBorders>
              <w:top w:val="nil"/>
              <w:left w:val="nil"/>
              <w:bottom w:val="nil"/>
              <w:right w:val="nil"/>
            </w:tcBorders>
            <w:shd w:val="clear" w:color="auto" w:fill="auto"/>
            <w:noWrap/>
            <w:vAlign w:val="bottom"/>
            <w:hideMark/>
          </w:tcPr>
          <w:p w14:paraId="345998AC"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6C42CBBC"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598ECF8D"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56BD2F8F"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32D66AE6"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66CFCD3F"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4D01E5F8" w14:textId="77777777" w:rsidR="00F12867" w:rsidRPr="00F12867" w:rsidRDefault="00F12867" w:rsidP="00F12867">
            <w:pPr>
              <w:spacing w:line="240" w:lineRule="auto"/>
              <w:ind w:firstLine="0"/>
              <w:jc w:val="center"/>
              <w:rPr>
                <w:sz w:val="20"/>
              </w:rPr>
            </w:pPr>
          </w:p>
        </w:tc>
        <w:tc>
          <w:tcPr>
            <w:tcW w:w="739" w:type="dxa"/>
            <w:tcBorders>
              <w:top w:val="nil"/>
              <w:left w:val="nil"/>
              <w:bottom w:val="nil"/>
              <w:right w:val="nil"/>
            </w:tcBorders>
            <w:shd w:val="clear" w:color="auto" w:fill="auto"/>
            <w:noWrap/>
            <w:vAlign w:val="bottom"/>
            <w:hideMark/>
          </w:tcPr>
          <w:p w14:paraId="5CE02D24" w14:textId="77777777" w:rsidR="00F12867" w:rsidRPr="00F12867" w:rsidRDefault="00F12867" w:rsidP="00F12867">
            <w:pPr>
              <w:spacing w:line="240" w:lineRule="auto"/>
              <w:ind w:firstLine="0"/>
              <w:jc w:val="center"/>
              <w:rPr>
                <w:sz w:val="20"/>
              </w:rPr>
            </w:pPr>
          </w:p>
        </w:tc>
        <w:tc>
          <w:tcPr>
            <w:tcW w:w="611" w:type="dxa"/>
            <w:gridSpan w:val="2"/>
            <w:tcBorders>
              <w:top w:val="nil"/>
              <w:left w:val="nil"/>
              <w:bottom w:val="nil"/>
              <w:right w:val="nil"/>
            </w:tcBorders>
            <w:shd w:val="clear" w:color="auto" w:fill="auto"/>
            <w:noWrap/>
            <w:vAlign w:val="bottom"/>
            <w:hideMark/>
          </w:tcPr>
          <w:p w14:paraId="1F3093F3" w14:textId="77777777" w:rsidR="00F12867" w:rsidRPr="00F12867" w:rsidRDefault="00F12867" w:rsidP="00F12867">
            <w:pPr>
              <w:spacing w:line="240" w:lineRule="auto"/>
              <w:ind w:firstLine="0"/>
              <w:jc w:val="center"/>
              <w:rPr>
                <w:sz w:val="20"/>
              </w:rPr>
            </w:pPr>
          </w:p>
        </w:tc>
        <w:tc>
          <w:tcPr>
            <w:tcW w:w="611" w:type="dxa"/>
            <w:gridSpan w:val="2"/>
            <w:tcBorders>
              <w:top w:val="nil"/>
              <w:left w:val="nil"/>
              <w:bottom w:val="nil"/>
              <w:right w:val="nil"/>
            </w:tcBorders>
            <w:shd w:val="clear" w:color="auto" w:fill="auto"/>
            <w:noWrap/>
            <w:vAlign w:val="bottom"/>
            <w:hideMark/>
          </w:tcPr>
          <w:p w14:paraId="25A88AE6" w14:textId="77777777" w:rsidR="00F12867" w:rsidRPr="00F12867" w:rsidRDefault="00F12867" w:rsidP="00F12867">
            <w:pPr>
              <w:spacing w:line="240" w:lineRule="auto"/>
              <w:ind w:firstLine="0"/>
              <w:jc w:val="center"/>
              <w:rPr>
                <w:sz w:val="20"/>
              </w:rPr>
            </w:pPr>
          </w:p>
        </w:tc>
        <w:tc>
          <w:tcPr>
            <w:tcW w:w="614" w:type="dxa"/>
            <w:gridSpan w:val="2"/>
            <w:tcBorders>
              <w:top w:val="nil"/>
              <w:left w:val="nil"/>
              <w:bottom w:val="nil"/>
              <w:right w:val="nil"/>
            </w:tcBorders>
            <w:shd w:val="clear" w:color="auto" w:fill="auto"/>
            <w:noWrap/>
            <w:vAlign w:val="bottom"/>
            <w:hideMark/>
          </w:tcPr>
          <w:p w14:paraId="4DE5672E" w14:textId="77777777" w:rsidR="00F12867" w:rsidRPr="00F12867" w:rsidRDefault="00F12867" w:rsidP="00F12867">
            <w:pPr>
              <w:spacing w:line="240" w:lineRule="auto"/>
              <w:ind w:firstLine="0"/>
              <w:jc w:val="center"/>
              <w:rPr>
                <w:sz w:val="20"/>
              </w:rPr>
            </w:pPr>
          </w:p>
        </w:tc>
        <w:tc>
          <w:tcPr>
            <w:tcW w:w="621" w:type="dxa"/>
            <w:gridSpan w:val="2"/>
            <w:tcBorders>
              <w:top w:val="nil"/>
              <w:left w:val="nil"/>
              <w:bottom w:val="nil"/>
              <w:right w:val="nil"/>
            </w:tcBorders>
            <w:shd w:val="clear" w:color="auto" w:fill="auto"/>
            <w:noWrap/>
            <w:vAlign w:val="bottom"/>
            <w:hideMark/>
          </w:tcPr>
          <w:p w14:paraId="74B43071" w14:textId="77777777" w:rsidR="00F12867" w:rsidRPr="00F12867" w:rsidRDefault="00F12867" w:rsidP="00F12867">
            <w:pPr>
              <w:spacing w:line="240" w:lineRule="auto"/>
              <w:ind w:firstLine="0"/>
              <w:jc w:val="center"/>
              <w:rPr>
                <w:sz w:val="20"/>
              </w:rPr>
            </w:pPr>
          </w:p>
        </w:tc>
        <w:tc>
          <w:tcPr>
            <w:tcW w:w="1065" w:type="dxa"/>
            <w:gridSpan w:val="2"/>
            <w:tcBorders>
              <w:top w:val="nil"/>
              <w:left w:val="nil"/>
              <w:bottom w:val="nil"/>
              <w:right w:val="nil"/>
            </w:tcBorders>
            <w:shd w:val="clear" w:color="auto" w:fill="auto"/>
            <w:noWrap/>
            <w:vAlign w:val="bottom"/>
            <w:hideMark/>
          </w:tcPr>
          <w:p w14:paraId="3FB34BFF"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5C7753AC" w14:textId="77777777" w:rsidR="00F12867" w:rsidRPr="00F12867" w:rsidRDefault="00F12867" w:rsidP="00F12867">
            <w:pPr>
              <w:spacing w:line="240" w:lineRule="auto"/>
              <w:ind w:firstLine="0"/>
              <w:jc w:val="left"/>
              <w:rPr>
                <w:sz w:val="20"/>
              </w:rPr>
            </w:pPr>
          </w:p>
        </w:tc>
      </w:tr>
      <w:tr w:rsidR="00F12867" w:rsidRPr="00F12867" w14:paraId="06FB7A80" w14:textId="77777777" w:rsidTr="001804F0">
        <w:trPr>
          <w:trHeight w:val="276"/>
        </w:trPr>
        <w:tc>
          <w:tcPr>
            <w:tcW w:w="823" w:type="dxa"/>
            <w:tcBorders>
              <w:top w:val="nil"/>
              <w:left w:val="nil"/>
              <w:bottom w:val="nil"/>
              <w:right w:val="nil"/>
            </w:tcBorders>
            <w:shd w:val="clear" w:color="auto" w:fill="auto"/>
            <w:noWrap/>
            <w:vAlign w:val="bottom"/>
            <w:hideMark/>
          </w:tcPr>
          <w:p w14:paraId="529C2F8A"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4CD8A456"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2E2563F7"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6B78C3B5"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12F8F3D0"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73AE2C2E" w14:textId="77777777" w:rsidR="00F12867" w:rsidRPr="00F12867" w:rsidRDefault="00F12867" w:rsidP="00F12867">
            <w:pPr>
              <w:spacing w:line="240" w:lineRule="auto"/>
              <w:ind w:firstLine="0"/>
              <w:jc w:val="center"/>
              <w:rPr>
                <w:sz w:val="20"/>
              </w:rPr>
            </w:pPr>
          </w:p>
        </w:tc>
        <w:tc>
          <w:tcPr>
            <w:tcW w:w="6961" w:type="dxa"/>
            <w:gridSpan w:val="12"/>
            <w:tcBorders>
              <w:top w:val="nil"/>
              <w:left w:val="nil"/>
              <w:bottom w:val="nil"/>
              <w:right w:val="nil"/>
            </w:tcBorders>
            <w:shd w:val="clear" w:color="auto" w:fill="auto"/>
            <w:noWrap/>
            <w:vAlign w:val="bottom"/>
            <w:hideMark/>
          </w:tcPr>
          <w:p w14:paraId="7BE1D4B2" w14:textId="77777777" w:rsidR="00F12867" w:rsidRPr="00F12867" w:rsidRDefault="00F12867" w:rsidP="00F12867">
            <w:pPr>
              <w:spacing w:line="240" w:lineRule="auto"/>
              <w:ind w:firstLine="0"/>
              <w:jc w:val="center"/>
              <w:rPr>
                <w:b/>
                <w:bCs/>
                <w:sz w:val="20"/>
              </w:rPr>
            </w:pPr>
            <w:r w:rsidRPr="00F12867">
              <w:rPr>
                <w:b/>
                <w:bCs/>
                <w:i/>
                <w:iCs/>
                <w:sz w:val="20"/>
              </w:rPr>
              <w:t xml:space="preserve">2025-2027 </w:t>
            </w:r>
            <w:r w:rsidRPr="00F12867">
              <w:rPr>
                <w:b/>
                <w:bCs/>
                <w:sz w:val="20"/>
              </w:rPr>
              <w:t xml:space="preserve">METŲ  PATVIRTINTA  PROGRAMOS SĄMATA  </w:t>
            </w:r>
          </w:p>
        </w:tc>
        <w:tc>
          <w:tcPr>
            <w:tcW w:w="1159" w:type="dxa"/>
            <w:tcBorders>
              <w:top w:val="nil"/>
              <w:left w:val="nil"/>
              <w:bottom w:val="nil"/>
              <w:right w:val="nil"/>
            </w:tcBorders>
            <w:shd w:val="clear" w:color="auto" w:fill="auto"/>
            <w:noWrap/>
            <w:vAlign w:val="bottom"/>
            <w:hideMark/>
          </w:tcPr>
          <w:p w14:paraId="21A9B7C3" w14:textId="77777777" w:rsidR="00F12867" w:rsidRPr="00F12867" w:rsidRDefault="00F12867" w:rsidP="00F12867">
            <w:pPr>
              <w:spacing w:line="240" w:lineRule="auto"/>
              <w:ind w:firstLine="0"/>
              <w:jc w:val="center"/>
              <w:rPr>
                <w:b/>
                <w:bCs/>
                <w:sz w:val="20"/>
              </w:rPr>
            </w:pPr>
          </w:p>
        </w:tc>
      </w:tr>
      <w:tr w:rsidR="00F12867" w:rsidRPr="00F12867" w14:paraId="6D944154" w14:textId="77777777" w:rsidTr="001804F0">
        <w:trPr>
          <w:trHeight w:val="264"/>
        </w:trPr>
        <w:tc>
          <w:tcPr>
            <w:tcW w:w="823" w:type="dxa"/>
            <w:tcBorders>
              <w:top w:val="nil"/>
              <w:left w:val="nil"/>
              <w:bottom w:val="nil"/>
              <w:right w:val="nil"/>
            </w:tcBorders>
            <w:shd w:val="clear" w:color="auto" w:fill="auto"/>
            <w:noWrap/>
            <w:vAlign w:val="bottom"/>
            <w:hideMark/>
          </w:tcPr>
          <w:p w14:paraId="78973EFD"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5D585C7B"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21E0BC2B"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459F7D29"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129168EF"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6F7366E6"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393F69BC" w14:textId="77777777" w:rsidR="00F12867" w:rsidRPr="00F12867" w:rsidRDefault="00F12867" w:rsidP="00F12867">
            <w:pPr>
              <w:spacing w:line="240" w:lineRule="auto"/>
              <w:ind w:firstLine="0"/>
              <w:jc w:val="right"/>
              <w:rPr>
                <w:b/>
                <w:bCs/>
                <w:sz w:val="20"/>
              </w:rPr>
            </w:pPr>
            <w:r w:rsidRPr="00F12867">
              <w:rPr>
                <w:b/>
                <w:bCs/>
                <w:sz w:val="20"/>
              </w:rPr>
              <w:t xml:space="preserve">     </w:t>
            </w:r>
          </w:p>
        </w:tc>
        <w:tc>
          <w:tcPr>
            <w:tcW w:w="1961" w:type="dxa"/>
            <w:gridSpan w:val="5"/>
            <w:tcBorders>
              <w:top w:val="nil"/>
              <w:left w:val="nil"/>
              <w:bottom w:val="single" w:sz="4" w:space="0" w:color="auto"/>
              <w:right w:val="nil"/>
            </w:tcBorders>
            <w:shd w:val="clear" w:color="auto" w:fill="auto"/>
            <w:noWrap/>
            <w:vAlign w:val="bottom"/>
            <w:hideMark/>
          </w:tcPr>
          <w:p w14:paraId="50C82597" w14:textId="77777777" w:rsidR="00F12867" w:rsidRPr="00F12867" w:rsidRDefault="00F12867" w:rsidP="00F12867">
            <w:pPr>
              <w:spacing w:line="240" w:lineRule="auto"/>
              <w:ind w:firstLine="0"/>
              <w:jc w:val="center"/>
              <w:rPr>
                <w:sz w:val="20"/>
              </w:rPr>
            </w:pPr>
            <w:r w:rsidRPr="00F12867">
              <w:rPr>
                <w:sz w:val="20"/>
              </w:rPr>
              <w:t> </w:t>
            </w:r>
          </w:p>
        </w:tc>
        <w:tc>
          <w:tcPr>
            <w:tcW w:w="614" w:type="dxa"/>
            <w:gridSpan w:val="2"/>
            <w:tcBorders>
              <w:top w:val="nil"/>
              <w:left w:val="nil"/>
              <w:bottom w:val="nil"/>
              <w:right w:val="nil"/>
            </w:tcBorders>
            <w:shd w:val="clear" w:color="auto" w:fill="auto"/>
            <w:noWrap/>
            <w:vAlign w:val="bottom"/>
            <w:hideMark/>
          </w:tcPr>
          <w:p w14:paraId="2956F8F5" w14:textId="77777777" w:rsidR="00F12867" w:rsidRPr="00F12867" w:rsidRDefault="00F12867" w:rsidP="00F12867">
            <w:pPr>
              <w:spacing w:line="240" w:lineRule="auto"/>
              <w:ind w:firstLine="0"/>
              <w:jc w:val="center"/>
              <w:rPr>
                <w:sz w:val="20"/>
              </w:rPr>
            </w:pPr>
          </w:p>
        </w:tc>
        <w:tc>
          <w:tcPr>
            <w:tcW w:w="621" w:type="dxa"/>
            <w:gridSpan w:val="2"/>
            <w:tcBorders>
              <w:top w:val="nil"/>
              <w:left w:val="nil"/>
              <w:bottom w:val="nil"/>
              <w:right w:val="nil"/>
            </w:tcBorders>
            <w:shd w:val="clear" w:color="auto" w:fill="auto"/>
            <w:noWrap/>
            <w:vAlign w:val="bottom"/>
            <w:hideMark/>
          </w:tcPr>
          <w:p w14:paraId="0899A673" w14:textId="77777777" w:rsidR="00F12867" w:rsidRPr="00F12867" w:rsidRDefault="00F12867" w:rsidP="00F12867">
            <w:pPr>
              <w:spacing w:line="240" w:lineRule="auto"/>
              <w:ind w:firstLine="0"/>
              <w:jc w:val="center"/>
              <w:rPr>
                <w:sz w:val="20"/>
              </w:rPr>
            </w:pPr>
          </w:p>
        </w:tc>
        <w:tc>
          <w:tcPr>
            <w:tcW w:w="1065" w:type="dxa"/>
            <w:gridSpan w:val="2"/>
            <w:tcBorders>
              <w:top w:val="nil"/>
              <w:left w:val="nil"/>
              <w:bottom w:val="nil"/>
              <w:right w:val="nil"/>
            </w:tcBorders>
            <w:shd w:val="clear" w:color="auto" w:fill="auto"/>
            <w:noWrap/>
            <w:vAlign w:val="bottom"/>
            <w:hideMark/>
          </w:tcPr>
          <w:p w14:paraId="09933C48" w14:textId="77777777" w:rsidR="00F12867" w:rsidRPr="00F12867" w:rsidRDefault="00F12867" w:rsidP="00F12867">
            <w:pPr>
              <w:spacing w:line="240" w:lineRule="auto"/>
              <w:ind w:firstLine="0"/>
              <w:jc w:val="center"/>
              <w:rPr>
                <w:sz w:val="20"/>
              </w:rPr>
            </w:pPr>
          </w:p>
        </w:tc>
        <w:tc>
          <w:tcPr>
            <w:tcW w:w="1159" w:type="dxa"/>
            <w:tcBorders>
              <w:top w:val="nil"/>
              <w:left w:val="nil"/>
              <w:bottom w:val="nil"/>
              <w:right w:val="nil"/>
            </w:tcBorders>
            <w:shd w:val="clear" w:color="auto" w:fill="auto"/>
            <w:noWrap/>
            <w:vAlign w:val="bottom"/>
            <w:hideMark/>
          </w:tcPr>
          <w:p w14:paraId="707C59F7" w14:textId="77777777" w:rsidR="00F12867" w:rsidRPr="00F12867" w:rsidRDefault="00F12867" w:rsidP="00F12867">
            <w:pPr>
              <w:spacing w:line="240" w:lineRule="auto"/>
              <w:ind w:firstLine="0"/>
              <w:jc w:val="left"/>
              <w:rPr>
                <w:sz w:val="20"/>
              </w:rPr>
            </w:pPr>
          </w:p>
        </w:tc>
      </w:tr>
      <w:tr w:rsidR="00F12867" w:rsidRPr="00F12867" w14:paraId="192C9EDF" w14:textId="77777777" w:rsidTr="001804F0">
        <w:trPr>
          <w:trHeight w:val="264"/>
        </w:trPr>
        <w:tc>
          <w:tcPr>
            <w:tcW w:w="823" w:type="dxa"/>
            <w:tcBorders>
              <w:top w:val="nil"/>
              <w:left w:val="nil"/>
              <w:bottom w:val="nil"/>
              <w:right w:val="nil"/>
            </w:tcBorders>
            <w:shd w:val="clear" w:color="auto" w:fill="auto"/>
            <w:noWrap/>
            <w:vAlign w:val="bottom"/>
            <w:hideMark/>
          </w:tcPr>
          <w:p w14:paraId="6B9B233B"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39A3880B"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51A6E057"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09F95B5A"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3E3234D5"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27219E81"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4FCA8D82" w14:textId="77777777" w:rsidR="00F12867" w:rsidRPr="00F12867" w:rsidRDefault="00F12867" w:rsidP="00F12867">
            <w:pPr>
              <w:spacing w:line="240" w:lineRule="auto"/>
              <w:ind w:firstLine="0"/>
              <w:jc w:val="center"/>
              <w:rPr>
                <w:sz w:val="20"/>
              </w:rPr>
            </w:pPr>
          </w:p>
        </w:tc>
        <w:tc>
          <w:tcPr>
            <w:tcW w:w="1961" w:type="dxa"/>
            <w:gridSpan w:val="5"/>
            <w:tcBorders>
              <w:top w:val="nil"/>
              <w:left w:val="nil"/>
              <w:bottom w:val="nil"/>
              <w:right w:val="nil"/>
            </w:tcBorders>
            <w:shd w:val="clear" w:color="auto" w:fill="auto"/>
            <w:noWrap/>
            <w:vAlign w:val="bottom"/>
            <w:hideMark/>
          </w:tcPr>
          <w:p w14:paraId="28A39B7B" w14:textId="77777777" w:rsidR="00F12867" w:rsidRPr="00F12867" w:rsidRDefault="00F12867" w:rsidP="00F12867">
            <w:pPr>
              <w:spacing w:line="240" w:lineRule="auto"/>
              <w:ind w:firstLine="0"/>
              <w:jc w:val="center"/>
              <w:rPr>
                <w:sz w:val="20"/>
              </w:rPr>
            </w:pPr>
            <w:r w:rsidRPr="00F12867">
              <w:rPr>
                <w:sz w:val="20"/>
              </w:rPr>
              <w:t>(data ir numeris)</w:t>
            </w:r>
          </w:p>
        </w:tc>
        <w:tc>
          <w:tcPr>
            <w:tcW w:w="614" w:type="dxa"/>
            <w:gridSpan w:val="2"/>
            <w:tcBorders>
              <w:top w:val="nil"/>
              <w:left w:val="nil"/>
              <w:bottom w:val="nil"/>
              <w:right w:val="nil"/>
            </w:tcBorders>
            <w:shd w:val="clear" w:color="auto" w:fill="auto"/>
            <w:noWrap/>
            <w:vAlign w:val="bottom"/>
            <w:hideMark/>
          </w:tcPr>
          <w:p w14:paraId="27907CB3" w14:textId="77777777" w:rsidR="00F12867" w:rsidRPr="00F12867" w:rsidRDefault="00F12867" w:rsidP="00F12867">
            <w:pPr>
              <w:spacing w:line="240" w:lineRule="auto"/>
              <w:ind w:firstLine="0"/>
              <w:jc w:val="center"/>
              <w:rPr>
                <w:sz w:val="20"/>
              </w:rPr>
            </w:pPr>
          </w:p>
        </w:tc>
        <w:tc>
          <w:tcPr>
            <w:tcW w:w="621" w:type="dxa"/>
            <w:gridSpan w:val="2"/>
            <w:tcBorders>
              <w:top w:val="nil"/>
              <w:left w:val="nil"/>
              <w:bottom w:val="nil"/>
              <w:right w:val="nil"/>
            </w:tcBorders>
            <w:shd w:val="clear" w:color="auto" w:fill="auto"/>
            <w:noWrap/>
            <w:vAlign w:val="bottom"/>
            <w:hideMark/>
          </w:tcPr>
          <w:p w14:paraId="6D0CAFA6"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1ABB5E3B"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211AB8B4" w14:textId="77777777" w:rsidR="00F12867" w:rsidRPr="00F12867" w:rsidRDefault="00F12867" w:rsidP="00F12867">
            <w:pPr>
              <w:spacing w:line="240" w:lineRule="auto"/>
              <w:ind w:firstLine="0"/>
              <w:jc w:val="left"/>
              <w:rPr>
                <w:sz w:val="20"/>
              </w:rPr>
            </w:pPr>
          </w:p>
        </w:tc>
      </w:tr>
      <w:tr w:rsidR="00F12867" w:rsidRPr="00F12867" w14:paraId="1854C1B0" w14:textId="77777777" w:rsidTr="001804F0">
        <w:trPr>
          <w:trHeight w:val="267"/>
        </w:trPr>
        <w:tc>
          <w:tcPr>
            <w:tcW w:w="823" w:type="dxa"/>
            <w:tcBorders>
              <w:top w:val="nil"/>
              <w:left w:val="nil"/>
              <w:bottom w:val="nil"/>
              <w:right w:val="nil"/>
            </w:tcBorders>
            <w:shd w:val="clear" w:color="auto" w:fill="auto"/>
            <w:noWrap/>
            <w:vAlign w:val="bottom"/>
            <w:hideMark/>
          </w:tcPr>
          <w:p w14:paraId="5FD77D71"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68F44D3D"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7F43FA4B"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6DE606FB"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2CA6AF37"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119C9757"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3F66AD96" w14:textId="77777777" w:rsidR="00F12867" w:rsidRPr="00F12867" w:rsidRDefault="00F12867" w:rsidP="00F12867">
            <w:pPr>
              <w:spacing w:line="240" w:lineRule="auto"/>
              <w:ind w:firstLine="0"/>
              <w:jc w:val="center"/>
              <w:rPr>
                <w:sz w:val="20"/>
              </w:rPr>
            </w:pPr>
          </w:p>
        </w:tc>
        <w:tc>
          <w:tcPr>
            <w:tcW w:w="739" w:type="dxa"/>
            <w:tcBorders>
              <w:top w:val="nil"/>
              <w:left w:val="nil"/>
              <w:bottom w:val="single" w:sz="4" w:space="0" w:color="auto"/>
              <w:right w:val="nil"/>
            </w:tcBorders>
            <w:shd w:val="clear" w:color="auto" w:fill="auto"/>
            <w:noWrap/>
            <w:vAlign w:val="bottom"/>
            <w:hideMark/>
          </w:tcPr>
          <w:p w14:paraId="611E2A2F"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single" w:sz="4" w:space="0" w:color="auto"/>
              <w:right w:val="nil"/>
            </w:tcBorders>
            <w:shd w:val="clear" w:color="auto" w:fill="auto"/>
            <w:noWrap/>
            <w:vAlign w:val="bottom"/>
            <w:hideMark/>
          </w:tcPr>
          <w:p w14:paraId="5D452CFB"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single" w:sz="4" w:space="0" w:color="auto"/>
              <w:right w:val="nil"/>
            </w:tcBorders>
            <w:shd w:val="clear" w:color="auto" w:fill="auto"/>
            <w:noWrap/>
            <w:vAlign w:val="bottom"/>
            <w:hideMark/>
          </w:tcPr>
          <w:p w14:paraId="41DB8634" w14:textId="77777777" w:rsidR="00F12867" w:rsidRPr="00F12867" w:rsidRDefault="00F12867" w:rsidP="00F12867">
            <w:pPr>
              <w:spacing w:line="240" w:lineRule="auto"/>
              <w:ind w:firstLine="0"/>
              <w:jc w:val="left"/>
              <w:rPr>
                <w:sz w:val="20"/>
              </w:rPr>
            </w:pPr>
            <w:r w:rsidRPr="00F12867">
              <w:rPr>
                <w:sz w:val="20"/>
              </w:rPr>
              <w:t> </w:t>
            </w:r>
          </w:p>
        </w:tc>
        <w:tc>
          <w:tcPr>
            <w:tcW w:w="614" w:type="dxa"/>
            <w:gridSpan w:val="2"/>
            <w:tcBorders>
              <w:top w:val="nil"/>
              <w:left w:val="nil"/>
              <w:bottom w:val="nil"/>
              <w:right w:val="nil"/>
            </w:tcBorders>
            <w:shd w:val="clear" w:color="auto" w:fill="auto"/>
            <w:noWrap/>
            <w:vAlign w:val="bottom"/>
            <w:hideMark/>
          </w:tcPr>
          <w:p w14:paraId="1DB85DBF" w14:textId="77777777" w:rsidR="00F12867" w:rsidRPr="00F12867" w:rsidRDefault="00F12867" w:rsidP="00F12867">
            <w:pPr>
              <w:spacing w:line="240" w:lineRule="auto"/>
              <w:ind w:firstLine="0"/>
              <w:jc w:val="left"/>
              <w:rPr>
                <w:sz w:val="20"/>
              </w:rPr>
            </w:pPr>
          </w:p>
        </w:tc>
        <w:tc>
          <w:tcPr>
            <w:tcW w:w="621" w:type="dxa"/>
            <w:gridSpan w:val="2"/>
            <w:tcBorders>
              <w:top w:val="nil"/>
              <w:left w:val="nil"/>
              <w:bottom w:val="nil"/>
              <w:right w:val="nil"/>
            </w:tcBorders>
            <w:shd w:val="clear" w:color="auto" w:fill="auto"/>
            <w:noWrap/>
            <w:vAlign w:val="bottom"/>
            <w:hideMark/>
          </w:tcPr>
          <w:p w14:paraId="44F12E98"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73955E9F"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445BFF0F" w14:textId="77777777" w:rsidR="00F12867" w:rsidRPr="00F12867" w:rsidRDefault="00F12867" w:rsidP="00F12867">
            <w:pPr>
              <w:spacing w:line="240" w:lineRule="auto"/>
              <w:ind w:firstLine="0"/>
              <w:jc w:val="left"/>
              <w:rPr>
                <w:sz w:val="20"/>
              </w:rPr>
            </w:pPr>
          </w:p>
        </w:tc>
      </w:tr>
      <w:tr w:rsidR="00F12867" w:rsidRPr="00F12867" w14:paraId="594DF9E1" w14:textId="77777777" w:rsidTr="001804F0">
        <w:trPr>
          <w:trHeight w:val="267"/>
        </w:trPr>
        <w:tc>
          <w:tcPr>
            <w:tcW w:w="823" w:type="dxa"/>
            <w:tcBorders>
              <w:top w:val="nil"/>
              <w:left w:val="nil"/>
              <w:bottom w:val="nil"/>
              <w:right w:val="nil"/>
            </w:tcBorders>
            <w:shd w:val="clear" w:color="auto" w:fill="auto"/>
            <w:noWrap/>
            <w:vAlign w:val="bottom"/>
            <w:hideMark/>
          </w:tcPr>
          <w:p w14:paraId="06972B3F"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7062CD1A"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196347A6"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10C05FAF"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3F236EC7"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4D5D9698"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1A6717F1" w14:textId="77777777" w:rsidR="00F12867" w:rsidRPr="00F12867" w:rsidRDefault="00F12867" w:rsidP="00F12867">
            <w:pPr>
              <w:spacing w:line="240" w:lineRule="auto"/>
              <w:ind w:firstLine="0"/>
              <w:jc w:val="center"/>
              <w:rPr>
                <w:sz w:val="20"/>
              </w:rPr>
            </w:pPr>
          </w:p>
        </w:tc>
        <w:tc>
          <w:tcPr>
            <w:tcW w:w="1961" w:type="dxa"/>
            <w:gridSpan w:val="5"/>
            <w:tcBorders>
              <w:top w:val="nil"/>
              <w:left w:val="nil"/>
              <w:bottom w:val="nil"/>
              <w:right w:val="nil"/>
            </w:tcBorders>
            <w:shd w:val="clear" w:color="auto" w:fill="auto"/>
            <w:noWrap/>
            <w:vAlign w:val="bottom"/>
            <w:hideMark/>
          </w:tcPr>
          <w:p w14:paraId="000E4069" w14:textId="77777777" w:rsidR="00F12867" w:rsidRPr="00F12867" w:rsidRDefault="00F12867" w:rsidP="00F12867">
            <w:pPr>
              <w:spacing w:line="240" w:lineRule="auto"/>
              <w:ind w:firstLine="0"/>
              <w:jc w:val="center"/>
              <w:rPr>
                <w:sz w:val="20"/>
              </w:rPr>
            </w:pPr>
            <w:r w:rsidRPr="00F12867">
              <w:rPr>
                <w:sz w:val="20"/>
              </w:rPr>
              <w:t>(sudarymo vieta)</w:t>
            </w:r>
          </w:p>
        </w:tc>
        <w:tc>
          <w:tcPr>
            <w:tcW w:w="614" w:type="dxa"/>
            <w:gridSpan w:val="2"/>
            <w:tcBorders>
              <w:top w:val="nil"/>
              <w:left w:val="nil"/>
              <w:bottom w:val="nil"/>
              <w:right w:val="nil"/>
            </w:tcBorders>
            <w:shd w:val="clear" w:color="auto" w:fill="auto"/>
            <w:noWrap/>
            <w:vAlign w:val="bottom"/>
            <w:hideMark/>
          </w:tcPr>
          <w:p w14:paraId="3DC9B70A" w14:textId="77777777" w:rsidR="00F12867" w:rsidRPr="00F12867" w:rsidRDefault="00F12867" w:rsidP="00F12867">
            <w:pPr>
              <w:spacing w:line="240" w:lineRule="auto"/>
              <w:ind w:firstLine="0"/>
              <w:jc w:val="center"/>
              <w:rPr>
                <w:sz w:val="20"/>
              </w:rPr>
            </w:pPr>
          </w:p>
        </w:tc>
        <w:tc>
          <w:tcPr>
            <w:tcW w:w="621" w:type="dxa"/>
            <w:gridSpan w:val="2"/>
            <w:tcBorders>
              <w:top w:val="nil"/>
              <w:left w:val="nil"/>
              <w:bottom w:val="nil"/>
              <w:right w:val="nil"/>
            </w:tcBorders>
            <w:shd w:val="clear" w:color="auto" w:fill="auto"/>
            <w:noWrap/>
            <w:vAlign w:val="bottom"/>
            <w:hideMark/>
          </w:tcPr>
          <w:p w14:paraId="7E7FCBA1"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07B3D488"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18ED0E65" w14:textId="77777777" w:rsidR="00F12867" w:rsidRPr="00F12867" w:rsidRDefault="00F12867" w:rsidP="00F12867">
            <w:pPr>
              <w:spacing w:line="240" w:lineRule="auto"/>
              <w:ind w:firstLine="0"/>
              <w:jc w:val="left"/>
              <w:rPr>
                <w:sz w:val="20"/>
              </w:rPr>
            </w:pPr>
          </w:p>
        </w:tc>
      </w:tr>
      <w:tr w:rsidR="00F12867" w:rsidRPr="00F12867" w14:paraId="4DF4DCDD" w14:textId="77777777" w:rsidTr="001804F0">
        <w:trPr>
          <w:trHeight w:val="264"/>
        </w:trPr>
        <w:tc>
          <w:tcPr>
            <w:tcW w:w="823" w:type="dxa"/>
            <w:tcBorders>
              <w:top w:val="nil"/>
              <w:left w:val="nil"/>
              <w:bottom w:val="nil"/>
              <w:right w:val="nil"/>
            </w:tcBorders>
            <w:shd w:val="clear" w:color="auto" w:fill="auto"/>
            <w:noWrap/>
            <w:vAlign w:val="bottom"/>
            <w:hideMark/>
          </w:tcPr>
          <w:p w14:paraId="1F7807A1"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5AC96BA0"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7C32C58B"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42D15F54"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754300D7"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26842474"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367742CB" w14:textId="77777777" w:rsidR="00F12867" w:rsidRPr="00F12867" w:rsidRDefault="00F12867" w:rsidP="00F12867">
            <w:pPr>
              <w:spacing w:line="240" w:lineRule="auto"/>
              <w:ind w:firstLine="0"/>
              <w:jc w:val="center"/>
              <w:rPr>
                <w:sz w:val="20"/>
              </w:rPr>
            </w:pPr>
          </w:p>
        </w:tc>
        <w:tc>
          <w:tcPr>
            <w:tcW w:w="739" w:type="dxa"/>
            <w:tcBorders>
              <w:top w:val="nil"/>
              <w:left w:val="nil"/>
              <w:bottom w:val="nil"/>
              <w:right w:val="nil"/>
            </w:tcBorders>
            <w:shd w:val="clear" w:color="auto" w:fill="auto"/>
            <w:noWrap/>
            <w:vAlign w:val="bottom"/>
            <w:hideMark/>
          </w:tcPr>
          <w:p w14:paraId="184A389F"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hideMark/>
          </w:tcPr>
          <w:p w14:paraId="726ADB30"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hideMark/>
          </w:tcPr>
          <w:p w14:paraId="0867BFD2" w14:textId="77777777" w:rsidR="00F12867" w:rsidRPr="00F12867" w:rsidRDefault="00F12867" w:rsidP="00F12867">
            <w:pPr>
              <w:spacing w:line="240" w:lineRule="auto"/>
              <w:ind w:firstLine="0"/>
              <w:jc w:val="left"/>
              <w:rPr>
                <w:sz w:val="20"/>
              </w:rPr>
            </w:pPr>
          </w:p>
        </w:tc>
        <w:tc>
          <w:tcPr>
            <w:tcW w:w="614" w:type="dxa"/>
            <w:gridSpan w:val="2"/>
            <w:tcBorders>
              <w:top w:val="nil"/>
              <w:left w:val="nil"/>
              <w:bottom w:val="nil"/>
              <w:right w:val="nil"/>
            </w:tcBorders>
            <w:shd w:val="clear" w:color="auto" w:fill="auto"/>
            <w:hideMark/>
          </w:tcPr>
          <w:p w14:paraId="0F3686AD" w14:textId="77777777" w:rsidR="00F12867" w:rsidRPr="00F12867" w:rsidRDefault="00F12867" w:rsidP="00F12867">
            <w:pPr>
              <w:spacing w:line="240" w:lineRule="auto"/>
              <w:ind w:firstLine="0"/>
              <w:jc w:val="left"/>
              <w:rPr>
                <w:sz w:val="20"/>
              </w:rPr>
            </w:pPr>
          </w:p>
        </w:tc>
        <w:tc>
          <w:tcPr>
            <w:tcW w:w="621" w:type="dxa"/>
            <w:gridSpan w:val="2"/>
            <w:tcBorders>
              <w:top w:val="nil"/>
              <w:left w:val="nil"/>
              <w:bottom w:val="nil"/>
              <w:right w:val="nil"/>
            </w:tcBorders>
            <w:shd w:val="clear" w:color="auto" w:fill="auto"/>
            <w:hideMark/>
          </w:tcPr>
          <w:p w14:paraId="39D954D8"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6198AC92"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39214F88" w14:textId="77777777" w:rsidR="00F12867" w:rsidRPr="00F12867" w:rsidRDefault="00F12867" w:rsidP="00F12867">
            <w:pPr>
              <w:spacing w:line="240" w:lineRule="auto"/>
              <w:ind w:firstLine="0"/>
              <w:jc w:val="left"/>
              <w:rPr>
                <w:sz w:val="20"/>
              </w:rPr>
            </w:pPr>
          </w:p>
        </w:tc>
      </w:tr>
      <w:tr w:rsidR="00F12867" w:rsidRPr="00F12867" w14:paraId="35EA52FB" w14:textId="77777777" w:rsidTr="001804F0">
        <w:trPr>
          <w:trHeight w:val="276"/>
        </w:trPr>
        <w:tc>
          <w:tcPr>
            <w:tcW w:w="823" w:type="dxa"/>
            <w:tcBorders>
              <w:top w:val="nil"/>
              <w:left w:val="nil"/>
              <w:bottom w:val="nil"/>
              <w:right w:val="nil"/>
            </w:tcBorders>
            <w:shd w:val="clear" w:color="auto" w:fill="auto"/>
            <w:hideMark/>
          </w:tcPr>
          <w:p w14:paraId="45C9D690"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hideMark/>
          </w:tcPr>
          <w:p w14:paraId="6B3928B4" w14:textId="77777777" w:rsidR="00F12867" w:rsidRPr="00F12867" w:rsidRDefault="00F12867" w:rsidP="00F12867">
            <w:pPr>
              <w:spacing w:line="240" w:lineRule="auto"/>
              <w:ind w:firstLine="0"/>
              <w:jc w:val="left"/>
              <w:rPr>
                <w:sz w:val="20"/>
              </w:rPr>
            </w:pPr>
          </w:p>
        </w:tc>
        <w:tc>
          <w:tcPr>
            <w:tcW w:w="408" w:type="dxa"/>
            <w:tcBorders>
              <w:top w:val="nil"/>
              <w:left w:val="nil"/>
              <w:bottom w:val="nil"/>
              <w:right w:val="nil"/>
            </w:tcBorders>
            <w:shd w:val="clear" w:color="auto" w:fill="auto"/>
            <w:hideMark/>
          </w:tcPr>
          <w:p w14:paraId="0ADB6BCB" w14:textId="77777777" w:rsidR="00F12867" w:rsidRPr="00F12867" w:rsidRDefault="00F12867" w:rsidP="00F12867">
            <w:pPr>
              <w:spacing w:line="240" w:lineRule="auto"/>
              <w:ind w:firstLine="0"/>
              <w:jc w:val="left"/>
              <w:rPr>
                <w:sz w:val="20"/>
              </w:rPr>
            </w:pPr>
          </w:p>
        </w:tc>
        <w:tc>
          <w:tcPr>
            <w:tcW w:w="413" w:type="dxa"/>
            <w:tcBorders>
              <w:top w:val="nil"/>
              <w:left w:val="nil"/>
              <w:bottom w:val="nil"/>
              <w:right w:val="nil"/>
            </w:tcBorders>
            <w:shd w:val="clear" w:color="auto" w:fill="auto"/>
            <w:hideMark/>
          </w:tcPr>
          <w:p w14:paraId="1EC2FB87" w14:textId="77777777" w:rsidR="00F12867" w:rsidRPr="00F12867" w:rsidRDefault="00F12867" w:rsidP="00F12867">
            <w:pPr>
              <w:spacing w:line="240" w:lineRule="auto"/>
              <w:ind w:firstLine="0"/>
              <w:jc w:val="left"/>
              <w:rPr>
                <w:sz w:val="20"/>
              </w:rPr>
            </w:pPr>
          </w:p>
        </w:tc>
        <w:tc>
          <w:tcPr>
            <w:tcW w:w="416" w:type="dxa"/>
            <w:tcBorders>
              <w:top w:val="nil"/>
              <w:left w:val="nil"/>
              <w:bottom w:val="nil"/>
              <w:right w:val="nil"/>
            </w:tcBorders>
            <w:shd w:val="clear" w:color="auto" w:fill="auto"/>
            <w:hideMark/>
          </w:tcPr>
          <w:p w14:paraId="39382709"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hideMark/>
          </w:tcPr>
          <w:p w14:paraId="3A3E5891" w14:textId="77777777" w:rsidR="00F12867" w:rsidRPr="00F12867" w:rsidRDefault="00F12867" w:rsidP="00F12867">
            <w:pPr>
              <w:spacing w:line="240" w:lineRule="auto"/>
              <w:ind w:firstLine="0"/>
              <w:jc w:val="left"/>
              <w:rPr>
                <w:sz w:val="20"/>
              </w:rPr>
            </w:pPr>
          </w:p>
        </w:tc>
        <w:tc>
          <w:tcPr>
            <w:tcW w:w="2700" w:type="dxa"/>
            <w:tcBorders>
              <w:top w:val="nil"/>
              <w:left w:val="nil"/>
              <w:bottom w:val="nil"/>
              <w:right w:val="nil"/>
            </w:tcBorders>
            <w:shd w:val="clear" w:color="auto" w:fill="auto"/>
            <w:hideMark/>
          </w:tcPr>
          <w:p w14:paraId="04D8736B" w14:textId="77777777" w:rsidR="00F12867" w:rsidRPr="00F12867" w:rsidRDefault="00F12867" w:rsidP="00F12867">
            <w:pPr>
              <w:spacing w:line="240" w:lineRule="auto"/>
              <w:ind w:firstLine="0"/>
              <w:jc w:val="left"/>
              <w:rPr>
                <w:sz w:val="20"/>
              </w:rPr>
            </w:pPr>
          </w:p>
        </w:tc>
        <w:tc>
          <w:tcPr>
            <w:tcW w:w="739" w:type="dxa"/>
            <w:tcBorders>
              <w:top w:val="nil"/>
              <w:left w:val="nil"/>
              <w:bottom w:val="nil"/>
              <w:right w:val="nil"/>
            </w:tcBorders>
            <w:shd w:val="clear" w:color="auto" w:fill="auto"/>
            <w:hideMark/>
          </w:tcPr>
          <w:p w14:paraId="7ED080F2"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1FEFC325"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4C1E2667" w14:textId="77777777" w:rsidR="00F12867" w:rsidRPr="00F12867" w:rsidRDefault="00F12867" w:rsidP="00F12867">
            <w:pPr>
              <w:spacing w:line="240" w:lineRule="auto"/>
              <w:ind w:firstLine="0"/>
              <w:jc w:val="center"/>
              <w:rPr>
                <w:sz w:val="20"/>
              </w:rPr>
            </w:pPr>
          </w:p>
        </w:tc>
        <w:tc>
          <w:tcPr>
            <w:tcW w:w="614" w:type="dxa"/>
            <w:gridSpan w:val="2"/>
            <w:tcBorders>
              <w:top w:val="nil"/>
              <w:left w:val="nil"/>
              <w:bottom w:val="nil"/>
              <w:right w:val="nil"/>
            </w:tcBorders>
            <w:shd w:val="clear" w:color="auto" w:fill="auto"/>
            <w:noWrap/>
            <w:vAlign w:val="bottom"/>
            <w:hideMark/>
          </w:tcPr>
          <w:p w14:paraId="3BB40D98" w14:textId="77777777" w:rsidR="00F12867" w:rsidRPr="00F12867" w:rsidRDefault="00F12867" w:rsidP="00F12867">
            <w:pPr>
              <w:spacing w:line="240" w:lineRule="auto"/>
              <w:ind w:firstLine="0"/>
              <w:jc w:val="left"/>
              <w:rPr>
                <w:sz w:val="20"/>
              </w:rPr>
            </w:pPr>
          </w:p>
        </w:tc>
        <w:tc>
          <w:tcPr>
            <w:tcW w:w="6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A4156" w14:textId="77777777" w:rsidR="00F12867" w:rsidRPr="00F12867" w:rsidRDefault="00F12867" w:rsidP="00F12867">
            <w:pPr>
              <w:spacing w:line="240" w:lineRule="auto"/>
              <w:ind w:firstLine="0"/>
              <w:jc w:val="right"/>
              <w:rPr>
                <w:sz w:val="20"/>
              </w:rPr>
            </w:pPr>
            <w:r w:rsidRPr="00F12867">
              <w:rPr>
                <w:sz w:val="20"/>
              </w:rPr>
              <w:t> </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3E292DCD" w14:textId="77777777" w:rsidR="00F12867" w:rsidRPr="00F12867" w:rsidRDefault="00F12867" w:rsidP="00F12867">
            <w:pPr>
              <w:spacing w:line="240" w:lineRule="auto"/>
              <w:ind w:firstLine="0"/>
              <w:jc w:val="right"/>
              <w:rPr>
                <w:sz w:val="20"/>
              </w:rPr>
            </w:pPr>
            <w:r w:rsidRPr="00F12867">
              <w:rPr>
                <w:sz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4CCED5BB" w14:textId="77777777" w:rsidR="00F12867" w:rsidRPr="00F12867" w:rsidRDefault="00F12867" w:rsidP="00F12867">
            <w:pPr>
              <w:spacing w:line="240" w:lineRule="auto"/>
              <w:ind w:firstLine="0"/>
              <w:jc w:val="right"/>
              <w:rPr>
                <w:sz w:val="20"/>
              </w:rPr>
            </w:pPr>
            <w:r w:rsidRPr="00F12867">
              <w:rPr>
                <w:sz w:val="20"/>
              </w:rPr>
              <w:t> </w:t>
            </w:r>
          </w:p>
        </w:tc>
      </w:tr>
      <w:tr w:rsidR="00F12867" w:rsidRPr="00F12867" w14:paraId="7A694759" w14:textId="77777777" w:rsidTr="001804F0">
        <w:trPr>
          <w:trHeight w:val="276"/>
        </w:trPr>
        <w:tc>
          <w:tcPr>
            <w:tcW w:w="823" w:type="dxa"/>
            <w:tcBorders>
              <w:top w:val="nil"/>
              <w:left w:val="nil"/>
              <w:bottom w:val="nil"/>
              <w:right w:val="nil"/>
            </w:tcBorders>
            <w:shd w:val="clear" w:color="auto" w:fill="auto"/>
            <w:hideMark/>
          </w:tcPr>
          <w:p w14:paraId="797E3E2C" w14:textId="77777777" w:rsidR="00F12867" w:rsidRPr="00F12867" w:rsidRDefault="00F12867" w:rsidP="00F12867">
            <w:pPr>
              <w:spacing w:line="240" w:lineRule="auto"/>
              <w:ind w:firstLine="0"/>
              <w:jc w:val="right"/>
              <w:rPr>
                <w:sz w:val="20"/>
              </w:rPr>
            </w:pPr>
          </w:p>
        </w:tc>
        <w:tc>
          <w:tcPr>
            <w:tcW w:w="316" w:type="dxa"/>
            <w:tcBorders>
              <w:top w:val="nil"/>
              <w:left w:val="nil"/>
              <w:bottom w:val="nil"/>
              <w:right w:val="nil"/>
            </w:tcBorders>
            <w:shd w:val="clear" w:color="auto" w:fill="auto"/>
            <w:hideMark/>
          </w:tcPr>
          <w:p w14:paraId="7B2419C3" w14:textId="77777777" w:rsidR="00F12867" w:rsidRPr="00F12867" w:rsidRDefault="00F12867" w:rsidP="00F12867">
            <w:pPr>
              <w:spacing w:line="240" w:lineRule="auto"/>
              <w:ind w:firstLine="0"/>
              <w:jc w:val="left"/>
              <w:rPr>
                <w:sz w:val="20"/>
              </w:rPr>
            </w:pPr>
          </w:p>
        </w:tc>
        <w:tc>
          <w:tcPr>
            <w:tcW w:w="408" w:type="dxa"/>
            <w:tcBorders>
              <w:top w:val="nil"/>
              <w:left w:val="nil"/>
              <w:bottom w:val="nil"/>
              <w:right w:val="nil"/>
            </w:tcBorders>
            <w:shd w:val="clear" w:color="auto" w:fill="auto"/>
            <w:hideMark/>
          </w:tcPr>
          <w:p w14:paraId="32FD50BE" w14:textId="77777777" w:rsidR="00F12867" w:rsidRPr="00F12867" w:rsidRDefault="00F12867" w:rsidP="00F12867">
            <w:pPr>
              <w:spacing w:line="240" w:lineRule="auto"/>
              <w:ind w:firstLine="0"/>
              <w:jc w:val="left"/>
              <w:rPr>
                <w:sz w:val="20"/>
              </w:rPr>
            </w:pPr>
          </w:p>
        </w:tc>
        <w:tc>
          <w:tcPr>
            <w:tcW w:w="413" w:type="dxa"/>
            <w:tcBorders>
              <w:top w:val="nil"/>
              <w:left w:val="nil"/>
              <w:bottom w:val="nil"/>
              <w:right w:val="nil"/>
            </w:tcBorders>
            <w:shd w:val="clear" w:color="auto" w:fill="auto"/>
            <w:hideMark/>
          </w:tcPr>
          <w:p w14:paraId="3B0F4916" w14:textId="77777777" w:rsidR="00F12867" w:rsidRPr="00F12867" w:rsidRDefault="00F12867" w:rsidP="00F12867">
            <w:pPr>
              <w:spacing w:line="240" w:lineRule="auto"/>
              <w:ind w:firstLine="0"/>
              <w:jc w:val="left"/>
              <w:rPr>
                <w:sz w:val="20"/>
              </w:rPr>
            </w:pPr>
          </w:p>
        </w:tc>
        <w:tc>
          <w:tcPr>
            <w:tcW w:w="416" w:type="dxa"/>
            <w:tcBorders>
              <w:top w:val="nil"/>
              <w:left w:val="nil"/>
              <w:bottom w:val="nil"/>
              <w:right w:val="nil"/>
            </w:tcBorders>
            <w:shd w:val="clear" w:color="auto" w:fill="auto"/>
            <w:hideMark/>
          </w:tcPr>
          <w:p w14:paraId="5473B672"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hideMark/>
          </w:tcPr>
          <w:p w14:paraId="762B0B01" w14:textId="77777777" w:rsidR="00F12867" w:rsidRPr="00F12867" w:rsidRDefault="00F12867" w:rsidP="00F12867">
            <w:pPr>
              <w:spacing w:line="240" w:lineRule="auto"/>
              <w:ind w:firstLine="0"/>
              <w:jc w:val="left"/>
              <w:rPr>
                <w:sz w:val="20"/>
              </w:rPr>
            </w:pPr>
          </w:p>
        </w:tc>
        <w:tc>
          <w:tcPr>
            <w:tcW w:w="2700" w:type="dxa"/>
            <w:tcBorders>
              <w:top w:val="nil"/>
              <w:left w:val="nil"/>
              <w:bottom w:val="nil"/>
              <w:right w:val="nil"/>
            </w:tcBorders>
            <w:shd w:val="clear" w:color="auto" w:fill="auto"/>
            <w:hideMark/>
          </w:tcPr>
          <w:p w14:paraId="6C520C2A" w14:textId="77777777" w:rsidR="00F12867" w:rsidRPr="00F12867" w:rsidRDefault="00F12867" w:rsidP="00F12867">
            <w:pPr>
              <w:spacing w:line="240" w:lineRule="auto"/>
              <w:ind w:firstLine="0"/>
              <w:jc w:val="left"/>
              <w:rPr>
                <w:sz w:val="20"/>
              </w:rPr>
            </w:pPr>
          </w:p>
        </w:tc>
        <w:tc>
          <w:tcPr>
            <w:tcW w:w="739" w:type="dxa"/>
            <w:tcBorders>
              <w:top w:val="nil"/>
              <w:left w:val="nil"/>
              <w:bottom w:val="nil"/>
              <w:right w:val="nil"/>
            </w:tcBorders>
            <w:shd w:val="clear" w:color="auto" w:fill="auto"/>
            <w:hideMark/>
          </w:tcPr>
          <w:p w14:paraId="22A98931"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5D00DFDC"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hideMark/>
          </w:tcPr>
          <w:p w14:paraId="0598EA92" w14:textId="77777777" w:rsidR="00F12867" w:rsidRPr="00F12867" w:rsidRDefault="00F12867" w:rsidP="00F12867">
            <w:pPr>
              <w:spacing w:line="240" w:lineRule="auto"/>
              <w:ind w:firstLine="0"/>
              <w:jc w:val="center"/>
              <w:rPr>
                <w:sz w:val="20"/>
              </w:rPr>
            </w:pPr>
          </w:p>
        </w:tc>
        <w:tc>
          <w:tcPr>
            <w:tcW w:w="614" w:type="dxa"/>
            <w:gridSpan w:val="2"/>
            <w:tcBorders>
              <w:top w:val="nil"/>
              <w:left w:val="nil"/>
              <w:bottom w:val="nil"/>
              <w:right w:val="nil"/>
            </w:tcBorders>
            <w:shd w:val="clear" w:color="auto" w:fill="auto"/>
            <w:hideMark/>
          </w:tcPr>
          <w:p w14:paraId="566B88E0" w14:textId="77777777" w:rsidR="00F12867" w:rsidRPr="00F12867" w:rsidRDefault="00F12867" w:rsidP="00F12867">
            <w:pPr>
              <w:spacing w:line="240" w:lineRule="auto"/>
              <w:ind w:firstLine="0"/>
              <w:jc w:val="left"/>
              <w:rPr>
                <w:sz w:val="20"/>
              </w:rPr>
            </w:pPr>
          </w:p>
        </w:tc>
        <w:tc>
          <w:tcPr>
            <w:tcW w:w="621" w:type="dxa"/>
            <w:gridSpan w:val="2"/>
            <w:tcBorders>
              <w:top w:val="nil"/>
              <w:left w:val="nil"/>
              <w:bottom w:val="nil"/>
              <w:right w:val="nil"/>
            </w:tcBorders>
            <w:shd w:val="clear" w:color="auto" w:fill="auto"/>
            <w:hideMark/>
          </w:tcPr>
          <w:p w14:paraId="766EEF29" w14:textId="77777777" w:rsidR="00F12867" w:rsidRPr="00F12867" w:rsidRDefault="00F12867" w:rsidP="00F12867">
            <w:pPr>
              <w:spacing w:line="240" w:lineRule="auto"/>
              <w:ind w:firstLine="0"/>
              <w:jc w:val="left"/>
              <w:rPr>
                <w:sz w:val="20"/>
              </w:rPr>
            </w:pPr>
            <w:r w:rsidRPr="00F12867">
              <w:rPr>
                <w:sz w:val="20"/>
              </w:rPr>
              <w:t> </w:t>
            </w:r>
          </w:p>
        </w:tc>
        <w:tc>
          <w:tcPr>
            <w:tcW w:w="2224" w:type="dxa"/>
            <w:gridSpan w:val="3"/>
            <w:tcBorders>
              <w:top w:val="single" w:sz="4" w:space="0" w:color="auto"/>
              <w:left w:val="nil"/>
              <w:bottom w:val="nil"/>
              <w:right w:val="nil"/>
            </w:tcBorders>
            <w:shd w:val="clear" w:color="auto" w:fill="auto"/>
            <w:noWrap/>
            <w:vAlign w:val="bottom"/>
            <w:hideMark/>
          </w:tcPr>
          <w:p w14:paraId="18D9E66B" w14:textId="77777777" w:rsidR="00F12867" w:rsidRPr="00F12867" w:rsidRDefault="00F12867" w:rsidP="00F12867">
            <w:pPr>
              <w:spacing w:line="240" w:lineRule="auto"/>
              <w:ind w:firstLine="0"/>
              <w:jc w:val="center"/>
              <w:rPr>
                <w:sz w:val="20"/>
              </w:rPr>
            </w:pPr>
            <w:r w:rsidRPr="00F12867">
              <w:rPr>
                <w:sz w:val="20"/>
              </w:rPr>
              <w:t>(AV kodas)</w:t>
            </w:r>
          </w:p>
        </w:tc>
      </w:tr>
      <w:tr w:rsidR="00F12867" w:rsidRPr="00F12867" w14:paraId="6EB4357E" w14:textId="77777777" w:rsidTr="001804F0">
        <w:trPr>
          <w:trHeight w:val="258"/>
        </w:trPr>
        <w:tc>
          <w:tcPr>
            <w:tcW w:w="823" w:type="dxa"/>
            <w:tcBorders>
              <w:top w:val="single" w:sz="4" w:space="0" w:color="auto"/>
              <w:left w:val="nil"/>
              <w:bottom w:val="nil"/>
              <w:right w:val="nil"/>
            </w:tcBorders>
            <w:shd w:val="clear" w:color="auto" w:fill="auto"/>
            <w:noWrap/>
            <w:vAlign w:val="bottom"/>
            <w:hideMark/>
          </w:tcPr>
          <w:p w14:paraId="33E30F2E" w14:textId="77777777" w:rsidR="00F12867" w:rsidRPr="00F12867" w:rsidRDefault="00F12867" w:rsidP="00F12867">
            <w:pPr>
              <w:spacing w:line="240" w:lineRule="auto"/>
              <w:ind w:firstLine="0"/>
              <w:jc w:val="center"/>
              <w:rPr>
                <w:sz w:val="20"/>
              </w:rPr>
            </w:pPr>
            <w:r w:rsidRPr="00F12867">
              <w:rPr>
                <w:sz w:val="20"/>
              </w:rPr>
              <w:t> </w:t>
            </w:r>
          </w:p>
        </w:tc>
        <w:tc>
          <w:tcPr>
            <w:tcW w:w="316" w:type="dxa"/>
            <w:tcBorders>
              <w:top w:val="single" w:sz="4" w:space="0" w:color="auto"/>
              <w:left w:val="nil"/>
              <w:bottom w:val="nil"/>
              <w:right w:val="nil"/>
            </w:tcBorders>
            <w:shd w:val="clear" w:color="auto" w:fill="auto"/>
            <w:noWrap/>
            <w:vAlign w:val="bottom"/>
            <w:hideMark/>
          </w:tcPr>
          <w:p w14:paraId="28CA1647" w14:textId="77777777" w:rsidR="00F12867" w:rsidRPr="00F12867" w:rsidRDefault="00F12867" w:rsidP="00F12867">
            <w:pPr>
              <w:spacing w:line="240" w:lineRule="auto"/>
              <w:ind w:firstLine="0"/>
              <w:jc w:val="center"/>
              <w:rPr>
                <w:b/>
                <w:bCs/>
                <w:i/>
                <w:iCs/>
                <w:sz w:val="20"/>
              </w:rPr>
            </w:pPr>
            <w:r w:rsidRPr="00F12867">
              <w:rPr>
                <w:b/>
                <w:bCs/>
                <w:i/>
                <w:iCs/>
                <w:sz w:val="20"/>
              </w:rPr>
              <w:t> </w:t>
            </w:r>
          </w:p>
        </w:tc>
        <w:tc>
          <w:tcPr>
            <w:tcW w:w="408" w:type="dxa"/>
            <w:tcBorders>
              <w:top w:val="single" w:sz="4" w:space="0" w:color="auto"/>
              <w:left w:val="nil"/>
              <w:bottom w:val="nil"/>
              <w:right w:val="nil"/>
            </w:tcBorders>
            <w:shd w:val="clear" w:color="auto" w:fill="auto"/>
            <w:noWrap/>
            <w:vAlign w:val="bottom"/>
            <w:hideMark/>
          </w:tcPr>
          <w:p w14:paraId="6BC56EF7"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413" w:type="dxa"/>
            <w:tcBorders>
              <w:top w:val="single" w:sz="4" w:space="0" w:color="auto"/>
              <w:left w:val="nil"/>
              <w:bottom w:val="nil"/>
              <w:right w:val="nil"/>
            </w:tcBorders>
            <w:shd w:val="clear" w:color="auto" w:fill="auto"/>
            <w:noWrap/>
            <w:vAlign w:val="bottom"/>
            <w:hideMark/>
          </w:tcPr>
          <w:p w14:paraId="103EFD62"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416" w:type="dxa"/>
            <w:tcBorders>
              <w:top w:val="single" w:sz="4" w:space="0" w:color="auto"/>
              <w:left w:val="nil"/>
              <w:bottom w:val="nil"/>
              <w:right w:val="nil"/>
            </w:tcBorders>
            <w:shd w:val="clear" w:color="auto" w:fill="auto"/>
            <w:noWrap/>
            <w:vAlign w:val="bottom"/>
            <w:hideMark/>
          </w:tcPr>
          <w:p w14:paraId="5B8B519F"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316" w:type="dxa"/>
            <w:tcBorders>
              <w:top w:val="single" w:sz="4" w:space="0" w:color="auto"/>
              <w:left w:val="nil"/>
              <w:bottom w:val="nil"/>
              <w:right w:val="nil"/>
            </w:tcBorders>
            <w:shd w:val="clear" w:color="auto" w:fill="auto"/>
            <w:noWrap/>
            <w:vAlign w:val="bottom"/>
            <w:hideMark/>
          </w:tcPr>
          <w:p w14:paraId="0AC7235F"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2700" w:type="dxa"/>
            <w:tcBorders>
              <w:top w:val="single" w:sz="4" w:space="0" w:color="auto"/>
              <w:left w:val="nil"/>
              <w:bottom w:val="nil"/>
              <w:right w:val="nil"/>
            </w:tcBorders>
            <w:shd w:val="clear" w:color="auto" w:fill="auto"/>
            <w:noWrap/>
            <w:vAlign w:val="bottom"/>
            <w:hideMark/>
          </w:tcPr>
          <w:p w14:paraId="14A4A87D"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739" w:type="dxa"/>
            <w:tcBorders>
              <w:top w:val="single" w:sz="4" w:space="0" w:color="auto"/>
              <w:left w:val="nil"/>
              <w:bottom w:val="nil"/>
              <w:right w:val="nil"/>
            </w:tcBorders>
            <w:shd w:val="clear" w:color="auto" w:fill="auto"/>
            <w:noWrap/>
            <w:vAlign w:val="bottom"/>
            <w:hideMark/>
          </w:tcPr>
          <w:p w14:paraId="0BE08700"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611" w:type="dxa"/>
            <w:gridSpan w:val="2"/>
            <w:tcBorders>
              <w:top w:val="single" w:sz="4" w:space="0" w:color="auto"/>
              <w:left w:val="nil"/>
              <w:bottom w:val="nil"/>
              <w:right w:val="nil"/>
            </w:tcBorders>
            <w:shd w:val="clear" w:color="auto" w:fill="auto"/>
            <w:noWrap/>
            <w:vAlign w:val="bottom"/>
            <w:hideMark/>
          </w:tcPr>
          <w:p w14:paraId="3FA7B855"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20576A99" w14:textId="77777777" w:rsidR="00F12867" w:rsidRPr="00F12867" w:rsidRDefault="00F12867" w:rsidP="00F12867">
            <w:pPr>
              <w:spacing w:line="240" w:lineRule="auto"/>
              <w:ind w:firstLine="0"/>
              <w:jc w:val="left"/>
              <w:rPr>
                <w:sz w:val="20"/>
              </w:rPr>
            </w:pPr>
            <w:r w:rsidRPr="00F12867">
              <w:rPr>
                <w:sz w:val="20"/>
              </w:rPr>
              <w:t> </w:t>
            </w:r>
          </w:p>
        </w:tc>
        <w:tc>
          <w:tcPr>
            <w:tcW w:w="614" w:type="dxa"/>
            <w:gridSpan w:val="2"/>
            <w:tcBorders>
              <w:top w:val="single" w:sz="4" w:space="0" w:color="auto"/>
              <w:left w:val="nil"/>
              <w:bottom w:val="single" w:sz="4" w:space="0" w:color="auto"/>
              <w:right w:val="nil"/>
            </w:tcBorders>
            <w:shd w:val="clear" w:color="auto" w:fill="auto"/>
            <w:noWrap/>
            <w:vAlign w:val="bottom"/>
            <w:hideMark/>
          </w:tcPr>
          <w:p w14:paraId="54A141A1" w14:textId="77777777" w:rsidR="00F12867" w:rsidRPr="00F12867" w:rsidRDefault="00F12867" w:rsidP="00F12867">
            <w:pPr>
              <w:spacing w:line="240" w:lineRule="auto"/>
              <w:ind w:firstLine="0"/>
              <w:jc w:val="left"/>
              <w:rPr>
                <w:sz w:val="20"/>
              </w:rPr>
            </w:pPr>
            <w:r w:rsidRPr="00F12867">
              <w:rPr>
                <w:sz w:val="20"/>
              </w:rPr>
              <w:t> </w:t>
            </w:r>
          </w:p>
        </w:tc>
        <w:tc>
          <w:tcPr>
            <w:tcW w:w="621" w:type="dxa"/>
            <w:gridSpan w:val="2"/>
            <w:tcBorders>
              <w:top w:val="single" w:sz="4" w:space="0" w:color="auto"/>
              <w:left w:val="nil"/>
              <w:bottom w:val="single" w:sz="4" w:space="0" w:color="auto"/>
              <w:right w:val="nil"/>
            </w:tcBorders>
            <w:shd w:val="clear" w:color="auto" w:fill="auto"/>
            <w:hideMark/>
          </w:tcPr>
          <w:p w14:paraId="495F935B" w14:textId="77777777" w:rsidR="00F12867" w:rsidRPr="00F12867" w:rsidRDefault="00F12867" w:rsidP="00F12867">
            <w:pPr>
              <w:spacing w:line="240" w:lineRule="auto"/>
              <w:ind w:firstLine="0"/>
              <w:jc w:val="center"/>
              <w:rPr>
                <w:sz w:val="20"/>
              </w:rPr>
            </w:pPr>
            <w:r w:rsidRPr="00F12867">
              <w:rPr>
                <w:sz w:val="20"/>
              </w:rPr>
              <w:t> </w:t>
            </w:r>
          </w:p>
        </w:tc>
        <w:tc>
          <w:tcPr>
            <w:tcW w:w="1065" w:type="dxa"/>
            <w:gridSpan w:val="2"/>
            <w:tcBorders>
              <w:top w:val="single" w:sz="4" w:space="0" w:color="auto"/>
              <w:left w:val="nil"/>
              <w:bottom w:val="single" w:sz="4" w:space="0" w:color="auto"/>
              <w:right w:val="nil"/>
            </w:tcBorders>
            <w:shd w:val="clear" w:color="auto" w:fill="auto"/>
            <w:noWrap/>
            <w:vAlign w:val="bottom"/>
            <w:hideMark/>
          </w:tcPr>
          <w:p w14:paraId="72A4EA0A" w14:textId="77777777" w:rsidR="00F12867" w:rsidRPr="00F12867" w:rsidRDefault="00F12867" w:rsidP="00F12867">
            <w:pPr>
              <w:spacing w:line="240" w:lineRule="auto"/>
              <w:ind w:firstLine="0"/>
              <w:jc w:val="left"/>
              <w:rPr>
                <w:sz w:val="20"/>
              </w:rPr>
            </w:pPr>
            <w:r w:rsidRPr="00F12867">
              <w:rPr>
                <w:sz w:val="20"/>
              </w:rPr>
              <w:t> </w:t>
            </w:r>
          </w:p>
        </w:tc>
        <w:tc>
          <w:tcPr>
            <w:tcW w:w="1159" w:type="dxa"/>
            <w:tcBorders>
              <w:top w:val="single" w:sz="4" w:space="0" w:color="auto"/>
              <w:left w:val="nil"/>
              <w:bottom w:val="single" w:sz="4" w:space="0" w:color="auto"/>
              <w:right w:val="nil"/>
            </w:tcBorders>
            <w:shd w:val="clear" w:color="auto" w:fill="auto"/>
            <w:noWrap/>
            <w:vAlign w:val="bottom"/>
            <w:hideMark/>
          </w:tcPr>
          <w:p w14:paraId="3BB3759F" w14:textId="77777777" w:rsidR="00F12867" w:rsidRPr="00F12867" w:rsidRDefault="00F12867" w:rsidP="00F12867">
            <w:pPr>
              <w:spacing w:line="240" w:lineRule="auto"/>
              <w:ind w:firstLine="0"/>
              <w:jc w:val="left"/>
              <w:rPr>
                <w:sz w:val="20"/>
              </w:rPr>
            </w:pPr>
            <w:r w:rsidRPr="00F12867">
              <w:rPr>
                <w:sz w:val="20"/>
              </w:rPr>
              <w:t> </w:t>
            </w:r>
          </w:p>
        </w:tc>
      </w:tr>
      <w:tr w:rsidR="00F12867" w:rsidRPr="00F12867" w14:paraId="25C6F8DC" w14:textId="77777777" w:rsidTr="001804F0">
        <w:trPr>
          <w:trHeight w:val="552"/>
        </w:trPr>
        <w:tc>
          <w:tcPr>
            <w:tcW w:w="6357" w:type="dxa"/>
            <w:gridSpan w:val="9"/>
            <w:tcBorders>
              <w:top w:val="nil"/>
              <w:left w:val="nil"/>
              <w:bottom w:val="single" w:sz="4" w:space="0" w:color="auto"/>
              <w:right w:val="single" w:sz="4" w:space="0" w:color="000000"/>
            </w:tcBorders>
            <w:shd w:val="clear" w:color="auto" w:fill="auto"/>
            <w:vAlign w:val="bottom"/>
            <w:hideMark/>
          </w:tcPr>
          <w:p w14:paraId="12750FB9" w14:textId="77777777" w:rsidR="00F12867" w:rsidRPr="00F12867" w:rsidRDefault="00F12867" w:rsidP="00F12867">
            <w:pPr>
              <w:spacing w:line="240" w:lineRule="auto"/>
              <w:ind w:firstLine="0"/>
              <w:jc w:val="left"/>
              <w:rPr>
                <w:sz w:val="20"/>
              </w:rPr>
            </w:pPr>
            <w:r w:rsidRPr="00F12867">
              <w:rPr>
                <w:sz w:val="20"/>
              </w:rPr>
              <w:t>Programa/priemonė: Darnios kurortinės plėtros programa</w:t>
            </w:r>
          </w:p>
        </w:tc>
        <w:tc>
          <w:tcPr>
            <w:tcW w:w="6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FE8E3E1" w14:textId="77777777" w:rsidR="00F12867" w:rsidRPr="00F12867" w:rsidRDefault="00F12867" w:rsidP="00F12867">
            <w:pPr>
              <w:spacing w:line="240" w:lineRule="auto"/>
              <w:ind w:firstLine="0"/>
              <w:jc w:val="center"/>
              <w:rPr>
                <w:sz w:val="20"/>
              </w:rPr>
            </w:pPr>
            <w:r w:rsidRPr="00F12867">
              <w:rPr>
                <w:sz w:val="20"/>
              </w:rPr>
              <w:t xml:space="preserve">1    </w:t>
            </w:r>
          </w:p>
        </w:tc>
        <w:tc>
          <w:tcPr>
            <w:tcW w:w="6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47B0702" w14:textId="77777777" w:rsidR="00F12867" w:rsidRPr="00F12867" w:rsidRDefault="00F12867" w:rsidP="00F12867">
            <w:pPr>
              <w:spacing w:line="240" w:lineRule="auto"/>
              <w:ind w:firstLine="0"/>
              <w:jc w:val="center"/>
              <w:rPr>
                <w:sz w:val="20"/>
              </w:rPr>
            </w:pPr>
            <w:r w:rsidRPr="00F12867">
              <w:rPr>
                <w:sz w:val="20"/>
              </w:rPr>
              <w:t> </w:t>
            </w:r>
          </w:p>
        </w:tc>
        <w:tc>
          <w:tcPr>
            <w:tcW w:w="614" w:type="dxa"/>
            <w:gridSpan w:val="2"/>
            <w:tcBorders>
              <w:top w:val="single" w:sz="4" w:space="0" w:color="auto"/>
              <w:left w:val="nil"/>
              <w:bottom w:val="single" w:sz="4" w:space="0" w:color="auto"/>
              <w:right w:val="single" w:sz="4" w:space="0" w:color="auto"/>
            </w:tcBorders>
            <w:shd w:val="clear" w:color="auto" w:fill="auto"/>
            <w:noWrap/>
            <w:vAlign w:val="bottom"/>
            <w:hideMark/>
          </w:tcPr>
          <w:p w14:paraId="4EC88A27" w14:textId="77777777" w:rsidR="00F12867" w:rsidRPr="00F12867" w:rsidRDefault="00F12867" w:rsidP="00F12867">
            <w:pPr>
              <w:spacing w:line="240" w:lineRule="auto"/>
              <w:ind w:firstLine="0"/>
              <w:jc w:val="center"/>
              <w:rPr>
                <w:sz w:val="20"/>
              </w:rPr>
            </w:pPr>
            <w:r w:rsidRPr="00F12867">
              <w:rPr>
                <w:sz w:val="20"/>
              </w:rPr>
              <w:t> </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7E68DD5F" w14:textId="77777777" w:rsidR="00F12867" w:rsidRPr="00F12867" w:rsidRDefault="00F12867" w:rsidP="00F12867">
            <w:pPr>
              <w:spacing w:line="240" w:lineRule="auto"/>
              <w:ind w:firstLine="0"/>
              <w:jc w:val="center"/>
              <w:rPr>
                <w:sz w:val="20"/>
              </w:rPr>
            </w:pPr>
            <w:r w:rsidRPr="00F12867">
              <w:rPr>
                <w:sz w:val="20"/>
              </w:rPr>
              <w:t> </w:t>
            </w:r>
          </w:p>
        </w:tc>
        <w:tc>
          <w:tcPr>
            <w:tcW w:w="849" w:type="dxa"/>
            <w:tcBorders>
              <w:top w:val="single" w:sz="4" w:space="0" w:color="auto"/>
              <w:left w:val="nil"/>
              <w:bottom w:val="single" w:sz="4" w:space="0" w:color="auto"/>
              <w:right w:val="single" w:sz="4" w:space="0" w:color="auto"/>
            </w:tcBorders>
            <w:shd w:val="clear" w:color="auto" w:fill="auto"/>
            <w:noWrap/>
            <w:vAlign w:val="bottom"/>
            <w:hideMark/>
          </w:tcPr>
          <w:p w14:paraId="1801723C" w14:textId="77777777" w:rsidR="00F12867" w:rsidRPr="00F12867" w:rsidRDefault="00F12867" w:rsidP="00F12867">
            <w:pPr>
              <w:spacing w:line="240" w:lineRule="auto"/>
              <w:ind w:firstLine="0"/>
              <w:jc w:val="center"/>
              <w:rPr>
                <w:sz w:val="20"/>
              </w:rPr>
            </w:pPr>
            <w:r w:rsidRPr="00F12867">
              <w:rPr>
                <w:sz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0A8830DB" w14:textId="77777777" w:rsidR="00F12867" w:rsidRPr="00F12867" w:rsidRDefault="00F12867" w:rsidP="00F12867">
            <w:pPr>
              <w:spacing w:line="240" w:lineRule="auto"/>
              <w:ind w:firstLine="0"/>
              <w:jc w:val="center"/>
              <w:rPr>
                <w:sz w:val="20"/>
              </w:rPr>
            </w:pPr>
            <w:r w:rsidRPr="00F12867">
              <w:rPr>
                <w:sz w:val="20"/>
              </w:rPr>
              <w:t> </w:t>
            </w:r>
          </w:p>
        </w:tc>
      </w:tr>
      <w:tr w:rsidR="00F12867" w:rsidRPr="00F12867" w14:paraId="74DA8A23" w14:textId="77777777" w:rsidTr="001804F0">
        <w:trPr>
          <w:trHeight w:val="267"/>
        </w:trPr>
        <w:tc>
          <w:tcPr>
            <w:tcW w:w="823" w:type="dxa"/>
            <w:tcBorders>
              <w:top w:val="nil"/>
              <w:left w:val="nil"/>
              <w:bottom w:val="single" w:sz="4" w:space="0" w:color="auto"/>
              <w:right w:val="nil"/>
            </w:tcBorders>
            <w:shd w:val="clear" w:color="auto" w:fill="auto"/>
            <w:noWrap/>
            <w:vAlign w:val="bottom"/>
            <w:hideMark/>
          </w:tcPr>
          <w:p w14:paraId="5D45C558" w14:textId="77777777" w:rsidR="00F12867" w:rsidRPr="00F12867" w:rsidRDefault="00F12867" w:rsidP="00F12867">
            <w:pPr>
              <w:spacing w:line="240" w:lineRule="auto"/>
              <w:ind w:firstLine="0"/>
              <w:jc w:val="left"/>
              <w:rPr>
                <w:sz w:val="20"/>
              </w:rPr>
            </w:pPr>
          </w:p>
        </w:tc>
        <w:tc>
          <w:tcPr>
            <w:tcW w:w="4569" w:type="dxa"/>
            <w:gridSpan w:val="6"/>
            <w:tcBorders>
              <w:top w:val="nil"/>
              <w:left w:val="nil"/>
              <w:bottom w:val="single" w:sz="4" w:space="0" w:color="auto"/>
              <w:right w:val="single" w:sz="4" w:space="0" w:color="auto"/>
            </w:tcBorders>
            <w:shd w:val="clear" w:color="auto" w:fill="auto"/>
            <w:noWrap/>
            <w:vAlign w:val="bottom"/>
            <w:hideMark/>
          </w:tcPr>
          <w:p w14:paraId="58B0AE5D" w14:textId="45DDB610" w:rsidR="00F12867" w:rsidRPr="00F12867" w:rsidRDefault="00551734" w:rsidP="00F12867">
            <w:pPr>
              <w:spacing w:line="240" w:lineRule="auto"/>
              <w:ind w:firstLine="0"/>
              <w:jc w:val="left"/>
              <w:rPr>
                <w:sz w:val="20"/>
              </w:rPr>
            </w:pPr>
            <w:r w:rsidRPr="00551734">
              <w:rPr>
                <w:bCs/>
                <w:sz w:val="20"/>
              </w:rPr>
              <w:t>Viešųjų paslaugų kūrybinių industrijų plėtotei organizavimas ir vykdymas</w:t>
            </w:r>
          </w:p>
        </w:tc>
        <w:tc>
          <w:tcPr>
            <w:tcW w:w="739" w:type="dxa"/>
            <w:tcBorders>
              <w:top w:val="nil"/>
              <w:left w:val="nil"/>
              <w:bottom w:val="single" w:sz="4" w:space="0" w:color="auto"/>
              <w:right w:val="nil"/>
            </w:tcBorders>
            <w:shd w:val="clear" w:color="auto" w:fill="auto"/>
            <w:noWrap/>
            <w:vAlign w:val="bottom"/>
            <w:hideMark/>
          </w:tcPr>
          <w:p w14:paraId="0D1E071F"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single" w:sz="4" w:space="0" w:color="auto"/>
              <w:right w:val="nil"/>
            </w:tcBorders>
            <w:shd w:val="clear" w:color="auto" w:fill="auto"/>
            <w:noWrap/>
            <w:vAlign w:val="bottom"/>
            <w:hideMark/>
          </w:tcPr>
          <w:p w14:paraId="5403E1DD"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nil"/>
              <w:right w:val="nil"/>
            </w:tcBorders>
            <w:shd w:val="clear" w:color="auto" w:fill="auto"/>
            <w:noWrap/>
            <w:vAlign w:val="bottom"/>
            <w:hideMark/>
          </w:tcPr>
          <w:p w14:paraId="33FCBE91" w14:textId="77777777" w:rsidR="00F12867" w:rsidRPr="00F12867" w:rsidRDefault="00F12867" w:rsidP="00F12867">
            <w:pPr>
              <w:spacing w:line="240" w:lineRule="auto"/>
              <w:ind w:firstLine="0"/>
              <w:jc w:val="left"/>
              <w:rPr>
                <w:sz w:val="20"/>
              </w:rPr>
            </w:pPr>
          </w:p>
        </w:tc>
        <w:tc>
          <w:tcPr>
            <w:tcW w:w="614" w:type="dxa"/>
            <w:gridSpan w:val="2"/>
            <w:tcBorders>
              <w:top w:val="nil"/>
              <w:left w:val="nil"/>
              <w:bottom w:val="nil"/>
              <w:right w:val="nil"/>
            </w:tcBorders>
            <w:shd w:val="clear" w:color="auto" w:fill="auto"/>
            <w:noWrap/>
            <w:vAlign w:val="bottom"/>
            <w:hideMark/>
          </w:tcPr>
          <w:p w14:paraId="02278E02" w14:textId="77777777" w:rsidR="00F12867" w:rsidRPr="00F12867" w:rsidRDefault="00F12867" w:rsidP="00F12867">
            <w:pPr>
              <w:spacing w:line="240" w:lineRule="auto"/>
              <w:ind w:firstLine="0"/>
              <w:jc w:val="left"/>
              <w:rPr>
                <w:sz w:val="20"/>
              </w:rPr>
            </w:pPr>
          </w:p>
        </w:tc>
        <w:tc>
          <w:tcPr>
            <w:tcW w:w="621" w:type="dxa"/>
            <w:gridSpan w:val="2"/>
            <w:tcBorders>
              <w:top w:val="nil"/>
              <w:left w:val="nil"/>
              <w:bottom w:val="nil"/>
              <w:right w:val="nil"/>
            </w:tcBorders>
            <w:shd w:val="clear" w:color="auto" w:fill="auto"/>
            <w:noWrap/>
            <w:vAlign w:val="bottom"/>
            <w:hideMark/>
          </w:tcPr>
          <w:p w14:paraId="427F8139"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308D3EC7" w14:textId="77777777" w:rsidR="00F12867" w:rsidRPr="00F12867" w:rsidRDefault="00F12867" w:rsidP="00F12867">
            <w:pPr>
              <w:spacing w:line="240" w:lineRule="auto"/>
              <w:ind w:firstLine="0"/>
              <w:jc w:val="center"/>
              <w:rPr>
                <w:sz w:val="20"/>
              </w:rPr>
            </w:pPr>
            <w:r w:rsidRPr="00F12867">
              <w:rPr>
                <w:sz w:val="20"/>
              </w:rPr>
              <w:t>(Kodas)</w:t>
            </w:r>
          </w:p>
        </w:tc>
        <w:tc>
          <w:tcPr>
            <w:tcW w:w="1159" w:type="dxa"/>
            <w:tcBorders>
              <w:top w:val="nil"/>
              <w:left w:val="nil"/>
              <w:bottom w:val="nil"/>
              <w:right w:val="nil"/>
            </w:tcBorders>
            <w:shd w:val="clear" w:color="auto" w:fill="auto"/>
            <w:noWrap/>
            <w:vAlign w:val="bottom"/>
            <w:hideMark/>
          </w:tcPr>
          <w:p w14:paraId="35AE2552" w14:textId="77777777" w:rsidR="00F12867" w:rsidRPr="00F12867" w:rsidRDefault="00F12867" w:rsidP="00F12867">
            <w:pPr>
              <w:spacing w:line="240" w:lineRule="auto"/>
              <w:ind w:firstLine="0"/>
              <w:jc w:val="left"/>
              <w:rPr>
                <w:sz w:val="20"/>
              </w:rPr>
            </w:pPr>
            <w:r w:rsidRPr="00F12867">
              <w:rPr>
                <w:sz w:val="20"/>
              </w:rPr>
              <w:t>(Požymis)</w:t>
            </w:r>
          </w:p>
        </w:tc>
      </w:tr>
      <w:tr w:rsidR="00F12867" w:rsidRPr="00F12867" w14:paraId="15F24993" w14:textId="77777777" w:rsidTr="006711D3">
        <w:trPr>
          <w:trHeight w:val="276"/>
        </w:trPr>
        <w:tc>
          <w:tcPr>
            <w:tcW w:w="2692" w:type="dxa"/>
            <w:gridSpan w:val="6"/>
            <w:tcBorders>
              <w:top w:val="nil"/>
              <w:left w:val="nil"/>
              <w:bottom w:val="nil"/>
              <w:right w:val="nil"/>
            </w:tcBorders>
            <w:shd w:val="clear" w:color="auto" w:fill="auto"/>
            <w:noWrap/>
            <w:vAlign w:val="bottom"/>
            <w:hideMark/>
          </w:tcPr>
          <w:p w14:paraId="7EF24843" w14:textId="77777777" w:rsidR="00F12867" w:rsidRPr="00F12867" w:rsidRDefault="00F12867" w:rsidP="00F12867">
            <w:pPr>
              <w:spacing w:line="240" w:lineRule="auto"/>
              <w:ind w:firstLine="0"/>
              <w:jc w:val="left"/>
              <w:rPr>
                <w:sz w:val="20"/>
              </w:rPr>
            </w:pPr>
            <w:r w:rsidRPr="00F12867">
              <w:rPr>
                <w:sz w:val="20"/>
              </w:rPr>
              <w:t>Finansavimo šaltinis:</w:t>
            </w:r>
          </w:p>
        </w:tc>
        <w:tc>
          <w:tcPr>
            <w:tcW w:w="2700" w:type="dxa"/>
            <w:tcBorders>
              <w:top w:val="nil"/>
              <w:left w:val="nil"/>
              <w:bottom w:val="nil"/>
              <w:right w:val="nil"/>
            </w:tcBorders>
            <w:shd w:val="clear" w:color="auto" w:fill="auto"/>
            <w:noWrap/>
            <w:vAlign w:val="bottom"/>
            <w:hideMark/>
          </w:tcPr>
          <w:p w14:paraId="2FCB33BE" w14:textId="77777777" w:rsidR="00F12867" w:rsidRPr="00F12867" w:rsidRDefault="00F12867" w:rsidP="00F12867">
            <w:pPr>
              <w:spacing w:line="240" w:lineRule="auto"/>
              <w:ind w:firstLine="0"/>
              <w:jc w:val="left"/>
              <w:rPr>
                <w:sz w:val="20"/>
              </w:rPr>
            </w:pPr>
          </w:p>
        </w:tc>
        <w:tc>
          <w:tcPr>
            <w:tcW w:w="739" w:type="dxa"/>
            <w:tcBorders>
              <w:top w:val="nil"/>
              <w:left w:val="nil"/>
              <w:bottom w:val="nil"/>
              <w:right w:val="nil"/>
            </w:tcBorders>
            <w:shd w:val="clear" w:color="auto" w:fill="auto"/>
            <w:noWrap/>
            <w:vAlign w:val="bottom"/>
            <w:hideMark/>
          </w:tcPr>
          <w:p w14:paraId="218CCE2D"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31CE5922" w14:textId="77777777" w:rsidR="00F12867" w:rsidRPr="00F12867" w:rsidRDefault="00F12867" w:rsidP="00F12867">
            <w:pPr>
              <w:spacing w:line="240" w:lineRule="auto"/>
              <w:ind w:firstLine="0"/>
              <w:jc w:val="center"/>
              <w:rPr>
                <w:sz w:val="20"/>
              </w:rPr>
            </w:pPr>
          </w:p>
        </w:tc>
        <w:tc>
          <w:tcPr>
            <w:tcW w:w="6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43E3D73" w14:textId="75AD723D" w:rsidR="00F12867" w:rsidRPr="00F12867" w:rsidRDefault="00F12867" w:rsidP="00F12867">
            <w:pPr>
              <w:spacing w:line="240" w:lineRule="auto"/>
              <w:ind w:firstLine="0"/>
              <w:jc w:val="center"/>
              <w:rPr>
                <w:sz w:val="20"/>
              </w:rPr>
            </w:pPr>
          </w:p>
        </w:tc>
        <w:tc>
          <w:tcPr>
            <w:tcW w:w="614" w:type="dxa"/>
            <w:gridSpan w:val="2"/>
            <w:tcBorders>
              <w:top w:val="single" w:sz="4" w:space="0" w:color="auto"/>
              <w:left w:val="nil"/>
              <w:bottom w:val="single" w:sz="4" w:space="0" w:color="auto"/>
              <w:right w:val="single" w:sz="4" w:space="0" w:color="auto"/>
            </w:tcBorders>
            <w:shd w:val="clear" w:color="auto" w:fill="auto"/>
            <w:noWrap/>
            <w:vAlign w:val="bottom"/>
          </w:tcPr>
          <w:p w14:paraId="72C84548" w14:textId="71A22D36" w:rsidR="00F12867" w:rsidRPr="00F12867" w:rsidRDefault="00F12867" w:rsidP="00F12867">
            <w:pPr>
              <w:spacing w:line="240" w:lineRule="auto"/>
              <w:ind w:firstLine="0"/>
              <w:jc w:val="center"/>
              <w:rPr>
                <w:sz w:val="20"/>
              </w:rPr>
            </w:pP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tcPr>
          <w:p w14:paraId="0816D990" w14:textId="423B225D" w:rsidR="00F12867" w:rsidRPr="00F12867" w:rsidRDefault="00F12867" w:rsidP="00F12867">
            <w:pPr>
              <w:spacing w:line="240" w:lineRule="auto"/>
              <w:ind w:firstLine="0"/>
              <w:jc w:val="center"/>
              <w:rPr>
                <w:sz w:val="20"/>
              </w:rPr>
            </w:pP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FA52D45" w14:textId="77777777" w:rsidR="00F12867" w:rsidRPr="00F12867" w:rsidRDefault="00F12867" w:rsidP="00F12867">
            <w:pPr>
              <w:spacing w:line="240" w:lineRule="auto"/>
              <w:ind w:firstLine="0"/>
              <w:jc w:val="center"/>
              <w:rPr>
                <w:sz w:val="20"/>
              </w:rPr>
            </w:pPr>
            <w:r w:rsidRPr="00F12867">
              <w:rPr>
                <w:sz w:val="20"/>
              </w:rPr>
              <w:t> </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2EC6A69B" w14:textId="2160EE74" w:rsidR="00F12867" w:rsidRPr="00F12867" w:rsidRDefault="00F12867" w:rsidP="00F12867">
            <w:pPr>
              <w:spacing w:line="240" w:lineRule="auto"/>
              <w:ind w:firstLine="0"/>
              <w:jc w:val="center"/>
              <w:rPr>
                <w:sz w:val="20"/>
              </w:rPr>
            </w:pPr>
            <w:r w:rsidRPr="00F12867">
              <w:rPr>
                <w:sz w:val="20"/>
              </w:rPr>
              <w:t> </w:t>
            </w:r>
            <w:r w:rsidR="006711D3">
              <w:rPr>
                <w:sz w:val="20"/>
              </w:rPr>
              <w:t>1.01</w:t>
            </w:r>
          </w:p>
        </w:tc>
      </w:tr>
      <w:tr w:rsidR="00F12867" w:rsidRPr="00F12867" w14:paraId="1D06F46B" w14:textId="77777777" w:rsidTr="001804F0">
        <w:trPr>
          <w:trHeight w:val="267"/>
        </w:trPr>
        <w:tc>
          <w:tcPr>
            <w:tcW w:w="823" w:type="dxa"/>
            <w:tcBorders>
              <w:top w:val="single" w:sz="4" w:space="0" w:color="auto"/>
              <w:left w:val="nil"/>
              <w:bottom w:val="single" w:sz="4" w:space="0" w:color="auto"/>
              <w:right w:val="nil"/>
            </w:tcBorders>
            <w:shd w:val="clear" w:color="auto" w:fill="auto"/>
            <w:noWrap/>
            <w:vAlign w:val="bottom"/>
            <w:hideMark/>
          </w:tcPr>
          <w:p w14:paraId="0AFD47E6" w14:textId="77777777" w:rsidR="00F12867" w:rsidRPr="00F12867" w:rsidRDefault="00F12867" w:rsidP="00F12867">
            <w:pPr>
              <w:spacing w:line="240" w:lineRule="auto"/>
              <w:ind w:firstLine="0"/>
              <w:jc w:val="left"/>
              <w:rPr>
                <w:sz w:val="20"/>
              </w:rPr>
            </w:pPr>
            <w:r w:rsidRPr="00F12867">
              <w:rPr>
                <w:sz w:val="20"/>
              </w:rPr>
              <w:t> </w:t>
            </w:r>
          </w:p>
        </w:tc>
        <w:tc>
          <w:tcPr>
            <w:tcW w:w="316" w:type="dxa"/>
            <w:tcBorders>
              <w:top w:val="single" w:sz="4" w:space="0" w:color="auto"/>
              <w:left w:val="nil"/>
              <w:bottom w:val="single" w:sz="4" w:space="0" w:color="auto"/>
              <w:right w:val="nil"/>
            </w:tcBorders>
            <w:shd w:val="clear" w:color="auto" w:fill="auto"/>
            <w:noWrap/>
            <w:vAlign w:val="bottom"/>
            <w:hideMark/>
          </w:tcPr>
          <w:p w14:paraId="31BBFE93" w14:textId="77777777" w:rsidR="00F12867" w:rsidRPr="00F12867" w:rsidRDefault="00F12867" w:rsidP="00F12867">
            <w:pPr>
              <w:spacing w:line="240" w:lineRule="auto"/>
              <w:ind w:firstLine="0"/>
              <w:jc w:val="left"/>
              <w:rPr>
                <w:b/>
                <w:bCs/>
                <w:i/>
                <w:iCs/>
                <w:sz w:val="20"/>
              </w:rPr>
            </w:pPr>
            <w:r w:rsidRPr="00F12867">
              <w:rPr>
                <w:b/>
                <w:bCs/>
                <w:i/>
                <w:iCs/>
                <w:sz w:val="20"/>
              </w:rPr>
              <w:t> </w:t>
            </w:r>
          </w:p>
        </w:tc>
        <w:tc>
          <w:tcPr>
            <w:tcW w:w="4253" w:type="dxa"/>
            <w:gridSpan w:val="5"/>
            <w:tcBorders>
              <w:top w:val="single" w:sz="4" w:space="0" w:color="auto"/>
              <w:left w:val="nil"/>
              <w:bottom w:val="single" w:sz="4" w:space="0" w:color="auto"/>
              <w:right w:val="nil"/>
            </w:tcBorders>
            <w:shd w:val="clear" w:color="auto" w:fill="auto"/>
            <w:noWrap/>
            <w:vAlign w:val="bottom"/>
            <w:hideMark/>
          </w:tcPr>
          <w:p w14:paraId="142213D7" w14:textId="77777777" w:rsidR="00F12867" w:rsidRPr="00F12867" w:rsidRDefault="00F12867" w:rsidP="00F12867">
            <w:pPr>
              <w:spacing w:line="240" w:lineRule="auto"/>
              <w:ind w:firstLine="0"/>
              <w:jc w:val="left"/>
              <w:rPr>
                <w:sz w:val="20"/>
              </w:rPr>
            </w:pPr>
            <w:r w:rsidRPr="00F12867">
              <w:rPr>
                <w:b/>
                <w:bCs/>
                <w:i/>
                <w:iCs/>
                <w:sz w:val="20"/>
              </w:rPr>
              <w:t> </w:t>
            </w:r>
            <w:r w:rsidRPr="00F12867">
              <w:rPr>
                <w:sz w:val="20"/>
              </w:rPr>
              <w:t>Savivaldybės biudžeto lėšos</w:t>
            </w:r>
          </w:p>
        </w:tc>
        <w:tc>
          <w:tcPr>
            <w:tcW w:w="739" w:type="dxa"/>
            <w:tcBorders>
              <w:top w:val="nil"/>
              <w:left w:val="nil"/>
              <w:bottom w:val="nil"/>
              <w:right w:val="nil"/>
            </w:tcBorders>
            <w:shd w:val="clear" w:color="auto" w:fill="auto"/>
            <w:noWrap/>
            <w:vAlign w:val="bottom"/>
            <w:hideMark/>
          </w:tcPr>
          <w:p w14:paraId="7A5FC8B0"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47A300DF"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53654B72" w14:textId="77777777" w:rsidR="00F12867" w:rsidRPr="00F12867" w:rsidRDefault="00F12867" w:rsidP="00F12867">
            <w:pPr>
              <w:spacing w:line="240" w:lineRule="auto"/>
              <w:ind w:firstLine="0"/>
              <w:jc w:val="left"/>
              <w:rPr>
                <w:sz w:val="20"/>
              </w:rPr>
            </w:pPr>
          </w:p>
        </w:tc>
        <w:tc>
          <w:tcPr>
            <w:tcW w:w="3459" w:type="dxa"/>
            <w:gridSpan w:val="7"/>
            <w:tcBorders>
              <w:top w:val="single" w:sz="4" w:space="0" w:color="auto"/>
              <w:left w:val="nil"/>
              <w:bottom w:val="nil"/>
              <w:right w:val="nil"/>
            </w:tcBorders>
            <w:shd w:val="clear" w:color="auto" w:fill="auto"/>
            <w:noWrap/>
            <w:vAlign w:val="bottom"/>
            <w:hideMark/>
          </w:tcPr>
          <w:p w14:paraId="700C257C" w14:textId="77777777" w:rsidR="00F12867" w:rsidRPr="00F12867" w:rsidRDefault="00F12867" w:rsidP="00F12867">
            <w:pPr>
              <w:spacing w:line="240" w:lineRule="auto"/>
              <w:ind w:firstLine="0"/>
              <w:jc w:val="center"/>
              <w:rPr>
                <w:sz w:val="20"/>
              </w:rPr>
            </w:pPr>
            <w:r w:rsidRPr="00F12867">
              <w:rPr>
                <w:sz w:val="20"/>
              </w:rPr>
              <w:t>(Kodas)</w:t>
            </w:r>
          </w:p>
        </w:tc>
      </w:tr>
      <w:tr w:rsidR="00F12867" w:rsidRPr="00F12867" w14:paraId="06937E67" w14:textId="77777777" w:rsidTr="001804F0">
        <w:trPr>
          <w:trHeight w:val="288"/>
        </w:trPr>
        <w:tc>
          <w:tcPr>
            <w:tcW w:w="823" w:type="dxa"/>
            <w:tcBorders>
              <w:top w:val="nil"/>
              <w:left w:val="nil"/>
              <w:bottom w:val="nil"/>
              <w:right w:val="nil"/>
            </w:tcBorders>
            <w:shd w:val="clear" w:color="auto" w:fill="auto"/>
            <w:noWrap/>
            <w:vAlign w:val="bottom"/>
            <w:hideMark/>
          </w:tcPr>
          <w:p w14:paraId="2EDB75C7"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34422305"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6846347B" w14:textId="77777777" w:rsidR="00F12867" w:rsidRPr="00F12867" w:rsidRDefault="00F12867" w:rsidP="00F12867">
            <w:pPr>
              <w:spacing w:line="240" w:lineRule="auto"/>
              <w:ind w:firstLine="0"/>
              <w:jc w:val="center"/>
              <w:rPr>
                <w:sz w:val="20"/>
              </w:rPr>
            </w:pPr>
          </w:p>
        </w:tc>
        <w:tc>
          <w:tcPr>
            <w:tcW w:w="413" w:type="dxa"/>
            <w:tcBorders>
              <w:top w:val="nil"/>
              <w:left w:val="nil"/>
              <w:bottom w:val="nil"/>
              <w:right w:val="nil"/>
            </w:tcBorders>
            <w:shd w:val="clear" w:color="auto" w:fill="auto"/>
            <w:noWrap/>
            <w:vAlign w:val="bottom"/>
            <w:hideMark/>
          </w:tcPr>
          <w:p w14:paraId="68583F54" w14:textId="77777777" w:rsidR="00F12867" w:rsidRPr="00F12867" w:rsidRDefault="00F12867" w:rsidP="00F12867">
            <w:pPr>
              <w:spacing w:line="240" w:lineRule="auto"/>
              <w:ind w:firstLine="0"/>
              <w:jc w:val="center"/>
              <w:rPr>
                <w:sz w:val="20"/>
              </w:rPr>
            </w:pPr>
          </w:p>
        </w:tc>
        <w:tc>
          <w:tcPr>
            <w:tcW w:w="416" w:type="dxa"/>
            <w:tcBorders>
              <w:top w:val="nil"/>
              <w:left w:val="nil"/>
              <w:bottom w:val="nil"/>
              <w:right w:val="nil"/>
            </w:tcBorders>
            <w:shd w:val="clear" w:color="auto" w:fill="auto"/>
            <w:noWrap/>
            <w:vAlign w:val="bottom"/>
            <w:hideMark/>
          </w:tcPr>
          <w:p w14:paraId="1C8261E5"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50F242A4" w14:textId="77777777" w:rsidR="00F12867" w:rsidRPr="00F12867" w:rsidRDefault="00F12867" w:rsidP="00F12867">
            <w:pPr>
              <w:spacing w:line="240" w:lineRule="auto"/>
              <w:ind w:firstLine="0"/>
              <w:jc w:val="center"/>
              <w:rPr>
                <w:sz w:val="20"/>
              </w:rPr>
            </w:pPr>
          </w:p>
        </w:tc>
        <w:tc>
          <w:tcPr>
            <w:tcW w:w="2700" w:type="dxa"/>
            <w:tcBorders>
              <w:top w:val="nil"/>
              <w:left w:val="nil"/>
              <w:bottom w:val="nil"/>
              <w:right w:val="nil"/>
            </w:tcBorders>
            <w:shd w:val="clear" w:color="auto" w:fill="auto"/>
            <w:noWrap/>
            <w:vAlign w:val="bottom"/>
            <w:hideMark/>
          </w:tcPr>
          <w:p w14:paraId="78F36D1C" w14:textId="77777777" w:rsidR="00F12867" w:rsidRPr="00F12867" w:rsidRDefault="00F12867" w:rsidP="00F12867">
            <w:pPr>
              <w:spacing w:line="240" w:lineRule="auto"/>
              <w:ind w:firstLine="0"/>
              <w:jc w:val="center"/>
              <w:rPr>
                <w:sz w:val="20"/>
              </w:rPr>
            </w:pPr>
          </w:p>
        </w:tc>
        <w:tc>
          <w:tcPr>
            <w:tcW w:w="739" w:type="dxa"/>
            <w:tcBorders>
              <w:top w:val="nil"/>
              <w:left w:val="nil"/>
              <w:bottom w:val="nil"/>
              <w:right w:val="nil"/>
            </w:tcBorders>
            <w:shd w:val="clear" w:color="auto" w:fill="auto"/>
            <w:noWrap/>
            <w:vAlign w:val="bottom"/>
            <w:hideMark/>
          </w:tcPr>
          <w:p w14:paraId="2DADBBB7"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7D072EB9" w14:textId="77777777" w:rsidR="00F12867" w:rsidRPr="00F12867" w:rsidRDefault="00F12867" w:rsidP="00F12867">
            <w:pPr>
              <w:spacing w:line="240" w:lineRule="auto"/>
              <w:ind w:firstLine="0"/>
              <w:jc w:val="center"/>
              <w:rPr>
                <w:sz w:val="20"/>
              </w:rPr>
            </w:pPr>
          </w:p>
        </w:tc>
        <w:tc>
          <w:tcPr>
            <w:tcW w:w="611" w:type="dxa"/>
            <w:gridSpan w:val="2"/>
            <w:tcBorders>
              <w:top w:val="nil"/>
              <w:left w:val="nil"/>
              <w:bottom w:val="nil"/>
              <w:right w:val="nil"/>
            </w:tcBorders>
            <w:shd w:val="clear" w:color="auto" w:fill="auto"/>
            <w:noWrap/>
            <w:vAlign w:val="bottom"/>
            <w:hideMark/>
          </w:tcPr>
          <w:p w14:paraId="179867D8" w14:textId="77777777" w:rsidR="00F12867" w:rsidRPr="00F12867" w:rsidRDefault="00F12867" w:rsidP="00F12867">
            <w:pPr>
              <w:spacing w:line="240" w:lineRule="auto"/>
              <w:ind w:firstLine="0"/>
              <w:jc w:val="center"/>
              <w:rPr>
                <w:sz w:val="20"/>
              </w:rPr>
            </w:pPr>
          </w:p>
        </w:tc>
        <w:tc>
          <w:tcPr>
            <w:tcW w:w="614" w:type="dxa"/>
            <w:gridSpan w:val="2"/>
            <w:tcBorders>
              <w:top w:val="nil"/>
              <w:left w:val="nil"/>
              <w:bottom w:val="nil"/>
              <w:right w:val="nil"/>
            </w:tcBorders>
            <w:shd w:val="clear" w:color="auto" w:fill="auto"/>
            <w:noWrap/>
            <w:vAlign w:val="bottom"/>
            <w:hideMark/>
          </w:tcPr>
          <w:p w14:paraId="4CD48E07" w14:textId="77777777" w:rsidR="00F12867" w:rsidRPr="00F12867" w:rsidRDefault="00F12867" w:rsidP="00F12867">
            <w:pPr>
              <w:spacing w:line="240" w:lineRule="auto"/>
              <w:ind w:firstLine="0"/>
              <w:jc w:val="center"/>
              <w:rPr>
                <w:sz w:val="20"/>
              </w:rPr>
            </w:pPr>
          </w:p>
        </w:tc>
        <w:tc>
          <w:tcPr>
            <w:tcW w:w="621" w:type="dxa"/>
            <w:gridSpan w:val="2"/>
            <w:tcBorders>
              <w:top w:val="nil"/>
              <w:left w:val="nil"/>
              <w:bottom w:val="nil"/>
              <w:right w:val="nil"/>
            </w:tcBorders>
            <w:shd w:val="clear" w:color="auto" w:fill="auto"/>
            <w:noWrap/>
            <w:vAlign w:val="bottom"/>
            <w:hideMark/>
          </w:tcPr>
          <w:p w14:paraId="1159841A"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322D9FF4"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1B5E2A8F" w14:textId="77777777" w:rsidR="00F12867" w:rsidRPr="00F12867" w:rsidRDefault="00F12867" w:rsidP="00F12867">
            <w:pPr>
              <w:spacing w:line="240" w:lineRule="auto"/>
              <w:ind w:firstLine="0"/>
              <w:jc w:val="left"/>
              <w:rPr>
                <w:sz w:val="20"/>
              </w:rPr>
            </w:pPr>
          </w:p>
        </w:tc>
      </w:tr>
      <w:tr w:rsidR="00F12867" w:rsidRPr="00F12867" w14:paraId="17A6627F" w14:textId="77777777" w:rsidTr="001804F0">
        <w:trPr>
          <w:trHeight w:val="222"/>
        </w:trPr>
        <w:tc>
          <w:tcPr>
            <w:tcW w:w="5392" w:type="dxa"/>
            <w:gridSpan w:val="7"/>
            <w:tcBorders>
              <w:top w:val="nil"/>
              <w:left w:val="nil"/>
              <w:bottom w:val="nil"/>
              <w:right w:val="nil"/>
            </w:tcBorders>
            <w:shd w:val="clear" w:color="auto" w:fill="auto"/>
            <w:noWrap/>
            <w:vAlign w:val="bottom"/>
            <w:hideMark/>
          </w:tcPr>
          <w:p w14:paraId="6364EFB6" w14:textId="77777777" w:rsidR="00F12867" w:rsidRPr="00F12867" w:rsidRDefault="00F12867" w:rsidP="00F12867">
            <w:pPr>
              <w:spacing w:line="240" w:lineRule="auto"/>
              <w:ind w:firstLine="0"/>
              <w:jc w:val="left"/>
              <w:rPr>
                <w:sz w:val="20"/>
              </w:rPr>
            </w:pPr>
            <w:r w:rsidRPr="00F12867">
              <w:rPr>
                <w:sz w:val="20"/>
              </w:rPr>
              <w:t>Išlaidų klasifikacija pagal valstybės funkcijas:</w:t>
            </w:r>
          </w:p>
          <w:p w14:paraId="324CFF19" w14:textId="77777777" w:rsidR="00F12867" w:rsidRPr="00F12867" w:rsidRDefault="00F12867" w:rsidP="00F12867">
            <w:pPr>
              <w:spacing w:line="240" w:lineRule="auto"/>
              <w:ind w:firstLine="0"/>
              <w:jc w:val="left"/>
              <w:rPr>
                <w:sz w:val="20"/>
              </w:rPr>
            </w:pPr>
            <w:r w:rsidRPr="00F12867">
              <w:rPr>
                <w:sz w:val="20"/>
              </w:rPr>
              <w:t> </w:t>
            </w:r>
          </w:p>
        </w:tc>
        <w:tc>
          <w:tcPr>
            <w:tcW w:w="739" w:type="dxa"/>
            <w:tcBorders>
              <w:top w:val="nil"/>
              <w:left w:val="nil"/>
              <w:bottom w:val="single" w:sz="4" w:space="0" w:color="auto"/>
              <w:right w:val="nil"/>
            </w:tcBorders>
            <w:shd w:val="clear" w:color="auto" w:fill="auto"/>
            <w:noWrap/>
            <w:vAlign w:val="bottom"/>
            <w:hideMark/>
          </w:tcPr>
          <w:p w14:paraId="4EE31DB9"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nil"/>
              <w:right w:val="nil"/>
            </w:tcBorders>
            <w:shd w:val="clear" w:color="auto" w:fill="auto"/>
            <w:noWrap/>
            <w:vAlign w:val="bottom"/>
            <w:hideMark/>
          </w:tcPr>
          <w:p w14:paraId="79F83285"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41B7233C" w14:textId="77777777" w:rsidR="00F12867" w:rsidRPr="00F12867" w:rsidRDefault="00F12867" w:rsidP="00F12867">
            <w:pPr>
              <w:spacing w:line="240" w:lineRule="auto"/>
              <w:ind w:firstLine="0"/>
              <w:jc w:val="center"/>
              <w:rPr>
                <w:sz w:val="20"/>
              </w:rPr>
            </w:pPr>
          </w:p>
        </w:tc>
        <w:tc>
          <w:tcPr>
            <w:tcW w:w="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F85A5" w14:textId="447F4CDF" w:rsidR="00F12867" w:rsidRPr="00F12867" w:rsidRDefault="00F12867" w:rsidP="00F12867">
            <w:pPr>
              <w:spacing w:line="240" w:lineRule="auto"/>
              <w:ind w:firstLine="0"/>
              <w:jc w:val="right"/>
              <w:rPr>
                <w:sz w:val="20"/>
              </w:rPr>
            </w:pPr>
            <w:r w:rsidRPr="00F12867">
              <w:rPr>
                <w:sz w:val="20"/>
              </w:rPr>
              <w:t>0</w:t>
            </w:r>
            <w:r w:rsidR="006711D3">
              <w:rPr>
                <w:sz w:val="20"/>
              </w:rPr>
              <w:t>8</w:t>
            </w:r>
            <w:r w:rsidRPr="00F12867">
              <w:rPr>
                <w:sz w:val="20"/>
              </w:rPr>
              <w:t>.</w:t>
            </w:r>
          </w:p>
        </w:tc>
        <w:tc>
          <w:tcPr>
            <w:tcW w:w="62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946E469" w14:textId="4E6B10A7" w:rsidR="00F12867" w:rsidRPr="00F12867" w:rsidRDefault="00F12867" w:rsidP="00F12867">
            <w:pPr>
              <w:spacing w:line="240" w:lineRule="auto"/>
              <w:ind w:firstLine="0"/>
              <w:jc w:val="right"/>
              <w:rPr>
                <w:sz w:val="20"/>
              </w:rPr>
            </w:pPr>
            <w:r w:rsidRPr="00F12867">
              <w:rPr>
                <w:sz w:val="20"/>
              </w:rPr>
              <w:t>0</w:t>
            </w:r>
            <w:r w:rsidR="006711D3">
              <w:rPr>
                <w:sz w:val="20"/>
              </w:rPr>
              <w:t>6</w:t>
            </w:r>
            <w:r w:rsidRPr="00F12867">
              <w:rPr>
                <w:sz w:val="20"/>
              </w:rPr>
              <w:t>.</w:t>
            </w:r>
          </w:p>
        </w:tc>
        <w:tc>
          <w:tcPr>
            <w:tcW w:w="1065" w:type="dxa"/>
            <w:gridSpan w:val="2"/>
            <w:tcBorders>
              <w:top w:val="single" w:sz="4" w:space="0" w:color="auto"/>
              <w:left w:val="nil"/>
              <w:bottom w:val="single" w:sz="4" w:space="0" w:color="auto"/>
              <w:right w:val="single" w:sz="4" w:space="0" w:color="auto"/>
            </w:tcBorders>
            <w:shd w:val="clear" w:color="auto" w:fill="auto"/>
            <w:noWrap/>
            <w:vAlign w:val="bottom"/>
            <w:hideMark/>
          </w:tcPr>
          <w:p w14:paraId="4FB53EF9" w14:textId="77777777" w:rsidR="00F12867" w:rsidRPr="00F12867" w:rsidRDefault="00F12867" w:rsidP="00F12867">
            <w:pPr>
              <w:spacing w:line="240" w:lineRule="auto"/>
              <w:ind w:firstLine="0"/>
              <w:jc w:val="right"/>
              <w:rPr>
                <w:sz w:val="20"/>
              </w:rPr>
            </w:pPr>
            <w:r w:rsidRPr="00F12867">
              <w:rPr>
                <w:sz w:val="20"/>
              </w:rPr>
              <w:t>01.</w:t>
            </w:r>
          </w:p>
        </w:tc>
        <w:tc>
          <w:tcPr>
            <w:tcW w:w="1159" w:type="dxa"/>
            <w:tcBorders>
              <w:top w:val="single" w:sz="4" w:space="0" w:color="auto"/>
              <w:left w:val="nil"/>
              <w:bottom w:val="single" w:sz="4" w:space="0" w:color="auto"/>
              <w:right w:val="single" w:sz="4" w:space="0" w:color="auto"/>
            </w:tcBorders>
            <w:shd w:val="clear" w:color="auto" w:fill="auto"/>
            <w:noWrap/>
            <w:vAlign w:val="bottom"/>
            <w:hideMark/>
          </w:tcPr>
          <w:p w14:paraId="773DC473" w14:textId="77777777" w:rsidR="00F12867" w:rsidRPr="00F12867" w:rsidRDefault="00F12867" w:rsidP="00F12867">
            <w:pPr>
              <w:spacing w:line="240" w:lineRule="auto"/>
              <w:ind w:firstLine="0"/>
              <w:jc w:val="right"/>
              <w:rPr>
                <w:sz w:val="20"/>
              </w:rPr>
            </w:pPr>
            <w:r w:rsidRPr="00F12867">
              <w:rPr>
                <w:sz w:val="20"/>
              </w:rPr>
              <w:t>01.</w:t>
            </w:r>
          </w:p>
        </w:tc>
      </w:tr>
      <w:tr w:rsidR="00F12867" w:rsidRPr="00F12867" w14:paraId="34BCACA0" w14:textId="77777777" w:rsidTr="001804F0">
        <w:trPr>
          <w:trHeight w:val="240"/>
        </w:trPr>
        <w:tc>
          <w:tcPr>
            <w:tcW w:w="823" w:type="dxa"/>
            <w:tcBorders>
              <w:top w:val="single" w:sz="4" w:space="0" w:color="auto"/>
              <w:left w:val="nil"/>
              <w:bottom w:val="single" w:sz="4" w:space="0" w:color="auto"/>
              <w:right w:val="nil"/>
            </w:tcBorders>
            <w:shd w:val="clear" w:color="auto" w:fill="auto"/>
            <w:noWrap/>
            <w:vAlign w:val="bottom"/>
            <w:hideMark/>
          </w:tcPr>
          <w:p w14:paraId="651D5935" w14:textId="77777777" w:rsidR="00F12867" w:rsidRPr="00F12867" w:rsidRDefault="00F12867" w:rsidP="00F12867">
            <w:pPr>
              <w:spacing w:line="240" w:lineRule="auto"/>
              <w:ind w:firstLine="0"/>
              <w:jc w:val="left"/>
              <w:rPr>
                <w:sz w:val="20"/>
              </w:rPr>
            </w:pPr>
            <w:r w:rsidRPr="00F12867">
              <w:rPr>
                <w:sz w:val="20"/>
              </w:rPr>
              <w:t> </w:t>
            </w:r>
          </w:p>
        </w:tc>
        <w:tc>
          <w:tcPr>
            <w:tcW w:w="316" w:type="dxa"/>
            <w:tcBorders>
              <w:top w:val="nil"/>
              <w:left w:val="nil"/>
              <w:bottom w:val="single" w:sz="4" w:space="0" w:color="auto"/>
              <w:right w:val="nil"/>
            </w:tcBorders>
            <w:shd w:val="clear" w:color="auto" w:fill="auto"/>
            <w:noWrap/>
            <w:vAlign w:val="bottom"/>
            <w:hideMark/>
          </w:tcPr>
          <w:p w14:paraId="31F43380" w14:textId="77777777" w:rsidR="00F12867" w:rsidRPr="00F12867" w:rsidRDefault="00F12867" w:rsidP="00F12867">
            <w:pPr>
              <w:spacing w:line="240" w:lineRule="auto"/>
              <w:ind w:firstLine="0"/>
              <w:jc w:val="left"/>
              <w:rPr>
                <w:sz w:val="20"/>
              </w:rPr>
            </w:pPr>
            <w:r w:rsidRPr="00F12867">
              <w:rPr>
                <w:sz w:val="20"/>
              </w:rPr>
              <w:t> </w:t>
            </w:r>
          </w:p>
        </w:tc>
        <w:tc>
          <w:tcPr>
            <w:tcW w:w="408" w:type="dxa"/>
            <w:tcBorders>
              <w:top w:val="nil"/>
              <w:left w:val="nil"/>
              <w:bottom w:val="single" w:sz="4" w:space="0" w:color="auto"/>
              <w:right w:val="nil"/>
            </w:tcBorders>
            <w:shd w:val="clear" w:color="auto" w:fill="auto"/>
            <w:noWrap/>
            <w:vAlign w:val="bottom"/>
            <w:hideMark/>
          </w:tcPr>
          <w:p w14:paraId="006888E6" w14:textId="77777777" w:rsidR="00F12867" w:rsidRPr="00F12867" w:rsidRDefault="00F12867" w:rsidP="00F12867">
            <w:pPr>
              <w:spacing w:line="240" w:lineRule="auto"/>
              <w:ind w:firstLine="0"/>
              <w:jc w:val="left"/>
              <w:rPr>
                <w:sz w:val="20"/>
              </w:rPr>
            </w:pPr>
            <w:r w:rsidRPr="00F12867">
              <w:rPr>
                <w:sz w:val="20"/>
              </w:rPr>
              <w:t> </w:t>
            </w:r>
          </w:p>
        </w:tc>
        <w:tc>
          <w:tcPr>
            <w:tcW w:w="413" w:type="dxa"/>
            <w:tcBorders>
              <w:top w:val="nil"/>
              <w:left w:val="nil"/>
              <w:bottom w:val="single" w:sz="4" w:space="0" w:color="auto"/>
              <w:right w:val="nil"/>
            </w:tcBorders>
            <w:shd w:val="clear" w:color="auto" w:fill="auto"/>
            <w:noWrap/>
            <w:vAlign w:val="bottom"/>
            <w:hideMark/>
          </w:tcPr>
          <w:p w14:paraId="45589966" w14:textId="77777777" w:rsidR="00F12867" w:rsidRPr="00F12867" w:rsidRDefault="00F12867" w:rsidP="00F12867">
            <w:pPr>
              <w:spacing w:line="240" w:lineRule="auto"/>
              <w:ind w:firstLine="0"/>
              <w:jc w:val="left"/>
              <w:rPr>
                <w:sz w:val="20"/>
              </w:rPr>
            </w:pPr>
            <w:r w:rsidRPr="00F12867">
              <w:rPr>
                <w:sz w:val="20"/>
              </w:rPr>
              <w:t> </w:t>
            </w:r>
          </w:p>
        </w:tc>
        <w:tc>
          <w:tcPr>
            <w:tcW w:w="416" w:type="dxa"/>
            <w:tcBorders>
              <w:top w:val="nil"/>
              <w:left w:val="nil"/>
              <w:bottom w:val="single" w:sz="4" w:space="0" w:color="auto"/>
              <w:right w:val="nil"/>
            </w:tcBorders>
            <w:shd w:val="clear" w:color="auto" w:fill="auto"/>
            <w:noWrap/>
            <w:vAlign w:val="bottom"/>
            <w:hideMark/>
          </w:tcPr>
          <w:p w14:paraId="7301C096" w14:textId="77777777" w:rsidR="00F12867" w:rsidRPr="00F12867" w:rsidRDefault="00F12867" w:rsidP="00F12867">
            <w:pPr>
              <w:spacing w:line="240" w:lineRule="auto"/>
              <w:ind w:firstLine="0"/>
              <w:jc w:val="left"/>
              <w:rPr>
                <w:sz w:val="20"/>
              </w:rPr>
            </w:pPr>
            <w:r w:rsidRPr="00F12867">
              <w:rPr>
                <w:sz w:val="20"/>
              </w:rPr>
              <w:t> </w:t>
            </w:r>
          </w:p>
        </w:tc>
        <w:tc>
          <w:tcPr>
            <w:tcW w:w="316" w:type="dxa"/>
            <w:tcBorders>
              <w:top w:val="nil"/>
              <w:left w:val="nil"/>
              <w:bottom w:val="single" w:sz="4" w:space="0" w:color="auto"/>
              <w:right w:val="nil"/>
            </w:tcBorders>
            <w:shd w:val="clear" w:color="auto" w:fill="auto"/>
            <w:noWrap/>
            <w:vAlign w:val="bottom"/>
            <w:hideMark/>
          </w:tcPr>
          <w:p w14:paraId="25461D40" w14:textId="77777777" w:rsidR="00F12867" w:rsidRPr="00F12867" w:rsidRDefault="00F12867" w:rsidP="00F12867">
            <w:pPr>
              <w:spacing w:line="240" w:lineRule="auto"/>
              <w:ind w:firstLine="0"/>
              <w:jc w:val="left"/>
              <w:rPr>
                <w:sz w:val="20"/>
              </w:rPr>
            </w:pPr>
            <w:r w:rsidRPr="00F12867">
              <w:rPr>
                <w:sz w:val="20"/>
              </w:rPr>
              <w:t> </w:t>
            </w:r>
          </w:p>
        </w:tc>
        <w:tc>
          <w:tcPr>
            <w:tcW w:w="2700" w:type="dxa"/>
            <w:tcBorders>
              <w:top w:val="nil"/>
              <w:left w:val="nil"/>
              <w:bottom w:val="single" w:sz="4" w:space="0" w:color="auto"/>
              <w:right w:val="nil"/>
            </w:tcBorders>
            <w:shd w:val="clear" w:color="auto" w:fill="auto"/>
            <w:noWrap/>
            <w:vAlign w:val="bottom"/>
            <w:hideMark/>
          </w:tcPr>
          <w:p w14:paraId="0DDCE350" w14:textId="77777777" w:rsidR="00F12867" w:rsidRPr="00F12867" w:rsidRDefault="00F12867" w:rsidP="00F12867">
            <w:pPr>
              <w:spacing w:line="240" w:lineRule="auto"/>
              <w:ind w:firstLine="0"/>
              <w:jc w:val="left"/>
              <w:rPr>
                <w:sz w:val="20"/>
              </w:rPr>
            </w:pPr>
            <w:r w:rsidRPr="00F12867">
              <w:rPr>
                <w:sz w:val="20"/>
              </w:rPr>
              <w:t> </w:t>
            </w:r>
          </w:p>
        </w:tc>
        <w:tc>
          <w:tcPr>
            <w:tcW w:w="739" w:type="dxa"/>
            <w:tcBorders>
              <w:top w:val="nil"/>
              <w:left w:val="nil"/>
              <w:bottom w:val="single" w:sz="4" w:space="0" w:color="auto"/>
              <w:right w:val="nil"/>
            </w:tcBorders>
            <w:shd w:val="clear" w:color="auto" w:fill="auto"/>
            <w:noWrap/>
            <w:vAlign w:val="bottom"/>
            <w:hideMark/>
          </w:tcPr>
          <w:p w14:paraId="6E093D57" w14:textId="77777777" w:rsidR="00F12867" w:rsidRPr="00F12867" w:rsidRDefault="00F12867" w:rsidP="00F12867">
            <w:pPr>
              <w:spacing w:line="240" w:lineRule="auto"/>
              <w:ind w:firstLine="0"/>
              <w:jc w:val="center"/>
              <w:rPr>
                <w:sz w:val="20"/>
              </w:rPr>
            </w:pPr>
            <w:r w:rsidRPr="00F12867">
              <w:rPr>
                <w:sz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7383252B" w14:textId="77777777" w:rsidR="00F12867" w:rsidRPr="00F12867" w:rsidRDefault="00F12867" w:rsidP="00F12867">
            <w:pPr>
              <w:spacing w:line="240" w:lineRule="auto"/>
              <w:ind w:firstLine="0"/>
              <w:jc w:val="center"/>
              <w:rPr>
                <w:sz w:val="20"/>
              </w:rPr>
            </w:pPr>
            <w:r w:rsidRPr="00F12867">
              <w:rPr>
                <w:sz w:val="20"/>
              </w:rPr>
              <w:t> </w:t>
            </w:r>
          </w:p>
        </w:tc>
        <w:tc>
          <w:tcPr>
            <w:tcW w:w="611" w:type="dxa"/>
            <w:gridSpan w:val="2"/>
            <w:tcBorders>
              <w:top w:val="single" w:sz="4" w:space="0" w:color="auto"/>
              <w:left w:val="nil"/>
              <w:bottom w:val="single" w:sz="4" w:space="0" w:color="auto"/>
              <w:right w:val="nil"/>
            </w:tcBorders>
            <w:shd w:val="clear" w:color="auto" w:fill="auto"/>
            <w:noWrap/>
            <w:vAlign w:val="bottom"/>
            <w:hideMark/>
          </w:tcPr>
          <w:p w14:paraId="0935D87D" w14:textId="77777777" w:rsidR="00F12867" w:rsidRPr="00F12867" w:rsidRDefault="00F12867" w:rsidP="00F12867">
            <w:pPr>
              <w:spacing w:line="240" w:lineRule="auto"/>
              <w:ind w:firstLine="0"/>
              <w:jc w:val="center"/>
              <w:rPr>
                <w:sz w:val="20"/>
              </w:rPr>
            </w:pPr>
            <w:r w:rsidRPr="00F12867">
              <w:rPr>
                <w:sz w:val="20"/>
              </w:rPr>
              <w:t> </w:t>
            </w:r>
          </w:p>
        </w:tc>
        <w:tc>
          <w:tcPr>
            <w:tcW w:w="614" w:type="dxa"/>
            <w:gridSpan w:val="2"/>
            <w:tcBorders>
              <w:top w:val="single" w:sz="4" w:space="0" w:color="auto"/>
              <w:left w:val="nil"/>
              <w:bottom w:val="single" w:sz="4" w:space="0" w:color="auto"/>
              <w:right w:val="nil"/>
            </w:tcBorders>
            <w:shd w:val="clear" w:color="auto" w:fill="auto"/>
            <w:noWrap/>
            <w:vAlign w:val="bottom"/>
            <w:hideMark/>
          </w:tcPr>
          <w:p w14:paraId="71BEDC3E" w14:textId="77777777" w:rsidR="00F12867" w:rsidRPr="00F12867" w:rsidRDefault="00F12867" w:rsidP="00F12867">
            <w:pPr>
              <w:spacing w:line="240" w:lineRule="auto"/>
              <w:ind w:firstLine="0"/>
              <w:jc w:val="center"/>
              <w:rPr>
                <w:sz w:val="20"/>
              </w:rPr>
            </w:pPr>
            <w:r w:rsidRPr="00F12867">
              <w:rPr>
                <w:sz w:val="20"/>
              </w:rPr>
              <w:t> </w:t>
            </w:r>
          </w:p>
        </w:tc>
        <w:tc>
          <w:tcPr>
            <w:tcW w:w="621" w:type="dxa"/>
            <w:gridSpan w:val="2"/>
            <w:tcBorders>
              <w:top w:val="single" w:sz="4" w:space="0" w:color="auto"/>
              <w:left w:val="nil"/>
              <w:bottom w:val="single" w:sz="4" w:space="0" w:color="auto"/>
              <w:right w:val="nil"/>
            </w:tcBorders>
            <w:shd w:val="clear" w:color="auto" w:fill="auto"/>
            <w:noWrap/>
            <w:vAlign w:val="bottom"/>
            <w:hideMark/>
          </w:tcPr>
          <w:p w14:paraId="42143680" w14:textId="77777777" w:rsidR="00F12867" w:rsidRPr="00F12867" w:rsidRDefault="00F12867" w:rsidP="00F12867">
            <w:pPr>
              <w:spacing w:line="240" w:lineRule="auto"/>
              <w:ind w:firstLine="0"/>
              <w:jc w:val="center"/>
              <w:rPr>
                <w:sz w:val="20"/>
              </w:rPr>
            </w:pPr>
            <w:r w:rsidRPr="00F12867">
              <w:rPr>
                <w:sz w:val="20"/>
              </w:rPr>
              <w:t> </w:t>
            </w:r>
          </w:p>
        </w:tc>
        <w:tc>
          <w:tcPr>
            <w:tcW w:w="1065" w:type="dxa"/>
            <w:gridSpan w:val="2"/>
            <w:tcBorders>
              <w:top w:val="single" w:sz="4" w:space="0" w:color="auto"/>
              <w:left w:val="nil"/>
              <w:bottom w:val="single" w:sz="4" w:space="0" w:color="auto"/>
              <w:right w:val="nil"/>
            </w:tcBorders>
            <w:shd w:val="clear" w:color="auto" w:fill="auto"/>
            <w:noWrap/>
            <w:vAlign w:val="bottom"/>
            <w:hideMark/>
          </w:tcPr>
          <w:p w14:paraId="1C7BAFA2" w14:textId="77777777" w:rsidR="00F12867" w:rsidRPr="00F12867" w:rsidRDefault="00F12867" w:rsidP="00F12867">
            <w:pPr>
              <w:spacing w:line="240" w:lineRule="auto"/>
              <w:ind w:firstLine="0"/>
              <w:jc w:val="center"/>
              <w:rPr>
                <w:sz w:val="20"/>
              </w:rPr>
            </w:pPr>
            <w:r w:rsidRPr="00F12867">
              <w:rPr>
                <w:sz w:val="20"/>
              </w:rPr>
              <w:t> </w:t>
            </w:r>
          </w:p>
        </w:tc>
        <w:tc>
          <w:tcPr>
            <w:tcW w:w="1159" w:type="dxa"/>
            <w:tcBorders>
              <w:top w:val="single" w:sz="4" w:space="0" w:color="auto"/>
              <w:left w:val="nil"/>
              <w:bottom w:val="single" w:sz="4" w:space="0" w:color="auto"/>
              <w:right w:val="nil"/>
            </w:tcBorders>
            <w:shd w:val="clear" w:color="auto" w:fill="auto"/>
            <w:noWrap/>
            <w:vAlign w:val="bottom"/>
            <w:hideMark/>
          </w:tcPr>
          <w:p w14:paraId="500D993E" w14:textId="77777777" w:rsidR="00F12867" w:rsidRPr="00F12867" w:rsidRDefault="00F12867" w:rsidP="00F12867">
            <w:pPr>
              <w:spacing w:line="240" w:lineRule="auto"/>
              <w:ind w:firstLine="0"/>
              <w:jc w:val="center"/>
              <w:rPr>
                <w:sz w:val="20"/>
              </w:rPr>
            </w:pPr>
            <w:r w:rsidRPr="00F12867">
              <w:rPr>
                <w:sz w:val="20"/>
              </w:rPr>
              <w:t> </w:t>
            </w:r>
          </w:p>
        </w:tc>
      </w:tr>
      <w:tr w:rsidR="00F12867" w:rsidRPr="00F12867" w14:paraId="47C36CF5" w14:textId="77777777" w:rsidTr="001804F0">
        <w:trPr>
          <w:trHeight w:val="228"/>
        </w:trPr>
        <w:tc>
          <w:tcPr>
            <w:tcW w:w="823" w:type="dxa"/>
            <w:tcBorders>
              <w:top w:val="nil"/>
              <w:left w:val="nil"/>
              <w:bottom w:val="nil"/>
              <w:right w:val="nil"/>
            </w:tcBorders>
            <w:shd w:val="clear" w:color="auto" w:fill="auto"/>
            <w:noWrap/>
            <w:vAlign w:val="bottom"/>
            <w:hideMark/>
          </w:tcPr>
          <w:p w14:paraId="45374C71" w14:textId="77777777" w:rsidR="00F12867" w:rsidRPr="00F12867" w:rsidRDefault="00F12867" w:rsidP="00F12867">
            <w:pPr>
              <w:spacing w:line="240" w:lineRule="auto"/>
              <w:ind w:firstLine="0"/>
              <w:jc w:val="center"/>
              <w:rPr>
                <w:sz w:val="20"/>
              </w:rPr>
            </w:pPr>
          </w:p>
        </w:tc>
        <w:tc>
          <w:tcPr>
            <w:tcW w:w="316" w:type="dxa"/>
            <w:tcBorders>
              <w:top w:val="nil"/>
              <w:left w:val="nil"/>
              <w:bottom w:val="nil"/>
              <w:right w:val="nil"/>
            </w:tcBorders>
            <w:shd w:val="clear" w:color="auto" w:fill="auto"/>
            <w:noWrap/>
            <w:vAlign w:val="bottom"/>
            <w:hideMark/>
          </w:tcPr>
          <w:p w14:paraId="757C6E7A" w14:textId="77777777" w:rsidR="00F12867" w:rsidRPr="00F12867" w:rsidRDefault="00F12867" w:rsidP="00F12867">
            <w:pPr>
              <w:spacing w:line="240" w:lineRule="auto"/>
              <w:ind w:firstLine="0"/>
              <w:jc w:val="left"/>
              <w:rPr>
                <w:sz w:val="20"/>
              </w:rPr>
            </w:pPr>
          </w:p>
        </w:tc>
        <w:tc>
          <w:tcPr>
            <w:tcW w:w="408" w:type="dxa"/>
            <w:tcBorders>
              <w:top w:val="nil"/>
              <w:left w:val="nil"/>
              <w:bottom w:val="nil"/>
              <w:right w:val="nil"/>
            </w:tcBorders>
            <w:shd w:val="clear" w:color="auto" w:fill="auto"/>
            <w:noWrap/>
            <w:vAlign w:val="bottom"/>
            <w:hideMark/>
          </w:tcPr>
          <w:p w14:paraId="41A73FF2" w14:textId="77777777" w:rsidR="00F12867" w:rsidRPr="00F12867" w:rsidRDefault="00F12867" w:rsidP="00F12867">
            <w:pPr>
              <w:spacing w:line="240" w:lineRule="auto"/>
              <w:ind w:firstLine="0"/>
              <w:jc w:val="left"/>
              <w:rPr>
                <w:sz w:val="20"/>
              </w:rPr>
            </w:pPr>
          </w:p>
        </w:tc>
        <w:tc>
          <w:tcPr>
            <w:tcW w:w="413" w:type="dxa"/>
            <w:tcBorders>
              <w:top w:val="nil"/>
              <w:left w:val="nil"/>
              <w:bottom w:val="nil"/>
              <w:right w:val="nil"/>
            </w:tcBorders>
            <w:shd w:val="clear" w:color="auto" w:fill="auto"/>
            <w:noWrap/>
            <w:vAlign w:val="bottom"/>
            <w:hideMark/>
          </w:tcPr>
          <w:p w14:paraId="484D0A0B" w14:textId="77777777" w:rsidR="00F12867" w:rsidRPr="00F12867" w:rsidRDefault="00F12867" w:rsidP="00F12867">
            <w:pPr>
              <w:spacing w:line="240" w:lineRule="auto"/>
              <w:ind w:firstLine="0"/>
              <w:jc w:val="left"/>
              <w:rPr>
                <w:sz w:val="20"/>
              </w:rPr>
            </w:pPr>
          </w:p>
        </w:tc>
        <w:tc>
          <w:tcPr>
            <w:tcW w:w="416" w:type="dxa"/>
            <w:tcBorders>
              <w:top w:val="nil"/>
              <w:left w:val="nil"/>
              <w:bottom w:val="nil"/>
              <w:right w:val="nil"/>
            </w:tcBorders>
            <w:shd w:val="clear" w:color="auto" w:fill="auto"/>
            <w:noWrap/>
            <w:vAlign w:val="bottom"/>
            <w:hideMark/>
          </w:tcPr>
          <w:p w14:paraId="4E872DC0"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32F2EBDA" w14:textId="77777777" w:rsidR="00F12867" w:rsidRPr="00F12867" w:rsidRDefault="00F12867" w:rsidP="00F12867">
            <w:pPr>
              <w:spacing w:line="240" w:lineRule="auto"/>
              <w:ind w:firstLine="0"/>
              <w:jc w:val="left"/>
              <w:rPr>
                <w:sz w:val="20"/>
              </w:rPr>
            </w:pPr>
          </w:p>
        </w:tc>
        <w:tc>
          <w:tcPr>
            <w:tcW w:w="2700" w:type="dxa"/>
            <w:tcBorders>
              <w:top w:val="nil"/>
              <w:left w:val="nil"/>
              <w:bottom w:val="nil"/>
              <w:right w:val="nil"/>
            </w:tcBorders>
            <w:shd w:val="clear" w:color="auto" w:fill="auto"/>
            <w:noWrap/>
            <w:vAlign w:val="bottom"/>
            <w:hideMark/>
          </w:tcPr>
          <w:p w14:paraId="2C4EE084" w14:textId="77777777" w:rsidR="00F12867" w:rsidRPr="00F12867" w:rsidRDefault="00F12867" w:rsidP="00F12867">
            <w:pPr>
              <w:spacing w:line="240" w:lineRule="auto"/>
              <w:ind w:firstLine="0"/>
              <w:jc w:val="left"/>
              <w:rPr>
                <w:sz w:val="20"/>
              </w:rPr>
            </w:pPr>
          </w:p>
        </w:tc>
        <w:tc>
          <w:tcPr>
            <w:tcW w:w="739" w:type="dxa"/>
            <w:tcBorders>
              <w:top w:val="nil"/>
              <w:left w:val="nil"/>
              <w:bottom w:val="nil"/>
              <w:right w:val="nil"/>
            </w:tcBorders>
            <w:shd w:val="clear" w:color="auto" w:fill="auto"/>
            <w:noWrap/>
            <w:vAlign w:val="bottom"/>
            <w:hideMark/>
          </w:tcPr>
          <w:p w14:paraId="6907E504"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6EE9CC14"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1A46FE40" w14:textId="77777777" w:rsidR="00F12867" w:rsidRPr="00F12867" w:rsidRDefault="00F12867" w:rsidP="00F12867">
            <w:pPr>
              <w:spacing w:line="240" w:lineRule="auto"/>
              <w:ind w:firstLine="0"/>
              <w:jc w:val="left"/>
              <w:rPr>
                <w:sz w:val="20"/>
              </w:rPr>
            </w:pPr>
          </w:p>
        </w:tc>
        <w:tc>
          <w:tcPr>
            <w:tcW w:w="614" w:type="dxa"/>
            <w:gridSpan w:val="2"/>
            <w:tcBorders>
              <w:top w:val="nil"/>
              <w:left w:val="nil"/>
              <w:bottom w:val="nil"/>
              <w:right w:val="nil"/>
            </w:tcBorders>
            <w:shd w:val="clear" w:color="auto" w:fill="auto"/>
            <w:noWrap/>
            <w:vAlign w:val="bottom"/>
            <w:hideMark/>
          </w:tcPr>
          <w:p w14:paraId="30948EC7" w14:textId="77777777" w:rsidR="00F12867" w:rsidRPr="00F12867" w:rsidRDefault="00F12867" w:rsidP="00F12867">
            <w:pPr>
              <w:spacing w:line="240" w:lineRule="auto"/>
              <w:ind w:firstLine="0"/>
              <w:jc w:val="left"/>
              <w:rPr>
                <w:sz w:val="20"/>
              </w:rPr>
            </w:pPr>
          </w:p>
        </w:tc>
        <w:tc>
          <w:tcPr>
            <w:tcW w:w="621" w:type="dxa"/>
            <w:gridSpan w:val="2"/>
            <w:tcBorders>
              <w:top w:val="nil"/>
              <w:left w:val="nil"/>
              <w:bottom w:val="nil"/>
              <w:right w:val="nil"/>
            </w:tcBorders>
            <w:shd w:val="clear" w:color="auto" w:fill="auto"/>
            <w:noWrap/>
            <w:vAlign w:val="bottom"/>
            <w:hideMark/>
          </w:tcPr>
          <w:p w14:paraId="4E36449B" w14:textId="77777777" w:rsidR="00F12867" w:rsidRPr="00F12867" w:rsidRDefault="00F12867" w:rsidP="00F12867">
            <w:pPr>
              <w:spacing w:line="240" w:lineRule="auto"/>
              <w:ind w:firstLine="0"/>
              <w:jc w:val="left"/>
              <w:rPr>
                <w:sz w:val="20"/>
              </w:rPr>
            </w:pPr>
          </w:p>
        </w:tc>
        <w:tc>
          <w:tcPr>
            <w:tcW w:w="1065" w:type="dxa"/>
            <w:gridSpan w:val="2"/>
            <w:tcBorders>
              <w:top w:val="nil"/>
              <w:left w:val="nil"/>
              <w:bottom w:val="nil"/>
              <w:right w:val="nil"/>
            </w:tcBorders>
            <w:shd w:val="clear" w:color="auto" w:fill="auto"/>
            <w:noWrap/>
            <w:vAlign w:val="bottom"/>
            <w:hideMark/>
          </w:tcPr>
          <w:p w14:paraId="12F2BFC2" w14:textId="77777777" w:rsidR="00F12867" w:rsidRPr="00F12867" w:rsidRDefault="00F12867" w:rsidP="00F12867">
            <w:pPr>
              <w:spacing w:line="240" w:lineRule="auto"/>
              <w:ind w:firstLine="0"/>
              <w:jc w:val="left"/>
              <w:rPr>
                <w:sz w:val="20"/>
              </w:rPr>
            </w:pPr>
          </w:p>
        </w:tc>
        <w:tc>
          <w:tcPr>
            <w:tcW w:w="1159" w:type="dxa"/>
            <w:tcBorders>
              <w:top w:val="nil"/>
              <w:left w:val="nil"/>
              <w:bottom w:val="nil"/>
              <w:right w:val="nil"/>
            </w:tcBorders>
            <w:shd w:val="clear" w:color="auto" w:fill="auto"/>
            <w:noWrap/>
            <w:vAlign w:val="bottom"/>
            <w:hideMark/>
          </w:tcPr>
          <w:p w14:paraId="05B339F7" w14:textId="77777777" w:rsidR="00F12867" w:rsidRPr="00F12867" w:rsidRDefault="00F12867" w:rsidP="00F12867">
            <w:pPr>
              <w:spacing w:line="240" w:lineRule="auto"/>
              <w:ind w:firstLine="0"/>
              <w:jc w:val="left"/>
              <w:rPr>
                <w:sz w:val="20"/>
              </w:rPr>
            </w:pPr>
          </w:p>
        </w:tc>
      </w:tr>
      <w:tr w:rsidR="00F12867" w:rsidRPr="00F12867" w14:paraId="72AD8A79" w14:textId="77777777" w:rsidTr="001804F0">
        <w:trPr>
          <w:trHeight w:val="267"/>
        </w:trPr>
        <w:tc>
          <w:tcPr>
            <w:tcW w:w="823" w:type="dxa"/>
            <w:tcBorders>
              <w:top w:val="nil"/>
              <w:left w:val="nil"/>
              <w:bottom w:val="nil"/>
              <w:right w:val="nil"/>
            </w:tcBorders>
            <w:shd w:val="clear" w:color="auto" w:fill="auto"/>
            <w:noWrap/>
            <w:vAlign w:val="bottom"/>
            <w:hideMark/>
          </w:tcPr>
          <w:p w14:paraId="2F37BDA2"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0872C666" w14:textId="77777777" w:rsidR="00F12867" w:rsidRPr="00F12867" w:rsidRDefault="00F12867" w:rsidP="00F12867">
            <w:pPr>
              <w:spacing w:line="240" w:lineRule="auto"/>
              <w:ind w:firstLine="0"/>
              <w:jc w:val="center"/>
              <w:rPr>
                <w:sz w:val="20"/>
              </w:rPr>
            </w:pPr>
          </w:p>
        </w:tc>
        <w:tc>
          <w:tcPr>
            <w:tcW w:w="408" w:type="dxa"/>
            <w:tcBorders>
              <w:top w:val="nil"/>
              <w:left w:val="nil"/>
              <w:bottom w:val="nil"/>
              <w:right w:val="nil"/>
            </w:tcBorders>
            <w:shd w:val="clear" w:color="auto" w:fill="auto"/>
            <w:noWrap/>
            <w:vAlign w:val="bottom"/>
            <w:hideMark/>
          </w:tcPr>
          <w:p w14:paraId="3631E2AA" w14:textId="77777777" w:rsidR="00F12867" w:rsidRPr="00F12867" w:rsidRDefault="00F12867" w:rsidP="00F12867">
            <w:pPr>
              <w:spacing w:line="240" w:lineRule="auto"/>
              <w:ind w:firstLine="0"/>
              <w:jc w:val="left"/>
              <w:rPr>
                <w:sz w:val="20"/>
              </w:rPr>
            </w:pPr>
          </w:p>
        </w:tc>
        <w:tc>
          <w:tcPr>
            <w:tcW w:w="413" w:type="dxa"/>
            <w:tcBorders>
              <w:top w:val="nil"/>
              <w:left w:val="nil"/>
              <w:bottom w:val="nil"/>
              <w:right w:val="nil"/>
            </w:tcBorders>
            <w:shd w:val="clear" w:color="auto" w:fill="auto"/>
            <w:noWrap/>
            <w:vAlign w:val="bottom"/>
            <w:hideMark/>
          </w:tcPr>
          <w:p w14:paraId="32D162A9" w14:textId="77777777" w:rsidR="00F12867" w:rsidRPr="00F12867" w:rsidRDefault="00F12867" w:rsidP="00F12867">
            <w:pPr>
              <w:spacing w:line="240" w:lineRule="auto"/>
              <w:ind w:firstLine="0"/>
              <w:jc w:val="left"/>
              <w:rPr>
                <w:sz w:val="20"/>
              </w:rPr>
            </w:pPr>
          </w:p>
        </w:tc>
        <w:tc>
          <w:tcPr>
            <w:tcW w:w="416" w:type="dxa"/>
            <w:tcBorders>
              <w:top w:val="nil"/>
              <w:left w:val="nil"/>
              <w:bottom w:val="nil"/>
              <w:right w:val="nil"/>
            </w:tcBorders>
            <w:shd w:val="clear" w:color="auto" w:fill="auto"/>
            <w:noWrap/>
            <w:vAlign w:val="bottom"/>
            <w:hideMark/>
          </w:tcPr>
          <w:p w14:paraId="25C2AB23" w14:textId="77777777" w:rsidR="00F12867" w:rsidRPr="00F12867" w:rsidRDefault="00F12867" w:rsidP="00F12867">
            <w:pPr>
              <w:spacing w:line="240" w:lineRule="auto"/>
              <w:ind w:firstLine="0"/>
              <w:jc w:val="left"/>
              <w:rPr>
                <w:sz w:val="20"/>
              </w:rPr>
            </w:pPr>
          </w:p>
        </w:tc>
        <w:tc>
          <w:tcPr>
            <w:tcW w:w="316" w:type="dxa"/>
            <w:tcBorders>
              <w:top w:val="nil"/>
              <w:left w:val="nil"/>
              <w:bottom w:val="nil"/>
              <w:right w:val="nil"/>
            </w:tcBorders>
            <w:shd w:val="clear" w:color="auto" w:fill="auto"/>
            <w:noWrap/>
            <w:vAlign w:val="bottom"/>
            <w:hideMark/>
          </w:tcPr>
          <w:p w14:paraId="382C2AF7" w14:textId="77777777" w:rsidR="00F12867" w:rsidRPr="00F12867" w:rsidRDefault="00F12867" w:rsidP="00F12867">
            <w:pPr>
              <w:spacing w:line="240" w:lineRule="auto"/>
              <w:ind w:firstLine="0"/>
              <w:jc w:val="left"/>
              <w:rPr>
                <w:sz w:val="20"/>
              </w:rPr>
            </w:pPr>
          </w:p>
        </w:tc>
        <w:tc>
          <w:tcPr>
            <w:tcW w:w="2700" w:type="dxa"/>
            <w:tcBorders>
              <w:top w:val="nil"/>
              <w:left w:val="nil"/>
              <w:bottom w:val="nil"/>
              <w:right w:val="nil"/>
            </w:tcBorders>
            <w:shd w:val="clear" w:color="auto" w:fill="auto"/>
            <w:noWrap/>
            <w:vAlign w:val="bottom"/>
            <w:hideMark/>
          </w:tcPr>
          <w:p w14:paraId="117929FD" w14:textId="77777777" w:rsidR="00F12867" w:rsidRPr="00F12867" w:rsidRDefault="00F12867" w:rsidP="00F12867">
            <w:pPr>
              <w:spacing w:line="240" w:lineRule="auto"/>
              <w:ind w:firstLine="0"/>
              <w:jc w:val="left"/>
              <w:rPr>
                <w:sz w:val="20"/>
              </w:rPr>
            </w:pPr>
          </w:p>
        </w:tc>
        <w:tc>
          <w:tcPr>
            <w:tcW w:w="739" w:type="dxa"/>
            <w:tcBorders>
              <w:top w:val="nil"/>
              <w:left w:val="nil"/>
              <w:bottom w:val="nil"/>
              <w:right w:val="nil"/>
            </w:tcBorders>
            <w:shd w:val="clear" w:color="auto" w:fill="auto"/>
            <w:noWrap/>
            <w:vAlign w:val="bottom"/>
            <w:hideMark/>
          </w:tcPr>
          <w:p w14:paraId="704C83BB"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42669F4F" w14:textId="77777777" w:rsidR="00F12867" w:rsidRPr="00F12867" w:rsidRDefault="00F12867" w:rsidP="00F12867">
            <w:pPr>
              <w:spacing w:line="240" w:lineRule="auto"/>
              <w:ind w:firstLine="0"/>
              <w:jc w:val="left"/>
              <w:rPr>
                <w:sz w:val="20"/>
              </w:rPr>
            </w:pPr>
          </w:p>
        </w:tc>
        <w:tc>
          <w:tcPr>
            <w:tcW w:w="611" w:type="dxa"/>
            <w:gridSpan w:val="2"/>
            <w:tcBorders>
              <w:top w:val="nil"/>
              <w:left w:val="nil"/>
              <w:bottom w:val="nil"/>
              <w:right w:val="nil"/>
            </w:tcBorders>
            <w:shd w:val="clear" w:color="auto" w:fill="auto"/>
            <w:noWrap/>
            <w:vAlign w:val="bottom"/>
            <w:hideMark/>
          </w:tcPr>
          <w:p w14:paraId="75FA75A2" w14:textId="77777777" w:rsidR="00F12867" w:rsidRPr="00F12867" w:rsidRDefault="00F12867" w:rsidP="00F12867">
            <w:pPr>
              <w:spacing w:line="240" w:lineRule="auto"/>
              <w:ind w:firstLine="0"/>
              <w:jc w:val="left"/>
              <w:rPr>
                <w:sz w:val="20"/>
              </w:rPr>
            </w:pPr>
          </w:p>
        </w:tc>
        <w:tc>
          <w:tcPr>
            <w:tcW w:w="614" w:type="dxa"/>
            <w:gridSpan w:val="2"/>
            <w:tcBorders>
              <w:top w:val="nil"/>
              <w:left w:val="nil"/>
              <w:bottom w:val="nil"/>
              <w:right w:val="nil"/>
            </w:tcBorders>
            <w:shd w:val="clear" w:color="auto" w:fill="auto"/>
            <w:noWrap/>
            <w:vAlign w:val="bottom"/>
            <w:hideMark/>
          </w:tcPr>
          <w:p w14:paraId="247FC330" w14:textId="77777777" w:rsidR="00F12867" w:rsidRPr="00F12867" w:rsidRDefault="00F12867" w:rsidP="00F12867">
            <w:pPr>
              <w:spacing w:line="240" w:lineRule="auto"/>
              <w:ind w:firstLine="0"/>
              <w:jc w:val="left"/>
              <w:rPr>
                <w:sz w:val="20"/>
              </w:rPr>
            </w:pPr>
          </w:p>
        </w:tc>
        <w:tc>
          <w:tcPr>
            <w:tcW w:w="621" w:type="dxa"/>
            <w:gridSpan w:val="2"/>
            <w:tcBorders>
              <w:top w:val="nil"/>
              <w:left w:val="nil"/>
              <w:bottom w:val="nil"/>
              <w:right w:val="nil"/>
            </w:tcBorders>
            <w:shd w:val="clear" w:color="auto" w:fill="auto"/>
            <w:noWrap/>
            <w:vAlign w:val="bottom"/>
            <w:hideMark/>
          </w:tcPr>
          <w:p w14:paraId="546FBB50" w14:textId="77777777" w:rsidR="00F12867" w:rsidRPr="00F12867" w:rsidRDefault="00F12867" w:rsidP="00F12867">
            <w:pPr>
              <w:spacing w:line="240" w:lineRule="auto"/>
              <w:ind w:firstLine="0"/>
              <w:jc w:val="left"/>
              <w:rPr>
                <w:sz w:val="20"/>
              </w:rPr>
            </w:pPr>
          </w:p>
        </w:tc>
        <w:tc>
          <w:tcPr>
            <w:tcW w:w="2224" w:type="dxa"/>
            <w:gridSpan w:val="3"/>
            <w:tcBorders>
              <w:top w:val="nil"/>
              <w:left w:val="nil"/>
              <w:bottom w:val="single" w:sz="4" w:space="0" w:color="auto"/>
              <w:right w:val="nil"/>
            </w:tcBorders>
            <w:shd w:val="clear" w:color="auto" w:fill="auto"/>
            <w:noWrap/>
            <w:vAlign w:val="center"/>
            <w:hideMark/>
          </w:tcPr>
          <w:p w14:paraId="5D71D2B6" w14:textId="77777777" w:rsidR="00F12867" w:rsidRPr="00F12867" w:rsidRDefault="00F12867" w:rsidP="00F12867">
            <w:pPr>
              <w:spacing w:line="240" w:lineRule="auto"/>
              <w:ind w:firstLine="0"/>
              <w:jc w:val="right"/>
              <w:rPr>
                <w:sz w:val="20"/>
              </w:rPr>
            </w:pPr>
            <w:r w:rsidRPr="00F12867">
              <w:rPr>
                <w:sz w:val="20"/>
              </w:rPr>
              <w:t>(tūkst. Eur)</w:t>
            </w:r>
          </w:p>
        </w:tc>
      </w:tr>
      <w:tr w:rsidR="00F12867" w:rsidRPr="00F12867" w14:paraId="0A895735" w14:textId="77777777" w:rsidTr="001804F0">
        <w:trPr>
          <w:trHeight w:val="312"/>
        </w:trPr>
        <w:tc>
          <w:tcPr>
            <w:tcW w:w="5392" w:type="dxa"/>
            <w:gridSpan w:val="7"/>
            <w:tcBorders>
              <w:top w:val="single" w:sz="4" w:space="0" w:color="auto"/>
              <w:left w:val="single" w:sz="4" w:space="0" w:color="auto"/>
              <w:bottom w:val="single" w:sz="4" w:space="0" w:color="auto"/>
              <w:right w:val="nil"/>
            </w:tcBorders>
            <w:shd w:val="clear" w:color="auto" w:fill="auto"/>
            <w:noWrap/>
            <w:vAlign w:val="center"/>
            <w:hideMark/>
          </w:tcPr>
          <w:p w14:paraId="06A6358D" w14:textId="77777777" w:rsidR="00F12867" w:rsidRPr="00F12867" w:rsidRDefault="00F12867" w:rsidP="00F12867">
            <w:pPr>
              <w:spacing w:line="240" w:lineRule="auto"/>
              <w:ind w:firstLine="0"/>
              <w:jc w:val="center"/>
              <w:rPr>
                <w:sz w:val="20"/>
              </w:rPr>
            </w:pPr>
            <w:r w:rsidRPr="00F12867">
              <w:rPr>
                <w:sz w:val="20"/>
              </w:rPr>
              <w:t>Išlaidų ekonominės klasifikacijos straipsnio</w:t>
            </w:r>
          </w:p>
        </w:tc>
        <w:tc>
          <w:tcPr>
            <w:tcW w:w="739" w:type="dxa"/>
            <w:vMerge w:val="restart"/>
            <w:tcBorders>
              <w:top w:val="single" w:sz="4" w:space="0" w:color="auto"/>
              <w:left w:val="single" w:sz="4" w:space="0" w:color="auto"/>
              <w:right w:val="single" w:sz="4" w:space="0" w:color="auto"/>
            </w:tcBorders>
            <w:shd w:val="clear" w:color="auto" w:fill="auto"/>
            <w:vAlign w:val="center"/>
            <w:hideMark/>
          </w:tcPr>
          <w:p w14:paraId="316123C9" w14:textId="77777777" w:rsidR="00F12867" w:rsidRPr="00F12867" w:rsidRDefault="00F12867" w:rsidP="00F12867">
            <w:pPr>
              <w:spacing w:line="240" w:lineRule="auto"/>
              <w:ind w:firstLine="0"/>
              <w:jc w:val="center"/>
              <w:rPr>
                <w:sz w:val="20"/>
              </w:rPr>
            </w:pPr>
            <w:r w:rsidRPr="00F12867">
              <w:rPr>
                <w:sz w:val="20"/>
              </w:rPr>
              <w:t>iš viso</w:t>
            </w:r>
            <w:r w:rsidRPr="00F12867">
              <w:rPr>
                <w:sz w:val="20"/>
              </w:rPr>
              <w:br/>
              <w:t>2025 metais</w:t>
            </w:r>
          </w:p>
        </w:tc>
        <w:tc>
          <w:tcPr>
            <w:tcW w:w="611" w:type="dxa"/>
            <w:gridSpan w:val="2"/>
            <w:vMerge w:val="restart"/>
            <w:tcBorders>
              <w:top w:val="single" w:sz="4" w:space="0" w:color="auto"/>
              <w:left w:val="single" w:sz="4" w:space="0" w:color="auto"/>
              <w:right w:val="single" w:sz="4" w:space="0" w:color="auto"/>
            </w:tcBorders>
            <w:shd w:val="clear" w:color="auto" w:fill="auto"/>
            <w:vAlign w:val="center"/>
            <w:hideMark/>
          </w:tcPr>
          <w:p w14:paraId="76A6AD62" w14:textId="77777777" w:rsidR="00F12867" w:rsidRPr="00F12867" w:rsidRDefault="00F12867" w:rsidP="00F12867">
            <w:pPr>
              <w:spacing w:line="240" w:lineRule="auto"/>
              <w:ind w:firstLine="0"/>
              <w:jc w:val="center"/>
              <w:rPr>
                <w:sz w:val="20"/>
              </w:rPr>
            </w:pPr>
            <w:r w:rsidRPr="00F12867">
              <w:rPr>
                <w:sz w:val="20"/>
              </w:rPr>
              <w:t>I ketv.</w:t>
            </w:r>
          </w:p>
        </w:tc>
        <w:tc>
          <w:tcPr>
            <w:tcW w:w="611"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735680DC" w14:textId="77777777" w:rsidR="00F12867" w:rsidRPr="00F12867" w:rsidRDefault="00F12867" w:rsidP="00F12867">
            <w:pPr>
              <w:spacing w:line="240" w:lineRule="auto"/>
              <w:ind w:firstLine="0"/>
              <w:jc w:val="center"/>
              <w:rPr>
                <w:sz w:val="20"/>
              </w:rPr>
            </w:pPr>
            <w:r w:rsidRPr="00F12867">
              <w:rPr>
                <w:sz w:val="20"/>
              </w:rPr>
              <w:t>II ketv.</w:t>
            </w:r>
          </w:p>
        </w:tc>
        <w:tc>
          <w:tcPr>
            <w:tcW w:w="614"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589A664A" w14:textId="77777777" w:rsidR="00F12867" w:rsidRPr="00F12867" w:rsidRDefault="00F12867" w:rsidP="00F12867">
            <w:pPr>
              <w:spacing w:line="240" w:lineRule="auto"/>
              <w:ind w:firstLine="0"/>
              <w:jc w:val="center"/>
              <w:rPr>
                <w:sz w:val="20"/>
              </w:rPr>
            </w:pPr>
            <w:r w:rsidRPr="00F12867">
              <w:rPr>
                <w:sz w:val="20"/>
              </w:rPr>
              <w:t>III ketv.</w:t>
            </w:r>
          </w:p>
        </w:tc>
        <w:tc>
          <w:tcPr>
            <w:tcW w:w="621" w:type="dxa"/>
            <w:gridSpan w:val="2"/>
            <w:vMerge w:val="restart"/>
            <w:tcBorders>
              <w:top w:val="single" w:sz="4" w:space="0" w:color="auto"/>
              <w:left w:val="single" w:sz="4" w:space="0" w:color="auto"/>
              <w:right w:val="single" w:sz="4" w:space="0" w:color="auto"/>
            </w:tcBorders>
            <w:shd w:val="clear" w:color="auto" w:fill="auto"/>
            <w:noWrap/>
            <w:vAlign w:val="center"/>
            <w:hideMark/>
          </w:tcPr>
          <w:p w14:paraId="36531427" w14:textId="77777777" w:rsidR="00F12867" w:rsidRPr="00F12867" w:rsidRDefault="00F12867" w:rsidP="00F12867">
            <w:pPr>
              <w:spacing w:line="240" w:lineRule="auto"/>
              <w:ind w:firstLine="0"/>
              <w:jc w:val="center"/>
              <w:rPr>
                <w:sz w:val="20"/>
              </w:rPr>
            </w:pPr>
            <w:r w:rsidRPr="00F12867">
              <w:rPr>
                <w:sz w:val="20"/>
              </w:rPr>
              <w:t>IV ketv.</w:t>
            </w:r>
          </w:p>
        </w:tc>
        <w:tc>
          <w:tcPr>
            <w:tcW w:w="1065" w:type="dxa"/>
            <w:gridSpan w:val="2"/>
            <w:vMerge w:val="restart"/>
            <w:tcBorders>
              <w:top w:val="nil"/>
              <w:left w:val="single" w:sz="4" w:space="0" w:color="auto"/>
              <w:right w:val="single" w:sz="4" w:space="0" w:color="auto"/>
            </w:tcBorders>
            <w:shd w:val="clear" w:color="auto" w:fill="auto"/>
            <w:vAlign w:val="center"/>
            <w:hideMark/>
          </w:tcPr>
          <w:p w14:paraId="2C38EBE5" w14:textId="77777777" w:rsidR="00F12867" w:rsidRPr="00F12867" w:rsidRDefault="00F12867" w:rsidP="00F12867">
            <w:pPr>
              <w:spacing w:line="240" w:lineRule="auto"/>
              <w:ind w:firstLine="0"/>
              <w:jc w:val="center"/>
              <w:rPr>
                <w:sz w:val="20"/>
              </w:rPr>
            </w:pPr>
            <w:r w:rsidRPr="00F12867">
              <w:rPr>
                <w:sz w:val="20"/>
              </w:rPr>
              <w:t>iš viso</w:t>
            </w:r>
            <w:r w:rsidRPr="00F12867">
              <w:rPr>
                <w:sz w:val="20"/>
              </w:rPr>
              <w:br/>
              <w:t>2026 metais</w:t>
            </w:r>
          </w:p>
        </w:tc>
        <w:tc>
          <w:tcPr>
            <w:tcW w:w="1159" w:type="dxa"/>
            <w:vMerge w:val="restart"/>
            <w:tcBorders>
              <w:top w:val="nil"/>
              <w:left w:val="single" w:sz="4" w:space="0" w:color="auto"/>
              <w:right w:val="single" w:sz="4" w:space="0" w:color="auto"/>
            </w:tcBorders>
            <w:shd w:val="clear" w:color="auto" w:fill="auto"/>
            <w:vAlign w:val="center"/>
            <w:hideMark/>
          </w:tcPr>
          <w:p w14:paraId="1EBE6DDC" w14:textId="77777777" w:rsidR="00F12867" w:rsidRPr="00F12867" w:rsidRDefault="00F12867" w:rsidP="00F12867">
            <w:pPr>
              <w:spacing w:line="240" w:lineRule="auto"/>
              <w:ind w:firstLine="0"/>
              <w:jc w:val="center"/>
              <w:rPr>
                <w:sz w:val="20"/>
              </w:rPr>
            </w:pPr>
            <w:r w:rsidRPr="00F12867">
              <w:rPr>
                <w:sz w:val="20"/>
              </w:rPr>
              <w:t>iš viso</w:t>
            </w:r>
            <w:r w:rsidRPr="00F12867">
              <w:rPr>
                <w:sz w:val="20"/>
              </w:rPr>
              <w:br/>
              <w:t>2027 metais</w:t>
            </w:r>
          </w:p>
        </w:tc>
      </w:tr>
      <w:tr w:rsidR="00F12867" w:rsidRPr="00F12867" w14:paraId="70C56F36" w14:textId="77777777" w:rsidTr="001804F0">
        <w:trPr>
          <w:trHeight w:val="480"/>
        </w:trPr>
        <w:tc>
          <w:tcPr>
            <w:tcW w:w="2692" w:type="dxa"/>
            <w:gridSpan w:val="6"/>
            <w:tcBorders>
              <w:top w:val="nil"/>
              <w:left w:val="single" w:sz="4" w:space="0" w:color="auto"/>
              <w:bottom w:val="single" w:sz="4" w:space="0" w:color="auto"/>
              <w:right w:val="single" w:sz="4" w:space="0" w:color="auto"/>
            </w:tcBorders>
            <w:shd w:val="clear" w:color="auto" w:fill="auto"/>
            <w:noWrap/>
            <w:vAlign w:val="center"/>
            <w:hideMark/>
          </w:tcPr>
          <w:p w14:paraId="51E34E44" w14:textId="77777777" w:rsidR="00F12867" w:rsidRPr="00F12867" w:rsidRDefault="00F12867" w:rsidP="00F12867">
            <w:pPr>
              <w:spacing w:line="240" w:lineRule="auto"/>
              <w:ind w:firstLine="0"/>
              <w:jc w:val="center"/>
              <w:rPr>
                <w:sz w:val="20"/>
              </w:rPr>
            </w:pPr>
            <w:r w:rsidRPr="00F12867">
              <w:rPr>
                <w:sz w:val="20"/>
              </w:rPr>
              <w:t>kodas</w:t>
            </w:r>
          </w:p>
        </w:tc>
        <w:tc>
          <w:tcPr>
            <w:tcW w:w="2700" w:type="dxa"/>
            <w:tcBorders>
              <w:top w:val="nil"/>
              <w:left w:val="nil"/>
              <w:bottom w:val="single" w:sz="4" w:space="0" w:color="auto"/>
              <w:right w:val="nil"/>
            </w:tcBorders>
            <w:shd w:val="clear" w:color="auto" w:fill="auto"/>
            <w:noWrap/>
            <w:vAlign w:val="center"/>
            <w:hideMark/>
          </w:tcPr>
          <w:p w14:paraId="183E6185" w14:textId="77777777" w:rsidR="00F12867" w:rsidRPr="00F12867" w:rsidRDefault="00F12867" w:rsidP="00F12867">
            <w:pPr>
              <w:spacing w:line="240" w:lineRule="auto"/>
              <w:ind w:firstLine="0"/>
              <w:jc w:val="center"/>
              <w:rPr>
                <w:sz w:val="20"/>
              </w:rPr>
            </w:pPr>
            <w:r w:rsidRPr="00F12867">
              <w:rPr>
                <w:sz w:val="20"/>
              </w:rPr>
              <w:t>pavadinimas</w:t>
            </w:r>
          </w:p>
        </w:tc>
        <w:tc>
          <w:tcPr>
            <w:tcW w:w="739" w:type="dxa"/>
            <w:vMerge/>
            <w:tcBorders>
              <w:left w:val="single" w:sz="4" w:space="0" w:color="auto"/>
              <w:bottom w:val="single" w:sz="4" w:space="0" w:color="auto"/>
              <w:right w:val="single" w:sz="4" w:space="0" w:color="auto"/>
            </w:tcBorders>
            <w:vAlign w:val="center"/>
            <w:hideMark/>
          </w:tcPr>
          <w:p w14:paraId="2C2FE47D" w14:textId="77777777" w:rsidR="00F12867" w:rsidRPr="00F12867" w:rsidRDefault="00F12867" w:rsidP="00F12867">
            <w:pPr>
              <w:spacing w:line="240" w:lineRule="auto"/>
              <w:ind w:firstLine="0"/>
              <w:jc w:val="left"/>
              <w:rPr>
                <w:sz w:val="20"/>
              </w:rPr>
            </w:pPr>
          </w:p>
        </w:tc>
        <w:tc>
          <w:tcPr>
            <w:tcW w:w="611" w:type="dxa"/>
            <w:gridSpan w:val="2"/>
            <w:vMerge/>
            <w:tcBorders>
              <w:left w:val="single" w:sz="4" w:space="0" w:color="auto"/>
              <w:bottom w:val="single" w:sz="4" w:space="0" w:color="auto"/>
              <w:right w:val="single" w:sz="4" w:space="0" w:color="auto"/>
            </w:tcBorders>
            <w:vAlign w:val="center"/>
            <w:hideMark/>
          </w:tcPr>
          <w:p w14:paraId="445D5997" w14:textId="77777777" w:rsidR="00F12867" w:rsidRPr="00F12867" w:rsidRDefault="00F12867" w:rsidP="00F12867">
            <w:pPr>
              <w:spacing w:line="240" w:lineRule="auto"/>
              <w:ind w:firstLine="0"/>
              <w:jc w:val="left"/>
              <w:rPr>
                <w:sz w:val="20"/>
              </w:rPr>
            </w:pPr>
          </w:p>
        </w:tc>
        <w:tc>
          <w:tcPr>
            <w:tcW w:w="611" w:type="dxa"/>
            <w:gridSpan w:val="2"/>
            <w:vMerge/>
            <w:tcBorders>
              <w:left w:val="single" w:sz="4" w:space="0" w:color="auto"/>
              <w:bottom w:val="single" w:sz="4" w:space="0" w:color="auto"/>
              <w:right w:val="single" w:sz="4" w:space="0" w:color="auto"/>
            </w:tcBorders>
            <w:vAlign w:val="center"/>
            <w:hideMark/>
          </w:tcPr>
          <w:p w14:paraId="4C42C8F3" w14:textId="77777777" w:rsidR="00F12867" w:rsidRPr="00F12867" w:rsidRDefault="00F12867" w:rsidP="00F12867">
            <w:pPr>
              <w:spacing w:line="240" w:lineRule="auto"/>
              <w:ind w:firstLine="0"/>
              <w:jc w:val="left"/>
              <w:rPr>
                <w:sz w:val="20"/>
              </w:rPr>
            </w:pPr>
          </w:p>
        </w:tc>
        <w:tc>
          <w:tcPr>
            <w:tcW w:w="614" w:type="dxa"/>
            <w:gridSpan w:val="2"/>
            <w:vMerge/>
            <w:tcBorders>
              <w:left w:val="single" w:sz="4" w:space="0" w:color="auto"/>
              <w:bottom w:val="single" w:sz="4" w:space="0" w:color="auto"/>
              <w:right w:val="single" w:sz="4" w:space="0" w:color="auto"/>
            </w:tcBorders>
            <w:vAlign w:val="center"/>
            <w:hideMark/>
          </w:tcPr>
          <w:p w14:paraId="3923FCFA" w14:textId="77777777" w:rsidR="00F12867" w:rsidRPr="00F12867" w:rsidRDefault="00F12867" w:rsidP="00F12867">
            <w:pPr>
              <w:spacing w:line="240" w:lineRule="auto"/>
              <w:ind w:firstLine="0"/>
              <w:jc w:val="left"/>
              <w:rPr>
                <w:sz w:val="20"/>
              </w:rPr>
            </w:pPr>
          </w:p>
        </w:tc>
        <w:tc>
          <w:tcPr>
            <w:tcW w:w="621" w:type="dxa"/>
            <w:gridSpan w:val="2"/>
            <w:vMerge/>
            <w:tcBorders>
              <w:left w:val="single" w:sz="4" w:space="0" w:color="auto"/>
              <w:bottom w:val="single" w:sz="4" w:space="0" w:color="auto"/>
              <w:right w:val="single" w:sz="4" w:space="0" w:color="auto"/>
            </w:tcBorders>
            <w:vAlign w:val="center"/>
            <w:hideMark/>
          </w:tcPr>
          <w:p w14:paraId="34ACCF79" w14:textId="77777777" w:rsidR="00F12867" w:rsidRPr="00F12867" w:rsidRDefault="00F12867" w:rsidP="00F12867">
            <w:pPr>
              <w:spacing w:line="240" w:lineRule="auto"/>
              <w:ind w:firstLine="0"/>
              <w:jc w:val="left"/>
              <w:rPr>
                <w:sz w:val="20"/>
              </w:rPr>
            </w:pPr>
          </w:p>
        </w:tc>
        <w:tc>
          <w:tcPr>
            <w:tcW w:w="1065" w:type="dxa"/>
            <w:gridSpan w:val="2"/>
            <w:vMerge/>
            <w:tcBorders>
              <w:left w:val="single" w:sz="4" w:space="0" w:color="auto"/>
              <w:bottom w:val="single" w:sz="4" w:space="0" w:color="auto"/>
              <w:right w:val="single" w:sz="4" w:space="0" w:color="auto"/>
            </w:tcBorders>
            <w:vAlign w:val="center"/>
            <w:hideMark/>
          </w:tcPr>
          <w:p w14:paraId="64A027D3" w14:textId="77777777" w:rsidR="00F12867" w:rsidRPr="00F12867" w:rsidRDefault="00F12867" w:rsidP="00F12867">
            <w:pPr>
              <w:spacing w:line="240" w:lineRule="auto"/>
              <w:ind w:firstLine="0"/>
              <w:jc w:val="left"/>
              <w:rPr>
                <w:sz w:val="20"/>
              </w:rPr>
            </w:pPr>
          </w:p>
        </w:tc>
        <w:tc>
          <w:tcPr>
            <w:tcW w:w="1159" w:type="dxa"/>
            <w:vMerge/>
            <w:tcBorders>
              <w:left w:val="single" w:sz="4" w:space="0" w:color="auto"/>
              <w:bottom w:val="single" w:sz="4" w:space="0" w:color="auto"/>
              <w:right w:val="single" w:sz="4" w:space="0" w:color="auto"/>
            </w:tcBorders>
            <w:vAlign w:val="center"/>
            <w:hideMark/>
          </w:tcPr>
          <w:p w14:paraId="6F24C5CE" w14:textId="77777777" w:rsidR="00F12867" w:rsidRPr="00F12867" w:rsidRDefault="00F12867" w:rsidP="00F12867">
            <w:pPr>
              <w:spacing w:line="240" w:lineRule="auto"/>
              <w:ind w:firstLine="0"/>
              <w:jc w:val="left"/>
              <w:rPr>
                <w:sz w:val="20"/>
              </w:rPr>
            </w:pPr>
          </w:p>
        </w:tc>
      </w:tr>
      <w:tr w:rsidR="00F12867" w:rsidRPr="00F12867" w14:paraId="5174BE5C" w14:textId="77777777" w:rsidTr="001804F0">
        <w:trPr>
          <w:trHeight w:val="264"/>
        </w:trPr>
        <w:tc>
          <w:tcPr>
            <w:tcW w:w="823" w:type="dxa"/>
            <w:tcBorders>
              <w:top w:val="nil"/>
              <w:left w:val="single" w:sz="4" w:space="0" w:color="auto"/>
              <w:bottom w:val="single" w:sz="4" w:space="0" w:color="auto"/>
              <w:right w:val="single" w:sz="4" w:space="0" w:color="auto"/>
            </w:tcBorders>
            <w:shd w:val="clear" w:color="000000" w:fill="FFFFFF"/>
            <w:noWrap/>
            <w:vAlign w:val="bottom"/>
            <w:hideMark/>
          </w:tcPr>
          <w:p w14:paraId="614862BA" w14:textId="77777777" w:rsidR="00F12867" w:rsidRPr="00F12867" w:rsidRDefault="00F12867" w:rsidP="00F12867">
            <w:pPr>
              <w:spacing w:line="240" w:lineRule="auto"/>
              <w:ind w:firstLine="0"/>
              <w:jc w:val="center"/>
              <w:rPr>
                <w:sz w:val="20"/>
              </w:rPr>
            </w:pPr>
            <w:r w:rsidRPr="00F12867">
              <w:rPr>
                <w:sz w:val="20"/>
              </w:rPr>
              <w:t>2</w:t>
            </w:r>
          </w:p>
        </w:tc>
        <w:tc>
          <w:tcPr>
            <w:tcW w:w="316" w:type="dxa"/>
            <w:tcBorders>
              <w:top w:val="nil"/>
              <w:left w:val="nil"/>
              <w:bottom w:val="single" w:sz="4" w:space="0" w:color="auto"/>
              <w:right w:val="single" w:sz="4" w:space="0" w:color="auto"/>
            </w:tcBorders>
            <w:shd w:val="clear" w:color="000000" w:fill="FFFFFF"/>
            <w:noWrap/>
            <w:vAlign w:val="bottom"/>
            <w:hideMark/>
          </w:tcPr>
          <w:p w14:paraId="31005A01" w14:textId="77777777" w:rsidR="00F12867" w:rsidRPr="00F12867" w:rsidRDefault="00F12867" w:rsidP="00F12867">
            <w:pPr>
              <w:spacing w:line="240" w:lineRule="auto"/>
              <w:ind w:firstLine="0"/>
              <w:jc w:val="center"/>
              <w:rPr>
                <w:sz w:val="20"/>
              </w:rPr>
            </w:pPr>
            <w:r w:rsidRPr="00F12867">
              <w:rPr>
                <w:sz w:val="20"/>
              </w:rPr>
              <w:t> </w:t>
            </w:r>
          </w:p>
        </w:tc>
        <w:tc>
          <w:tcPr>
            <w:tcW w:w="408" w:type="dxa"/>
            <w:tcBorders>
              <w:top w:val="nil"/>
              <w:left w:val="nil"/>
              <w:bottom w:val="single" w:sz="4" w:space="0" w:color="auto"/>
              <w:right w:val="single" w:sz="4" w:space="0" w:color="auto"/>
            </w:tcBorders>
            <w:shd w:val="clear" w:color="000000" w:fill="FFFFFF"/>
            <w:noWrap/>
            <w:vAlign w:val="bottom"/>
            <w:hideMark/>
          </w:tcPr>
          <w:p w14:paraId="7589A96F" w14:textId="77777777" w:rsidR="00F12867" w:rsidRPr="00F12867" w:rsidRDefault="00F12867" w:rsidP="00F12867">
            <w:pPr>
              <w:spacing w:line="240" w:lineRule="auto"/>
              <w:ind w:firstLine="0"/>
              <w:jc w:val="center"/>
              <w:rPr>
                <w:sz w:val="20"/>
              </w:rPr>
            </w:pPr>
            <w:r w:rsidRPr="00F12867">
              <w:rPr>
                <w:sz w:val="20"/>
              </w:rPr>
              <w:t> </w:t>
            </w:r>
          </w:p>
        </w:tc>
        <w:tc>
          <w:tcPr>
            <w:tcW w:w="413" w:type="dxa"/>
            <w:tcBorders>
              <w:top w:val="nil"/>
              <w:left w:val="nil"/>
              <w:bottom w:val="single" w:sz="4" w:space="0" w:color="auto"/>
              <w:right w:val="single" w:sz="4" w:space="0" w:color="auto"/>
            </w:tcBorders>
            <w:shd w:val="clear" w:color="000000" w:fill="FFFFFF"/>
            <w:noWrap/>
            <w:vAlign w:val="bottom"/>
            <w:hideMark/>
          </w:tcPr>
          <w:p w14:paraId="3D35F5B2" w14:textId="77777777" w:rsidR="00F12867" w:rsidRPr="00F12867" w:rsidRDefault="00F12867" w:rsidP="00F12867">
            <w:pPr>
              <w:spacing w:line="240" w:lineRule="auto"/>
              <w:ind w:firstLine="0"/>
              <w:jc w:val="center"/>
              <w:rPr>
                <w:sz w:val="20"/>
              </w:rPr>
            </w:pPr>
            <w:r w:rsidRPr="00F12867">
              <w:rPr>
                <w:sz w:val="20"/>
              </w:rPr>
              <w:t> </w:t>
            </w:r>
          </w:p>
        </w:tc>
        <w:tc>
          <w:tcPr>
            <w:tcW w:w="416" w:type="dxa"/>
            <w:tcBorders>
              <w:top w:val="nil"/>
              <w:left w:val="nil"/>
              <w:bottom w:val="single" w:sz="4" w:space="0" w:color="auto"/>
              <w:right w:val="single" w:sz="4" w:space="0" w:color="auto"/>
            </w:tcBorders>
            <w:shd w:val="clear" w:color="000000" w:fill="FFFFFF"/>
            <w:noWrap/>
            <w:vAlign w:val="bottom"/>
            <w:hideMark/>
          </w:tcPr>
          <w:p w14:paraId="5A1F7691" w14:textId="77777777" w:rsidR="00F12867" w:rsidRPr="00F12867" w:rsidRDefault="00F12867" w:rsidP="00F12867">
            <w:pPr>
              <w:spacing w:line="240" w:lineRule="auto"/>
              <w:ind w:firstLine="0"/>
              <w:jc w:val="center"/>
              <w:rPr>
                <w:sz w:val="20"/>
              </w:rPr>
            </w:pPr>
            <w:r w:rsidRPr="00F12867">
              <w:rPr>
                <w:sz w:val="20"/>
              </w:rPr>
              <w:t> </w:t>
            </w:r>
          </w:p>
        </w:tc>
        <w:tc>
          <w:tcPr>
            <w:tcW w:w="316" w:type="dxa"/>
            <w:tcBorders>
              <w:top w:val="nil"/>
              <w:left w:val="nil"/>
              <w:bottom w:val="single" w:sz="4" w:space="0" w:color="auto"/>
              <w:right w:val="single" w:sz="4" w:space="0" w:color="auto"/>
            </w:tcBorders>
            <w:shd w:val="clear" w:color="000000" w:fill="FFFFFF"/>
            <w:noWrap/>
            <w:vAlign w:val="bottom"/>
            <w:hideMark/>
          </w:tcPr>
          <w:p w14:paraId="04148EC4" w14:textId="77777777" w:rsidR="00F12867" w:rsidRPr="00F12867" w:rsidRDefault="00F12867" w:rsidP="00F12867">
            <w:pPr>
              <w:spacing w:line="240" w:lineRule="auto"/>
              <w:ind w:firstLine="0"/>
              <w:jc w:val="center"/>
              <w:rPr>
                <w:sz w:val="20"/>
              </w:rPr>
            </w:pPr>
            <w:r w:rsidRPr="00F12867">
              <w:rPr>
                <w:sz w:val="20"/>
              </w:rPr>
              <w:t> </w:t>
            </w:r>
          </w:p>
        </w:tc>
        <w:tc>
          <w:tcPr>
            <w:tcW w:w="2700" w:type="dxa"/>
            <w:tcBorders>
              <w:top w:val="nil"/>
              <w:left w:val="nil"/>
              <w:bottom w:val="single" w:sz="4" w:space="0" w:color="auto"/>
              <w:right w:val="nil"/>
            </w:tcBorders>
            <w:shd w:val="clear" w:color="000000" w:fill="FFFFFF"/>
            <w:vAlign w:val="bottom"/>
            <w:hideMark/>
          </w:tcPr>
          <w:p w14:paraId="23B5B2DF" w14:textId="77777777" w:rsidR="00F12867" w:rsidRPr="00F12867" w:rsidRDefault="00F12867" w:rsidP="00F12867">
            <w:pPr>
              <w:spacing w:line="240" w:lineRule="auto"/>
              <w:ind w:firstLine="0"/>
              <w:jc w:val="left"/>
              <w:rPr>
                <w:b/>
                <w:bCs/>
                <w:sz w:val="20"/>
              </w:rPr>
            </w:pPr>
            <w:r w:rsidRPr="00F12867">
              <w:rPr>
                <w:b/>
                <w:bCs/>
                <w:sz w:val="20"/>
              </w:rPr>
              <w:t>IŠLAIDOS</w:t>
            </w:r>
          </w:p>
        </w:tc>
        <w:tc>
          <w:tcPr>
            <w:tcW w:w="739" w:type="dxa"/>
            <w:tcBorders>
              <w:top w:val="nil"/>
              <w:left w:val="single" w:sz="4" w:space="0" w:color="auto"/>
              <w:bottom w:val="single" w:sz="4" w:space="0" w:color="auto"/>
              <w:right w:val="single" w:sz="4" w:space="0" w:color="auto"/>
            </w:tcBorders>
            <w:shd w:val="clear" w:color="000000" w:fill="FFFFFF"/>
            <w:noWrap/>
            <w:vAlign w:val="center"/>
            <w:hideMark/>
          </w:tcPr>
          <w:p w14:paraId="0C9BDB4C" w14:textId="77777777" w:rsidR="00F12867" w:rsidRPr="00F12867" w:rsidRDefault="00F12867" w:rsidP="00F12867">
            <w:pPr>
              <w:spacing w:line="240" w:lineRule="auto"/>
              <w:ind w:firstLine="0"/>
              <w:jc w:val="left"/>
              <w:rPr>
                <w:b/>
                <w:bCs/>
                <w:sz w:val="20"/>
              </w:rPr>
            </w:pPr>
            <w:r w:rsidRPr="00F12867">
              <w:rPr>
                <w:b/>
                <w:bCs/>
                <w:sz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5238B49F" w14:textId="77777777" w:rsidR="00F12867" w:rsidRPr="00F12867" w:rsidRDefault="00F12867" w:rsidP="00F12867">
            <w:pPr>
              <w:spacing w:line="240" w:lineRule="auto"/>
              <w:ind w:firstLine="0"/>
              <w:jc w:val="right"/>
              <w:rPr>
                <w:b/>
                <w:bCs/>
                <w:sz w:val="20"/>
              </w:rPr>
            </w:pPr>
            <w:r w:rsidRPr="00F12867">
              <w:rPr>
                <w:b/>
                <w:bCs/>
                <w:sz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64761293" w14:textId="77777777" w:rsidR="00F12867" w:rsidRPr="00F12867" w:rsidRDefault="00F12867" w:rsidP="00F12867">
            <w:pPr>
              <w:spacing w:line="240" w:lineRule="auto"/>
              <w:ind w:firstLine="0"/>
              <w:jc w:val="right"/>
              <w:rPr>
                <w:b/>
                <w:bCs/>
                <w:sz w:val="20"/>
              </w:rPr>
            </w:pPr>
            <w:r w:rsidRPr="00F12867">
              <w:rPr>
                <w:b/>
                <w:bCs/>
                <w:sz w:val="20"/>
              </w:rPr>
              <w:t> </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20B370F0" w14:textId="77777777" w:rsidR="00F12867" w:rsidRPr="00F12867" w:rsidRDefault="00F12867" w:rsidP="00F12867">
            <w:pPr>
              <w:spacing w:line="240" w:lineRule="auto"/>
              <w:ind w:firstLine="0"/>
              <w:jc w:val="right"/>
              <w:rPr>
                <w:b/>
                <w:bCs/>
                <w:sz w:val="20"/>
              </w:rPr>
            </w:pPr>
            <w:r w:rsidRPr="00F12867">
              <w:rPr>
                <w:b/>
                <w:bCs/>
                <w:sz w:val="20"/>
              </w:rPr>
              <w:t> </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1F00715E" w14:textId="77777777" w:rsidR="00F12867" w:rsidRPr="00F12867" w:rsidRDefault="00F12867" w:rsidP="00F12867">
            <w:pPr>
              <w:spacing w:line="240" w:lineRule="auto"/>
              <w:ind w:firstLine="0"/>
              <w:jc w:val="right"/>
              <w:rPr>
                <w:b/>
                <w:bCs/>
                <w:sz w:val="20"/>
              </w:rPr>
            </w:pPr>
            <w:r w:rsidRPr="00F12867">
              <w:rPr>
                <w:b/>
                <w:bCs/>
                <w:sz w:val="20"/>
              </w:rPr>
              <w:t> </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6F09F63E" w14:textId="77777777" w:rsidR="00F12867" w:rsidRPr="00F12867" w:rsidRDefault="00F12867" w:rsidP="00F12867">
            <w:pPr>
              <w:spacing w:line="240" w:lineRule="auto"/>
              <w:ind w:firstLine="0"/>
              <w:jc w:val="right"/>
              <w:rPr>
                <w:b/>
                <w:bCs/>
                <w:sz w:val="20"/>
              </w:rPr>
            </w:pPr>
            <w:r w:rsidRPr="00F12867">
              <w:rPr>
                <w:b/>
                <w:bCs/>
                <w:sz w:val="20"/>
              </w:rPr>
              <w:t> </w:t>
            </w:r>
          </w:p>
        </w:tc>
        <w:tc>
          <w:tcPr>
            <w:tcW w:w="1159" w:type="dxa"/>
            <w:tcBorders>
              <w:top w:val="nil"/>
              <w:left w:val="nil"/>
              <w:bottom w:val="single" w:sz="4" w:space="0" w:color="auto"/>
              <w:right w:val="single" w:sz="4" w:space="0" w:color="auto"/>
            </w:tcBorders>
            <w:shd w:val="clear" w:color="000000" w:fill="FFFFFF"/>
            <w:noWrap/>
            <w:vAlign w:val="center"/>
            <w:hideMark/>
          </w:tcPr>
          <w:p w14:paraId="6C389338" w14:textId="77777777" w:rsidR="00F12867" w:rsidRPr="00F12867" w:rsidRDefault="00F12867" w:rsidP="00F12867">
            <w:pPr>
              <w:spacing w:line="240" w:lineRule="auto"/>
              <w:ind w:firstLine="0"/>
              <w:jc w:val="right"/>
              <w:rPr>
                <w:b/>
                <w:bCs/>
                <w:sz w:val="20"/>
              </w:rPr>
            </w:pPr>
            <w:r w:rsidRPr="00F12867">
              <w:rPr>
                <w:b/>
                <w:bCs/>
                <w:sz w:val="20"/>
              </w:rPr>
              <w:t> </w:t>
            </w:r>
          </w:p>
        </w:tc>
      </w:tr>
      <w:tr w:rsidR="00F12867" w:rsidRPr="00F12867" w14:paraId="5F36BEFB" w14:textId="77777777" w:rsidTr="001804F0">
        <w:trPr>
          <w:trHeight w:val="264"/>
        </w:trPr>
        <w:tc>
          <w:tcPr>
            <w:tcW w:w="823" w:type="dxa"/>
            <w:tcBorders>
              <w:top w:val="nil"/>
              <w:left w:val="single" w:sz="4" w:space="0" w:color="auto"/>
              <w:bottom w:val="single" w:sz="4" w:space="0" w:color="auto"/>
              <w:right w:val="single" w:sz="4" w:space="0" w:color="auto"/>
            </w:tcBorders>
            <w:shd w:val="clear" w:color="000000" w:fill="FFFFFF"/>
            <w:noWrap/>
            <w:vAlign w:val="bottom"/>
            <w:hideMark/>
          </w:tcPr>
          <w:p w14:paraId="06B7A25F" w14:textId="77777777" w:rsidR="00F12867" w:rsidRPr="00F12867" w:rsidRDefault="00F12867" w:rsidP="00F12867">
            <w:pPr>
              <w:spacing w:line="240" w:lineRule="auto"/>
              <w:ind w:firstLine="0"/>
              <w:jc w:val="center"/>
              <w:rPr>
                <w:sz w:val="20"/>
              </w:rPr>
            </w:pPr>
            <w:r w:rsidRPr="00F12867">
              <w:rPr>
                <w:sz w:val="20"/>
              </w:rPr>
              <w:t>2</w:t>
            </w:r>
          </w:p>
        </w:tc>
        <w:tc>
          <w:tcPr>
            <w:tcW w:w="316" w:type="dxa"/>
            <w:tcBorders>
              <w:top w:val="nil"/>
              <w:left w:val="nil"/>
              <w:bottom w:val="single" w:sz="4" w:space="0" w:color="auto"/>
              <w:right w:val="single" w:sz="4" w:space="0" w:color="auto"/>
            </w:tcBorders>
            <w:shd w:val="clear" w:color="000000" w:fill="FFFFFF"/>
            <w:noWrap/>
            <w:vAlign w:val="bottom"/>
            <w:hideMark/>
          </w:tcPr>
          <w:p w14:paraId="4DDCCCE9" w14:textId="77777777" w:rsidR="00F12867" w:rsidRPr="00F12867" w:rsidRDefault="00F12867" w:rsidP="00F12867">
            <w:pPr>
              <w:spacing w:line="240" w:lineRule="auto"/>
              <w:ind w:firstLine="0"/>
              <w:jc w:val="center"/>
              <w:rPr>
                <w:sz w:val="20"/>
              </w:rPr>
            </w:pPr>
            <w:r w:rsidRPr="00F12867">
              <w:rPr>
                <w:sz w:val="20"/>
              </w:rPr>
              <w:t>8</w:t>
            </w:r>
          </w:p>
        </w:tc>
        <w:tc>
          <w:tcPr>
            <w:tcW w:w="408" w:type="dxa"/>
            <w:tcBorders>
              <w:top w:val="nil"/>
              <w:left w:val="nil"/>
              <w:bottom w:val="single" w:sz="4" w:space="0" w:color="auto"/>
              <w:right w:val="single" w:sz="4" w:space="0" w:color="auto"/>
            </w:tcBorders>
            <w:shd w:val="clear" w:color="000000" w:fill="FFFFFF"/>
            <w:noWrap/>
            <w:vAlign w:val="bottom"/>
            <w:hideMark/>
          </w:tcPr>
          <w:p w14:paraId="2AADDB8A" w14:textId="77777777" w:rsidR="00F12867" w:rsidRPr="00F12867" w:rsidRDefault="00F12867" w:rsidP="00F12867">
            <w:pPr>
              <w:spacing w:line="240" w:lineRule="auto"/>
              <w:ind w:firstLine="0"/>
              <w:jc w:val="center"/>
              <w:rPr>
                <w:sz w:val="20"/>
              </w:rPr>
            </w:pPr>
            <w:r w:rsidRPr="00F12867">
              <w:rPr>
                <w:sz w:val="20"/>
              </w:rPr>
              <w:t> </w:t>
            </w:r>
          </w:p>
        </w:tc>
        <w:tc>
          <w:tcPr>
            <w:tcW w:w="413" w:type="dxa"/>
            <w:tcBorders>
              <w:top w:val="nil"/>
              <w:left w:val="nil"/>
              <w:bottom w:val="single" w:sz="4" w:space="0" w:color="auto"/>
              <w:right w:val="single" w:sz="4" w:space="0" w:color="auto"/>
            </w:tcBorders>
            <w:shd w:val="clear" w:color="000000" w:fill="FFFFFF"/>
            <w:noWrap/>
            <w:vAlign w:val="bottom"/>
            <w:hideMark/>
          </w:tcPr>
          <w:p w14:paraId="6ACC0F40" w14:textId="77777777" w:rsidR="00F12867" w:rsidRPr="00F12867" w:rsidRDefault="00F12867" w:rsidP="00F12867">
            <w:pPr>
              <w:spacing w:line="240" w:lineRule="auto"/>
              <w:ind w:firstLine="0"/>
              <w:jc w:val="center"/>
              <w:rPr>
                <w:sz w:val="20"/>
              </w:rPr>
            </w:pPr>
            <w:r w:rsidRPr="00F12867">
              <w:rPr>
                <w:sz w:val="20"/>
              </w:rPr>
              <w:t> </w:t>
            </w:r>
          </w:p>
        </w:tc>
        <w:tc>
          <w:tcPr>
            <w:tcW w:w="416" w:type="dxa"/>
            <w:tcBorders>
              <w:top w:val="nil"/>
              <w:left w:val="nil"/>
              <w:bottom w:val="single" w:sz="4" w:space="0" w:color="auto"/>
              <w:right w:val="single" w:sz="4" w:space="0" w:color="auto"/>
            </w:tcBorders>
            <w:shd w:val="clear" w:color="000000" w:fill="FFFFFF"/>
            <w:noWrap/>
            <w:vAlign w:val="bottom"/>
            <w:hideMark/>
          </w:tcPr>
          <w:p w14:paraId="31720D73" w14:textId="77777777" w:rsidR="00F12867" w:rsidRPr="00F12867" w:rsidRDefault="00F12867" w:rsidP="00F12867">
            <w:pPr>
              <w:spacing w:line="240" w:lineRule="auto"/>
              <w:ind w:firstLine="0"/>
              <w:jc w:val="center"/>
              <w:rPr>
                <w:sz w:val="20"/>
              </w:rPr>
            </w:pPr>
            <w:r w:rsidRPr="00F12867">
              <w:rPr>
                <w:sz w:val="20"/>
              </w:rPr>
              <w:t> </w:t>
            </w:r>
          </w:p>
        </w:tc>
        <w:tc>
          <w:tcPr>
            <w:tcW w:w="316" w:type="dxa"/>
            <w:tcBorders>
              <w:top w:val="nil"/>
              <w:left w:val="nil"/>
              <w:bottom w:val="single" w:sz="4" w:space="0" w:color="auto"/>
              <w:right w:val="single" w:sz="4" w:space="0" w:color="auto"/>
            </w:tcBorders>
            <w:shd w:val="clear" w:color="000000" w:fill="FFFFFF"/>
            <w:noWrap/>
            <w:vAlign w:val="bottom"/>
            <w:hideMark/>
          </w:tcPr>
          <w:p w14:paraId="7F7AD0B6" w14:textId="77777777" w:rsidR="00F12867" w:rsidRPr="00F12867" w:rsidRDefault="00F12867" w:rsidP="00F12867">
            <w:pPr>
              <w:spacing w:line="240" w:lineRule="auto"/>
              <w:ind w:firstLine="0"/>
              <w:jc w:val="center"/>
              <w:rPr>
                <w:sz w:val="20"/>
              </w:rPr>
            </w:pPr>
            <w:r w:rsidRPr="00F12867">
              <w:rPr>
                <w:sz w:val="20"/>
              </w:rPr>
              <w:t> </w:t>
            </w:r>
          </w:p>
        </w:tc>
        <w:tc>
          <w:tcPr>
            <w:tcW w:w="2700" w:type="dxa"/>
            <w:tcBorders>
              <w:top w:val="nil"/>
              <w:left w:val="nil"/>
              <w:bottom w:val="single" w:sz="4" w:space="0" w:color="auto"/>
              <w:right w:val="nil"/>
            </w:tcBorders>
            <w:shd w:val="clear" w:color="000000" w:fill="FFFFFF"/>
            <w:vAlign w:val="bottom"/>
            <w:hideMark/>
          </w:tcPr>
          <w:p w14:paraId="25A5D173" w14:textId="77777777" w:rsidR="00F12867" w:rsidRPr="00F12867" w:rsidRDefault="00F12867" w:rsidP="00F12867">
            <w:pPr>
              <w:spacing w:line="240" w:lineRule="auto"/>
              <w:ind w:firstLine="0"/>
              <w:jc w:val="left"/>
              <w:rPr>
                <w:sz w:val="20"/>
              </w:rPr>
            </w:pPr>
            <w:r w:rsidRPr="00F12867">
              <w:rPr>
                <w:sz w:val="20"/>
              </w:rPr>
              <w:t>Kitos išlaidos</w:t>
            </w:r>
          </w:p>
        </w:tc>
        <w:tc>
          <w:tcPr>
            <w:tcW w:w="739" w:type="dxa"/>
            <w:tcBorders>
              <w:top w:val="nil"/>
              <w:left w:val="single" w:sz="4" w:space="0" w:color="auto"/>
              <w:bottom w:val="single" w:sz="4" w:space="0" w:color="auto"/>
              <w:right w:val="single" w:sz="4" w:space="0" w:color="auto"/>
            </w:tcBorders>
            <w:shd w:val="clear" w:color="000000" w:fill="FFFFFF"/>
            <w:noWrap/>
            <w:vAlign w:val="center"/>
            <w:hideMark/>
          </w:tcPr>
          <w:p w14:paraId="65610204" w14:textId="77777777" w:rsidR="00F12867" w:rsidRPr="00F12867" w:rsidRDefault="00F12867" w:rsidP="00F12867">
            <w:pPr>
              <w:spacing w:line="240" w:lineRule="auto"/>
              <w:ind w:firstLine="0"/>
              <w:jc w:val="right"/>
              <w:rPr>
                <w:sz w:val="20"/>
              </w:rPr>
            </w:pPr>
            <w:r w:rsidRPr="00F12867">
              <w:rPr>
                <w:sz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55973A1B" w14:textId="77777777" w:rsidR="00F12867" w:rsidRPr="00F12867" w:rsidRDefault="00F12867" w:rsidP="00F12867">
            <w:pPr>
              <w:spacing w:line="240" w:lineRule="auto"/>
              <w:ind w:firstLine="0"/>
              <w:jc w:val="right"/>
              <w:rPr>
                <w:sz w:val="20"/>
              </w:rPr>
            </w:pPr>
            <w:r w:rsidRPr="00F12867">
              <w:rPr>
                <w:sz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259CF1CE" w14:textId="77777777" w:rsidR="00F12867" w:rsidRPr="00F12867" w:rsidRDefault="00F12867" w:rsidP="00F12867">
            <w:pPr>
              <w:spacing w:line="240" w:lineRule="auto"/>
              <w:ind w:firstLine="0"/>
              <w:jc w:val="right"/>
              <w:rPr>
                <w:sz w:val="20"/>
              </w:rPr>
            </w:pPr>
            <w:r w:rsidRPr="00F12867">
              <w:rPr>
                <w:sz w:val="20"/>
              </w:rPr>
              <w:t>0.0</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10F53711" w14:textId="77777777" w:rsidR="00F12867" w:rsidRPr="00F12867" w:rsidRDefault="00F12867" w:rsidP="00F12867">
            <w:pPr>
              <w:spacing w:line="240" w:lineRule="auto"/>
              <w:ind w:firstLine="0"/>
              <w:jc w:val="right"/>
              <w:rPr>
                <w:sz w:val="20"/>
              </w:rPr>
            </w:pPr>
            <w:r w:rsidRPr="00F12867">
              <w:rPr>
                <w:sz w:val="20"/>
              </w:rPr>
              <w:t>0.0</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2A4E48BD" w14:textId="77777777" w:rsidR="00F12867" w:rsidRPr="00F12867" w:rsidRDefault="00F12867" w:rsidP="00F12867">
            <w:pPr>
              <w:spacing w:line="240" w:lineRule="auto"/>
              <w:ind w:firstLine="0"/>
              <w:jc w:val="right"/>
              <w:rPr>
                <w:sz w:val="20"/>
              </w:rPr>
            </w:pPr>
            <w:r w:rsidRPr="00F12867">
              <w:rPr>
                <w:sz w:val="20"/>
              </w:rPr>
              <w:t>0.0</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18495207" w14:textId="77777777" w:rsidR="00F12867" w:rsidRPr="00F12867" w:rsidRDefault="00F12867" w:rsidP="00F12867">
            <w:pPr>
              <w:spacing w:line="240" w:lineRule="auto"/>
              <w:ind w:firstLine="0"/>
              <w:jc w:val="right"/>
              <w:rPr>
                <w:sz w:val="20"/>
              </w:rPr>
            </w:pPr>
            <w:r w:rsidRPr="00F12867">
              <w:rPr>
                <w:sz w:val="20"/>
              </w:rPr>
              <w:t>0.0</w:t>
            </w:r>
          </w:p>
        </w:tc>
        <w:tc>
          <w:tcPr>
            <w:tcW w:w="1159" w:type="dxa"/>
            <w:tcBorders>
              <w:top w:val="nil"/>
              <w:left w:val="nil"/>
              <w:bottom w:val="single" w:sz="4" w:space="0" w:color="auto"/>
              <w:right w:val="single" w:sz="4" w:space="0" w:color="auto"/>
            </w:tcBorders>
            <w:shd w:val="clear" w:color="000000" w:fill="FFFFFF"/>
            <w:noWrap/>
            <w:vAlign w:val="center"/>
            <w:hideMark/>
          </w:tcPr>
          <w:p w14:paraId="4FDCA870" w14:textId="77777777" w:rsidR="00F12867" w:rsidRPr="00F12867" w:rsidRDefault="00F12867" w:rsidP="00F12867">
            <w:pPr>
              <w:spacing w:line="240" w:lineRule="auto"/>
              <w:ind w:firstLine="0"/>
              <w:jc w:val="right"/>
              <w:rPr>
                <w:sz w:val="20"/>
              </w:rPr>
            </w:pPr>
            <w:r w:rsidRPr="00F12867">
              <w:rPr>
                <w:sz w:val="20"/>
              </w:rPr>
              <w:t>0.0</w:t>
            </w:r>
          </w:p>
        </w:tc>
      </w:tr>
      <w:tr w:rsidR="00F12867" w:rsidRPr="00F12867" w14:paraId="3A62160A" w14:textId="77777777" w:rsidTr="001804F0">
        <w:trPr>
          <w:trHeight w:val="288"/>
        </w:trPr>
        <w:tc>
          <w:tcPr>
            <w:tcW w:w="823" w:type="dxa"/>
            <w:tcBorders>
              <w:top w:val="nil"/>
              <w:left w:val="single" w:sz="4" w:space="0" w:color="auto"/>
              <w:bottom w:val="single" w:sz="4" w:space="0" w:color="auto"/>
              <w:right w:val="single" w:sz="4" w:space="0" w:color="auto"/>
            </w:tcBorders>
            <w:shd w:val="clear" w:color="000000" w:fill="FFFFFF"/>
            <w:noWrap/>
            <w:vAlign w:val="center"/>
            <w:hideMark/>
          </w:tcPr>
          <w:p w14:paraId="52498B68" w14:textId="77777777" w:rsidR="00F12867" w:rsidRPr="00F12867" w:rsidRDefault="00F12867" w:rsidP="00F12867">
            <w:pPr>
              <w:spacing w:line="240" w:lineRule="auto"/>
              <w:ind w:firstLine="0"/>
              <w:jc w:val="center"/>
              <w:rPr>
                <w:sz w:val="20"/>
              </w:rPr>
            </w:pPr>
            <w:r w:rsidRPr="00F12867">
              <w:rPr>
                <w:sz w:val="20"/>
              </w:rPr>
              <w:t>2</w:t>
            </w:r>
          </w:p>
        </w:tc>
        <w:tc>
          <w:tcPr>
            <w:tcW w:w="316" w:type="dxa"/>
            <w:tcBorders>
              <w:top w:val="nil"/>
              <w:left w:val="nil"/>
              <w:bottom w:val="single" w:sz="4" w:space="0" w:color="auto"/>
              <w:right w:val="single" w:sz="4" w:space="0" w:color="auto"/>
            </w:tcBorders>
            <w:shd w:val="clear" w:color="000000" w:fill="FFFFFF"/>
            <w:noWrap/>
            <w:vAlign w:val="center"/>
            <w:hideMark/>
          </w:tcPr>
          <w:p w14:paraId="6A760805" w14:textId="77777777" w:rsidR="00F12867" w:rsidRPr="00F12867" w:rsidRDefault="00F12867" w:rsidP="00F12867">
            <w:pPr>
              <w:spacing w:line="240" w:lineRule="auto"/>
              <w:ind w:firstLine="0"/>
              <w:jc w:val="center"/>
              <w:rPr>
                <w:sz w:val="20"/>
              </w:rPr>
            </w:pPr>
            <w:r w:rsidRPr="00F12867">
              <w:rPr>
                <w:sz w:val="20"/>
              </w:rPr>
              <w:t>8</w:t>
            </w:r>
          </w:p>
        </w:tc>
        <w:tc>
          <w:tcPr>
            <w:tcW w:w="408" w:type="dxa"/>
            <w:tcBorders>
              <w:top w:val="nil"/>
              <w:left w:val="nil"/>
              <w:bottom w:val="single" w:sz="4" w:space="0" w:color="auto"/>
              <w:right w:val="single" w:sz="4" w:space="0" w:color="auto"/>
            </w:tcBorders>
            <w:shd w:val="clear" w:color="000000" w:fill="FFFFFF"/>
            <w:noWrap/>
            <w:vAlign w:val="center"/>
            <w:hideMark/>
          </w:tcPr>
          <w:p w14:paraId="4D1E8F97" w14:textId="77777777" w:rsidR="00F12867" w:rsidRPr="00F12867" w:rsidRDefault="00F12867" w:rsidP="00F12867">
            <w:pPr>
              <w:spacing w:line="240" w:lineRule="auto"/>
              <w:ind w:firstLine="0"/>
              <w:jc w:val="center"/>
              <w:rPr>
                <w:sz w:val="20"/>
              </w:rPr>
            </w:pPr>
            <w:r w:rsidRPr="00F12867">
              <w:rPr>
                <w:sz w:val="20"/>
              </w:rPr>
              <w:t>1</w:t>
            </w:r>
          </w:p>
        </w:tc>
        <w:tc>
          <w:tcPr>
            <w:tcW w:w="413" w:type="dxa"/>
            <w:tcBorders>
              <w:top w:val="nil"/>
              <w:left w:val="nil"/>
              <w:bottom w:val="single" w:sz="4" w:space="0" w:color="auto"/>
              <w:right w:val="single" w:sz="4" w:space="0" w:color="auto"/>
            </w:tcBorders>
            <w:shd w:val="clear" w:color="000000" w:fill="FFFFFF"/>
            <w:noWrap/>
            <w:vAlign w:val="center"/>
            <w:hideMark/>
          </w:tcPr>
          <w:p w14:paraId="287783A6" w14:textId="77777777" w:rsidR="00F12867" w:rsidRPr="00F12867" w:rsidRDefault="00F12867" w:rsidP="00F12867">
            <w:pPr>
              <w:spacing w:line="240" w:lineRule="auto"/>
              <w:ind w:firstLine="0"/>
              <w:jc w:val="center"/>
              <w:rPr>
                <w:sz w:val="20"/>
              </w:rPr>
            </w:pPr>
            <w:r w:rsidRPr="00F12867">
              <w:rPr>
                <w:sz w:val="20"/>
              </w:rPr>
              <w:t> </w:t>
            </w:r>
          </w:p>
        </w:tc>
        <w:tc>
          <w:tcPr>
            <w:tcW w:w="416" w:type="dxa"/>
            <w:tcBorders>
              <w:top w:val="nil"/>
              <w:left w:val="nil"/>
              <w:bottom w:val="single" w:sz="4" w:space="0" w:color="auto"/>
              <w:right w:val="single" w:sz="4" w:space="0" w:color="auto"/>
            </w:tcBorders>
            <w:shd w:val="clear" w:color="000000" w:fill="FFFFFF"/>
            <w:noWrap/>
            <w:vAlign w:val="center"/>
            <w:hideMark/>
          </w:tcPr>
          <w:p w14:paraId="0C025172" w14:textId="77777777" w:rsidR="00F12867" w:rsidRPr="00F12867" w:rsidRDefault="00F12867" w:rsidP="00F12867">
            <w:pPr>
              <w:spacing w:line="240" w:lineRule="auto"/>
              <w:ind w:firstLine="0"/>
              <w:jc w:val="center"/>
              <w:rPr>
                <w:sz w:val="20"/>
              </w:rPr>
            </w:pPr>
            <w:r w:rsidRPr="00F12867">
              <w:rPr>
                <w:sz w:val="20"/>
              </w:rPr>
              <w:t> </w:t>
            </w:r>
          </w:p>
        </w:tc>
        <w:tc>
          <w:tcPr>
            <w:tcW w:w="316" w:type="dxa"/>
            <w:tcBorders>
              <w:top w:val="nil"/>
              <w:left w:val="nil"/>
              <w:bottom w:val="single" w:sz="4" w:space="0" w:color="auto"/>
              <w:right w:val="single" w:sz="4" w:space="0" w:color="auto"/>
            </w:tcBorders>
            <w:shd w:val="clear" w:color="000000" w:fill="FFFFFF"/>
            <w:noWrap/>
            <w:vAlign w:val="center"/>
            <w:hideMark/>
          </w:tcPr>
          <w:p w14:paraId="4FFB4998" w14:textId="77777777" w:rsidR="00F12867" w:rsidRPr="00F12867" w:rsidRDefault="00F12867" w:rsidP="00F12867">
            <w:pPr>
              <w:spacing w:line="240" w:lineRule="auto"/>
              <w:ind w:firstLine="0"/>
              <w:jc w:val="center"/>
              <w:rPr>
                <w:sz w:val="20"/>
              </w:rPr>
            </w:pPr>
            <w:r w:rsidRPr="00F12867">
              <w:rPr>
                <w:sz w:val="20"/>
              </w:rPr>
              <w:t> </w:t>
            </w:r>
          </w:p>
        </w:tc>
        <w:tc>
          <w:tcPr>
            <w:tcW w:w="2700" w:type="dxa"/>
            <w:tcBorders>
              <w:top w:val="nil"/>
              <w:left w:val="nil"/>
              <w:bottom w:val="single" w:sz="4" w:space="0" w:color="auto"/>
              <w:right w:val="single" w:sz="4" w:space="0" w:color="auto"/>
            </w:tcBorders>
            <w:shd w:val="clear" w:color="000000" w:fill="FFFFFF"/>
            <w:vAlign w:val="center"/>
            <w:hideMark/>
          </w:tcPr>
          <w:p w14:paraId="76433B7C" w14:textId="77777777" w:rsidR="00F12867" w:rsidRPr="00F12867" w:rsidRDefault="00F12867" w:rsidP="00F12867">
            <w:pPr>
              <w:spacing w:line="240" w:lineRule="auto"/>
              <w:ind w:firstLine="0"/>
              <w:jc w:val="left"/>
              <w:rPr>
                <w:sz w:val="20"/>
              </w:rPr>
            </w:pPr>
            <w:r w:rsidRPr="00F12867">
              <w:rPr>
                <w:sz w:val="20"/>
              </w:rPr>
              <w:t>Kitos išlaidos kitiems einamiesiems tikslams</w:t>
            </w:r>
          </w:p>
        </w:tc>
        <w:tc>
          <w:tcPr>
            <w:tcW w:w="739" w:type="dxa"/>
            <w:tcBorders>
              <w:top w:val="nil"/>
              <w:left w:val="nil"/>
              <w:bottom w:val="single" w:sz="4" w:space="0" w:color="auto"/>
              <w:right w:val="single" w:sz="4" w:space="0" w:color="auto"/>
            </w:tcBorders>
            <w:shd w:val="clear" w:color="000000" w:fill="FFFFFF"/>
            <w:vAlign w:val="center"/>
            <w:hideMark/>
          </w:tcPr>
          <w:p w14:paraId="0C4DFA23"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single" w:sz="4" w:space="0" w:color="auto"/>
              <w:right w:val="single" w:sz="4" w:space="0" w:color="auto"/>
            </w:tcBorders>
            <w:shd w:val="clear" w:color="000000" w:fill="FFFFFF"/>
            <w:vAlign w:val="center"/>
            <w:hideMark/>
          </w:tcPr>
          <w:p w14:paraId="2681CE62" w14:textId="77777777" w:rsidR="00F12867" w:rsidRPr="00F12867" w:rsidRDefault="00F12867" w:rsidP="00F12867">
            <w:pPr>
              <w:spacing w:line="240" w:lineRule="auto"/>
              <w:ind w:firstLine="0"/>
              <w:jc w:val="left"/>
              <w:rPr>
                <w:sz w:val="20"/>
              </w:rPr>
            </w:pPr>
            <w:r w:rsidRPr="00F12867">
              <w:rPr>
                <w:sz w:val="20"/>
              </w:rPr>
              <w:t> </w:t>
            </w:r>
          </w:p>
        </w:tc>
        <w:tc>
          <w:tcPr>
            <w:tcW w:w="611" w:type="dxa"/>
            <w:gridSpan w:val="2"/>
            <w:tcBorders>
              <w:top w:val="nil"/>
              <w:left w:val="nil"/>
              <w:bottom w:val="single" w:sz="4" w:space="0" w:color="auto"/>
              <w:right w:val="single" w:sz="4" w:space="0" w:color="auto"/>
            </w:tcBorders>
            <w:shd w:val="clear" w:color="000000" w:fill="FFFFFF"/>
            <w:vAlign w:val="center"/>
            <w:hideMark/>
          </w:tcPr>
          <w:p w14:paraId="5CD74BE2" w14:textId="77777777" w:rsidR="00F12867" w:rsidRPr="00F12867" w:rsidRDefault="00F12867" w:rsidP="00F12867">
            <w:pPr>
              <w:spacing w:line="240" w:lineRule="auto"/>
              <w:ind w:firstLine="0"/>
              <w:jc w:val="left"/>
              <w:rPr>
                <w:sz w:val="20"/>
              </w:rPr>
            </w:pPr>
            <w:r w:rsidRPr="00F12867">
              <w:rPr>
                <w:sz w:val="20"/>
              </w:rPr>
              <w:t> </w:t>
            </w:r>
          </w:p>
        </w:tc>
        <w:tc>
          <w:tcPr>
            <w:tcW w:w="614" w:type="dxa"/>
            <w:gridSpan w:val="2"/>
            <w:tcBorders>
              <w:top w:val="nil"/>
              <w:left w:val="nil"/>
              <w:bottom w:val="single" w:sz="4" w:space="0" w:color="auto"/>
              <w:right w:val="single" w:sz="4" w:space="0" w:color="auto"/>
            </w:tcBorders>
            <w:shd w:val="clear" w:color="000000" w:fill="FFFFFF"/>
            <w:vAlign w:val="center"/>
            <w:hideMark/>
          </w:tcPr>
          <w:p w14:paraId="4A87057A" w14:textId="77777777" w:rsidR="00F12867" w:rsidRPr="00F12867" w:rsidRDefault="00F12867" w:rsidP="00F12867">
            <w:pPr>
              <w:spacing w:line="240" w:lineRule="auto"/>
              <w:ind w:firstLine="0"/>
              <w:jc w:val="left"/>
              <w:rPr>
                <w:sz w:val="20"/>
              </w:rPr>
            </w:pPr>
            <w:r w:rsidRPr="00F12867">
              <w:rPr>
                <w:sz w:val="20"/>
              </w:rPr>
              <w:t> </w:t>
            </w:r>
          </w:p>
        </w:tc>
        <w:tc>
          <w:tcPr>
            <w:tcW w:w="621" w:type="dxa"/>
            <w:gridSpan w:val="2"/>
            <w:tcBorders>
              <w:top w:val="nil"/>
              <w:left w:val="nil"/>
              <w:bottom w:val="single" w:sz="4" w:space="0" w:color="auto"/>
              <w:right w:val="single" w:sz="4" w:space="0" w:color="auto"/>
            </w:tcBorders>
            <w:shd w:val="clear" w:color="000000" w:fill="FFFFFF"/>
            <w:vAlign w:val="center"/>
            <w:hideMark/>
          </w:tcPr>
          <w:p w14:paraId="38E9F422" w14:textId="77777777" w:rsidR="00F12867" w:rsidRPr="00F12867" w:rsidRDefault="00F12867" w:rsidP="00F12867">
            <w:pPr>
              <w:spacing w:line="240" w:lineRule="auto"/>
              <w:ind w:firstLine="0"/>
              <w:jc w:val="left"/>
              <w:rPr>
                <w:sz w:val="20"/>
              </w:rPr>
            </w:pPr>
            <w:r w:rsidRPr="00F12867">
              <w:rPr>
                <w:sz w:val="20"/>
              </w:rPr>
              <w:t> </w:t>
            </w:r>
          </w:p>
        </w:tc>
        <w:tc>
          <w:tcPr>
            <w:tcW w:w="1065" w:type="dxa"/>
            <w:gridSpan w:val="2"/>
            <w:tcBorders>
              <w:top w:val="nil"/>
              <w:left w:val="nil"/>
              <w:bottom w:val="single" w:sz="4" w:space="0" w:color="auto"/>
              <w:right w:val="single" w:sz="4" w:space="0" w:color="auto"/>
            </w:tcBorders>
            <w:shd w:val="clear" w:color="000000" w:fill="FFFFFF"/>
            <w:vAlign w:val="center"/>
            <w:hideMark/>
          </w:tcPr>
          <w:p w14:paraId="02479BE4" w14:textId="77777777" w:rsidR="00F12867" w:rsidRPr="00F12867" w:rsidRDefault="00F12867" w:rsidP="00F12867">
            <w:pPr>
              <w:spacing w:line="240" w:lineRule="auto"/>
              <w:ind w:firstLine="0"/>
              <w:jc w:val="left"/>
              <w:rPr>
                <w:sz w:val="20"/>
              </w:rPr>
            </w:pPr>
            <w:r w:rsidRPr="00F12867">
              <w:rPr>
                <w:sz w:val="20"/>
              </w:rPr>
              <w:t> </w:t>
            </w:r>
          </w:p>
        </w:tc>
        <w:tc>
          <w:tcPr>
            <w:tcW w:w="1159" w:type="dxa"/>
            <w:tcBorders>
              <w:top w:val="nil"/>
              <w:left w:val="nil"/>
              <w:bottom w:val="single" w:sz="4" w:space="0" w:color="auto"/>
              <w:right w:val="single" w:sz="4" w:space="0" w:color="auto"/>
            </w:tcBorders>
            <w:shd w:val="clear" w:color="000000" w:fill="FFFFFF"/>
            <w:vAlign w:val="center"/>
            <w:hideMark/>
          </w:tcPr>
          <w:p w14:paraId="10341DA6" w14:textId="77777777" w:rsidR="00F12867" w:rsidRPr="00F12867" w:rsidRDefault="00F12867" w:rsidP="00F12867">
            <w:pPr>
              <w:spacing w:line="240" w:lineRule="auto"/>
              <w:ind w:firstLine="0"/>
              <w:jc w:val="center"/>
              <w:rPr>
                <w:sz w:val="20"/>
              </w:rPr>
            </w:pPr>
            <w:r w:rsidRPr="00F12867">
              <w:rPr>
                <w:sz w:val="20"/>
              </w:rPr>
              <w:t> </w:t>
            </w:r>
          </w:p>
        </w:tc>
      </w:tr>
      <w:tr w:rsidR="00F12867" w:rsidRPr="00F12867" w14:paraId="2E799E1A" w14:textId="77777777" w:rsidTr="001804F0">
        <w:trPr>
          <w:trHeight w:val="318"/>
        </w:trPr>
        <w:tc>
          <w:tcPr>
            <w:tcW w:w="823" w:type="dxa"/>
            <w:tcBorders>
              <w:top w:val="nil"/>
              <w:left w:val="single" w:sz="4" w:space="0" w:color="auto"/>
              <w:bottom w:val="single" w:sz="4" w:space="0" w:color="auto"/>
              <w:right w:val="single" w:sz="4" w:space="0" w:color="auto"/>
            </w:tcBorders>
            <w:shd w:val="clear" w:color="auto" w:fill="auto"/>
            <w:noWrap/>
            <w:vAlign w:val="bottom"/>
            <w:hideMark/>
          </w:tcPr>
          <w:p w14:paraId="5FF458F8" w14:textId="77777777" w:rsidR="00F12867" w:rsidRPr="00F12867" w:rsidRDefault="00F12867" w:rsidP="00F12867">
            <w:pPr>
              <w:spacing w:line="240" w:lineRule="auto"/>
              <w:ind w:firstLine="0"/>
              <w:jc w:val="center"/>
              <w:rPr>
                <w:sz w:val="20"/>
              </w:rPr>
            </w:pPr>
            <w:r w:rsidRPr="00F12867">
              <w:rPr>
                <w:sz w:val="20"/>
              </w:rPr>
              <w:t>2</w:t>
            </w:r>
          </w:p>
        </w:tc>
        <w:tc>
          <w:tcPr>
            <w:tcW w:w="316" w:type="dxa"/>
            <w:tcBorders>
              <w:top w:val="nil"/>
              <w:left w:val="nil"/>
              <w:bottom w:val="single" w:sz="4" w:space="0" w:color="auto"/>
              <w:right w:val="single" w:sz="4" w:space="0" w:color="auto"/>
            </w:tcBorders>
            <w:shd w:val="clear" w:color="auto" w:fill="auto"/>
            <w:noWrap/>
            <w:vAlign w:val="bottom"/>
            <w:hideMark/>
          </w:tcPr>
          <w:p w14:paraId="3C060C0B" w14:textId="77777777" w:rsidR="00F12867" w:rsidRPr="00F12867" w:rsidRDefault="00F12867" w:rsidP="00F12867">
            <w:pPr>
              <w:spacing w:line="240" w:lineRule="auto"/>
              <w:ind w:firstLine="0"/>
              <w:jc w:val="center"/>
              <w:rPr>
                <w:sz w:val="20"/>
              </w:rPr>
            </w:pPr>
            <w:r w:rsidRPr="00F12867">
              <w:rPr>
                <w:sz w:val="20"/>
              </w:rPr>
              <w:t>8</w:t>
            </w:r>
          </w:p>
        </w:tc>
        <w:tc>
          <w:tcPr>
            <w:tcW w:w="408" w:type="dxa"/>
            <w:tcBorders>
              <w:top w:val="nil"/>
              <w:left w:val="nil"/>
              <w:bottom w:val="single" w:sz="4" w:space="0" w:color="auto"/>
              <w:right w:val="single" w:sz="4" w:space="0" w:color="auto"/>
            </w:tcBorders>
            <w:shd w:val="clear" w:color="auto" w:fill="auto"/>
            <w:noWrap/>
            <w:vAlign w:val="bottom"/>
            <w:hideMark/>
          </w:tcPr>
          <w:p w14:paraId="4F08D5B1" w14:textId="77777777" w:rsidR="00F12867" w:rsidRPr="00F12867" w:rsidRDefault="00F12867" w:rsidP="00F12867">
            <w:pPr>
              <w:spacing w:line="240" w:lineRule="auto"/>
              <w:ind w:firstLine="0"/>
              <w:jc w:val="center"/>
              <w:rPr>
                <w:sz w:val="20"/>
              </w:rPr>
            </w:pPr>
            <w:r w:rsidRPr="00F12867">
              <w:rPr>
                <w:sz w:val="20"/>
              </w:rPr>
              <w:t>1</w:t>
            </w:r>
          </w:p>
        </w:tc>
        <w:tc>
          <w:tcPr>
            <w:tcW w:w="413" w:type="dxa"/>
            <w:tcBorders>
              <w:top w:val="nil"/>
              <w:left w:val="nil"/>
              <w:bottom w:val="single" w:sz="4" w:space="0" w:color="auto"/>
              <w:right w:val="single" w:sz="4" w:space="0" w:color="auto"/>
            </w:tcBorders>
            <w:shd w:val="clear" w:color="auto" w:fill="auto"/>
            <w:noWrap/>
            <w:vAlign w:val="bottom"/>
            <w:hideMark/>
          </w:tcPr>
          <w:p w14:paraId="20FABD05" w14:textId="77777777" w:rsidR="00F12867" w:rsidRPr="00F12867" w:rsidRDefault="00F12867" w:rsidP="00F12867">
            <w:pPr>
              <w:spacing w:line="240" w:lineRule="auto"/>
              <w:ind w:firstLine="0"/>
              <w:jc w:val="center"/>
              <w:rPr>
                <w:sz w:val="20"/>
              </w:rPr>
            </w:pPr>
            <w:r w:rsidRPr="00F12867">
              <w:rPr>
                <w:sz w:val="20"/>
              </w:rPr>
              <w:t>1</w:t>
            </w:r>
          </w:p>
        </w:tc>
        <w:tc>
          <w:tcPr>
            <w:tcW w:w="416" w:type="dxa"/>
            <w:tcBorders>
              <w:top w:val="nil"/>
              <w:left w:val="nil"/>
              <w:bottom w:val="single" w:sz="4" w:space="0" w:color="auto"/>
              <w:right w:val="single" w:sz="4" w:space="0" w:color="auto"/>
            </w:tcBorders>
            <w:shd w:val="clear" w:color="auto" w:fill="auto"/>
            <w:noWrap/>
            <w:vAlign w:val="bottom"/>
            <w:hideMark/>
          </w:tcPr>
          <w:p w14:paraId="4E323ADD" w14:textId="77777777" w:rsidR="00F12867" w:rsidRPr="00F12867" w:rsidRDefault="00F12867" w:rsidP="00F12867">
            <w:pPr>
              <w:spacing w:line="240" w:lineRule="auto"/>
              <w:ind w:firstLine="0"/>
              <w:jc w:val="center"/>
              <w:rPr>
                <w:sz w:val="20"/>
              </w:rPr>
            </w:pPr>
            <w:r w:rsidRPr="00F12867">
              <w:rPr>
                <w:sz w:val="20"/>
              </w:rPr>
              <w:t>1</w:t>
            </w:r>
          </w:p>
        </w:tc>
        <w:tc>
          <w:tcPr>
            <w:tcW w:w="316" w:type="dxa"/>
            <w:tcBorders>
              <w:top w:val="nil"/>
              <w:left w:val="nil"/>
              <w:bottom w:val="single" w:sz="4" w:space="0" w:color="auto"/>
              <w:right w:val="single" w:sz="4" w:space="0" w:color="auto"/>
            </w:tcBorders>
            <w:shd w:val="clear" w:color="auto" w:fill="auto"/>
            <w:noWrap/>
            <w:vAlign w:val="bottom"/>
            <w:hideMark/>
          </w:tcPr>
          <w:p w14:paraId="78090626" w14:textId="77777777" w:rsidR="00F12867" w:rsidRPr="00F12867" w:rsidRDefault="00F12867" w:rsidP="00F12867">
            <w:pPr>
              <w:spacing w:line="240" w:lineRule="auto"/>
              <w:ind w:firstLine="0"/>
              <w:jc w:val="center"/>
              <w:rPr>
                <w:sz w:val="20"/>
              </w:rPr>
            </w:pPr>
            <w:r w:rsidRPr="00F12867">
              <w:rPr>
                <w:sz w:val="20"/>
              </w:rPr>
              <w:t>2</w:t>
            </w:r>
          </w:p>
        </w:tc>
        <w:tc>
          <w:tcPr>
            <w:tcW w:w="2700" w:type="dxa"/>
            <w:tcBorders>
              <w:top w:val="nil"/>
              <w:left w:val="nil"/>
              <w:bottom w:val="single" w:sz="4" w:space="0" w:color="auto"/>
              <w:right w:val="single" w:sz="4" w:space="0" w:color="auto"/>
            </w:tcBorders>
            <w:shd w:val="clear" w:color="auto" w:fill="auto"/>
            <w:vAlign w:val="bottom"/>
            <w:hideMark/>
          </w:tcPr>
          <w:p w14:paraId="0D3DE628" w14:textId="77777777" w:rsidR="00F12867" w:rsidRPr="00F12867" w:rsidRDefault="00F12867" w:rsidP="00F12867">
            <w:pPr>
              <w:spacing w:line="240" w:lineRule="auto"/>
              <w:ind w:firstLine="0"/>
              <w:jc w:val="left"/>
              <w:rPr>
                <w:sz w:val="20"/>
              </w:rPr>
            </w:pPr>
            <w:r w:rsidRPr="00F12867">
              <w:rPr>
                <w:sz w:val="20"/>
              </w:rPr>
              <w:t>Kitos išlaidos kitiems einamiesiems tikslams</w:t>
            </w:r>
          </w:p>
        </w:tc>
        <w:tc>
          <w:tcPr>
            <w:tcW w:w="739" w:type="dxa"/>
            <w:tcBorders>
              <w:top w:val="nil"/>
              <w:left w:val="nil"/>
              <w:bottom w:val="single" w:sz="4" w:space="0" w:color="auto"/>
              <w:right w:val="single" w:sz="4" w:space="0" w:color="auto"/>
            </w:tcBorders>
            <w:shd w:val="clear" w:color="000000" w:fill="FFFFFF"/>
            <w:noWrap/>
            <w:vAlign w:val="center"/>
            <w:hideMark/>
          </w:tcPr>
          <w:p w14:paraId="1AB333DF" w14:textId="77777777" w:rsidR="00F12867" w:rsidRPr="00F12867" w:rsidRDefault="00F12867" w:rsidP="00F12867">
            <w:pPr>
              <w:spacing w:line="240" w:lineRule="auto"/>
              <w:ind w:firstLine="0"/>
              <w:jc w:val="right"/>
              <w:rPr>
                <w:sz w:val="20"/>
              </w:rPr>
            </w:pPr>
            <w:r w:rsidRPr="00F12867">
              <w:rPr>
                <w:sz w:val="20"/>
              </w:rPr>
              <w:t>0.0</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67D9B359"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11" w:type="dxa"/>
            <w:gridSpan w:val="2"/>
            <w:tcBorders>
              <w:top w:val="nil"/>
              <w:left w:val="nil"/>
              <w:bottom w:val="single" w:sz="4" w:space="0" w:color="auto"/>
              <w:right w:val="single" w:sz="4" w:space="0" w:color="auto"/>
            </w:tcBorders>
            <w:shd w:val="clear" w:color="000000" w:fill="FFFFFF"/>
            <w:noWrap/>
            <w:vAlign w:val="center"/>
            <w:hideMark/>
          </w:tcPr>
          <w:p w14:paraId="25C24629"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14" w:type="dxa"/>
            <w:gridSpan w:val="2"/>
            <w:tcBorders>
              <w:top w:val="nil"/>
              <w:left w:val="nil"/>
              <w:bottom w:val="single" w:sz="4" w:space="0" w:color="auto"/>
              <w:right w:val="single" w:sz="4" w:space="0" w:color="auto"/>
            </w:tcBorders>
            <w:shd w:val="clear" w:color="000000" w:fill="FFFFFF"/>
            <w:noWrap/>
            <w:vAlign w:val="center"/>
            <w:hideMark/>
          </w:tcPr>
          <w:p w14:paraId="290A4ACB"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21" w:type="dxa"/>
            <w:gridSpan w:val="2"/>
            <w:tcBorders>
              <w:top w:val="nil"/>
              <w:left w:val="nil"/>
              <w:bottom w:val="single" w:sz="4" w:space="0" w:color="auto"/>
              <w:right w:val="single" w:sz="4" w:space="0" w:color="auto"/>
            </w:tcBorders>
            <w:shd w:val="clear" w:color="000000" w:fill="FFFFFF"/>
            <w:noWrap/>
            <w:vAlign w:val="center"/>
            <w:hideMark/>
          </w:tcPr>
          <w:p w14:paraId="0AE4148F"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1065" w:type="dxa"/>
            <w:gridSpan w:val="2"/>
            <w:tcBorders>
              <w:top w:val="nil"/>
              <w:left w:val="nil"/>
              <w:bottom w:val="single" w:sz="4" w:space="0" w:color="auto"/>
              <w:right w:val="single" w:sz="4" w:space="0" w:color="auto"/>
            </w:tcBorders>
            <w:shd w:val="clear" w:color="000000" w:fill="FFFFFF"/>
            <w:noWrap/>
            <w:vAlign w:val="center"/>
            <w:hideMark/>
          </w:tcPr>
          <w:p w14:paraId="6AF55803"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1159" w:type="dxa"/>
            <w:tcBorders>
              <w:top w:val="nil"/>
              <w:left w:val="nil"/>
              <w:bottom w:val="single" w:sz="4" w:space="0" w:color="auto"/>
              <w:right w:val="single" w:sz="4" w:space="0" w:color="auto"/>
            </w:tcBorders>
            <w:shd w:val="clear" w:color="000000" w:fill="FFFFFF"/>
            <w:noWrap/>
            <w:vAlign w:val="center"/>
            <w:hideMark/>
          </w:tcPr>
          <w:p w14:paraId="613E4F6B" w14:textId="77777777" w:rsidR="00F12867" w:rsidRPr="00F12867" w:rsidRDefault="00F12867" w:rsidP="00F12867">
            <w:pPr>
              <w:spacing w:line="240" w:lineRule="auto"/>
              <w:ind w:firstLine="0"/>
              <w:jc w:val="left"/>
              <w:rPr>
                <w:color w:val="000000"/>
                <w:sz w:val="20"/>
              </w:rPr>
            </w:pPr>
            <w:r w:rsidRPr="00F12867">
              <w:rPr>
                <w:color w:val="000000"/>
                <w:sz w:val="20"/>
              </w:rPr>
              <w:t> </w:t>
            </w:r>
          </w:p>
        </w:tc>
      </w:tr>
      <w:tr w:rsidR="00F12867" w:rsidRPr="00F12867" w14:paraId="7DDBF3C9" w14:textId="77777777" w:rsidTr="001804F0">
        <w:trPr>
          <w:trHeight w:val="264"/>
        </w:trPr>
        <w:tc>
          <w:tcPr>
            <w:tcW w:w="5392" w:type="dxa"/>
            <w:gridSpan w:val="7"/>
            <w:tcBorders>
              <w:top w:val="single" w:sz="4" w:space="0" w:color="auto"/>
              <w:left w:val="single" w:sz="4" w:space="0" w:color="auto"/>
              <w:bottom w:val="single" w:sz="4" w:space="0" w:color="auto"/>
              <w:right w:val="nil"/>
            </w:tcBorders>
            <w:shd w:val="clear" w:color="000000" w:fill="F2F2F2"/>
            <w:vAlign w:val="center"/>
            <w:hideMark/>
          </w:tcPr>
          <w:p w14:paraId="0AB32A4F" w14:textId="77777777" w:rsidR="00F12867" w:rsidRPr="00F12867" w:rsidRDefault="00F12867" w:rsidP="00F12867">
            <w:pPr>
              <w:spacing w:line="240" w:lineRule="auto"/>
              <w:ind w:firstLine="0"/>
              <w:jc w:val="right"/>
              <w:rPr>
                <w:sz w:val="20"/>
              </w:rPr>
            </w:pPr>
            <w:r w:rsidRPr="00F12867">
              <w:rPr>
                <w:sz w:val="20"/>
              </w:rPr>
              <w:t>Iš viso asignavimų</w:t>
            </w:r>
          </w:p>
        </w:tc>
        <w:tc>
          <w:tcPr>
            <w:tcW w:w="73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66ACA88" w14:textId="77777777" w:rsidR="00F12867" w:rsidRPr="00F12867" w:rsidRDefault="00F12867" w:rsidP="00F12867">
            <w:pPr>
              <w:spacing w:line="240" w:lineRule="auto"/>
              <w:ind w:firstLine="0"/>
              <w:jc w:val="right"/>
              <w:rPr>
                <w:sz w:val="20"/>
              </w:rPr>
            </w:pPr>
            <w:r w:rsidRPr="00F12867">
              <w:rPr>
                <w:sz w:val="20"/>
              </w:rPr>
              <w:t>0.0</w:t>
            </w:r>
          </w:p>
        </w:tc>
        <w:tc>
          <w:tcPr>
            <w:tcW w:w="611" w:type="dxa"/>
            <w:gridSpan w:val="2"/>
            <w:tcBorders>
              <w:top w:val="nil"/>
              <w:left w:val="nil"/>
              <w:bottom w:val="single" w:sz="4" w:space="0" w:color="auto"/>
              <w:right w:val="single" w:sz="4" w:space="0" w:color="auto"/>
            </w:tcBorders>
            <w:shd w:val="clear" w:color="000000" w:fill="F2F2F2"/>
            <w:noWrap/>
            <w:vAlign w:val="center"/>
            <w:hideMark/>
          </w:tcPr>
          <w:p w14:paraId="19E86EDE" w14:textId="77777777" w:rsidR="00F12867" w:rsidRPr="00F12867" w:rsidRDefault="00F12867" w:rsidP="00F12867">
            <w:pPr>
              <w:spacing w:line="240" w:lineRule="auto"/>
              <w:ind w:firstLine="0"/>
              <w:jc w:val="right"/>
              <w:rPr>
                <w:sz w:val="20"/>
              </w:rPr>
            </w:pPr>
            <w:r w:rsidRPr="00F12867">
              <w:rPr>
                <w:sz w:val="20"/>
              </w:rPr>
              <w:t>0.0</w:t>
            </w:r>
          </w:p>
        </w:tc>
        <w:tc>
          <w:tcPr>
            <w:tcW w:w="611" w:type="dxa"/>
            <w:gridSpan w:val="2"/>
            <w:tcBorders>
              <w:top w:val="single" w:sz="4" w:space="0" w:color="auto"/>
              <w:left w:val="nil"/>
              <w:bottom w:val="single" w:sz="4" w:space="0" w:color="auto"/>
              <w:right w:val="single" w:sz="4" w:space="0" w:color="auto"/>
            </w:tcBorders>
            <w:shd w:val="clear" w:color="000000" w:fill="F2F2F2"/>
            <w:noWrap/>
            <w:vAlign w:val="center"/>
            <w:hideMark/>
          </w:tcPr>
          <w:p w14:paraId="04F1FB9D" w14:textId="77777777" w:rsidR="00F12867" w:rsidRPr="00F12867" w:rsidRDefault="00F12867" w:rsidP="00F12867">
            <w:pPr>
              <w:spacing w:line="240" w:lineRule="auto"/>
              <w:ind w:firstLine="0"/>
              <w:jc w:val="right"/>
              <w:rPr>
                <w:sz w:val="20"/>
              </w:rPr>
            </w:pPr>
            <w:r w:rsidRPr="00F12867">
              <w:rPr>
                <w:sz w:val="20"/>
              </w:rPr>
              <w:t>0.0</w:t>
            </w:r>
          </w:p>
        </w:tc>
        <w:tc>
          <w:tcPr>
            <w:tcW w:w="614" w:type="dxa"/>
            <w:gridSpan w:val="2"/>
            <w:tcBorders>
              <w:top w:val="nil"/>
              <w:left w:val="nil"/>
              <w:bottom w:val="single" w:sz="4" w:space="0" w:color="auto"/>
              <w:right w:val="single" w:sz="4" w:space="0" w:color="auto"/>
            </w:tcBorders>
            <w:shd w:val="clear" w:color="000000" w:fill="F2F2F2"/>
            <w:noWrap/>
            <w:vAlign w:val="center"/>
            <w:hideMark/>
          </w:tcPr>
          <w:p w14:paraId="524E7C04" w14:textId="77777777" w:rsidR="00F12867" w:rsidRPr="00F12867" w:rsidRDefault="00F12867" w:rsidP="00F12867">
            <w:pPr>
              <w:spacing w:line="240" w:lineRule="auto"/>
              <w:ind w:firstLine="0"/>
              <w:jc w:val="right"/>
              <w:rPr>
                <w:sz w:val="20"/>
              </w:rPr>
            </w:pPr>
            <w:r w:rsidRPr="00F12867">
              <w:rPr>
                <w:sz w:val="20"/>
              </w:rPr>
              <w:t>0.0</w:t>
            </w:r>
          </w:p>
        </w:tc>
        <w:tc>
          <w:tcPr>
            <w:tcW w:w="621" w:type="dxa"/>
            <w:gridSpan w:val="2"/>
            <w:tcBorders>
              <w:top w:val="single" w:sz="4" w:space="0" w:color="auto"/>
              <w:left w:val="nil"/>
              <w:bottom w:val="single" w:sz="4" w:space="0" w:color="auto"/>
              <w:right w:val="single" w:sz="4" w:space="0" w:color="auto"/>
            </w:tcBorders>
            <w:shd w:val="clear" w:color="000000" w:fill="F2F2F2"/>
            <w:noWrap/>
            <w:vAlign w:val="center"/>
            <w:hideMark/>
          </w:tcPr>
          <w:p w14:paraId="27F89852" w14:textId="77777777" w:rsidR="00F12867" w:rsidRPr="00F12867" w:rsidRDefault="00F12867" w:rsidP="00F12867">
            <w:pPr>
              <w:spacing w:line="240" w:lineRule="auto"/>
              <w:ind w:firstLine="0"/>
              <w:jc w:val="right"/>
              <w:rPr>
                <w:sz w:val="20"/>
              </w:rPr>
            </w:pPr>
            <w:r w:rsidRPr="00F12867">
              <w:rPr>
                <w:sz w:val="20"/>
              </w:rPr>
              <w:t>0.0</w:t>
            </w:r>
          </w:p>
        </w:tc>
        <w:tc>
          <w:tcPr>
            <w:tcW w:w="1065" w:type="dxa"/>
            <w:gridSpan w:val="2"/>
            <w:tcBorders>
              <w:top w:val="nil"/>
              <w:left w:val="nil"/>
              <w:bottom w:val="single" w:sz="4" w:space="0" w:color="auto"/>
              <w:right w:val="single" w:sz="4" w:space="0" w:color="auto"/>
            </w:tcBorders>
            <w:shd w:val="clear" w:color="000000" w:fill="F2F2F2"/>
            <w:noWrap/>
            <w:vAlign w:val="center"/>
            <w:hideMark/>
          </w:tcPr>
          <w:p w14:paraId="06F846BA" w14:textId="77777777" w:rsidR="00F12867" w:rsidRPr="00F12867" w:rsidRDefault="00F12867" w:rsidP="00F12867">
            <w:pPr>
              <w:spacing w:line="240" w:lineRule="auto"/>
              <w:ind w:firstLine="0"/>
              <w:jc w:val="right"/>
              <w:rPr>
                <w:sz w:val="20"/>
              </w:rPr>
            </w:pPr>
            <w:r w:rsidRPr="00F12867">
              <w:rPr>
                <w:sz w:val="20"/>
              </w:rPr>
              <w:t>0.0</w:t>
            </w:r>
          </w:p>
        </w:tc>
        <w:tc>
          <w:tcPr>
            <w:tcW w:w="1159" w:type="dxa"/>
            <w:tcBorders>
              <w:top w:val="single" w:sz="4" w:space="0" w:color="auto"/>
              <w:left w:val="nil"/>
              <w:bottom w:val="single" w:sz="4" w:space="0" w:color="auto"/>
              <w:right w:val="single" w:sz="4" w:space="0" w:color="auto"/>
            </w:tcBorders>
            <w:shd w:val="clear" w:color="000000" w:fill="F2F2F2"/>
            <w:noWrap/>
            <w:vAlign w:val="center"/>
            <w:hideMark/>
          </w:tcPr>
          <w:p w14:paraId="7DBE053D" w14:textId="77777777" w:rsidR="00F12867" w:rsidRPr="00F12867" w:rsidRDefault="00F12867" w:rsidP="00F12867">
            <w:pPr>
              <w:spacing w:line="240" w:lineRule="auto"/>
              <w:ind w:firstLine="0"/>
              <w:jc w:val="right"/>
              <w:rPr>
                <w:sz w:val="20"/>
              </w:rPr>
            </w:pPr>
            <w:r w:rsidRPr="00F12867">
              <w:rPr>
                <w:sz w:val="20"/>
              </w:rPr>
              <w:t>0.0</w:t>
            </w:r>
          </w:p>
        </w:tc>
      </w:tr>
      <w:tr w:rsidR="00F12867" w:rsidRPr="00F12867" w14:paraId="07C9CDC8" w14:textId="77777777" w:rsidTr="001804F0">
        <w:trPr>
          <w:trHeight w:val="258"/>
        </w:trPr>
        <w:tc>
          <w:tcPr>
            <w:tcW w:w="823" w:type="dxa"/>
            <w:tcBorders>
              <w:top w:val="nil"/>
              <w:left w:val="nil"/>
              <w:bottom w:val="nil"/>
              <w:right w:val="nil"/>
            </w:tcBorders>
            <w:shd w:val="clear" w:color="auto" w:fill="auto"/>
            <w:noWrap/>
            <w:vAlign w:val="bottom"/>
            <w:hideMark/>
          </w:tcPr>
          <w:p w14:paraId="7A246552" w14:textId="77777777" w:rsidR="00F12867" w:rsidRPr="00F12867" w:rsidRDefault="00F12867" w:rsidP="00F12867">
            <w:pPr>
              <w:spacing w:line="240" w:lineRule="auto"/>
              <w:ind w:firstLine="0"/>
              <w:jc w:val="left"/>
              <w:rPr>
                <w:sz w:val="20"/>
              </w:rPr>
            </w:pPr>
          </w:p>
        </w:tc>
        <w:tc>
          <w:tcPr>
            <w:tcW w:w="5534" w:type="dxa"/>
            <w:gridSpan w:val="8"/>
            <w:tcBorders>
              <w:top w:val="nil"/>
              <w:left w:val="nil"/>
              <w:bottom w:val="dotted" w:sz="4" w:space="0" w:color="auto"/>
              <w:right w:val="nil"/>
            </w:tcBorders>
            <w:shd w:val="clear" w:color="auto" w:fill="auto"/>
            <w:noWrap/>
            <w:vAlign w:val="bottom"/>
            <w:hideMark/>
          </w:tcPr>
          <w:p w14:paraId="614FEC01" w14:textId="77777777" w:rsidR="00F12867" w:rsidRPr="00F12867" w:rsidRDefault="00F12867" w:rsidP="00F12867">
            <w:pPr>
              <w:spacing w:line="240" w:lineRule="auto"/>
              <w:ind w:firstLine="0"/>
              <w:jc w:val="center"/>
              <w:rPr>
                <w:color w:val="000000"/>
                <w:sz w:val="20"/>
              </w:rPr>
            </w:pPr>
            <w:r w:rsidRPr="00F12867">
              <w:rPr>
                <w:color w:val="000000"/>
                <w:sz w:val="20"/>
              </w:rPr>
              <w:t> </w:t>
            </w:r>
          </w:p>
        </w:tc>
        <w:tc>
          <w:tcPr>
            <w:tcW w:w="611" w:type="dxa"/>
            <w:gridSpan w:val="2"/>
            <w:tcBorders>
              <w:top w:val="nil"/>
              <w:left w:val="nil"/>
              <w:bottom w:val="nil"/>
              <w:right w:val="nil"/>
            </w:tcBorders>
            <w:shd w:val="clear" w:color="auto" w:fill="auto"/>
            <w:noWrap/>
            <w:vAlign w:val="bottom"/>
            <w:hideMark/>
          </w:tcPr>
          <w:p w14:paraId="521DCDE2" w14:textId="77777777" w:rsidR="00F12867" w:rsidRPr="00F12867" w:rsidRDefault="00F12867" w:rsidP="00F12867">
            <w:pPr>
              <w:spacing w:line="240" w:lineRule="auto"/>
              <w:ind w:firstLine="0"/>
              <w:jc w:val="center"/>
              <w:rPr>
                <w:color w:val="000000"/>
                <w:sz w:val="20"/>
              </w:rPr>
            </w:pPr>
          </w:p>
        </w:tc>
        <w:tc>
          <w:tcPr>
            <w:tcW w:w="601" w:type="dxa"/>
            <w:gridSpan w:val="2"/>
            <w:tcBorders>
              <w:top w:val="nil"/>
              <w:left w:val="nil"/>
              <w:bottom w:val="dotted" w:sz="4" w:space="0" w:color="auto"/>
              <w:right w:val="nil"/>
            </w:tcBorders>
            <w:shd w:val="clear" w:color="auto" w:fill="auto"/>
            <w:noWrap/>
            <w:vAlign w:val="bottom"/>
            <w:hideMark/>
          </w:tcPr>
          <w:p w14:paraId="5C704A0A"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14" w:type="dxa"/>
            <w:gridSpan w:val="2"/>
            <w:tcBorders>
              <w:top w:val="nil"/>
              <w:left w:val="nil"/>
              <w:bottom w:val="dotted" w:sz="4" w:space="0" w:color="auto"/>
              <w:right w:val="nil"/>
            </w:tcBorders>
            <w:shd w:val="clear" w:color="auto" w:fill="auto"/>
            <w:noWrap/>
            <w:vAlign w:val="bottom"/>
            <w:hideMark/>
          </w:tcPr>
          <w:p w14:paraId="5AD553E6"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21" w:type="dxa"/>
            <w:gridSpan w:val="2"/>
            <w:tcBorders>
              <w:top w:val="nil"/>
              <w:left w:val="nil"/>
              <w:bottom w:val="nil"/>
              <w:right w:val="nil"/>
            </w:tcBorders>
            <w:shd w:val="clear" w:color="auto" w:fill="auto"/>
            <w:noWrap/>
            <w:vAlign w:val="bottom"/>
            <w:hideMark/>
          </w:tcPr>
          <w:p w14:paraId="45007878" w14:textId="77777777" w:rsidR="00F12867" w:rsidRPr="00F12867" w:rsidRDefault="00F12867" w:rsidP="00F12867">
            <w:pPr>
              <w:spacing w:line="240" w:lineRule="auto"/>
              <w:ind w:firstLine="0"/>
              <w:jc w:val="left"/>
              <w:rPr>
                <w:color w:val="000000"/>
                <w:sz w:val="20"/>
              </w:rPr>
            </w:pPr>
          </w:p>
        </w:tc>
        <w:tc>
          <w:tcPr>
            <w:tcW w:w="849" w:type="dxa"/>
            <w:tcBorders>
              <w:top w:val="nil"/>
              <w:left w:val="nil"/>
              <w:bottom w:val="dotted" w:sz="4" w:space="0" w:color="auto"/>
              <w:right w:val="nil"/>
            </w:tcBorders>
            <w:shd w:val="clear" w:color="auto" w:fill="auto"/>
            <w:noWrap/>
            <w:vAlign w:val="bottom"/>
            <w:hideMark/>
          </w:tcPr>
          <w:p w14:paraId="3E1A6C3C"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1159" w:type="dxa"/>
            <w:tcBorders>
              <w:top w:val="nil"/>
              <w:left w:val="nil"/>
              <w:bottom w:val="dotted" w:sz="4" w:space="0" w:color="auto"/>
              <w:right w:val="nil"/>
            </w:tcBorders>
            <w:shd w:val="clear" w:color="auto" w:fill="auto"/>
            <w:noWrap/>
            <w:vAlign w:val="bottom"/>
            <w:hideMark/>
          </w:tcPr>
          <w:p w14:paraId="16B70F11" w14:textId="77777777" w:rsidR="00F12867" w:rsidRPr="00F12867" w:rsidRDefault="00F12867" w:rsidP="00F12867">
            <w:pPr>
              <w:spacing w:line="240" w:lineRule="auto"/>
              <w:ind w:firstLine="0"/>
              <w:jc w:val="left"/>
              <w:rPr>
                <w:color w:val="000000"/>
                <w:sz w:val="20"/>
              </w:rPr>
            </w:pPr>
            <w:r w:rsidRPr="00F12867">
              <w:rPr>
                <w:color w:val="000000"/>
                <w:sz w:val="20"/>
              </w:rPr>
              <w:t> </w:t>
            </w:r>
          </w:p>
        </w:tc>
      </w:tr>
      <w:tr w:rsidR="00F12867" w:rsidRPr="00F12867" w14:paraId="7247E444" w14:textId="77777777" w:rsidTr="001804F0">
        <w:trPr>
          <w:trHeight w:val="342"/>
        </w:trPr>
        <w:tc>
          <w:tcPr>
            <w:tcW w:w="823" w:type="dxa"/>
            <w:tcBorders>
              <w:top w:val="nil"/>
              <w:left w:val="nil"/>
              <w:bottom w:val="nil"/>
              <w:right w:val="nil"/>
            </w:tcBorders>
            <w:shd w:val="clear" w:color="auto" w:fill="auto"/>
            <w:noWrap/>
            <w:vAlign w:val="bottom"/>
            <w:hideMark/>
          </w:tcPr>
          <w:p w14:paraId="63E81386" w14:textId="77777777" w:rsidR="00F12867" w:rsidRPr="00F12867" w:rsidRDefault="00F12867" w:rsidP="00F12867">
            <w:pPr>
              <w:spacing w:line="240" w:lineRule="auto"/>
              <w:ind w:firstLine="0"/>
              <w:jc w:val="left"/>
              <w:rPr>
                <w:color w:val="000000"/>
                <w:sz w:val="20"/>
              </w:rPr>
            </w:pPr>
          </w:p>
        </w:tc>
        <w:tc>
          <w:tcPr>
            <w:tcW w:w="5534" w:type="dxa"/>
            <w:gridSpan w:val="8"/>
            <w:tcBorders>
              <w:top w:val="nil"/>
              <w:left w:val="nil"/>
              <w:bottom w:val="nil"/>
              <w:right w:val="nil"/>
            </w:tcBorders>
            <w:shd w:val="clear" w:color="auto" w:fill="auto"/>
            <w:noWrap/>
            <w:vAlign w:val="bottom"/>
            <w:hideMark/>
          </w:tcPr>
          <w:p w14:paraId="5941D96A" w14:textId="77777777" w:rsidR="00F12867" w:rsidRPr="00F12867" w:rsidRDefault="00F12867" w:rsidP="00F12867">
            <w:pPr>
              <w:spacing w:line="240" w:lineRule="auto"/>
              <w:ind w:firstLine="0"/>
              <w:jc w:val="center"/>
              <w:rPr>
                <w:sz w:val="20"/>
              </w:rPr>
            </w:pPr>
            <w:r w:rsidRPr="00F12867">
              <w:rPr>
                <w:sz w:val="20"/>
              </w:rPr>
              <w:t>(įstaigos vadovo ar jo įgalioto asmens pareigų pavadinimas)</w:t>
            </w:r>
          </w:p>
        </w:tc>
        <w:tc>
          <w:tcPr>
            <w:tcW w:w="611" w:type="dxa"/>
            <w:gridSpan w:val="2"/>
            <w:tcBorders>
              <w:top w:val="nil"/>
              <w:left w:val="nil"/>
              <w:bottom w:val="nil"/>
              <w:right w:val="nil"/>
            </w:tcBorders>
            <w:shd w:val="clear" w:color="auto" w:fill="auto"/>
            <w:noWrap/>
            <w:vAlign w:val="bottom"/>
            <w:hideMark/>
          </w:tcPr>
          <w:p w14:paraId="4E3E9A43" w14:textId="77777777" w:rsidR="00F12867" w:rsidRPr="00F12867" w:rsidRDefault="00F12867" w:rsidP="00F12867">
            <w:pPr>
              <w:spacing w:line="240" w:lineRule="auto"/>
              <w:ind w:firstLine="0"/>
              <w:jc w:val="center"/>
              <w:rPr>
                <w:sz w:val="20"/>
              </w:rPr>
            </w:pPr>
          </w:p>
        </w:tc>
        <w:tc>
          <w:tcPr>
            <w:tcW w:w="1215" w:type="dxa"/>
            <w:gridSpan w:val="4"/>
            <w:tcBorders>
              <w:top w:val="nil"/>
              <w:left w:val="nil"/>
              <w:bottom w:val="nil"/>
              <w:right w:val="nil"/>
            </w:tcBorders>
            <w:shd w:val="clear" w:color="auto" w:fill="auto"/>
            <w:noWrap/>
            <w:vAlign w:val="bottom"/>
            <w:hideMark/>
          </w:tcPr>
          <w:p w14:paraId="52B0E59D" w14:textId="77777777" w:rsidR="00F12867" w:rsidRPr="00F12867" w:rsidRDefault="00F12867" w:rsidP="00F12867">
            <w:pPr>
              <w:spacing w:line="240" w:lineRule="auto"/>
              <w:ind w:firstLine="0"/>
              <w:jc w:val="center"/>
              <w:rPr>
                <w:sz w:val="20"/>
              </w:rPr>
            </w:pPr>
            <w:r w:rsidRPr="00F12867">
              <w:rPr>
                <w:sz w:val="20"/>
              </w:rPr>
              <w:t>(parašas)</w:t>
            </w:r>
          </w:p>
        </w:tc>
        <w:tc>
          <w:tcPr>
            <w:tcW w:w="621" w:type="dxa"/>
            <w:gridSpan w:val="2"/>
            <w:tcBorders>
              <w:top w:val="nil"/>
              <w:left w:val="nil"/>
              <w:bottom w:val="nil"/>
              <w:right w:val="nil"/>
            </w:tcBorders>
            <w:shd w:val="clear" w:color="auto" w:fill="auto"/>
            <w:noWrap/>
            <w:vAlign w:val="bottom"/>
            <w:hideMark/>
          </w:tcPr>
          <w:p w14:paraId="676599BD" w14:textId="77777777" w:rsidR="00F12867" w:rsidRPr="00F12867" w:rsidRDefault="00F12867" w:rsidP="00F12867">
            <w:pPr>
              <w:spacing w:line="240" w:lineRule="auto"/>
              <w:ind w:firstLine="0"/>
              <w:jc w:val="center"/>
              <w:rPr>
                <w:sz w:val="20"/>
              </w:rPr>
            </w:pPr>
          </w:p>
        </w:tc>
        <w:tc>
          <w:tcPr>
            <w:tcW w:w="2008" w:type="dxa"/>
            <w:gridSpan w:val="2"/>
            <w:tcBorders>
              <w:top w:val="nil"/>
              <w:left w:val="nil"/>
              <w:bottom w:val="nil"/>
              <w:right w:val="nil"/>
            </w:tcBorders>
            <w:shd w:val="clear" w:color="auto" w:fill="auto"/>
            <w:noWrap/>
            <w:vAlign w:val="bottom"/>
            <w:hideMark/>
          </w:tcPr>
          <w:p w14:paraId="3FC7E278" w14:textId="77777777" w:rsidR="00F12867" w:rsidRPr="00F12867" w:rsidRDefault="00F12867" w:rsidP="00F12867">
            <w:pPr>
              <w:spacing w:line="240" w:lineRule="auto"/>
              <w:ind w:firstLine="0"/>
              <w:jc w:val="center"/>
              <w:rPr>
                <w:sz w:val="20"/>
              </w:rPr>
            </w:pPr>
            <w:r w:rsidRPr="00F12867">
              <w:rPr>
                <w:sz w:val="20"/>
              </w:rPr>
              <w:t xml:space="preserve"> (vardas ir pavardė)</w:t>
            </w:r>
          </w:p>
        </w:tc>
      </w:tr>
      <w:tr w:rsidR="00F12867" w:rsidRPr="00F12867" w14:paraId="1F54527D" w14:textId="77777777" w:rsidTr="001804F0">
        <w:trPr>
          <w:trHeight w:val="258"/>
        </w:trPr>
        <w:tc>
          <w:tcPr>
            <w:tcW w:w="823" w:type="dxa"/>
            <w:tcBorders>
              <w:top w:val="nil"/>
              <w:left w:val="nil"/>
              <w:bottom w:val="nil"/>
              <w:right w:val="nil"/>
            </w:tcBorders>
            <w:shd w:val="clear" w:color="auto" w:fill="auto"/>
            <w:noWrap/>
            <w:vAlign w:val="bottom"/>
            <w:hideMark/>
          </w:tcPr>
          <w:p w14:paraId="4B0CFA44" w14:textId="77777777" w:rsidR="00F12867" w:rsidRPr="00F12867" w:rsidRDefault="00F12867" w:rsidP="00F12867">
            <w:pPr>
              <w:spacing w:line="240" w:lineRule="auto"/>
              <w:ind w:firstLine="0"/>
              <w:jc w:val="left"/>
              <w:rPr>
                <w:sz w:val="20"/>
              </w:rPr>
            </w:pPr>
          </w:p>
        </w:tc>
        <w:tc>
          <w:tcPr>
            <w:tcW w:w="316" w:type="dxa"/>
            <w:tcBorders>
              <w:top w:val="nil"/>
              <w:left w:val="nil"/>
              <w:bottom w:val="dotted" w:sz="4" w:space="0" w:color="auto"/>
              <w:right w:val="nil"/>
            </w:tcBorders>
            <w:shd w:val="clear" w:color="auto" w:fill="auto"/>
            <w:noWrap/>
            <w:vAlign w:val="bottom"/>
            <w:hideMark/>
          </w:tcPr>
          <w:p w14:paraId="4BE9DC64" w14:textId="77777777" w:rsidR="00F12867" w:rsidRPr="00F12867" w:rsidRDefault="00F12867" w:rsidP="00F12867">
            <w:pPr>
              <w:spacing w:line="240" w:lineRule="auto"/>
              <w:ind w:firstLine="0"/>
              <w:jc w:val="center"/>
              <w:rPr>
                <w:color w:val="000000"/>
                <w:sz w:val="20"/>
              </w:rPr>
            </w:pPr>
            <w:r w:rsidRPr="00F12867">
              <w:rPr>
                <w:color w:val="000000"/>
                <w:sz w:val="20"/>
              </w:rPr>
              <w:t> </w:t>
            </w:r>
          </w:p>
        </w:tc>
        <w:tc>
          <w:tcPr>
            <w:tcW w:w="408" w:type="dxa"/>
            <w:tcBorders>
              <w:top w:val="nil"/>
              <w:left w:val="nil"/>
              <w:bottom w:val="dotted" w:sz="4" w:space="0" w:color="auto"/>
              <w:right w:val="nil"/>
            </w:tcBorders>
            <w:shd w:val="clear" w:color="auto" w:fill="auto"/>
            <w:noWrap/>
            <w:vAlign w:val="bottom"/>
            <w:hideMark/>
          </w:tcPr>
          <w:p w14:paraId="65B8D26D" w14:textId="77777777" w:rsidR="00F12867" w:rsidRPr="00F12867" w:rsidRDefault="00F12867" w:rsidP="00F12867">
            <w:pPr>
              <w:spacing w:line="240" w:lineRule="auto"/>
              <w:ind w:firstLine="0"/>
              <w:jc w:val="center"/>
              <w:rPr>
                <w:color w:val="000000"/>
                <w:sz w:val="20"/>
              </w:rPr>
            </w:pPr>
            <w:r w:rsidRPr="00F12867">
              <w:rPr>
                <w:color w:val="000000"/>
                <w:sz w:val="20"/>
              </w:rPr>
              <w:t> </w:t>
            </w:r>
          </w:p>
        </w:tc>
        <w:tc>
          <w:tcPr>
            <w:tcW w:w="413" w:type="dxa"/>
            <w:tcBorders>
              <w:top w:val="nil"/>
              <w:left w:val="nil"/>
              <w:bottom w:val="dotted" w:sz="4" w:space="0" w:color="auto"/>
              <w:right w:val="nil"/>
            </w:tcBorders>
            <w:shd w:val="clear" w:color="auto" w:fill="auto"/>
            <w:noWrap/>
            <w:vAlign w:val="bottom"/>
            <w:hideMark/>
          </w:tcPr>
          <w:p w14:paraId="7E6D813A" w14:textId="77777777" w:rsidR="00F12867" w:rsidRPr="00F12867" w:rsidRDefault="00F12867" w:rsidP="00F12867">
            <w:pPr>
              <w:spacing w:line="240" w:lineRule="auto"/>
              <w:ind w:firstLine="0"/>
              <w:jc w:val="center"/>
              <w:rPr>
                <w:color w:val="000000"/>
                <w:sz w:val="20"/>
              </w:rPr>
            </w:pPr>
            <w:r w:rsidRPr="00F12867">
              <w:rPr>
                <w:color w:val="000000"/>
                <w:sz w:val="20"/>
              </w:rPr>
              <w:t> </w:t>
            </w:r>
          </w:p>
        </w:tc>
        <w:tc>
          <w:tcPr>
            <w:tcW w:w="416" w:type="dxa"/>
            <w:tcBorders>
              <w:top w:val="nil"/>
              <w:left w:val="nil"/>
              <w:bottom w:val="dotted" w:sz="4" w:space="0" w:color="auto"/>
              <w:right w:val="nil"/>
            </w:tcBorders>
            <w:shd w:val="clear" w:color="auto" w:fill="auto"/>
            <w:noWrap/>
            <w:vAlign w:val="bottom"/>
            <w:hideMark/>
          </w:tcPr>
          <w:p w14:paraId="4A0381E9" w14:textId="77777777" w:rsidR="00F12867" w:rsidRPr="00F12867" w:rsidRDefault="00F12867" w:rsidP="00F12867">
            <w:pPr>
              <w:spacing w:line="240" w:lineRule="auto"/>
              <w:ind w:firstLine="0"/>
              <w:jc w:val="center"/>
              <w:rPr>
                <w:color w:val="000000"/>
                <w:sz w:val="20"/>
              </w:rPr>
            </w:pPr>
            <w:r w:rsidRPr="00F12867">
              <w:rPr>
                <w:color w:val="000000"/>
                <w:sz w:val="20"/>
              </w:rPr>
              <w:t> </w:t>
            </w:r>
          </w:p>
        </w:tc>
        <w:tc>
          <w:tcPr>
            <w:tcW w:w="316" w:type="dxa"/>
            <w:tcBorders>
              <w:top w:val="nil"/>
              <w:left w:val="nil"/>
              <w:bottom w:val="dotted" w:sz="4" w:space="0" w:color="auto"/>
              <w:right w:val="nil"/>
            </w:tcBorders>
            <w:shd w:val="clear" w:color="auto" w:fill="auto"/>
            <w:noWrap/>
            <w:vAlign w:val="bottom"/>
            <w:hideMark/>
          </w:tcPr>
          <w:p w14:paraId="039B9A98" w14:textId="77777777" w:rsidR="00F12867" w:rsidRPr="00F12867" w:rsidRDefault="00F12867" w:rsidP="00F12867">
            <w:pPr>
              <w:spacing w:line="240" w:lineRule="auto"/>
              <w:ind w:firstLine="0"/>
              <w:jc w:val="center"/>
              <w:rPr>
                <w:color w:val="000000"/>
                <w:sz w:val="20"/>
              </w:rPr>
            </w:pPr>
            <w:r w:rsidRPr="00F12867">
              <w:rPr>
                <w:color w:val="000000"/>
                <w:sz w:val="20"/>
              </w:rPr>
              <w:t> </w:t>
            </w:r>
          </w:p>
        </w:tc>
        <w:tc>
          <w:tcPr>
            <w:tcW w:w="2700" w:type="dxa"/>
            <w:tcBorders>
              <w:top w:val="nil"/>
              <w:left w:val="nil"/>
              <w:bottom w:val="dotted" w:sz="4" w:space="0" w:color="auto"/>
              <w:right w:val="nil"/>
            </w:tcBorders>
            <w:shd w:val="clear" w:color="auto" w:fill="auto"/>
            <w:noWrap/>
            <w:vAlign w:val="bottom"/>
            <w:hideMark/>
          </w:tcPr>
          <w:p w14:paraId="03866F9F"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739" w:type="dxa"/>
            <w:tcBorders>
              <w:top w:val="nil"/>
              <w:left w:val="nil"/>
              <w:bottom w:val="dotted" w:sz="4" w:space="0" w:color="auto"/>
              <w:right w:val="nil"/>
            </w:tcBorders>
            <w:shd w:val="clear" w:color="auto" w:fill="auto"/>
            <w:noWrap/>
            <w:vAlign w:val="bottom"/>
            <w:hideMark/>
          </w:tcPr>
          <w:p w14:paraId="5774D54B"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11" w:type="dxa"/>
            <w:gridSpan w:val="2"/>
            <w:tcBorders>
              <w:top w:val="nil"/>
              <w:left w:val="nil"/>
              <w:bottom w:val="nil"/>
              <w:right w:val="nil"/>
            </w:tcBorders>
            <w:shd w:val="clear" w:color="auto" w:fill="auto"/>
            <w:noWrap/>
            <w:vAlign w:val="bottom"/>
            <w:hideMark/>
          </w:tcPr>
          <w:p w14:paraId="3827705E" w14:textId="77777777" w:rsidR="00F12867" w:rsidRPr="00F12867" w:rsidRDefault="00F12867" w:rsidP="00F12867">
            <w:pPr>
              <w:spacing w:line="240" w:lineRule="auto"/>
              <w:ind w:firstLine="0"/>
              <w:jc w:val="left"/>
              <w:rPr>
                <w:color w:val="000000"/>
                <w:sz w:val="20"/>
              </w:rPr>
            </w:pPr>
          </w:p>
        </w:tc>
        <w:tc>
          <w:tcPr>
            <w:tcW w:w="611" w:type="dxa"/>
            <w:gridSpan w:val="2"/>
            <w:tcBorders>
              <w:top w:val="nil"/>
              <w:left w:val="nil"/>
              <w:bottom w:val="dotted" w:sz="4" w:space="0" w:color="auto"/>
              <w:right w:val="nil"/>
            </w:tcBorders>
            <w:shd w:val="clear" w:color="auto" w:fill="auto"/>
            <w:noWrap/>
            <w:vAlign w:val="bottom"/>
            <w:hideMark/>
          </w:tcPr>
          <w:p w14:paraId="5C0EA2FC"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14" w:type="dxa"/>
            <w:gridSpan w:val="2"/>
            <w:tcBorders>
              <w:top w:val="nil"/>
              <w:left w:val="nil"/>
              <w:bottom w:val="dotted" w:sz="4" w:space="0" w:color="auto"/>
              <w:right w:val="nil"/>
            </w:tcBorders>
            <w:shd w:val="clear" w:color="auto" w:fill="auto"/>
            <w:noWrap/>
            <w:vAlign w:val="bottom"/>
            <w:hideMark/>
          </w:tcPr>
          <w:p w14:paraId="388F7969"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621" w:type="dxa"/>
            <w:gridSpan w:val="2"/>
            <w:tcBorders>
              <w:top w:val="nil"/>
              <w:left w:val="nil"/>
              <w:bottom w:val="nil"/>
              <w:right w:val="nil"/>
            </w:tcBorders>
            <w:shd w:val="clear" w:color="auto" w:fill="auto"/>
            <w:noWrap/>
            <w:vAlign w:val="bottom"/>
            <w:hideMark/>
          </w:tcPr>
          <w:p w14:paraId="73317F24" w14:textId="77777777" w:rsidR="00F12867" w:rsidRPr="00F12867" w:rsidRDefault="00F12867" w:rsidP="00F12867">
            <w:pPr>
              <w:spacing w:line="240" w:lineRule="auto"/>
              <w:ind w:firstLine="0"/>
              <w:jc w:val="left"/>
              <w:rPr>
                <w:color w:val="000000"/>
                <w:sz w:val="20"/>
              </w:rPr>
            </w:pPr>
          </w:p>
        </w:tc>
        <w:tc>
          <w:tcPr>
            <w:tcW w:w="1065" w:type="dxa"/>
            <w:gridSpan w:val="2"/>
            <w:tcBorders>
              <w:top w:val="nil"/>
              <w:left w:val="nil"/>
              <w:bottom w:val="dotted" w:sz="4" w:space="0" w:color="auto"/>
              <w:right w:val="nil"/>
            </w:tcBorders>
            <w:shd w:val="clear" w:color="auto" w:fill="auto"/>
            <w:noWrap/>
            <w:vAlign w:val="bottom"/>
            <w:hideMark/>
          </w:tcPr>
          <w:p w14:paraId="4CE78BA7" w14:textId="77777777" w:rsidR="00F12867" w:rsidRPr="00F12867" w:rsidRDefault="00F12867" w:rsidP="00F12867">
            <w:pPr>
              <w:spacing w:line="240" w:lineRule="auto"/>
              <w:ind w:firstLine="0"/>
              <w:jc w:val="left"/>
              <w:rPr>
                <w:color w:val="000000"/>
                <w:sz w:val="20"/>
              </w:rPr>
            </w:pPr>
            <w:r w:rsidRPr="00F12867">
              <w:rPr>
                <w:color w:val="000000"/>
                <w:sz w:val="20"/>
              </w:rPr>
              <w:t> </w:t>
            </w:r>
          </w:p>
        </w:tc>
        <w:tc>
          <w:tcPr>
            <w:tcW w:w="1159" w:type="dxa"/>
            <w:tcBorders>
              <w:top w:val="nil"/>
              <w:left w:val="nil"/>
              <w:bottom w:val="dotted" w:sz="4" w:space="0" w:color="auto"/>
              <w:right w:val="nil"/>
            </w:tcBorders>
            <w:shd w:val="clear" w:color="auto" w:fill="auto"/>
            <w:noWrap/>
            <w:vAlign w:val="bottom"/>
            <w:hideMark/>
          </w:tcPr>
          <w:p w14:paraId="69E55E02" w14:textId="77777777" w:rsidR="00F12867" w:rsidRPr="00F12867" w:rsidRDefault="00F12867" w:rsidP="00F12867">
            <w:pPr>
              <w:spacing w:line="240" w:lineRule="auto"/>
              <w:ind w:firstLine="0"/>
              <w:jc w:val="left"/>
              <w:rPr>
                <w:color w:val="000000"/>
                <w:sz w:val="20"/>
              </w:rPr>
            </w:pPr>
            <w:r w:rsidRPr="00F12867">
              <w:rPr>
                <w:color w:val="000000"/>
                <w:sz w:val="20"/>
              </w:rPr>
              <w:t> </w:t>
            </w:r>
          </w:p>
        </w:tc>
      </w:tr>
      <w:tr w:rsidR="00F12867" w:rsidRPr="00F12867" w14:paraId="1DF0737B" w14:textId="77777777" w:rsidTr="001804F0">
        <w:trPr>
          <w:trHeight w:val="540"/>
        </w:trPr>
        <w:tc>
          <w:tcPr>
            <w:tcW w:w="823" w:type="dxa"/>
            <w:tcBorders>
              <w:top w:val="nil"/>
              <w:left w:val="nil"/>
              <w:bottom w:val="nil"/>
              <w:right w:val="nil"/>
            </w:tcBorders>
            <w:shd w:val="clear" w:color="auto" w:fill="auto"/>
            <w:noWrap/>
            <w:vAlign w:val="bottom"/>
            <w:hideMark/>
          </w:tcPr>
          <w:p w14:paraId="00ED3E23" w14:textId="77777777" w:rsidR="00F12867" w:rsidRPr="00F12867" w:rsidRDefault="00F12867" w:rsidP="00F12867">
            <w:pPr>
              <w:spacing w:line="240" w:lineRule="auto"/>
              <w:ind w:firstLine="0"/>
              <w:jc w:val="left"/>
              <w:rPr>
                <w:color w:val="000000"/>
                <w:sz w:val="20"/>
              </w:rPr>
            </w:pPr>
          </w:p>
        </w:tc>
        <w:tc>
          <w:tcPr>
            <w:tcW w:w="5534" w:type="dxa"/>
            <w:gridSpan w:val="8"/>
            <w:tcBorders>
              <w:top w:val="nil"/>
              <w:left w:val="nil"/>
              <w:bottom w:val="nil"/>
              <w:right w:val="nil"/>
            </w:tcBorders>
            <w:shd w:val="clear" w:color="auto" w:fill="auto"/>
            <w:hideMark/>
          </w:tcPr>
          <w:p w14:paraId="28756516" w14:textId="77777777" w:rsidR="00F12867" w:rsidRPr="00F12867" w:rsidRDefault="00F12867" w:rsidP="00F12867">
            <w:pPr>
              <w:spacing w:line="240" w:lineRule="auto"/>
              <w:ind w:firstLine="0"/>
              <w:jc w:val="center"/>
              <w:rPr>
                <w:sz w:val="20"/>
              </w:rPr>
            </w:pPr>
            <w:r w:rsidRPr="00F12867">
              <w:rPr>
                <w:sz w:val="20"/>
              </w:rPr>
              <w:t xml:space="preserve">(įstaigos padalinio, atsakingo už planavimą, vadovo ar jo įgalioto asmens pareigų pavadinimas)  </w:t>
            </w:r>
          </w:p>
        </w:tc>
        <w:tc>
          <w:tcPr>
            <w:tcW w:w="611" w:type="dxa"/>
            <w:gridSpan w:val="2"/>
            <w:tcBorders>
              <w:top w:val="nil"/>
              <w:left w:val="nil"/>
              <w:bottom w:val="nil"/>
              <w:right w:val="nil"/>
            </w:tcBorders>
            <w:shd w:val="clear" w:color="auto" w:fill="auto"/>
            <w:noWrap/>
            <w:hideMark/>
          </w:tcPr>
          <w:p w14:paraId="3AB3C274" w14:textId="77777777" w:rsidR="00F12867" w:rsidRPr="00F12867" w:rsidRDefault="00F12867" w:rsidP="00F12867">
            <w:pPr>
              <w:spacing w:line="240" w:lineRule="auto"/>
              <w:ind w:firstLine="0"/>
              <w:jc w:val="center"/>
              <w:rPr>
                <w:sz w:val="20"/>
              </w:rPr>
            </w:pPr>
          </w:p>
        </w:tc>
        <w:tc>
          <w:tcPr>
            <w:tcW w:w="1215" w:type="dxa"/>
            <w:gridSpan w:val="4"/>
            <w:tcBorders>
              <w:top w:val="nil"/>
              <w:left w:val="nil"/>
              <w:bottom w:val="nil"/>
              <w:right w:val="nil"/>
            </w:tcBorders>
            <w:shd w:val="clear" w:color="auto" w:fill="auto"/>
            <w:noWrap/>
            <w:hideMark/>
          </w:tcPr>
          <w:p w14:paraId="1D37A9BB" w14:textId="77777777" w:rsidR="00F12867" w:rsidRPr="00F12867" w:rsidRDefault="00F12867" w:rsidP="00F12867">
            <w:pPr>
              <w:spacing w:line="240" w:lineRule="auto"/>
              <w:ind w:firstLine="0"/>
              <w:jc w:val="center"/>
              <w:rPr>
                <w:color w:val="000000"/>
                <w:sz w:val="20"/>
              </w:rPr>
            </w:pPr>
            <w:r w:rsidRPr="00F12867">
              <w:rPr>
                <w:color w:val="000000"/>
                <w:sz w:val="20"/>
              </w:rPr>
              <w:t>(parašas)</w:t>
            </w:r>
          </w:p>
        </w:tc>
        <w:tc>
          <w:tcPr>
            <w:tcW w:w="621" w:type="dxa"/>
            <w:gridSpan w:val="2"/>
            <w:tcBorders>
              <w:top w:val="nil"/>
              <w:left w:val="nil"/>
              <w:bottom w:val="nil"/>
              <w:right w:val="nil"/>
            </w:tcBorders>
            <w:shd w:val="clear" w:color="auto" w:fill="auto"/>
            <w:noWrap/>
            <w:hideMark/>
          </w:tcPr>
          <w:p w14:paraId="7B7734F6" w14:textId="77777777" w:rsidR="00F12867" w:rsidRPr="00F12867" w:rsidRDefault="00F12867" w:rsidP="00F12867">
            <w:pPr>
              <w:spacing w:line="240" w:lineRule="auto"/>
              <w:ind w:firstLine="0"/>
              <w:jc w:val="center"/>
              <w:rPr>
                <w:color w:val="000000"/>
                <w:sz w:val="20"/>
              </w:rPr>
            </w:pPr>
          </w:p>
        </w:tc>
        <w:tc>
          <w:tcPr>
            <w:tcW w:w="2008" w:type="dxa"/>
            <w:gridSpan w:val="2"/>
            <w:tcBorders>
              <w:top w:val="nil"/>
              <w:left w:val="nil"/>
              <w:bottom w:val="nil"/>
              <w:right w:val="nil"/>
            </w:tcBorders>
            <w:shd w:val="clear" w:color="auto" w:fill="auto"/>
            <w:noWrap/>
            <w:hideMark/>
          </w:tcPr>
          <w:p w14:paraId="2737ACE4" w14:textId="77777777" w:rsidR="00F12867" w:rsidRPr="00F12867" w:rsidRDefault="00F12867" w:rsidP="00F12867">
            <w:pPr>
              <w:spacing w:line="240" w:lineRule="auto"/>
              <w:ind w:firstLine="0"/>
              <w:jc w:val="center"/>
              <w:rPr>
                <w:color w:val="000000"/>
                <w:sz w:val="20"/>
              </w:rPr>
            </w:pPr>
            <w:r w:rsidRPr="00F12867">
              <w:rPr>
                <w:color w:val="000000"/>
                <w:sz w:val="20"/>
              </w:rPr>
              <w:t xml:space="preserve"> (vardas ir pavardė)</w:t>
            </w:r>
          </w:p>
        </w:tc>
      </w:tr>
    </w:tbl>
    <w:p w14:paraId="350454D4" w14:textId="77777777" w:rsidR="00F12867" w:rsidRDefault="00F12867" w:rsidP="000931BE">
      <w:pPr>
        <w:spacing w:line="240" w:lineRule="auto"/>
        <w:ind w:left="6120" w:right="140" w:hanging="24"/>
        <w:jc w:val="right"/>
      </w:pPr>
      <w:bookmarkStart w:id="35" w:name="_Hlk141261824"/>
    </w:p>
    <w:p w14:paraId="15867CA9" w14:textId="77777777" w:rsidR="00F12867" w:rsidRDefault="00F12867" w:rsidP="000931BE">
      <w:pPr>
        <w:spacing w:line="240" w:lineRule="auto"/>
        <w:ind w:left="6120" w:right="140" w:hanging="24"/>
        <w:jc w:val="right"/>
      </w:pPr>
    </w:p>
    <w:p w14:paraId="518CF79C" w14:textId="77777777" w:rsidR="00F12867" w:rsidRDefault="00F12867" w:rsidP="000931BE">
      <w:pPr>
        <w:spacing w:line="240" w:lineRule="auto"/>
        <w:ind w:left="6120" w:right="140" w:hanging="24"/>
        <w:jc w:val="right"/>
      </w:pPr>
    </w:p>
    <w:p w14:paraId="74F62C8E" w14:textId="63691664" w:rsidR="00402D9C" w:rsidRPr="003F6E85" w:rsidRDefault="00C470E3" w:rsidP="000931BE">
      <w:pPr>
        <w:spacing w:line="240" w:lineRule="auto"/>
        <w:ind w:left="6120" w:right="140" w:hanging="24"/>
        <w:jc w:val="right"/>
      </w:pPr>
      <w:r w:rsidRPr="003F6E85">
        <w:lastRenderedPageBreak/>
        <w:t>Biudžeto lėšų naudojimo sutarties</w:t>
      </w:r>
    </w:p>
    <w:p w14:paraId="23183BA0" w14:textId="77777777" w:rsidR="00C470E3" w:rsidRPr="003F6E85" w:rsidRDefault="00C470E3" w:rsidP="000931BE">
      <w:pPr>
        <w:spacing w:line="240" w:lineRule="auto"/>
        <w:ind w:left="6120" w:right="140" w:hanging="24"/>
        <w:jc w:val="right"/>
      </w:pPr>
      <w:r w:rsidRPr="003F6E85">
        <w:t>2 priedas</w:t>
      </w:r>
    </w:p>
    <w:bookmarkEnd w:id="35"/>
    <w:p w14:paraId="73B41C4C" w14:textId="77777777" w:rsidR="00C470E3" w:rsidRPr="003F6E85" w:rsidRDefault="00C470E3" w:rsidP="00C470E3">
      <w:pPr>
        <w:ind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5158AA" w:rsidRPr="003F6E85" w14:paraId="47290C60" w14:textId="77777777" w:rsidTr="00BD51A3">
        <w:tc>
          <w:tcPr>
            <w:tcW w:w="9854" w:type="dxa"/>
            <w:tcBorders>
              <w:top w:val="single" w:sz="4" w:space="0" w:color="auto"/>
              <w:left w:val="single" w:sz="4" w:space="0" w:color="auto"/>
              <w:bottom w:val="single" w:sz="4" w:space="0" w:color="auto"/>
              <w:right w:val="single" w:sz="4" w:space="0" w:color="auto"/>
            </w:tcBorders>
          </w:tcPr>
          <w:p w14:paraId="5FAE9222" w14:textId="77777777" w:rsidR="00C470E3" w:rsidRPr="003F6E85" w:rsidRDefault="00C470E3" w:rsidP="00C470E3">
            <w:pPr>
              <w:tabs>
                <w:tab w:val="left" w:pos="851"/>
              </w:tabs>
              <w:ind w:right="140"/>
            </w:pPr>
          </w:p>
        </w:tc>
      </w:tr>
    </w:tbl>
    <w:p w14:paraId="0CCC998B" w14:textId="77777777" w:rsidR="00C470E3" w:rsidRPr="003F6E85" w:rsidRDefault="00C470E3" w:rsidP="003069AE">
      <w:pPr>
        <w:tabs>
          <w:tab w:val="left" w:pos="851"/>
        </w:tabs>
        <w:ind w:right="140" w:firstLine="0"/>
        <w:jc w:val="center"/>
        <w:rPr>
          <w:i/>
          <w:sz w:val="20"/>
        </w:rPr>
      </w:pPr>
      <w:r w:rsidRPr="003F6E85">
        <w:rPr>
          <w:i/>
        </w:rPr>
        <w:t>(projekto vykdytojo pavadinimas</w:t>
      </w:r>
      <w:r w:rsidR="004C2034" w:rsidRPr="003F6E85">
        <w:rPr>
          <w:i/>
        </w:rPr>
        <w:t>, teisinė forma</w:t>
      </w:r>
      <w:r w:rsidRPr="003F6E85">
        <w:rPr>
          <w:i/>
        </w:rPr>
        <w:t>)</w:t>
      </w:r>
    </w:p>
    <w:p w14:paraId="202B14BB" w14:textId="77777777" w:rsidR="00C470E3" w:rsidRPr="003F6E85" w:rsidRDefault="00C470E3" w:rsidP="00C470E3">
      <w:pPr>
        <w:tabs>
          <w:tab w:val="left" w:pos="851"/>
        </w:tabs>
        <w:ind w:right="14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5158AA" w:rsidRPr="003F6E85" w14:paraId="0497A169" w14:textId="77777777" w:rsidTr="00BD51A3">
        <w:tc>
          <w:tcPr>
            <w:tcW w:w="9855" w:type="dxa"/>
            <w:tcBorders>
              <w:top w:val="single" w:sz="4" w:space="0" w:color="auto"/>
              <w:left w:val="single" w:sz="4" w:space="0" w:color="auto"/>
              <w:bottom w:val="single" w:sz="4" w:space="0" w:color="auto"/>
              <w:right w:val="single" w:sz="4" w:space="0" w:color="auto"/>
            </w:tcBorders>
          </w:tcPr>
          <w:p w14:paraId="2FC71C5B" w14:textId="77777777" w:rsidR="00C470E3" w:rsidRPr="003F6E85" w:rsidRDefault="00C470E3" w:rsidP="00C470E3">
            <w:pPr>
              <w:tabs>
                <w:tab w:val="left" w:pos="851"/>
              </w:tabs>
              <w:spacing w:line="240" w:lineRule="atLeast"/>
              <w:ind w:right="140"/>
            </w:pPr>
          </w:p>
        </w:tc>
      </w:tr>
    </w:tbl>
    <w:p w14:paraId="4817DE29" w14:textId="77777777" w:rsidR="00C470E3" w:rsidRPr="003F6E85" w:rsidRDefault="00C470E3" w:rsidP="003069AE">
      <w:pPr>
        <w:tabs>
          <w:tab w:val="left" w:pos="851"/>
        </w:tabs>
        <w:spacing w:line="240" w:lineRule="atLeast"/>
        <w:ind w:right="140" w:firstLine="0"/>
        <w:jc w:val="center"/>
        <w:rPr>
          <w:i/>
          <w:sz w:val="20"/>
        </w:rPr>
      </w:pPr>
      <w:r w:rsidRPr="003F6E85">
        <w:rPr>
          <w:i/>
        </w:rPr>
        <w:t xml:space="preserve"> (projekto pavadinimas)</w:t>
      </w:r>
    </w:p>
    <w:p w14:paraId="56B29A64" w14:textId="77777777" w:rsidR="00C470E3" w:rsidRPr="003F6E85" w:rsidRDefault="00C470E3" w:rsidP="00C470E3">
      <w:pPr>
        <w:ind w:right="140"/>
        <w:jc w:val="center"/>
        <w:rPr>
          <w:b/>
          <w:bCs/>
        </w:rPr>
      </w:pPr>
    </w:p>
    <w:p w14:paraId="1CD9E3D1" w14:textId="77777777" w:rsidR="00C470E3" w:rsidRPr="003F6E85" w:rsidRDefault="00C470E3" w:rsidP="00C470E3">
      <w:pPr>
        <w:ind w:right="140"/>
        <w:jc w:val="center"/>
        <w:rPr>
          <w:b/>
          <w:bCs/>
        </w:rPr>
      </w:pPr>
      <w:r w:rsidRPr="003F6E85">
        <w:rPr>
          <w:b/>
          <w:bCs/>
        </w:rPr>
        <w:t>ANYKŠČIŲ RAJONO SAVIVALDYBĖS ADMINISTRACIJOS</w:t>
      </w:r>
    </w:p>
    <w:p w14:paraId="6E059B92" w14:textId="77777777" w:rsidR="00C470E3" w:rsidRPr="003F6E85" w:rsidRDefault="00C470E3" w:rsidP="00C470E3">
      <w:pPr>
        <w:ind w:right="140"/>
        <w:jc w:val="center"/>
        <w:rPr>
          <w:b/>
          <w:bCs/>
        </w:rPr>
      </w:pPr>
      <w:r w:rsidRPr="003F6E85">
        <w:rPr>
          <w:b/>
          <w:bCs/>
        </w:rPr>
        <w:t>SKYRIUI</w:t>
      </w:r>
      <w:r w:rsidR="00C26757" w:rsidRPr="003F6E85">
        <w:rPr>
          <w:b/>
          <w:bCs/>
        </w:rPr>
        <w:t>, ATSAKINGAM UŽ FINANSUS IR APSKAITĄ</w:t>
      </w:r>
    </w:p>
    <w:p w14:paraId="4B405769" w14:textId="77777777" w:rsidR="00C470E3" w:rsidRPr="003F6E85" w:rsidRDefault="00C470E3" w:rsidP="000931BE">
      <w:pPr>
        <w:ind w:right="140" w:firstLine="0"/>
        <w:rPr>
          <w:b/>
          <w:bCs/>
        </w:rPr>
      </w:pPr>
    </w:p>
    <w:p w14:paraId="7E6635B3" w14:textId="77777777" w:rsidR="00C470E3" w:rsidRPr="003F6E85" w:rsidRDefault="00C470E3" w:rsidP="00C470E3">
      <w:pPr>
        <w:ind w:right="140"/>
        <w:jc w:val="center"/>
        <w:rPr>
          <w:b/>
          <w:bCs/>
        </w:rPr>
      </w:pPr>
      <w:r w:rsidRPr="003F6E85">
        <w:rPr>
          <w:b/>
          <w:bCs/>
        </w:rPr>
        <w:t>PARAIŠKA LĖŠŲ POREIKIUI NR.</w:t>
      </w:r>
    </w:p>
    <w:p w14:paraId="32271D13" w14:textId="77777777" w:rsidR="00C470E3" w:rsidRPr="003F6E85" w:rsidRDefault="00C470E3" w:rsidP="00C470E3">
      <w:pPr>
        <w:ind w:right="140"/>
        <w:rPr>
          <w:b/>
          <w:bCs/>
        </w:rPr>
      </w:pPr>
    </w:p>
    <w:p w14:paraId="21931DEC" w14:textId="77777777" w:rsidR="00C470E3" w:rsidRPr="003F6E85" w:rsidRDefault="00C470E3" w:rsidP="00C470E3">
      <w:pPr>
        <w:ind w:right="140"/>
        <w:jc w:val="center"/>
      </w:pPr>
      <w:r w:rsidRPr="003F6E85">
        <w:t>20_     m. _______________ ___d.</w:t>
      </w:r>
    </w:p>
    <w:p w14:paraId="09AF259D" w14:textId="77777777" w:rsidR="00C470E3" w:rsidRPr="003F6E85" w:rsidRDefault="00C470E3" w:rsidP="000931BE">
      <w:pPr>
        <w:ind w:right="140" w:firstLine="0"/>
      </w:pPr>
    </w:p>
    <w:p w14:paraId="1F42B1F5" w14:textId="77777777" w:rsidR="00C470E3" w:rsidRPr="003F6E85" w:rsidRDefault="00C470E3" w:rsidP="003069AE">
      <w:pPr>
        <w:ind w:right="140" w:firstLine="0"/>
        <w:rPr>
          <w:b/>
        </w:rPr>
      </w:pPr>
      <w:r w:rsidRPr="003F6E85">
        <w:rPr>
          <w:b/>
        </w:rPr>
        <w:t xml:space="preserve">Prašome skirtas lėšas pervesti į šią </w:t>
      </w:r>
      <w:r w:rsidR="00B1091E" w:rsidRPr="003F6E85">
        <w:rPr>
          <w:b/>
        </w:rPr>
        <w:t>finansų įstaigos</w:t>
      </w:r>
      <w:r w:rsidRPr="003F6E85">
        <w:rPr>
          <w:b/>
        </w:rPr>
        <w:t xml:space="preserve"> sąskaitą: LT</w:t>
      </w:r>
      <w:r w:rsidR="004C2034" w:rsidRPr="003F6E85">
        <w:rPr>
          <w:b/>
        </w:rPr>
        <w:t xml:space="preserve"> </w:t>
      </w:r>
      <w:r w:rsidR="004C2034" w:rsidRPr="003F6E85">
        <w:rPr>
          <w:bCs/>
          <w:i/>
          <w:iCs/>
        </w:rPr>
        <w:t>(turi sutapti su sąskaita nurodyta sutartyje)</w:t>
      </w:r>
    </w:p>
    <w:p w14:paraId="5CB1C723" w14:textId="77777777" w:rsidR="00C470E3" w:rsidRPr="003F6E85" w:rsidRDefault="00C470E3" w:rsidP="00C470E3">
      <w:pPr>
        <w:ind w:right="140"/>
        <w:rPr>
          <w:b/>
          <w:bCs/>
        </w:rPr>
      </w:pPr>
    </w:p>
    <w:p w14:paraId="2B318054" w14:textId="77777777" w:rsidR="00C470E3" w:rsidRPr="003F6E85" w:rsidRDefault="00C470E3" w:rsidP="00C470E3">
      <w:pPr>
        <w:ind w:right="140"/>
      </w:pPr>
    </w:p>
    <w:tbl>
      <w:tblPr>
        <w:tblW w:w="97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326"/>
        <w:gridCol w:w="1443"/>
        <w:gridCol w:w="1623"/>
        <w:gridCol w:w="1623"/>
      </w:tblGrid>
      <w:tr w:rsidR="005158AA" w:rsidRPr="003F6E85" w14:paraId="73354998" w14:textId="77777777" w:rsidTr="00BD51A3">
        <w:trPr>
          <w:trHeight w:val="502"/>
        </w:trPr>
        <w:tc>
          <w:tcPr>
            <w:tcW w:w="721" w:type="dxa"/>
            <w:tcBorders>
              <w:top w:val="single" w:sz="4" w:space="0" w:color="auto"/>
              <w:left w:val="single" w:sz="4" w:space="0" w:color="auto"/>
              <w:bottom w:val="single" w:sz="4" w:space="0" w:color="auto"/>
              <w:right w:val="single" w:sz="4" w:space="0" w:color="auto"/>
            </w:tcBorders>
            <w:hideMark/>
          </w:tcPr>
          <w:p w14:paraId="2514DE99" w14:textId="77777777" w:rsidR="00C470E3" w:rsidRPr="003F6E85" w:rsidRDefault="00C470E3" w:rsidP="003069AE">
            <w:pPr>
              <w:ind w:left="-866" w:right="140"/>
              <w:rPr>
                <w:b/>
                <w:bCs/>
              </w:rPr>
            </w:pPr>
            <w:r w:rsidRPr="003F6E85">
              <w:rPr>
                <w:b/>
                <w:bCs/>
              </w:rPr>
              <w:t>Eil.</w:t>
            </w:r>
          </w:p>
          <w:p w14:paraId="2CAC6362" w14:textId="77777777" w:rsidR="00C470E3" w:rsidRPr="003F6E85" w:rsidRDefault="00C470E3" w:rsidP="003069AE">
            <w:pPr>
              <w:ind w:left="-866" w:right="140"/>
              <w:rPr>
                <w:b/>
                <w:bCs/>
              </w:rPr>
            </w:pPr>
            <w:r w:rsidRPr="003F6E85">
              <w:rPr>
                <w:b/>
                <w:bCs/>
              </w:rPr>
              <w:t>Nr.</w:t>
            </w:r>
          </w:p>
        </w:tc>
        <w:tc>
          <w:tcPr>
            <w:tcW w:w="4328" w:type="dxa"/>
            <w:tcBorders>
              <w:top w:val="single" w:sz="4" w:space="0" w:color="auto"/>
              <w:left w:val="single" w:sz="4" w:space="0" w:color="auto"/>
              <w:bottom w:val="single" w:sz="4" w:space="0" w:color="auto"/>
              <w:right w:val="single" w:sz="4" w:space="0" w:color="auto"/>
            </w:tcBorders>
            <w:hideMark/>
          </w:tcPr>
          <w:p w14:paraId="6C6D6B3C" w14:textId="77777777" w:rsidR="00C470E3" w:rsidRPr="003F6E85" w:rsidRDefault="00C470E3" w:rsidP="003069AE">
            <w:pPr>
              <w:ind w:left="-866" w:right="140"/>
              <w:rPr>
                <w:b/>
                <w:bCs/>
              </w:rPr>
            </w:pPr>
            <w:r w:rsidRPr="003F6E85">
              <w:rPr>
                <w:b/>
                <w:bCs/>
              </w:rPr>
              <w:t>Programos pavadinimas,</w:t>
            </w:r>
          </w:p>
          <w:p w14:paraId="3CB7C553" w14:textId="77777777" w:rsidR="00C470E3" w:rsidRPr="003F6E85" w:rsidRDefault="00C470E3" w:rsidP="003069AE">
            <w:pPr>
              <w:ind w:left="-868" w:right="140"/>
              <w:rPr>
                <w:b/>
                <w:bCs/>
              </w:rPr>
            </w:pPr>
            <w:r w:rsidRPr="003F6E85">
              <w:rPr>
                <w:b/>
                <w:bCs/>
              </w:rPr>
              <w:t>kodas, funkcijos kodas</w:t>
            </w:r>
          </w:p>
        </w:tc>
        <w:tc>
          <w:tcPr>
            <w:tcW w:w="1443" w:type="dxa"/>
            <w:tcBorders>
              <w:top w:val="single" w:sz="4" w:space="0" w:color="auto"/>
              <w:left w:val="single" w:sz="4" w:space="0" w:color="auto"/>
              <w:bottom w:val="single" w:sz="4" w:space="0" w:color="auto"/>
              <w:right w:val="single" w:sz="4" w:space="0" w:color="auto"/>
            </w:tcBorders>
            <w:hideMark/>
          </w:tcPr>
          <w:p w14:paraId="7119C39C" w14:textId="77777777" w:rsidR="00C470E3" w:rsidRPr="003F6E85" w:rsidRDefault="00C470E3" w:rsidP="003069AE">
            <w:pPr>
              <w:ind w:left="-866" w:right="140"/>
              <w:rPr>
                <w:b/>
                <w:bCs/>
              </w:rPr>
            </w:pPr>
            <w:r w:rsidRPr="003F6E85">
              <w:rPr>
                <w:b/>
                <w:bCs/>
              </w:rPr>
              <w:t xml:space="preserve">Numatyta </w:t>
            </w:r>
          </w:p>
          <w:p w14:paraId="04723C4D" w14:textId="77777777" w:rsidR="00C470E3" w:rsidRPr="003F6E85" w:rsidRDefault="00C470E3" w:rsidP="003069AE">
            <w:pPr>
              <w:ind w:left="-866" w:right="140"/>
              <w:rPr>
                <w:b/>
                <w:bCs/>
              </w:rPr>
            </w:pPr>
            <w:r w:rsidRPr="003F6E85">
              <w:rPr>
                <w:b/>
                <w:bCs/>
              </w:rPr>
              <w:t>sąmatoje</w:t>
            </w:r>
          </w:p>
        </w:tc>
        <w:tc>
          <w:tcPr>
            <w:tcW w:w="1623" w:type="dxa"/>
            <w:tcBorders>
              <w:top w:val="single" w:sz="4" w:space="0" w:color="auto"/>
              <w:left w:val="single" w:sz="4" w:space="0" w:color="auto"/>
              <w:bottom w:val="single" w:sz="4" w:space="0" w:color="auto"/>
              <w:right w:val="single" w:sz="4" w:space="0" w:color="auto"/>
            </w:tcBorders>
            <w:hideMark/>
          </w:tcPr>
          <w:p w14:paraId="2D7FF691" w14:textId="77777777" w:rsidR="00C470E3" w:rsidRPr="003F6E85" w:rsidRDefault="00C470E3" w:rsidP="003069AE">
            <w:pPr>
              <w:ind w:left="-866" w:right="140"/>
              <w:rPr>
                <w:b/>
                <w:bCs/>
              </w:rPr>
            </w:pPr>
            <w:r w:rsidRPr="003F6E85">
              <w:rPr>
                <w:b/>
                <w:bCs/>
              </w:rPr>
              <w:t xml:space="preserve">Gauti </w:t>
            </w:r>
          </w:p>
          <w:p w14:paraId="2122F30B" w14:textId="77777777" w:rsidR="00C470E3" w:rsidRPr="003F6E85" w:rsidRDefault="00C470E3" w:rsidP="003069AE">
            <w:pPr>
              <w:ind w:left="35" w:right="140" w:hanging="91"/>
              <w:rPr>
                <w:b/>
                <w:bCs/>
              </w:rPr>
            </w:pPr>
            <w:r w:rsidRPr="003F6E85">
              <w:rPr>
                <w:b/>
                <w:bCs/>
              </w:rPr>
              <w:t>asignavimai</w:t>
            </w:r>
          </w:p>
        </w:tc>
        <w:tc>
          <w:tcPr>
            <w:tcW w:w="1623" w:type="dxa"/>
            <w:tcBorders>
              <w:top w:val="single" w:sz="4" w:space="0" w:color="auto"/>
              <w:left w:val="single" w:sz="4" w:space="0" w:color="auto"/>
              <w:bottom w:val="single" w:sz="4" w:space="0" w:color="auto"/>
              <w:right w:val="single" w:sz="4" w:space="0" w:color="auto"/>
            </w:tcBorders>
          </w:tcPr>
          <w:p w14:paraId="54D2A2B8" w14:textId="77777777" w:rsidR="00C470E3" w:rsidRPr="003F6E85" w:rsidRDefault="00C470E3" w:rsidP="003069AE">
            <w:pPr>
              <w:ind w:left="101" w:right="140" w:firstLine="0"/>
              <w:rPr>
                <w:b/>
                <w:bCs/>
              </w:rPr>
            </w:pPr>
            <w:r w:rsidRPr="003F6E85">
              <w:rPr>
                <w:b/>
                <w:bCs/>
              </w:rPr>
              <w:t>Prašomų lėšų suma</w:t>
            </w:r>
          </w:p>
          <w:p w14:paraId="2FB94FC0" w14:textId="77777777" w:rsidR="00C470E3" w:rsidRPr="003F6E85" w:rsidRDefault="00C470E3" w:rsidP="003069AE">
            <w:pPr>
              <w:ind w:left="-866" w:right="140"/>
              <w:rPr>
                <w:b/>
                <w:bCs/>
              </w:rPr>
            </w:pPr>
          </w:p>
        </w:tc>
      </w:tr>
      <w:tr w:rsidR="005158AA" w:rsidRPr="003F6E85" w14:paraId="571D6532" w14:textId="77777777" w:rsidTr="00BD51A3">
        <w:trPr>
          <w:trHeight w:val="662"/>
        </w:trPr>
        <w:tc>
          <w:tcPr>
            <w:tcW w:w="721" w:type="dxa"/>
            <w:tcBorders>
              <w:top w:val="single" w:sz="4" w:space="0" w:color="auto"/>
              <w:left w:val="single" w:sz="4" w:space="0" w:color="auto"/>
              <w:bottom w:val="single" w:sz="4" w:space="0" w:color="auto"/>
              <w:right w:val="single" w:sz="4" w:space="0" w:color="auto"/>
            </w:tcBorders>
            <w:hideMark/>
          </w:tcPr>
          <w:p w14:paraId="5E554C0B" w14:textId="77777777" w:rsidR="00C470E3" w:rsidRPr="003F6E85" w:rsidRDefault="00C470E3" w:rsidP="003069AE">
            <w:pPr>
              <w:ind w:left="-866" w:right="140"/>
            </w:pPr>
            <w:r w:rsidRPr="003F6E85">
              <w:t>1.</w:t>
            </w:r>
          </w:p>
        </w:tc>
        <w:tc>
          <w:tcPr>
            <w:tcW w:w="4328" w:type="dxa"/>
            <w:tcBorders>
              <w:top w:val="single" w:sz="4" w:space="0" w:color="auto"/>
              <w:left w:val="single" w:sz="4" w:space="0" w:color="auto"/>
              <w:bottom w:val="single" w:sz="4" w:space="0" w:color="auto"/>
              <w:right w:val="single" w:sz="4" w:space="0" w:color="auto"/>
            </w:tcBorders>
            <w:hideMark/>
          </w:tcPr>
          <w:p w14:paraId="09533DB5" w14:textId="021D5A5C" w:rsidR="00C470E3" w:rsidRPr="003F6E85" w:rsidRDefault="00C470E3" w:rsidP="001D5CC6">
            <w:pPr>
              <w:spacing w:line="240" w:lineRule="auto"/>
              <w:ind w:right="140" w:firstLine="0"/>
              <w:jc w:val="left"/>
              <w:rPr>
                <w:b/>
              </w:rPr>
            </w:pPr>
            <w:r w:rsidRPr="003F6E85">
              <w:t xml:space="preserve">1 programos „Darnios kurortinės plėtros programa“ </w:t>
            </w:r>
            <w:r w:rsidR="007250C2" w:rsidRPr="003F6E85">
              <w:rPr>
                <w:bCs/>
              </w:rPr>
              <w:t>priemonė</w:t>
            </w:r>
            <w:r w:rsidR="00491FF3">
              <w:rPr>
                <w:bCs/>
              </w:rPr>
              <w:t xml:space="preserve"> Nr. </w:t>
            </w:r>
            <w:r w:rsidR="00491FF3" w:rsidRPr="00491FF3">
              <w:rPr>
                <w:bCs/>
              </w:rPr>
              <w:t>1.2.1.03</w:t>
            </w:r>
            <w:r w:rsidR="007250C2" w:rsidRPr="003F6E85">
              <w:rPr>
                <w:bCs/>
              </w:rPr>
              <w:t xml:space="preserve"> „</w:t>
            </w:r>
            <w:r w:rsidR="00515597" w:rsidRPr="003F6E85">
              <w:rPr>
                <w:bCs/>
              </w:rPr>
              <w:t>Viešųjų paslaugų kūrybinių industrijų plėtotei organizavimas ir vykdymas</w:t>
            </w:r>
            <w:r w:rsidR="007250C2" w:rsidRPr="003F6E85">
              <w:rPr>
                <w:bCs/>
              </w:rPr>
              <w:t xml:space="preserve">“ </w:t>
            </w:r>
          </w:p>
        </w:tc>
        <w:tc>
          <w:tcPr>
            <w:tcW w:w="1443" w:type="dxa"/>
            <w:tcBorders>
              <w:top w:val="single" w:sz="4" w:space="0" w:color="auto"/>
              <w:left w:val="single" w:sz="4" w:space="0" w:color="auto"/>
              <w:bottom w:val="single" w:sz="4" w:space="0" w:color="auto"/>
              <w:right w:val="single" w:sz="4" w:space="0" w:color="auto"/>
            </w:tcBorders>
          </w:tcPr>
          <w:p w14:paraId="5972F7F5" w14:textId="77777777" w:rsidR="00C470E3" w:rsidRPr="003F6E85" w:rsidRDefault="00C470E3" w:rsidP="003069AE">
            <w:pPr>
              <w:ind w:left="-866" w:right="140"/>
              <w:rPr>
                <w:b/>
              </w:rPr>
            </w:pPr>
          </w:p>
        </w:tc>
        <w:tc>
          <w:tcPr>
            <w:tcW w:w="1623" w:type="dxa"/>
            <w:tcBorders>
              <w:top w:val="single" w:sz="4" w:space="0" w:color="auto"/>
              <w:left w:val="single" w:sz="4" w:space="0" w:color="auto"/>
              <w:bottom w:val="single" w:sz="4" w:space="0" w:color="auto"/>
              <w:right w:val="single" w:sz="4" w:space="0" w:color="auto"/>
            </w:tcBorders>
          </w:tcPr>
          <w:p w14:paraId="2A9F5C7B" w14:textId="77777777" w:rsidR="00C470E3" w:rsidRPr="003F6E85" w:rsidRDefault="00C470E3" w:rsidP="003069AE">
            <w:pPr>
              <w:ind w:left="-866" w:right="140"/>
              <w:rPr>
                <w:b/>
              </w:rPr>
            </w:pPr>
          </w:p>
        </w:tc>
        <w:tc>
          <w:tcPr>
            <w:tcW w:w="1623" w:type="dxa"/>
            <w:tcBorders>
              <w:top w:val="single" w:sz="4" w:space="0" w:color="auto"/>
              <w:left w:val="single" w:sz="4" w:space="0" w:color="auto"/>
              <w:bottom w:val="single" w:sz="4" w:space="0" w:color="auto"/>
              <w:right w:val="single" w:sz="4" w:space="0" w:color="auto"/>
            </w:tcBorders>
          </w:tcPr>
          <w:p w14:paraId="3EAB926E" w14:textId="77777777" w:rsidR="00C470E3" w:rsidRPr="003F6E85" w:rsidRDefault="00C470E3" w:rsidP="003069AE">
            <w:pPr>
              <w:ind w:left="-866" w:right="140"/>
              <w:rPr>
                <w:b/>
              </w:rPr>
            </w:pPr>
          </w:p>
        </w:tc>
      </w:tr>
      <w:tr w:rsidR="005158AA" w:rsidRPr="003F6E85" w14:paraId="4AE1DE42" w14:textId="77777777" w:rsidTr="00BD51A3">
        <w:trPr>
          <w:trHeight w:val="368"/>
        </w:trPr>
        <w:tc>
          <w:tcPr>
            <w:tcW w:w="721" w:type="dxa"/>
            <w:tcBorders>
              <w:top w:val="single" w:sz="4" w:space="0" w:color="auto"/>
              <w:left w:val="single" w:sz="4" w:space="0" w:color="auto"/>
              <w:bottom w:val="single" w:sz="4" w:space="0" w:color="auto"/>
              <w:right w:val="single" w:sz="4" w:space="0" w:color="auto"/>
            </w:tcBorders>
            <w:hideMark/>
          </w:tcPr>
          <w:p w14:paraId="1DC003D6" w14:textId="77777777" w:rsidR="00C470E3" w:rsidRPr="003F6E85" w:rsidRDefault="00C470E3" w:rsidP="003069AE">
            <w:pPr>
              <w:ind w:left="-866" w:right="140"/>
            </w:pPr>
            <w:r w:rsidRPr="003F6E85">
              <w:t>2.</w:t>
            </w:r>
          </w:p>
        </w:tc>
        <w:tc>
          <w:tcPr>
            <w:tcW w:w="4328" w:type="dxa"/>
            <w:tcBorders>
              <w:top w:val="single" w:sz="4" w:space="0" w:color="auto"/>
              <w:left w:val="single" w:sz="4" w:space="0" w:color="auto"/>
              <w:bottom w:val="single" w:sz="4" w:space="0" w:color="auto"/>
              <w:right w:val="single" w:sz="4" w:space="0" w:color="auto"/>
            </w:tcBorders>
            <w:hideMark/>
          </w:tcPr>
          <w:p w14:paraId="6A5FE5F5" w14:textId="77777777" w:rsidR="00C470E3" w:rsidRPr="003F6E85" w:rsidRDefault="00C470E3" w:rsidP="003069AE">
            <w:pPr>
              <w:ind w:left="-866" w:right="140"/>
              <w:rPr>
                <w:b/>
              </w:rPr>
            </w:pPr>
            <w:r w:rsidRPr="003F6E85">
              <w:t xml:space="preserve"> </w:t>
            </w:r>
          </w:p>
        </w:tc>
        <w:tc>
          <w:tcPr>
            <w:tcW w:w="1443" w:type="dxa"/>
            <w:tcBorders>
              <w:top w:val="single" w:sz="4" w:space="0" w:color="auto"/>
              <w:left w:val="single" w:sz="4" w:space="0" w:color="auto"/>
              <w:bottom w:val="single" w:sz="4" w:space="0" w:color="auto"/>
              <w:right w:val="single" w:sz="4" w:space="0" w:color="auto"/>
            </w:tcBorders>
          </w:tcPr>
          <w:p w14:paraId="7C05D133" w14:textId="77777777" w:rsidR="00C470E3" w:rsidRPr="003F6E85" w:rsidRDefault="00C470E3" w:rsidP="003069AE">
            <w:pPr>
              <w:ind w:left="-866" w:right="140"/>
              <w:rPr>
                <w:b/>
              </w:rPr>
            </w:pPr>
          </w:p>
        </w:tc>
        <w:tc>
          <w:tcPr>
            <w:tcW w:w="1623" w:type="dxa"/>
            <w:tcBorders>
              <w:top w:val="single" w:sz="4" w:space="0" w:color="auto"/>
              <w:left w:val="single" w:sz="4" w:space="0" w:color="auto"/>
              <w:bottom w:val="single" w:sz="4" w:space="0" w:color="auto"/>
              <w:right w:val="single" w:sz="4" w:space="0" w:color="auto"/>
            </w:tcBorders>
          </w:tcPr>
          <w:p w14:paraId="063792A2" w14:textId="77777777" w:rsidR="00C470E3" w:rsidRPr="003F6E85" w:rsidRDefault="00C470E3" w:rsidP="003069AE">
            <w:pPr>
              <w:ind w:left="-866" w:right="140"/>
              <w:rPr>
                <w:b/>
              </w:rPr>
            </w:pPr>
          </w:p>
        </w:tc>
        <w:tc>
          <w:tcPr>
            <w:tcW w:w="1623" w:type="dxa"/>
            <w:tcBorders>
              <w:top w:val="single" w:sz="4" w:space="0" w:color="auto"/>
              <w:left w:val="single" w:sz="4" w:space="0" w:color="auto"/>
              <w:bottom w:val="single" w:sz="4" w:space="0" w:color="auto"/>
              <w:right w:val="single" w:sz="4" w:space="0" w:color="auto"/>
            </w:tcBorders>
          </w:tcPr>
          <w:p w14:paraId="1D010322" w14:textId="77777777" w:rsidR="00C470E3" w:rsidRPr="003F6E85" w:rsidRDefault="00C470E3" w:rsidP="003069AE">
            <w:pPr>
              <w:ind w:left="-866" w:right="140"/>
              <w:rPr>
                <w:b/>
              </w:rPr>
            </w:pPr>
          </w:p>
        </w:tc>
      </w:tr>
      <w:tr w:rsidR="005158AA" w:rsidRPr="003F6E85" w14:paraId="66A70F6A" w14:textId="77777777" w:rsidTr="00BD51A3">
        <w:trPr>
          <w:trHeight w:val="368"/>
        </w:trPr>
        <w:tc>
          <w:tcPr>
            <w:tcW w:w="721" w:type="dxa"/>
            <w:tcBorders>
              <w:top w:val="single" w:sz="4" w:space="0" w:color="auto"/>
              <w:left w:val="single" w:sz="4" w:space="0" w:color="auto"/>
              <w:bottom w:val="single" w:sz="4" w:space="0" w:color="auto"/>
              <w:right w:val="single" w:sz="4" w:space="0" w:color="auto"/>
            </w:tcBorders>
          </w:tcPr>
          <w:p w14:paraId="56185893" w14:textId="77777777" w:rsidR="00C470E3" w:rsidRPr="003F6E85" w:rsidRDefault="00C470E3" w:rsidP="003069AE">
            <w:pPr>
              <w:ind w:left="-866" w:right="140"/>
              <w:rPr>
                <w:b/>
              </w:rPr>
            </w:pPr>
          </w:p>
        </w:tc>
        <w:tc>
          <w:tcPr>
            <w:tcW w:w="4328" w:type="dxa"/>
            <w:tcBorders>
              <w:top w:val="single" w:sz="4" w:space="0" w:color="auto"/>
              <w:left w:val="single" w:sz="4" w:space="0" w:color="auto"/>
              <w:bottom w:val="single" w:sz="4" w:space="0" w:color="auto"/>
              <w:right w:val="single" w:sz="4" w:space="0" w:color="auto"/>
            </w:tcBorders>
            <w:hideMark/>
          </w:tcPr>
          <w:p w14:paraId="7F0AEDFE" w14:textId="77777777" w:rsidR="00C470E3" w:rsidRPr="003F6E85" w:rsidRDefault="00C470E3" w:rsidP="003069AE">
            <w:pPr>
              <w:ind w:left="-17" w:right="140" w:firstLine="2835"/>
              <w:jc w:val="center"/>
            </w:pPr>
            <w:r w:rsidRPr="003F6E85">
              <w:rPr>
                <w:b/>
              </w:rPr>
              <w:t>Iš viso:</w:t>
            </w:r>
          </w:p>
        </w:tc>
        <w:tc>
          <w:tcPr>
            <w:tcW w:w="1443" w:type="dxa"/>
            <w:tcBorders>
              <w:top w:val="single" w:sz="4" w:space="0" w:color="auto"/>
              <w:left w:val="single" w:sz="4" w:space="0" w:color="auto"/>
              <w:bottom w:val="single" w:sz="4" w:space="0" w:color="auto"/>
              <w:right w:val="single" w:sz="4" w:space="0" w:color="auto"/>
            </w:tcBorders>
          </w:tcPr>
          <w:p w14:paraId="61592D5F" w14:textId="77777777" w:rsidR="00C470E3" w:rsidRPr="003F6E85" w:rsidRDefault="00C470E3" w:rsidP="003069AE">
            <w:pPr>
              <w:ind w:left="-866" w:right="140"/>
              <w:rPr>
                <w:b/>
              </w:rPr>
            </w:pPr>
          </w:p>
        </w:tc>
        <w:tc>
          <w:tcPr>
            <w:tcW w:w="1623" w:type="dxa"/>
            <w:tcBorders>
              <w:top w:val="single" w:sz="4" w:space="0" w:color="auto"/>
              <w:left w:val="single" w:sz="4" w:space="0" w:color="auto"/>
              <w:bottom w:val="single" w:sz="4" w:space="0" w:color="auto"/>
              <w:right w:val="single" w:sz="4" w:space="0" w:color="auto"/>
            </w:tcBorders>
          </w:tcPr>
          <w:p w14:paraId="352E7858" w14:textId="77777777" w:rsidR="00C470E3" w:rsidRPr="003F6E85" w:rsidRDefault="00C470E3" w:rsidP="003069AE">
            <w:pPr>
              <w:ind w:left="-866" w:right="140"/>
              <w:rPr>
                <w:b/>
              </w:rPr>
            </w:pPr>
          </w:p>
        </w:tc>
        <w:tc>
          <w:tcPr>
            <w:tcW w:w="1623" w:type="dxa"/>
            <w:tcBorders>
              <w:top w:val="single" w:sz="4" w:space="0" w:color="auto"/>
              <w:left w:val="single" w:sz="4" w:space="0" w:color="auto"/>
              <w:bottom w:val="single" w:sz="4" w:space="0" w:color="auto"/>
              <w:right w:val="single" w:sz="4" w:space="0" w:color="auto"/>
            </w:tcBorders>
          </w:tcPr>
          <w:p w14:paraId="52CB91D9" w14:textId="77777777" w:rsidR="00C470E3" w:rsidRPr="003F6E85" w:rsidRDefault="00C470E3" w:rsidP="003069AE">
            <w:pPr>
              <w:ind w:left="-866" w:right="140"/>
              <w:rPr>
                <w:b/>
              </w:rPr>
            </w:pPr>
          </w:p>
        </w:tc>
      </w:tr>
    </w:tbl>
    <w:p w14:paraId="5B511A91" w14:textId="77777777" w:rsidR="00C470E3" w:rsidRPr="003F6E85" w:rsidRDefault="00C470E3" w:rsidP="000931BE">
      <w:pPr>
        <w:ind w:right="140" w:firstLine="0"/>
      </w:pPr>
    </w:p>
    <w:p w14:paraId="5175248F" w14:textId="77777777" w:rsidR="00C470E3" w:rsidRPr="003F6E85" w:rsidRDefault="00C470E3" w:rsidP="00C470E3">
      <w:pPr>
        <w:ind w:right="140"/>
      </w:pPr>
    </w:p>
    <w:p w14:paraId="160873C5" w14:textId="77777777" w:rsidR="00C470E3" w:rsidRPr="003F6E85" w:rsidRDefault="00C470E3" w:rsidP="003069AE">
      <w:pPr>
        <w:ind w:right="140" w:firstLine="0"/>
      </w:pPr>
      <w:r w:rsidRPr="003F6E85">
        <w:t>Projekto vykdytojo vadovas                   _________________</w:t>
      </w:r>
      <w:r w:rsidRPr="003F6E85">
        <w:tab/>
        <w:t>________________</w:t>
      </w:r>
    </w:p>
    <w:p w14:paraId="5D4DFCAB" w14:textId="77777777" w:rsidR="00C470E3" w:rsidRPr="003F6E85" w:rsidRDefault="00C470E3" w:rsidP="00C470E3">
      <w:pPr>
        <w:ind w:right="140"/>
        <w:rPr>
          <w:i/>
        </w:rPr>
      </w:pPr>
      <w:r w:rsidRPr="003F6E85">
        <w:tab/>
      </w:r>
      <w:r w:rsidRPr="003F6E85">
        <w:tab/>
        <w:t xml:space="preserve">                              </w:t>
      </w:r>
      <w:r w:rsidRPr="003F6E85">
        <w:rPr>
          <w:i/>
        </w:rPr>
        <w:t>(parašas)</w:t>
      </w:r>
      <w:r w:rsidRPr="003F6E85">
        <w:rPr>
          <w:i/>
        </w:rPr>
        <w:tab/>
        <w:t xml:space="preserve">  (vardas, pavardė)</w:t>
      </w:r>
    </w:p>
    <w:p w14:paraId="13E31D7E" w14:textId="77777777" w:rsidR="00C470E3" w:rsidRPr="003F6E85" w:rsidRDefault="00C470E3" w:rsidP="00C470E3">
      <w:pPr>
        <w:ind w:right="140"/>
        <w:jc w:val="right"/>
      </w:pPr>
    </w:p>
    <w:p w14:paraId="0AEF176F" w14:textId="77777777" w:rsidR="00C470E3" w:rsidRPr="003F6E85" w:rsidRDefault="00C470E3" w:rsidP="00C470E3">
      <w:pPr>
        <w:ind w:right="140"/>
        <w:jc w:val="right"/>
      </w:pPr>
    </w:p>
    <w:p w14:paraId="1162BAB2" w14:textId="77777777" w:rsidR="000139AF" w:rsidRPr="003F6E85" w:rsidRDefault="000139AF">
      <w:r w:rsidRPr="003F6E85">
        <w:br w:type="page"/>
      </w:r>
    </w:p>
    <w:p w14:paraId="13A0E914" w14:textId="77777777" w:rsidR="00C470E3" w:rsidRPr="003F6E85" w:rsidRDefault="00C470E3" w:rsidP="000931BE">
      <w:pPr>
        <w:spacing w:line="240" w:lineRule="auto"/>
        <w:ind w:left="6120" w:right="140" w:hanging="24"/>
        <w:jc w:val="right"/>
      </w:pPr>
      <w:r w:rsidRPr="003F6E85">
        <w:lastRenderedPageBreak/>
        <w:t>Biudžeto lėšų naudojimo sutarties 3 priedas</w:t>
      </w:r>
    </w:p>
    <w:p w14:paraId="1F1A5067" w14:textId="77777777" w:rsidR="00C470E3" w:rsidRPr="003F6E85" w:rsidRDefault="00C470E3" w:rsidP="00C470E3">
      <w:pPr>
        <w:ind w:left="6120" w:right="14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158AA" w:rsidRPr="003F6E85" w14:paraId="2A182DC5" w14:textId="77777777" w:rsidTr="00BD51A3">
        <w:tc>
          <w:tcPr>
            <w:tcW w:w="9242" w:type="dxa"/>
            <w:tcBorders>
              <w:top w:val="single" w:sz="4" w:space="0" w:color="auto"/>
              <w:left w:val="single" w:sz="4" w:space="0" w:color="auto"/>
              <w:bottom w:val="single" w:sz="4" w:space="0" w:color="auto"/>
              <w:right w:val="single" w:sz="4" w:space="0" w:color="auto"/>
            </w:tcBorders>
          </w:tcPr>
          <w:p w14:paraId="4F8B325E" w14:textId="77777777" w:rsidR="00C470E3" w:rsidRPr="003F6E85" w:rsidRDefault="00C470E3" w:rsidP="00C470E3">
            <w:pPr>
              <w:tabs>
                <w:tab w:val="left" w:pos="851"/>
              </w:tabs>
              <w:ind w:right="140"/>
            </w:pPr>
          </w:p>
        </w:tc>
      </w:tr>
    </w:tbl>
    <w:p w14:paraId="7CA0AE70" w14:textId="77777777" w:rsidR="00C470E3" w:rsidRPr="003F6E85" w:rsidRDefault="00C470E3" w:rsidP="003069AE">
      <w:pPr>
        <w:tabs>
          <w:tab w:val="left" w:pos="851"/>
        </w:tabs>
        <w:ind w:right="140" w:firstLine="0"/>
        <w:jc w:val="center"/>
        <w:rPr>
          <w:i/>
          <w:sz w:val="20"/>
        </w:rPr>
      </w:pPr>
      <w:r w:rsidRPr="003F6E85">
        <w:rPr>
          <w:i/>
        </w:rPr>
        <w:t>(projekto vykdytojo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5158AA" w:rsidRPr="003F6E85" w14:paraId="2B2D1B26" w14:textId="77777777" w:rsidTr="00BD51A3">
        <w:tc>
          <w:tcPr>
            <w:tcW w:w="9242" w:type="dxa"/>
            <w:tcBorders>
              <w:top w:val="single" w:sz="4" w:space="0" w:color="auto"/>
              <w:left w:val="single" w:sz="4" w:space="0" w:color="auto"/>
              <w:bottom w:val="single" w:sz="4" w:space="0" w:color="auto"/>
              <w:right w:val="single" w:sz="4" w:space="0" w:color="auto"/>
            </w:tcBorders>
          </w:tcPr>
          <w:p w14:paraId="3B50F0A7" w14:textId="77777777" w:rsidR="00C470E3" w:rsidRPr="003F6E85" w:rsidRDefault="00C470E3" w:rsidP="003069AE">
            <w:pPr>
              <w:tabs>
                <w:tab w:val="left" w:pos="851"/>
              </w:tabs>
              <w:spacing w:line="240" w:lineRule="atLeast"/>
              <w:ind w:right="140" w:firstLine="0"/>
            </w:pPr>
          </w:p>
        </w:tc>
      </w:tr>
    </w:tbl>
    <w:p w14:paraId="7C774A88" w14:textId="77777777" w:rsidR="00C470E3" w:rsidRPr="003F6E85" w:rsidRDefault="00C470E3" w:rsidP="003069AE">
      <w:pPr>
        <w:tabs>
          <w:tab w:val="left" w:pos="851"/>
        </w:tabs>
        <w:spacing w:line="240" w:lineRule="atLeast"/>
        <w:ind w:right="140" w:firstLine="0"/>
        <w:jc w:val="center"/>
        <w:rPr>
          <w:i/>
          <w:sz w:val="20"/>
        </w:rPr>
      </w:pPr>
      <w:r w:rsidRPr="003F6E85">
        <w:rPr>
          <w:i/>
        </w:rPr>
        <w:t xml:space="preserve"> (projekto pavadinimas)</w:t>
      </w:r>
    </w:p>
    <w:p w14:paraId="0773396C" w14:textId="77777777" w:rsidR="00C470E3" w:rsidRPr="003F6E85" w:rsidRDefault="00C470E3" w:rsidP="00C470E3">
      <w:pPr>
        <w:tabs>
          <w:tab w:val="left" w:pos="851"/>
        </w:tabs>
        <w:spacing w:line="240" w:lineRule="atLeast"/>
        <w:ind w:right="140" w:hanging="142"/>
        <w:jc w:val="center"/>
        <w:rPr>
          <w:i/>
        </w:rPr>
      </w:pPr>
    </w:p>
    <w:p w14:paraId="6A6E9B01" w14:textId="77777777" w:rsidR="00C470E3" w:rsidRPr="003F6E85" w:rsidRDefault="00C470E3" w:rsidP="00C470E3">
      <w:pPr>
        <w:tabs>
          <w:tab w:val="left" w:pos="851"/>
        </w:tabs>
        <w:spacing w:line="240" w:lineRule="atLeast"/>
        <w:ind w:right="140" w:hanging="142"/>
        <w:jc w:val="center"/>
        <w:rPr>
          <w:b/>
        </w:rPr>
      </w:pPr>
      <w:r w:rsidRPr="003F6E85">
        <w:rPr>
          <w:b/>
        </w:rPr>
        <w:t>Projekto finansavimo ____________ sutartis Nr. _____</w:t>
      </w:r>
    </w:p>
    <w:p w14:paraId="303D6D1A" w14:textId="77777777" w:rsidR="00C470E3" w:rsidRPr="003F6E85" w:rsidRDefault="00C470E3" w:rsidP="00C470E3">
      <w:pPr>
        <w:tabs>
          <w:tab w:val="left" w:pos="851"/>
        </w:tabs>
        <w:spacing w:line="240" w:lineRule="atLeast"/>
        <w:ind w:right="140" w:hanging="142"/>
        <w:jc w:val="center"/>
        <w:rPr>
          <w:i/>
        </w:rPr>
      </w:pPr>
      <w:r w:rsidRPr="003F6E85">
        <w:rPr>
          <w:i/>
        </w:rPr>
        <w:t xml:space="preserve">                                             (data)                               (numeris)</w:t>
      </w:r>
    </w:p>
    <w:p w14:paraId="3F8F3BF6" w14:textId="77777777" w:rsidR="00C470E3" w:rsidRPr="003F6E85" w:rsidRDefault="00C470E3" w:rsidP="00C470E3">
      <w:pPr>
        <w:ind w:right="140"/>
        <w:rPr>
          <w:b/>
          <w:bCs/>
        </w:rPr>
      </w:pPr>
    </w:p>
    <w:p w14:paraId="74FC2B13" w14:textId="77777777" w:rsidR="00C470E3" w:rsidRPr="003F6E85" w:rsidRDefault="00C470E3" w:rsidP="00C470E3">
      <w:pPr>
        <w:ind w:right="140"/>
        <w:jc w:val="center"/>
        <w:rPr>
          <w:b/>
          <w:bCs/>
        </w:rPr>
      </w:pPr>
      <w:r w:rsidRPr="003F6E85">
        <w:rPr>
          <w:b/>
          <w:bCs/>
        </w:rPr>
        <w:t>ANYKŠČIŲ RAJONO SAVIVALDYBĖS ADMINISTRACIJOS</w:t>
      </w:r>
    </w:p>
    <w:p w14:paraId="090D6886" w14:textId="77777777" w:rsidR="00C470E3" w:rsidRPr="003F6E85" w:rsidRDefault="00C470E3" w:rsidP="00C470E3">
      <w:pPr>
        <w:ind w:right="140"/>
        <w:jc w:val="center"/>
        <w:rPr>
          <w:b/>
          <w:bCs/>
        </w:rPr>
      </w:pPr>
      <w:r w:rsidRPr="003F6E85">
        <w:rPr>
          <w:b/>
          <w:bCs/>
        </w:rPr>
        <w:t>SKYRIUI</w:t>
      </w:r>
      <w:r w:rsidR="00C26757" w:rsidRPr="003F6E85">
        <w:rPr>
          <w:b/>
          <w:bCs/>
        </w:rPr>
        <w:t>, ATSAKINGAM UŽ FINANSUS IR APSKAITĄ</w:t>
      </w:r>
    </w:p>
    <w:p w14:paraId="626F9074" w14:textId="77777777" w:rsidR="00C470E3" w:rsidRPr="003F6E85" w:rsidRDefault="00C470E3" w:rsidP="00C470E3">
      <w:pPr>
        <w:ind w:right="140"/>
        <w:jc w:val="center"/>
        <w:rPr>
          <w:b/>
          <w:bCs/>
        </w:rPr>
      </w:pPr>
    </w:p>
    <w:p w14:paraId="6D059FAF" w14:textId="77777777" w:rsidR="00C470E3" w:rsidRPr="003F6E85" w:rsidRDefault="00C470E3" w:rsidP="00C470E3">
      <w:pPr>
        <w:ind w:right="140"/>
        <w:jc w:val="center"/>
        <w:rPr>
          <w:b/>
          <w:bCs/>
        </w:rPr>
      </w:pPr>
      <w:r w:rsidRPr="003F6E85">
        <w:rPr>
          <w:b/>
          <w:bCs/>
        </w:rPr>
        <w:t>PROJEKTO VYKDYMO ATASKAITA</w:t>
      </w:r>
    </w:p>
    <w:tbl>
      <w:tblPr>
        <w:tblW w:w="0" w:type="auto"/>
        <w:tblInd w:w="108" w:type="dxa"/>
        <w:tblLook w:val="01E0" w:firstRow="1" w:lastRow="1" w:firstColumn="1" w:lastColumn="1" w:noHBand="0" w:noVBand="0"/>
      </w:tblPr>
      <w:tblGrid>
        <w:gridCol w:w="9134"/>
      </w:tblGrid>
      <w:tr w:rsidR="00C470E3" w:rsidRPr="003F6E85" w14:paraId="29238D45" w14:textId="77777777" w:rsidTr="00BD51A3">
        <w:tc>
          <w:tcPr>
            <w:tcW w:w="9134" w:type="dxa"/>
            <w:hideMark/>
          </w:tcPr>
          <w:p w14:paraId="0BCBEBD9" w14:textId="77777777" w:rsidR="00C470E3" w:rsidRPr="003F6E85" w:rsidRDefault="00C470E3" w:rsidP="00C470E3">
            <w:pPr>
              <w:ind w:right="140"/>
              <w:jc w:val="center"/>
              <w:rPr>
                <w:b/>
              </w:rPr>
            </w:pPr>
          </w:p>
        </w:tc>
      </w:tr>
    </w:tbl>
    <w:p w14:paraId="53EF54B3" w14:textId="77777777" w:rsidR="00C470E3" w:rsidRPr="003F6E85" w:rsidRDefault="00C470E3" w:rsidP="00C470E3">
      <w:pPr>
        <w:ind w:right="140"/>
        <w:rPr>
          <w:sz w:val="16"/>
          <w:szCs w:val="16"/>
        </w:rPr>
      </w:pPr>
    </w:p>
    <w:tbl>
      <w:tblPr>
        <w:tblW w:w="0" w:type="auto"/>
        <w:tblInd w:w="108" w:type="dxa"/>
        <w:tblLook w:val="01E0" w:firstRow="1" w:lastRow="1" w:firstColumn="1" w:lastColumn="1" w:noHBand="0" w:noVBand="0"/>
      </w:tblPr>
      <w:tblGrid>
        <w:gridCol w:w="3433"/>
        <w:gridCol w:w="2737"/>
        <w:gridCol w:w="3360"/>
      </w:tblGrid>
      <w:tr w:rsidR="005158AA" w:rsidRPr="003F6E85" w14:paraId="179807AE" w14:textId="77777777" w:rsidTr="00BD51A3">
        <w:tc>
          <w:tcPr>
            <w:tcW w:w="3471" w:type="dxa"/>
          </w:tcPr>
          <w:p w14:paraId="1F913F8E" w14:textId="77777777" w:rsidR="00C470E3" w:rsidRPr="003F6E85" w:rsidRDefault="00C470E3" w:rsidP="00C470E3">
            <w:pPr>
              <w:ind w:right="140"/>
              <w:jc w:val="center"/>
              <w:rPr>
                <w:b/>
              </w:rPr>
            </w:pPr>
          </w:p>
        </w:tc>
        <w:tc>
          <w:tcPr>
            <w:tcW w:w="2768" w:type="dxa"/>
            <w:tcBorders>
              <w:top w:val="nil"/>
              <w:left w:val="nil"/>
              <w:bottom w:val="single" w:sz="4" w:space="0" w:color="auto"/>
              <w:right w:val="nil"/>
            </w:tcBorders>
          </w:tcPr>
          <w:p w14:paraId="223FECF9" w14:textId="77777777" w:rsidR="00C470E3" w:rsidRPr="003F6E85" w:rsidRDefault="00C470E3" w:rsidP="00C470E3">
            <w:pPr>
              <w:ind w:right="140"/>
              <w:jc w:val="center"/>
            </w:pPr>
          </w:p>
        </w:tc>
        <w:tc>
          <w:tcPr>
            <w:tcW w:w="3400" w:type="dxa"/>
          </w:tcPr>
          <w:p w14:paraId="0972E3C1" w14:textId="77777777" w:rsidR="00C470E3" w:rsidRPr="003F6E85" w:rsidRDefault="00C470E3" w:rsidP="00C470E3">
            <w:pPr>
              <w:ind w:right="140"/>
              <w:jc w:val="center"/>
            </w:pPr>
          </w:p>
        </w:tc>
      </w:tr>
      <w:tr w:rsidR="00C470E3" w:rsidRPr="003F6E85" w14:paraId="39D87431" w14:textId="77777777" w:rsidTr="00BD51A3">
        <w:tc>
          <w:tcPr>
            <w:tcW w:w="9639" w:type="dxa"/>
            <w:gridSpan w:val="3"/>
            <w:hideMark/>
          </w:tcPr>
          <w:p w14:paraId="3E6B6A43" w14:textId="77777777" w:rsidR="00C470E3" w:rsidRPr="003F6E85" w:rsidRDefault="00C470E3" w:rsidP="00C470E3">
            <w:pPr>
              <w:ind w:right="140"/>
              <w:jc w:val="center"/>
              <w:rPr>
                <w:b/>
                <w:i/>
              </w:rPr>
            </w:pPr>
            <w:r w:rsidRPr="003F6E85">
              <w:rPr>
                <w:i/>
              </w:rPr>
              <w:t>(data)</w:t>
            </w:r>
          </w:p>
        </w:tc>
      </w:tr>
    </w:tbl>
    <w:p w14:paraId="3FEE4C33" w14:textId="77777777" w:rsidR="00C470E3" w:rsidRPr="003F6E85" w:rsidRDefault="00C470E3" w:rsidP="00C470E3">
      <w:pPr>
        <w:ind w:right="140"/>
        <w:rPr>
          <w:b/>
          <w:bCs/>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5530"/>
      </w:tblGrid>
      <w:tr w:rsidR="005158AA" w:rsidRPr="003F6E85" w14:paraId="6F598E41" w14:textId="77777777" w:rsidTr="00BD51A3">
        <w:tc>
          <w:tcPr>
            <w:tcW w:w="4109" w:type="dxa"/>
            <w:tcBorders>
              <w:top w:val="single" w:sz="4" w:space="0" w:color="auto"/>
              <w:left w:val="single" w:sz="4" w:space="0" w:color="auto"/>
              <w:bottom w:val="single" w:sz="4" w:space="0" w:color="auto"/>
              <w:right w:val="single" w:sz="4" w:space="0" w:color="auto"/>
            </w:tcBorders>
            <w:vAlign w:val="center"/>
            <w:hideMark/>
          </w:tcPr>
          <w:p w14:paraId="33EE168C" w14:textId="77777777" w:rsidR="00C470E3" w:rsidRPr="003F6E85" w:rsidRDefault="00C470E3" w:rsidP="001D5CC6">
            <w:pPr>
              <w:spacing w:line="240" w:lineRule="auto"/>
              <w:ind w:right="140" w:firstLine="59"/>
              <w:rPr>
                <w:b/>
              </w:rPr>
            </w:pPr>
            <w:r w:rsidRPr="003F6E85">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14:paraId="4FE3C06A" w14:textId="77777777" w:rsidR="00C470E3" w:rsidRPr="003F6E85" w:rsidRDefault="00C470E3" w:rsidP="001D5CC6">
            <w:pPr>
              <w:spacing w:line="240" w:lineRule="auto"/>
              <w:ind w:right="140" w:firstLine="59"/>
            </w:pPr>
            <w:r w:rsidRPr="003F6E85">
              <w:t xml:space="preserve">1 programos „Darnios kurortinės plėtros programa“ </w:t>
            </w:r>
          </w:p>
        </w:tc>
      </w:tr>
      <w:tr w:rsidR="00AA0D1B" w:rsidRPr="003F6E85" w14:paraId="29AEF1AC" w14:textId="77777777" w:rsidTr="00BD51A3">
        <w:tc>
          <w:tcPr>
            <w:tcW w:w="4109" w:type="dxa"/>
            <w:tcBorders>
              <w:top w:val="single" w:sz="4" w:space="0" w:color="auto"/>
              <w:left w:val="single" w:sz="4" w:space="0" w:color="auto"/>
              <w:bottom w:val="single" w:sz="4" w:space="0" w:color="auto"/>
              <w:right w:val="single" w:sz="4" w:space="0" w:color="auto"/>
            </w:tcBorders>
            <w:vAlign w:val="center"/>
            <w:hideMark/>
          </w:tcPr>
          <w:p w14:paraId="59B33518" w14:textId="77777777" w:rsidR="00C470E3" w:rsidRPr="003F6E85" w:rsidRDefault="00C470E3" w:rsidP="001D5CC6">
            <w:pPr>
              <w:spacing w:line="240" w:lineRule="auto"/>
              <w:ind w:right="140" w:firstLine="59"/>
              <w:rPr>
                <w:b/>
              </w:rPr>
            </w:pPr>
            <w:r w:rsidRPr="003F6E85">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hideMark/>
          </w:tcPr>
          <w:p w14:paraId="4B08BFB2" w14:textId="77777777" w:rsidR="00C470E3" w:rsidRPr="003F6E85" w:rsidRDefault="0090525C" w:rsidP="001D5CC6">
            <w:pPr>
              <w:spacing w:line="240" w:lineRule="auto"/>
              <w:ind w:right="140" w:firstLine="59"/>
            </w:pPr>
            <w:r w:rsidRPr="003F6E85">
              <w:t xml:space="preserve">Viešųjų paslaugų kūrybinių industrijų plėtotei organizavimas ir vykdymas </w:t>
            </w:r>
            <w:r w:rsidR="00DD59DF" w:rsidRPr="003F6E85">
              <w:t>(1.</w:t>
            </w:r>
            <w:r w:rsidRPr="003F6E85">
              <w:t>2</w:t>
            </w:r>
            <w:r w:rsidR="00DD59DF" w:rsidRPr="003F6E85">
              <w:t>.</w:t>
            </w:r>
            <w:r w:rsidRPr="003F6E85">
              <w:t>1</w:t>
            </w:r>
            <w:r w:rsidR="00DD59DF" w:rsidRPr="003F6E85">
              <w:t>.0</w:t>
            </w:r>
            <w:r w:rsidRPr="003F6E85">
              <w:t>3</w:t>
            </w:r>
            <w:r w:rsidR="00DD59DF" w:rsidRPr="003F6E85">
              <w:t>)</w:t>
            </w:r>
          </w:p>
        </w:tc>
      </w:tr>
    </w:tbl>
    <w:p w14:paraId="377A1D70" w14:textId="77777777" w:rsidR="00C470E3" w:rsidRPr="003F6E85" w:rsidRDefault="00C470E3" w:rsidP="001D5CC6">
      <w:pPr>
        <w:spacing w:line="240" w:lineRule="auto"/>
        <w:ind w:right="140"/>
        <w:rPr>
          <w:sz w:val="20"/>
        </w:rPr>
      </w:pPr>
    </w:p>
    <w:tbl>
      <w:tblPr>
        <w:tblW w:w="97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2"/>
        <w:gridCol w:w="1461"/>
        <w:gridCol w:w="1514"/>
        <w:gridCol w:w="2588"/>
      </w:tblGrid>
      <w:tr w:rsidR="005158AA" w:rsidRPr="003F6E85" w14:paraId="35D5B939" w14:textId="77777777" w:rsidTr="00BD51A3">
        <w:tc>
          <w:tcPr>
            <w:tcW w:w="9705" w:type="dxa"/>
            <w:gridSpan w:val="4"/>
            <w:tcBorders>
              <w:top w:val="single" w:sz="4" w:space="0" w:color="auto"/>
              <w:left w:val="single" w:sz="4" w:space="0" w:color="auto"/>
              <w:bottom w:val="single" w:sz="4" w:space="0" w:color="auto"/>
              <w:right w:val="single" w:sz="4" w:space="0" w:color="auto"/>
            </w:tcBorders>
            <w:hideMark/>
          </w:tcPr>
          <w:p w14:paraId="62C8363D" w14:textId="77777777" w:rsidR="00C470E3" w:rsidRPr="003F6E85" w:rsidRDefault="00C470E3" w:rsidP="001D5CC6">
            <w:pPr>
              <w:spacing w:line="240" w:lineRule="auto"/>
              <w:ind w:right="140" w:firstLine="59"/>
              <w:rPr>
                <w:b/>
              </w:rPr>
            </w:pPr>
            <w:r w:rsidRPr="003F6E85">
              <w:rPr>
                <w:b/>
              </w:rPr>
              <w:t xml:space="preserve">Duomenys apie lėšų panaudojimą </w:t>
            </w:r>
          </w:p>
        </w:tc>
      </w:tr>
      <w:tr w:rsidR="005158AA" w:rsidRPr="003F6E85" w14:paraId="66774E84" w14:textId="77777777" w:rsidTr="00BD51A3">
        <w:tc>
          <w:tcPr>
            <w:tcW w:w="4142" w:type="dxa"/>
            <w:vMerge w:val="restart"/>
            <w:tcBorders>
              <w:top w:val="single" w:sz="4" w:space="0" w:color="auto"/>
              <w:left w:val="single" w:sz="4" w:space="0" w:color="auto"/>
              <w:bottom w:val="single" w:sz="4" w:space="0" w:color="auto"/>
              <w:right w:val="single" w:sz="4" w:space="0" w:color="auto"/>
            </w:tcBorders>
            <w:vAlign w:val="center"/>
            <w:hideMark/>
          </w:tcPr>
          <w:p w14:paraId="632F8B3C" w14:textId="77777777" w:rsidR="00C470E3" w:rsidRPr="003F6E85" w:rsidRDefault="00C470E3" w:rsidP="001D5CC6">
            <w:pPr>
              <w:spacing w:line="240" w:lineRule="auto"/>
              <w:ind w:right="140" w:firstLine="0"/>
              <w:jc w:val="center"/>
            </w:pPr>
            <w:r w:rsidRPr="003F6E85">
              <w:t>Išlaidų pavadinimas, ekonominės</w:t>
            </w:r>
          </w:p>
          <w:p w14:paraId="31FD5A3C" w14:textId="77777777" w:rsidR="00C470E3" w:rsidRPr="003F6E85" w:rsidRDefault="00C470E3" w:rsidP="001D5CC6">
            <w:pPr>
              <w:spacing w:line="240" w:lineRule="auto"/>
              <w:ind w:right="140" w:firstLine="201"/>
              <w:jc w:val="center"/>
            </w:pPr>
            <w:r w:rsidRPr="003F6E85">
              <w:t>klasifikacijos kodas*</w:t>
            </w:r>
          </w:p>
        </w:tc>
        <w:tc>
          <w:tcPr>
            <w:tcW w:w="2975" w:type="dxa"/>
            <w:gridSpan w:val="2"/>
            <w:tcBorders>
              <w:top w:val="single" w:sz="4" w:space="0" w:color="auto"/>
              <w:left w:val="single" w:sz="4" w:space="0" w:color="auto"/>
              <w:bottom w:val="single" w:sz="4" w:space="0" w:color="auto"/>
              <w:right w:val="single" w:sz="4" w:space="0" w:color="auto"/>
            </w:tcBorders>
            <w:hideMark/>
          </w:tcPr>
          <w:p w14:paraId="5F7B76AD" w14:textId="77777777" w:rsidR="00C470E3" w:rsidRPr="003F6E85" w:rsidRDefault="00C470E3" w:rsidP="001D5CC6">
            <w:pPr>
              <w:spacing w:line="240" w:lineRule="auto"/>
              <w:ind w:right="140" w:firstLine="31"/>
              <w:jc w:val="center"/>
            </w:pPr>
            <w:r w:rsidRPr="003F6E85">
              <w:t>Suma (Eur)</w:t>
            </w:r>
          </w:p>
        </w:tc>
        <w:tc>
          <w:tcPr>
            <w:tcW w:w="2588" w:type="dxa"/>
            <w:vMerge w:val="restart"/>
            <w:tcBorders>
              <w:top w:val="single" w:sz="4" w:space="0" w:color="auto"/>
              <w:left w:val="single" w:sz="4" w:space="0" w:color="auto"/>
              <w:bottom w:val="single" w:sz="4" w:space="0" w:color="auto"/>
              <w:right w:val="single" w:sz="4" w:space="0" w:color="auto"/>
            </w:tcBorders>
            <w:hideMark/>
          </w:tcPr>
          <w:p w14:paraId="1E84C49C" w14:textId="77777777" w:rsidR="00C470E3" w:rsidRPr="003F6E85" w:rsidRDefault="00C470E3" w:rsidP="001D5CC6">
            <w:pPr>
              <w:spacing w:line="240" w:lineRule="auto"/>
              <w:ind w:right="140" w:firstLine="37"/>
              <w:jc w:val="center"/>
            </w:pPr>
            <w:r w:rsidRPr="003F6E85">
              <w:t>Išlaidas pateisinančio dokumento data, pavadinimas ir Nr.</w:t>
            </w:r>
          </w:p>
        </w:tc>
      </w:tr>
      <w:tr w:rsidR="005158AA" w:rsidRPr="003F6E85" w14:paraId="0C8DDF3C" w14:textId="77777777" w:rsidTr="00BD51A3">
        <w:tc>
          <w:tcPr>
            <w:tcW w:w="4142" w:type="dxa"/>
            <w:vMerge/>
            <w:tcBorders>
              <w:top w:val="single" w:sz="4" w:space="0" w:color="auto"/>
              <w:left w:val="single" w:sz="4" w:space="0" w:color="auto"/>
              <w:bottom w:val="single" w:sz="4" w:space="0" w:color="auto"/>
              <w:right w:val="single" w:sz="4" w:space="0" w:color="auto"/>
            </w:tcBorders>
            <w:vAlign w:val="center"/>
            <w:hideMark/>
          </w:tcPr>
          <w:p w14:paraId="0A0C007D" w14:textId="77777777" w:rsidR="00C470E3" w:rsidRPr="003F6E85"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hideMark/>
          </w:tcPr>
          <w:p w14:paraId="097B696B" w14:textId="77777777" w:rsidR="00C470E3" w:rsidRPr="003F6E85" w:rsidRDefault="00C470E3" w:rsidP="003069AE">
            <w:pPr>
              <w:ind w:right="140" w:firstLine="172"/>
              <w:jc w:val="center"/>
            </w:pPr>
            <w:r w:rsidRPr="003F6E85">
              <w:t>skirta</w:t>
            </w:r>
          </w:p>
        </w:tc>
        <w:tc>
          <w:tcPr>
            <w:tcW w:w="1514" w:type="dxa"/>
            <w:tcBorders>
              <w:top w:val="single" w:sz="4" w:space="0" w:color="auto"/>
              <w:left w:val="single" w:sz="4" w:space="0" w:color="auto"/>
              <w:bottom w:val="single" w:sz="4" w:space="0" w:color="auto"/>
              <w:right w:val="single" w:sz="4" w:space="0" w:color="auto"/>
            </w:tcBorders>
            <w:vAlign w:val="center"/>
            <w:hideMark/>
          </w:tcPr>
          <w:p w14:paraId="5E87F593" w14:textId="77777777" w:rsidR="00C470E3" w:rsidRPr="003F6E85" w:rsidRDefault="00C470E3" w:rsidP="003069AE">
            <w:pPr>
              <w:ind w:right="140" w:firstLine="0"/>
              <w:jc w:val="center"/>
            </w:pPr>
            <w:r w:rsidRPr="003F6E85">
              <w:t>panaudota</w:t>
            </w:r>
          </w:p>
        </w:tc>
        <w:tc>
          <w:tcPr>
            <w:tcW w:w="2588" w:type="dxa"/>
            <w:vMerge/>
            <w:tcBorders>
              <w:top w:val="single" w:sz="4" w:space="0" w:color="auto"/>
              <w:left w:val="single" w:sz="4" w:space="0" w:color="auto"/>
              <w:bottom w:val="single" w:sz="4" w:space="0" w:color="auto"/>
              <w:right w:val="single" w:sz="4" w:space="0" w:color="auto"/>
            </w:tcBorders>
            <w:vAlign w:val="center"/>
            <w:hideMark/>
          </w:tcPr>
          <w:p w14:paraId="20E50217" w14:textId="77777777" w:rsidR="00C470E3" w:rsidRPr="003F6E85" w:rsidRDefault="00C470E3" w:rsidP="003069AE">
            <w:pPr>
              <w:ind w:right="140" w:firstLine="172"/>
            </w:pPr>
          </w:p>
        </w:tc>
      </w:tr>
      <w:tr w:rsidR="005158AA" w:rsidRPr="003F6E85" w14:paraId="21A881F2"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39B9C116" w14:textId="77777777" w:rsidR="00C470E3" w:rsidRPr="003F6E85"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26313CFD" w14:textId="77777777" w:rsidR="00C470E3" w:rsidRPr="003F6E85"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49FD8123" w14:textId="77777777" w:rsidR="00C470E3" w:rsidRPr="003F6E85"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1D5003A5" w14:textId="77777777" w:rsidR="00C470E3" w:rsidRPr="003F6E85" w:rsidRDefault="00C470E3" w:rsidP="00C470E3">
            <w:pPr>
              <w:ind w:right="140"/>
              <w:jc w:val="right"/>
            </w:pPr>
          </w:p>
        </w:tc>
      </w:tr>
      <w:tr w:rsidR="005158AA" w:rsidRPr="003F6E85" w14:paraId="1E288027"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588DF2CF" w14:textId="77777777" w:rsidR="00C470E3" w:rsidRPr="003F6E85"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58A8DD7E" w14:textId="77777777" w:rsidR="00C470E3" w:rsidRPr="003F6E85"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614612FF" w14:textId="77777777" w:rsidR="00C470E3" w:rsidRPr="003F6E85"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5853B3E0" w14:textId="77777777" w:rsidR="00C470E3" w:rsidRPr="003F6E85" w:rsidRDefault="00C470E3" w:rsidP="00C470E3">
            <w:pPr>
              <w:ind w:right="140"/>
              <w:jc w:val="right"/>
            </w:pPr>
          </w:p>
        </w:tc>
      </w:tr>
      <w:tr w:rsidR="005158AA" w:rsidRPr="003F6E85" w14:paraId="2F5CB286" w14:textId="77777777" w:rsidTr="00BD51A3">
        <w:tc>
          <w:tcPr>
            <w:tcW w:w="4142" w:type="dxa"/>
            <w:tcBorders>
              <w:top w:val="single" w:sz="4" w:space="0" w:color="auto"/>
              <w:left w:val="single" w:sz="4" w:space="0" w:color="auto"/>
              <w:bottom w:val="single" w:sz="4" w:space="0" w:color="auto"/>
              <w:right w:val="single" w:sz="4" w:space="0" w:color="auto"/>
            </w:tcBorders>
            <w:vAlign w:val="center"/>
          </w:tcPr>
          <w:p w14:paraId="12C9219A" w14:textId="77777777" w:rsidR="00C470E3" w:rsidRPr="003F6E85" w:rsidRDefault="00C470E3" w:rsidP="00C470E3">
            <w:pPr>
              <w:ind w:right="140"/>
            </w:pPr>
          </w:p>
        </w:tc>
        <w:tc>
          <w:tcPr>
            <w:tcW w:w="1461" w:type="dxa"/>
            <w:tcBorders>
              <w:top w:val="single" w:sz="4" w:space="0" w:color="auto"/>
              <w:left w:val="single" w:sz="4" w:space="0" w:color="auto"/>
              <w:bottom w:val="single" w:sz="4" w:space="0" w:color="auto"/>
              <w:right w:val="single" w:sz="4" w:space="0" w:color="auto"/>
            </w:tcBorders>
            <w:vAlign w:val="center"/>
          </w:tcPr>
          <w:p w14:paraId="491AC4B8" w14:textId="77777777" w:rsidR="00C470E3" w:rsidRPr="003F6E85"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22F9B464" w14:textId="77777777" w:rsidR="00C470E3" w:rsidRPr="003F6E85"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608A293B" w14:textId="77777777" w:rsidR="00C470E3" w:rsidRPr="003F6E85" w:rsidRDefault="00C470E3" w:rsidP="00C470E3">
            <w:pPr>
              <w:ind w:right="140"/>
            </w:pPr>
          </w:p>
        </w:tc>
      </w:tr>
      <w:tr w:rsidR="005158AA" w:rsidRPr="003F6E85" w14:paraId="3C9B038A" w14:textId="77777777" w:rsidTr="00BD51A3">
        <w:tc>
          <w:tcPr>
            <w:tcW w:w="4142" w:type="dxa"/>
            <w:tcBorders>
              <w:top w:val="single" w:sz="4" w:space="0" w:color="auto"/>
              <w:left w:val="single" w:sz="4" w:space="0" w:color="auto"/>
              <w:bottom w:val="single" w:sz="4" w:space="0" w:color="auto"/>
              <w:right w:val="single" w:sz="4" w:space="0" w:color="auto"/>
            </w:tcBorders>
            <w:vAlign w:val="center"/>
            <w:hideMark/>
          </w:tcPr>
          <w:p w14:paraId="12397C59" w14:textId="77777777" w:rsidR="00C470E3" w:rsidRPr="003F6E85" w:rsidRDefault="00C470E3" w:rsidP="00C470E3">
            <w:pPr>
              <w:ind w:right="140"/>
              <w:jc w:val="center"/>
            </w:pPr>
            <w:r w:rsidRPr="003F6E85">
              <w:t>Iš viso:</w:t>
            </w:r>
          </w:p>
        </w:tc>
        <w:tc>
          <w:tcPr>
            <w:tcW w:w="1461" w:type="dxa"/>
            <w:tcBorders>
              <w:top w:val="single" w:sz="4" w:space="0" w:color="auto"/>
              <w:left w:val="single" w:sz="4" w:space="0" w:color="auto"/>
              <w:bottom w:val="single" w:sz="4" w:space="0" w:color="auto"/>
              <w:right w:val="single" w:sz="4" w:space="0" w:color="auto"/>
            </w:tcBorders>
            <w:vAlign w:val="center"/>
          </w:tcPr>
          <w:p w14:paraId="4264289D" w14:textId="77777777" w:rsidR="00C470E3" w:rsidRPr="003F6E85" w:rsidRDefault="00C470E3" w:rsidP="00C470E3">
            <w:pPr>
              <w:ind w:right="140"/>
              <w:jc w:val="right"/>
            </w:pPr>
          </w:p>
        </w:tc>
        <w:tc>
          <w:tcPr>
            <w:tcW w:w="1514" w:type="dxa"/>
            <w:tcBorders>
              <w:top w:val="single" w:sz="4" w:space="0" w:color="auto"/>
              <w:left w:val="single" w:sz="4" w:space="0" w:color="auto"/>
              <w:bottom w:val="single" w:sz="4" w:space="0" w:color="auto"/>
              <w:right w:val="single" w:sz="4" w:space="0" w:color="auto"/>
            </w:tcBorders>
            <w:vAlign w:val="center"/>
          </w:tcPr>
          <w:p w14:paraId="1776F76A" w14:textId="77777777" w:rsidR="00C470E3" w:rsidRPr="003F6E85" w:rsidRDefault="00C470E3" w:rsidP="00C470E3">
            <w:pPr>
              <w:ind w:right="140"/>
              <w:jc w:val="right"/>
            </w:pPr>
          </w:p>
        </w:tc>
        <w:tc>
          <w:tcPr>
            <w:tcW w:w="2588" w:type="dxa"/>
            <w:tcBorders>
              <w:top w:val="single" w:sz="4" w:space="0" w:color="auto"/>
              <w:left w:val="single" w:sz="4" w:space="0" w:color="auto"/>
              <w:bottom w:val="single" w:sz="4" w:space="0" w:color="auto"/>
              <w:right w:val="single" w:sz="4" w:space="0" w:color="auto"/>
            </w:tcBorders>
            <w:vAlign w:val="center"/>
          </w:tcPr>
          <w:p w14:paraId="49FE51F5" w14:textId="77777777" w:rsidR="00C470E3" w:rsidRPr="003F6E85" w:rsidRDefault="00C470E3" w:rsidP="00C470E3">
            <w:pPr>
              <w:ind w:right="140"/>
              <w:jc w:val="right"/>
            </w:pPr>
          </w:p>
        </w:tc>
      </w:tr>
    </w:tbl>
    <w:p w14:paraId="21E38F50" w14:textId="77777777" w:rsidR="00C470E3" w:rsidRPr="003F6E85" w:rsidRDefault="00C470E3" w:rsidP="003069AE">
      <w:pPr>
        <w:ind w:right="140" w:firstLine="0"/>
        <w:rPr>
          <w:i/>
          <w:sz w:val="20"/>
        </w:rPr>
      </w:pPr>
      <w:r w:rsidRPr="003F6E85">
        <w:rPr>
          <w:i/>
        </w:rPr>
        <w:t>* Pildoma pagal sąmatoje nurodytas išlaidų kategorijas</w:t>
      </w:r>
    </w:p>
    <w:p w14:paraId="31FDC329" w14:textId="77777777" w:rsidR="00C470E3" w:rsidRPr="003F6E85" w:rsidRDefault="00C470E3" w:rsidP="003069AE">
      <w:pPr>
        <w:ind w:right="140" w:firstLine="0"/>
      </w:pPr>
      <w:r w:rsidRPr="003F6E85">
        <w:t>Patvirtiname, kad šioje ataskaitoje nurodytos išlaidų sumos atitinka išlaidas pateisinančius dokumentus ir lėšų panaudojimo ataskaitose nurodytus duomenis.</w:t>
      </w:r>
    </w:p>
    <w:tbl>
      <w:tblPr>
        <w:tblW w:w="9639" w:type="dxa"/>
        <w:tblInd w:w="108" w:type="dxa"/>
        <w:tblLook w:val="01E0" w:firstRow="1" w:lastRow="1" w:firstColumn="1" w:lastColumn="1" w:noHBand="0" w:noVBand="0"/>
      </w:tblPr>
      <w:tblGrid>
        <w:gridCol w:w="3261"/>
        <w:gridCol w:w="283"/>
        <w:gridCol w:w="2552"/>
        <w:gridCol w:w="283"/>
        <w:gridCol w:w="3260"/>
      </w:tblGrid>
      <w:tr w:rsidR="005158AA" w:rsidRPr="003F6E85" w14:paraId="630E1FE0" w14:textId="77777777" w:rsidTr="00BD51A3">
        <w:trPr>
          <w:trHeight w:val="343"/>
        </w:trPr>
        <w:tc>
          <w:tcPr>
            <w:tcW w:w="3261" w:type="dxa"/>
            <w:vAlign w:val="center"/>
          </w:tcPr>
          <w:p w14:paraId="6F34C03A" w14:textId="77777777" w:rsidR="00C470E3" w:rsidRPr="003F6E85" w:rsidRDefault="00C470E3" w:rsidP="005F7396">
            <w:pPr>
              <w:spacing w:line="240" w:lineRule="atLeast"/>
              <w:ind w:right="140" w:firstLine="0"/>
            </w:pPr>
          </w:p>
          <w:p w14:paraId="55BF6416" w14:textId="77777777" w:rsidR="00C470E3" w:rsidRPr="003F6E85" w:rsidRDefault="00C470E3" w:rsidP="00F759AF">
            <w:pPr>
              <w:spacing w:line="240" w:lineRule="atLeast"/>
              <w:ind w:right="140" w:firstLine="0"/>
              <w:jc w:val="left"/>
            </w:pPr>
            <w:r w:rsidRPr="003F6E85">
              <w:t>Įstaigos / įmonės / organizacijos / asociacijos</w:t>
            </w:r>
          </w:p>
          <w:p w14:paraId="2A6F72F0" w14:textId="77777777" w:rsidR="00C470E3" w:rsidRPr="003F6E85" w:rsidRDefault="00C470E3" w:rsidP="00F759AF">
            <w:pPr>
              <w:spacing w:line="240" w:lineRule="atLeast"/>
              <w:ind w:right="140" w:firstLine="0"/>
              <w:jc w:val="left"/>
            </w:pPr>
            <w:r w:rsidRPr="003F6E85">
              <w:t>vadovas</w:t>
            </w:r>
          </w:p>
        </w:tc>
        <w:tc>
          <w:tcPr>
            <w:tcW w:w="283" w:type="dxa"/>
            <w:vAlign w:val="center"/>
          </w:tcPr>
          <w:p w14:paraId="10993DF4" w14:textId="77777777" w:rsidR="00C470E3" w:rsidRPr="003F6E85" w:rsidRDefault="00C470E3" w:rsidP="005F7396">
            <w:pPr>
              <w:spacing w:line="240" w:lineRule="atLeast"/>
              <w:ind w:right="140" w:firstLine="0"/>
            </w:pPr>
          </w:p>
        </w:tc>
        <w:tc>
          <w:tcPr>
            <w:tcW w:w="2552" w:type="dxa"/>
            <w:tcBorders>
              <w:top w:val="nil"/>
              <w:left w:val="nil"/>
              <w:bottom w:val="single" w:sz="4" w:space="0" w:color="auto"/>
              <w:right w:val="nil"/>
            </w:tcBorders>
            <w:vAlign w:val="center"/>
          </w:tcPr>
          <w:p w14:paraId="61EA682B" w14:textId="77777777" w:rsidR="00C470E3" w:rsidRPr="003F6E85" w:rsidRDefault="00C470E3" w:rsidP="005F7396">
            <w:pPr>
              <w:spacing w:line="240" w:lineRule="atLeast"/>
              <w:ind w:right="140" w:firstLine="0"/>
            </w:pPr>
          </w:p>
        </w:tc>
        <w:tc>
          <w:tcPr>
            <w:tcW w:w="283" w:type="dxa"/>
            <w:vAlign w:val="center"/>
          </w:tcPr>
          <w:p w14:paraId="78AB321A" w14:textId="77777777" w:rsidR="00C470E3" w:rsidRPr="003F6E85" w:rsidRDefault="00C470E3" w:rsidP="005F7396">
            <w:pPr>
              <w:spacing w:line="240" w:lineRule="atLeast"/>
              <w:ind w:right="140" w:firstLine="0"/>
            </w:pPr>
          </w:p>
        </w:tc>
        <w:tc>
          <w:tcPr>
            <w:tcW w:w="3260" w:type="dxa"/>
            <w:tcBorders>
              <w:top w:val="nil"/>
              <w:left w:val="nil"/>
              <w:bottom w:val="single" w:sz="4" w:space="0" w:color="auto"/>
              <w:right w:val="nil"/>
            </w:tcBorders>
            <w:vAlign w:val="center"/>
          </w:tcPr>
          <w:p w14:paraId="5AAE12A5" w14:textId="77777777" w:rsidR="00C470E3" w:rsidRPr="003F6E85" w:rsidRDefault="00C470E3" w:rsidP="005F7396">
            <w:pPr>
              <w:spacing w:line="240" w:lineRule="atLeast"/>
              <w:ind w:right="140" w:firstLine="0"/>
            </w:pPr>
          </w:p>
        </w:tc>
      </w:tr>
      <w:tr w:rsidR="00C470E3" w:rsidRPr="003F6E85" w14:paraId="1F93751B" w14:textId="77777777" w:rsidTr="00BD51A3">
        <w:tc>
          <w:tcPr>
            <w:tcW w:w="3261" w:type="dxa"/>
          </w:tcPr>
          <w:p w14:paraId="2FE9CFB5" w14:textId="77777777" w:rsidR="00C470E3" w:rsidRPr="003F6E85" w:rsidRDefault="00C470E3" w:rsidP="005F7396">
            <w:pPr>
              <w:ind w:right="140" w:firstLine="0"/>
              <w:jc w:val="center"/>
            </w:pPr>
          </w:p>
        </w:tc>
        <w:tc>
          <w:tcPr>
            <w:tcW w:w="283" w:type="dxa"/>
          </w:tcPr>
          <w:p w14:paraId="37D22BD8" w14:textId="77777777" w:rsidR="00C470E3" w:rsidRPr="003F6E85" w:rsidRDefault="00C470E3" w:rsidP="005F7396">
            <w:pPr>
              <w:ind w:right="140" w:firstLine="0"/>
              <w:jc w:val="center"/>
            </w:pPr>
          </w:p>
        </w:tc>
        <w:tc>
          <w:tcPr>
            <w:tcW w:w="2552" w:type="dxa"/>
            <w:tcBorders>
              <w:top w:val="single" w:sz="4" w:space="0" w:color="auto"/>
              <w:left w:val="nil"/>
              <w:bottom w:val="nil"/>
              <w:right w:val="nil"/>
            </w:tcBorders>
            <w:hideMark/>
          </w:tcPr>
          <w:p w14:paraId="14E8D630" w14:textId="77777777" w:rsidR="00C470E3" w:rsidRPr="003F6E85" w:rsidRDefault="00C470E3" w:rsidP="005F7396">
            <w:pPr>
              <w:ind w:right="140" w:firstLine="0"/>
              <w:jc w:val="center"/>
            </w:pPr>
            <w:r w:rsidRPr="003F6E85">
              <w:t>(parašas)</w:t>
            </w:r>
          </w:p>
        </w:tc>
        <w:tc>
          <w:tcPr>
            <w:tcW w:w="283" w:type="dxa"/>
          </w:tcPr>
          <w:p w14:paraId="436DA550" w14:textId="77777777" w:rsidR="00C470E3" w:rsidRPr="003F6E85" w:rsidRDefault="00C470E3" w:rsidP="005F7396">
            <w:pPr>
              <w:ind w:right="140" w:firstLine="0"/>
              <w:jc w:val="center"/>
            </w:pPr>
          </w:p>
        </w:tc>
        <w:tc>
          <w:tcPr>
            <w:tcW w:w="3260" w:type="dxa"/>
            <w:tcBorders>
              <w:top w:val="single" w:sz="4" w:space="0" w:color="auto"/>
              <w:left w:val="nil"/>
              <w:bottom w:val="nil"/>
              <w:right w:val="nil"/>
            </w:tcBorders>
            <w:hideMark/>
          </w:tcPr>
          <w:p w14:paraId="606BB88A" w14:textId="77777777" w:rsidR="00C470E3" w:rsidRPr="003F6E85" w:rsidRDefault="00C470E3" w:rsidP="005F7396">
            <w:pPr>
              <w:ind w:right="140" w:firstLine="0"/>
              <w:jc w:val="center"/>
            </w:pPr>
            <w:r w:rsidRPr="003F6E85">
              <w:t>(vardas ir pavardė)</w:t>
            </w:r>
          </w:p>
        </w:tc>
      </w:tr>
    </w:tbl>
    <w:p w14:paraId="770040A8" w14:textId="77777777" w:rsidR="00C470E3" w:rsidRPr="003F6E85" w:rsidRDefault="00C470E3" w:rsidP="005F7396">
      <w:pPr>
        <w:ind w:right="140" w:firstLine="0"/>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5158AA" w:rsidRPr="003F6E85" w14:paraId="5B970B72" w14:textId="77777777" w:rsidTr="00BD51A3">
        <w:trPr>
          <w:trHeight w:val="343"/>
        </w:trPr>
        <w:tc>
          <w:tcPr>
            <w:tcW w:w="3261" w:type="dxa"/>
            <w:vAlign w:val="center"/>
            <w:hideMark/>
          </w:tcPr>
          <w:p w14:paraId="5FBD618B" w14:textId="77777777" w:rsidR="00C470E3" w:rsidRPr="003F6E85" w:rsidRDefault="00C470E3" w:rsidP="005F7396">
            <w:pPr>
              <w:spacing w:line="240" w:lineRule="atLeast"/>
              <w:ind w:right="140" w:firstLine="0"/>
            </w:pPr>
            <w:r w:rsidRPr="003F6E85">
              <w:t>Projekto vadovas</w:t>
            </w:r>
          </w:p>
        </w:tc>
        <w:tc>
          <w:tcPr>
            <w:tcW w:w="283" w:type="dxa"/>
            <w:vAlign w:val="center"/>
          </w:tcPr>
          <w:p w14:paraId="7F53FCB7" w14:textId="77777777" w:rsidR="00C470E3" w:rsidRPr="003F6E85" w:rsidRDefault="00C470E3" w:rsidP="005F7396">
            <w:pPr>
              <w:spacing w:line="240" w:lineRule="atLeast"/>
              <w:ind w:right="140" w:firstLine="0"/>
            </w:pPr>
          </w:p>
        </w:tc>
        <w:tc>
          <w:tcPr>
            <w:tcW w:w="2552" w:type="dxa"/>
            <w:tcBorders>
              <w:top w:val="nil"/>
              <w:left w:val="nil"/>
              <w:bottom w:val="single" w:sz="4" w:space="0" w:color="auto"/>
              <w:right w:val="nil"/>
            </w:tcBorders>
            <w:vAlign w:val="center"/>
          </w:tcPr>
          <w:p w14:paraId="5412F5E9" w14:textId="77777777" w:rsidR="00C470E3" w:rsidRPr="003F6E85" w:rsidRDefault="00C470E3" w:rsidP="005F7396">
            <w:pPr>
              <w:spacing w:line="240" w:lineRule="atLeast"/>
              <w:ind w:right="140" w:firstLine="0"/>
            </w:pPr>
          </w:p>
        </w:tc>
        <w:tc>
          <w:tcPr>
            <w:tcW w:w="283" w:type="dxa"/>
            <w:vAlign w:val="center"/>
          </w:tcPr>
          <w:p w14:paraId="7670C82E" w14:textId="77777777" w:rsidR="00C470E3" w:rsidRPr="003F6E85" w:rsidRDefault="00C470E3" w:rsidP="005F7396">
            <w:pPr>
              <w:spacing w:line="240" w:lineRule="atLeast"/>
              <w:ind w:right="140" w:firstLine="0"/>
            </w:pPr>
          </w:p>
        </w:tc>
        <w:tc>
          <w:tcPr>
            <w:tcW w:w="3260" w:type="dxa"/>
            <w:tcBorders>
              <w:top w:val="nil"/>
              <w:left w:val="nil"/>
              <w:bottom w:val="single" w:sz="4" w:space="0" w:color="auto"/>
              <w:right w:val="nil"/>
            </w:tcBorders>
            <w:vAlign w:val="center"/>
          </w:tcPr>
          <w:p w14:paraId="5FBC7310" w14:textId="77777777" w:rsidR="00C470E3" w:rsidRPr="003F6E85" w:rsidRDefault="00C470E3" w:rsidP="005F7396">
            <w:pPr>
              <w:spacing w:line="240" w:lineRule="atLeast"/>
              <w:ind w:right="140" w:firstLine="0"/>
            </w:pPr>
          </w:p>
        </w:tc>
      </w:tr>
      <w:tr w:rsidR="00C470E3" w:rsidRPr="003F6E85" w14:paraId="20ED6871" w14:textId="77777777" w:rsidTr="00BD51A3">
        <w:tc>
          <w:tcPr>
            <w:tcW w:w="3261" w:type="dxa"/>
          </w:tcPr>
          <w:p w14:paraId="4C9EFE10" w14:textId="77777777" w:rsidR="00C470E3" w:rsidRPr="003F6E85" w:rsidRDefault="00C470E3" w:rsidP="005F7396">
            <w:pPr>
              <w:ind w:right="140" w:firstLine="0"/>
              <w:jc w:val="center"/>
            </w:pPr>
          </w:p>
        </w:tc>
        <w:tc>
          <w:tcPr>
            <w:tcW w:w="283" w:type="dxa"/>
          </w:tcPr>
          <w:p w14:paraId="0A858A00" w14:textId="77777777" w:rsidR="00C470E3" w:rsidRPr="003F6E85" w:rsidRDefault="00C470E3" w:rsidP="005F7396">
            <w:pPr>
              <w:ind w:right="140" w:firstLine="0"/>
              <w:jc w:val="center"/>
            </w:pPr>
          </w:p>
        </w:tc>
        <w:tc>
          <w:tcPr>
            <w:tcW w:w="2552" w:type="dxa"/>
            <w:tcBorders>
              <w:top w:val="single" w:sz="4" w:space="0" w:color="auto"/>
              <w:left w:val="nil"/>
              <w:bottom w:val="nil"/>
              <w:right w:val="nil"/>
            </w:tcBorders>
            <w:hideMark/>
          </w:tcPr>
          <w:p w14:paraId="400BE1D7" w14:textId="77777777" w:rsidR="00C470E3" w:rsidRPr="003F6E85" w:rsidRDefault="00C470E3" w:rsidP="005F7396">
            <w:pPr>
              <w:ind w:right="140" w:firstLine="0"/>
              <w:jc w:val="center"/>
            </w:pPr>
            <w:r w:rsidRPr="003F6E85">
              <w:t>(parašas)</w:t>
            </w:r>
          </w:p>
        </w:tc>
        <w:tc>
          <w:tcPr>
            <w:tcW w:w="283" w:type="dxa"/>
          </w:tcPr>
          <w:p w14:paraId="22E3C5A8" w14:textId="77777777" w:rsidR="00C470E3" w:rsidRPr="003F6E85" w:rsidRDefault="00C470E3" w:rsidP="005F7396">
            <w:pPr>
              <w:ind w:right="140" w:firstLine="0"/>
              <w:jc w:val="center"/>
            </w:pPr>
          </w:p>
        </w:tc>
        <w:tc>
          <w:tcPr>
            <w:tcW w:w="3260" w:type="dxa"/>
            <w:tcBorders>
              <w:top w:val="single" w:sz="4" w:space="0" w:color="auto"/>
              <w:left w:val="nil"/>
              <w:bottom w:val="nil"/>
              <w:right w:val="nil"/>
            </w:tcBorders>
            <w:hideMark/>
          </w:tcPr>
          <w:p w14:paraId="17227BA0" w14:textId="77777777" w:rsidR="00C470E3" w:rsidRPr="003F6E85" w:rsidRDefault="00C470E3" w:rsidP="005F7396">
            <w:pPr>
              <w:ind w:right="140" w:firstLine="0"/>
              <w:jc w:val="center"/>
            </w:pPr>
            <w:r w:rsidRPr="003F6E85">
              <w:t>(vardas ir pavardė)</w:t>
            </w:r>
          </w:p>
        </w:tc>
      </w:tr>
    </w:tbl>
    <w:p w14:paraId="4ECC7D2F" w14:textId="77777777" w:rsidR="00C470E3" w:rsidRPr="003F6E85" w:rsidRDefault="00C470E3" w:rsidP="005F7396">
      <w:pPr>
        <w:ind w:right="140" w:firstLine="0"/>
        <w:rPr>
          <w:sz w:val="16"/>
          <w:szCs w:val="16"/>
        </w:rPr>
      </w:pPr>
    </w:p>
    <w:tbl>
      <w:tblPr>
        <w:tblW w:w="9639" w:type="dxa"/>
        <w:tblInd w:w="108" w:type="dxa"/>
        <w:tblLook w:val="01E0" w:firstRow="1" w:lastRow="1" w:firstColumn="1" w:lastColumn="1" w:noHBand="0" w:noVBand="0"/>
      </w:tblPr>
      <w:tblGrid>
        <w:gridCol w:w="3261"/>
        <w:gridCol w:w="283"/>
        <w:gridCol w:w="2552"/>
        <w:gridCol w:w="283"/>
        <w:gridCol w:w="3260"/>
      </w:tblGrid>
      <w:tr w:rsidR="005158AA" w:rsidRPr="003F6E85" w14:paraId="05EF6FC9" w14:textId="77777777" w:rsidTr="00BD51A3">
        <w:trPr>
          <w:trHeight w:val="343"/>
        </w:trPr>
        <w:tc>
          <w:tcPr>
            <w:tcW w:w="3261" w:type="dxa"/>
            <w:vAlign w:val="center"/>
            <w:hideMark/>
          </w:tcPr>
          <w:p w14:paraId="15EB4E84" w14:textId="77777777" w:rsidR="00C470E3" w:rsidRPr="003F6E85" w:rsidRDefault="00C470E3" w:rsidP="005F7396">
            <w:pPr>
              <w:spacing w:line="240" w:lineRule="atLeast"/>
              <w:ind w:right="140" w:firstLine="0"/>
            </w:pPr>
            <w:r w:rsidRPr="003F6E85">
              <w:t>Projekto finansininkas</w:t>
            </w:r>
          </w:p>
        </w:tc>
        <w:tc>
          <w:tcPr>
            <w:tcW w:w="283" w:type="dxa"/>
            <w:vAlign w:val="center"/>
          </w:tcPr>
          <w:p w14:paraId="7F2FDAA4" w14:textId="77777777" w:rsidR="00C470E3" w:rsidRPr="003F6E85" w:rsidRDefault="00C470E3" w:rsidP="005F7396">
            <w:pPr>
              <w:spacing w:line="240" w:lineRule="atLeast"/>
              <w:ind w:right="140" w:firstLine="0"/>
            </w:pPr>
          </w:p>
        </w:tc>
        <w:tc>
          <w:tcPr>
            <w:tcW w:w="2552" w:type="dxa"/>
            <w:tcBorders>
              <w:top w:val="nil"/>
              <w:left w:val="nil"/>
              <w:bottom w:val="single" w:sz="4" w:space="0" w:color="auto"/>
              <w:right w:val="nil"/>
            </w:tcBorders>
            <w:vAlign w:val="center"/>
          </w:tcPr>
          <w:p w14:paraId="69E3CAB9" w14:textId="77777777" w:rsidR="00C470E3" w:rsidRPr="003F6E85" w:rsidRDefault="00C470E3" w:rsidP="005F7396">
            <w:pPr>
              <w:spacing w:line="240" w:lineRule="atLeast"/>
              <w:ind w:right="140" w:firstLine="0"/>
            </w:pPr>
          </w:p>
        </w:tc>
        <w:tc>
          <w:tcPr>
            <w:tcW w:w="283" w:type="dxa"/>
            <w:vAlign w:val="center"/>
          </w:tcPr>
          <w:p w14:paraId="62E512DE" w14:textId="77777777" w:rsidR="00C470E3" w:rsidRPr="003F6E85" w:rsidRDefault="00C470E3" w:rsidP="005F7396">
            <w:pPr>
              <w:spacing w:line="240" w:lineRule="atLeast"/>
              <w:ind w:right="140" w:firstLine="0"/>
            </w:pPr>
          </w:p>
        </w:tc>
        <w:tc>
          <w:tcPr>
            <w:tcW w:w="3260" w:type="dxa"/>
            <w:tcBorders>
              <w:top w:val="nil"/>
              <w:left w:val="nil"/>
              <w:bottom w:val="single" w:sz="4" w:space="0" w:color="auto"/>
              <w:right w:val="nil"/>
            </w:tcBorders>
            <w:vAlign w:val="center"/>
          </w:tcPr>
          <w:p w14:paraId="0911AB90" w14:textId="77777777" w:rsidR="00C470E3" w:rsidRPr="003F6E85" w:rsidRDefault="00C470E3" w:rsidP="005F7396">
            <w:pPr>
              <w:spacing w:line="240" w:lineRule="atLeast"/>
              <w:ind w:right="140" w:firstLine="0"/>
            </w:pPr>
          </w:p>
        </w:tc>
      </w:tr>
      <w:tr w:rsidR="00C470E3" w:rsidRPr="003F6E85" w14:paraId="54644482" w14:textId="77777777" w:rsidTr="00BD51A3">
        <w:tc>
          <w:tcPr>
            <w:tcW w:w="3261" w:type="dxa"/>
          </w:tcPr>
          <w:p w14:paraId="4DA01589" w14:textId="77777777" w:rsidR="00C470E3" w:rsidRPr="003F6E85" w:rsidRDefault="00C470E3" w:rsidP="003069AE">
            <w:pPr>
              <w:ind w:right="140" w:firstLine="0"/>
              <w:jc w:val="center"/>
            </w:pPr>
          </w:p>
        </w:tc>
        <w:tc>
          <w:tcPr>
            <w:tcW w:w="283" w:type="dxa"/>
          </w:tcPr>
          <w:p w14:paraId="1167065C" w14:textId="77777777" w:rsidR="00C470E3" w:rsidRPr="003F6E85" w:rsidRDefault="00C470E3" w:rsidP="003069AE">
            <w:pPr>
              <w:ind w:right="140" w:firstLine="0"/>
              <w:jc w:val="center"/>
            </w:pPr>
          </w:p>
        </w:tc>
        <w:tc>
          <w:tcPr>
            <w:tcW w:w="2552" w:type="dxa"/>
            <w:tcBorders>
              <w:top w:val="single" w:sz="4" w:space="0" w:color="auto"/>
              <w:left w:val="nil"/>
              <w:bottom w:val="nil"/>
              <w:right w:val="nil"/>
            </w:tcBorders>
            <w:hideMark/>
          </w:tcPr>
          <w:p w14:paraId="386BA5E1" w14:textId="77777777" w:rsidR="00C470E3" w:rsidRPr="003F6E85" w:rsidRDefault="00C470E3" w:rsidP="003069AE">
            <w:pPr>
              <w:ind w:right="140" w:firstLine="0"/>
              <w:jc w:val="center"/>
            </w:pPr>
            <w:r w:rsidRPr="003F6E85">
              <w:t>(parašas)</w:t>
            </w:r>
          </w:p>
        </w:tc>
        <w:tc>
          <w:tcPr>
            <w:tcW w:w="283" w:type="dxa"/>
          </w:tcPr>
          <w:p w14:paraId="14C773E5" w14:textId="77777777" w:rsidR="00C470E3" w:rsidRPr="003F6E85" w:rsidRDefault="00C470E3" w:rsidP="003069AE">
            <w:pPr>
              <w:ind w:right="140" w:firstLine="0"/>
              <w:jc w:val="center"/>
            </w:pPr>
          </w:p>
        </w:tc>
        <w:tc>
          <w:tcPr>
            <w:tcW w:w="3260" w:type="dxa"/>
            <w:tcBorders>
              <w:top w:val="single" w:sz="4" w:space="0" w:color="auto"/>
              <w:left w:val="nil"/>
              <w:bottom w:val="nil"/>
              <w:right w:val="nil"/>
            </w:tcBorders>
            <w:hideMark/>
          </w:tcPr>
          <w:p w14:paraId="42B5D2C9" w14:textId="77777777" w:rsidR="00C470E3" w:rsidRPr="003F6E85" w:rsidRDefault="00C470E3" w:rsidP="003069AE">
            <w:pPr>
              <w:ind w:right="140" w:firstLine="0"/>
              <w:jc w:val="center"/>
            </w:pPr>
            <w:r w:rsidRPr="003F6E85">
              <w:t>(vardas ir pavardė)</w:t>
            </w:r>
          </w:p>
        </w:tc>
      </w:tr>
    </w:tbl>
    <w:p w14:paraId="25A500C0" w14:textId="77777777" w:rsidR="00C470E3" w:rsidRPr="003F6E85" w:rsidRDefault="00C470E3" w:rsidP="00C470E3">
      <w:pPr>
        <w:ind w:right="140"/>
        <w:rPr>
          <w:sz w:val="20"/>
        </w:rPr>
      </w:pPr>
    </w:p>
    <w:p w14:paraId="461A9134" w14:textId="77777777" w:rsidR="00C470E3" w:rsidRPr="003F6E85" w:rsidRDefault="00C470E3" w:rsidP="00457C2C">
      <w:pPr>
        <w:ind w:right="140" w:firstLine="0"/>
      </w:pPr>
      <w:r w:rsidRPr="003F6E85">
        <w:t>Ataskaitą užpildęs asmuo:</w:t>
      </w:r>
    </w:p>
    <w:p w14:paraId="04414E5D" w14:textId="77777777" w:rsidR="00C470E3" w:rsidRPr="003F6E85" w:rsidRDefault="00C470E3" w:rsidP="00457C2C">
      <w:pPr>
        <w:ind w:right="140" w:firstLine="0"/>
      </w:pPr>
      <w:r w:rsidRPr="003F6E85">
        <w:t>__________________________________________________________</w:t>
      </w:r>
    </w:p>
    <w:p w14:paraId="5867EA6D" w14:textId="77777777" w:rsidR="00C470E3" w:rsidRPr="003F6E85" w:rsidRDefault="00C470E3" w:rsidP="00457C2C">
      <w:pPr>
        <w:pBdr>
          <w:bottom w:val="single" w:sz="12" w:space="13" w:color="auto"/>
        </w:pBdr>
        <w:ind w:right="140" w:firstLine="0"/>
        <w:rPr>
          <w:i/>
        </w:rPr>
      </w:pPr>
      <w:r w:rsidRPr="003F6E85">
        <w:t xml:space="preserve">                                 </w:t>
      </w:r>
      <w:r w:rsidRPr="003F6E85">
        <w:rPr>
          <w:i/>
        </w:rPr>
        <w:t>(vardas, pavardė, tel., el. paštas)</w:t>
      </w:r>
    </w:p>
    <w:p w14:paraId="25992A9F" w14:textId="77777777" w:rsidR="000139AF" w:rsidRPr="003F6E85" w:rsidRDefault="000139AF">
      <w:r w:rsidRPr="003F6E85">
        <w:br w:type="page"/>
      </w:r>
    </w:p>
    <w:p w14:paraId="542469C3" w14:textId="3B627E2B" w:rsidR="00C470E3" w:rsidRPr="0015508E" w:rsidRDefault="00C470E3" w:rsidP="0015508E">
      <w:pPr>
        <w:spacing w:line="240" w:lineRule="auto"/>
        <w:ind w:left="6120" w:right="140" w:hanging="24"/>
        <w:jc w:val="center"/>
        <w:rPr>
          <w:b/>
          <w:bCs/>
        </w:rPr>
      </w:pPr>
      <w:r w:rsidRPr="0015508E">
        <w:rPr>
          <w:b/>
          <w:bCs/>
        </w:rPr>
        <w:lastRenderedPageBreak/>
        <w:t>Biudžeto lėšų naudojimo</w:t>
      </w:r>
      <w:r w:rsidR="0015508E">
        <w:rPr>
          <w:b/>
          <w:bCs/>
        </w:rPr>
        <w:t xml:space="preserve"> </w:t>
      </w:r>
      <w:r w:rsidRPr="0015508E">
        <w:rPr>
          <w:b/>
          <w:bCs/>
        </w:rPr>
        <w:t>sutarties</w:t>
      </w:r>
      <w:r w:rsidR="0015508E">
        <w:rPr>
          <w:b/>
          <w:bCs/>
        </w:rPr>
        <w:t xml:space="preserve"> </w:t>
      </w:r>
      <w:r w:rsidRPr="0015508E">
        <w:rPr>
          <w:b/>
          <w:bCs/>
        </w:rPr>
        <w:t>4 priedas</w:t>
      </w:r>
    </w:p>
    <w:p w14:paraId="13FA3057" w14:textId="77777777" w:rsidR="00C470E3" w:rsidRPr="003F6E85" w:rsidRDefault="00C470E3" w:rsidP="00E81331">
      <w:pPr>
        <w:ind w:left="6120" w:right="140"/>
        <w:jc w:val="right"/>
      </w:pPr>
    </w:p>
    <w:p w14:paraId="001D3A6C" w14:textId="77777777" w:rsidR="00B546CC" w:rsidRPr="003F6E85" w:rsidRDefault="00B546CC" w:rsidP="001D5CC6">
      <w:pPr>
        <w:spacing w:line="240" w:lineRule="auto"/>
        <w:rPr>
          <w:szCs w:val="24"/>
        </w:rPr>
      </w:pPr>
    </w:p>
    <w:tbl>
      <w:tblPr>
        <w:tblW w:w="0" w:type="auto"/>
        <w:tblLook w:val="04A0" w:firstRow="1" w:lastRow="0" w:firstColumn="1" w:lastColumn="0" w:noHBand="0" w:noVBand="1"/>
      </w:tblPr>
      <w:tblGrid>
        <w:gridCol w:w="276"/>
        <w:gridCol w:w="277"/>
        <w:gridCol w:w="277"/>
        <w:gridCol w:w="375"/>
        <w:gridCol w:w="369"/>
        <w:gridCol w:w="364"/>
        <w:gridCol w:w="1525"/>
        <w:gridCol w:w="449"/>
        <w:gridCol w:w="590"/>
        <w:gridCol w:w="1455"/>
        <w:gridCol w:w="1502"/>
        <w:gridCol w:w="1079"/>
        <w:gridCol w:w="220"/>
        <w:gridCol w:w="220"/>
        <w:gridCol w:w="220"/>
        <w:gridCol w:w="220"/>
        <w:gridCol w:w="220"/>
      </w:tblGrid>
      <w:tr w:rsidR="002941C8" w:rsidRPr="002941C8" w14:paraId="2423C6F0" w14:textId="77777777" w:rsidTr="002941C8">
        <w:trPr>
          <w:trHeight w:val="300"/>
        </w:trPr>
        <w:tc>
          <w:tcPr>
            <w:tcW w:w="0" w:type="auto"/>
            <w:tcBorders>
              <w:top w:val="nil"/>
              <w:left w:val="nil"/>
              <w:bottom w:val="nil"/>
              <w:right w:val="nil"/>
            </w:tcBorders>
            <w:shd w:val="clear" w:color="auto" w:fill="auto"/>
            <w:noWrap/>
            <w:vAlign w:val="bottom"/>
            <w:hideMark/>
          </w:tcPr>
          <w:p w14:paraId="16818834" w14:textId="77777777" w:rsidR="002941C8" w:rsidRPr="002941C8" w:rsidRDefault="002941C8" w:rsidP="002941C8">
            <w:pPr>
              <w:spacing w:line="240" w:lineRule="auto"/>
              <w:ind w:firstLine="0"/>
              <w:jc w:val="left"/>
              <w:rPr>
                <w:sz w:val="20"/>
                <w:szCs w:val="24"/>
                <w:lang w:eastAsia="lt-LT"/>
              </w:rPr>
            </w:pPr>
          </w:p>
        </w:tc>
        <w:tc>
          <w:tcPr>
            <w:tcW w:w="0" w:type="auto"/>
            <w:tcBorders>
              <w:top w:val="nil"/>
              <w:left w:val="nil"/>
              <w:bottom w:val="nil"/>
              <w:right w:val="nil"/>
            </w:tcBorders>
            <w:shd w:val="clear" w:color="auto" w:fill="auto"/>
            <w:noWrap/>
            <w:vAlign w:val="bottom"/>
            <w:hideMark/>
          </w:tcPr>
          <w:p w14:paraId="0252E33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0E3BB4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B93734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2BA19E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881565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34D92443"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center"/>
            <w:hideMark/>
          </w:tcPr>
          <w:p w14:paraId="0950F915" w14:textId="77777777" w:rsidR="002941C8" w:rsidRPr="002941C8" w:rsidRDefault="002941C8" w:rsidP="002941C8">
            <w:pPr>
              <w:spacing w:line="240" w:lineRule="auto"/>
              <w:ind w:firstLine="0"/>
              <w:jc w:val="right"/>
              <w:rPr>
                <w:sz w:val="20"/>
                <w:lang w:eastAsia="lt-LT"/>
              </w:rPr>
            </w:pPr>
          </w:p>
        </w:tc>
        <w:tc>
          <w:tcPr>
            <w:tcW w:w="0" w:type="auto"/>
            <w:tcBorders>
              <w:top w:val="nil"/>
              <w:left w:val="nil"/>
              <w:bottom w:val="nil"/>
              <w:right w:val="nil"/>
            </w:tcBorders>
            <w:shd w:val="clear" w:color="auto" w:fill="auto"/>
            <w:noWrap/>
            <w:vAlign w:val="center"/>
            <w:hideMark/>
          </w:tcPr>
          <w:p w14:paraId="02704CD6" w14:textId="77777777" w:rsidR="002941C8" w:rsidRPr="002941C8" w:rsidRDefault="002941C8" w:rsidP="002941C8">
            <w:pPr>
              <w:spacing w:line="240" w:lineRule="auto"/>
              <w:ind w:firstLine="0"/>
              <w:jc w:val="left"/>
              <w:rPr>
                <w:sz w:val="20"/>
                <w:lang w:eastAsia="lt-LT"/>
              </w:rPr>
            </w:pPr>
          </w:p>
        </w:tc>
        <w:tc>
          <w:tcPr>
            <w:tcW w:w="0" w:type="auto"/>
            <w:gridSpan w:val="8"/>
            <w:tcBorders>
              <w:top w:val="nil"/>
              <w:left w:val="nil"/>
              <w:bottom w:val="nil"/>
              <w:right w:val="nil"/>
            </w:tcBorders>
            <w:shd w:val="clear" w:color="auto" w:fill="auto"/>
            <w:noWrap/>
            <w:vAlign w:val="center"/>
            <w:hideMark/>
          </w:tcPr>
          <w:p w14:paraId="294055AE" w14:textId="77777777" w:rsidR="002941C8" w:rsidRPr="002941C8" w:rsidRDefault="002941C8" w:rsidP="002941C8">
            <w:pPr>
              <w:spacing w:line="240" w:lineRule="auto"/>
              <w:ind w:firstLine="0"/>
              <w:jc w:val="left"/>
              <w:rPr>
                <w:sz w:val="16"/>
                <w:szCs w:val="16"/>
                <w:lang w:eastAsia="lt-LT"/>
              </w:rPr>
            </w:pPr>
            <w:r w:rsidRPr="002941C8">
              <w:rPr>
                <w:sz w:val="16"/>
                <w:szCs w:val="16"/>
                <w:lang w:eastAsia="lt-LT"/>
              </w:rPr>
              <w:t>Asignavimų valdytojų, kitų valstybės ir savivaldybių biudžetinių įstaigų ir valstybės biudžeto asignavimus</w:t>
            </w:r>
          </w:p>
        </w:tc>
      </w:tr>
      <w:tr w:rsidR="002941C8" w:rsidRPr="002941C8" w14:paraId="1E8B5222" w14:textId="77777777" w:rsidTr="002941C8">
        <w:trPr>
          <w:trHeight w:val="285"/>
        </w:trPr>
        <w:tc>
          <w:tcPr>
            <w:tcW w:w="0" w:type="auto"/>
            <w:tcBorders>
              <w:top w:val="nil"/>
              <w:left w:val="nil"/>
              <w:bottom w:val="nil"/>
              <w:right w:val="nil"/>
            </w:tcBorders>
            <w:shd w:val="clear" w:color="auto" w:fill="auto"/>
            <w:noWrap/>
            <w:vAlign w:val="bottom"/>
            <w:hideMark/>
          </w:tcPr>
          <w:p w14:paraId="0B939DB0" w14:textId="77777777" w:rsidR="002941C8" w:rsidRPr="002941C8" w:rsidRDefault="002941C8" w:rsidP="002941C8">
            <w:pPr>
              <w:spacing w:line="240" w:lineRule="auto"/>
              <w:ind w:firstLine="0"/>
              <w:jc w:val="left"/>
              <w:rPr>
                <w:sz w:val="16"/>
                <w:szCs w:val="16"/>
                <w:lang w:eastAsia="lt-LT"/>
              </w:rPr>
            </w:pPr>
          </w:p>
        </w:tc>
        <w:tc>
          <w:tcPr>
            <w:tcW w:w="0" w:type="auto"/>
            <w:tcBorders>
              <w:top w:val="nil"/>
              <w:left w:val="nil"/>
              <w:bottom w:val="nil"/>
              <w:right w:val="nil"/>
            </w:tcBorders>
            <w:shd w:val="clear" w:color="auto" w:fill="auto"/>
            <w:noWrap/>
            <w:vAlign w:val="bottom"/>
            <w:hideMark/>
          </w:tcPr>
          <w:p w14:paraId="39151AC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9B0A30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86B048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C98B54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96F84F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64DC517"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center"/>
            <w:hideMark/>
          </w:tcPr>
          <w:p w14:paraId="108EBB6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EB83329" w14:textId="77777777" w:rsidR="002941C8" w:rsidRPr="002941C8" w:rsidRDefault="002941C8" w:rsidP="002941C8">
            <w:pPr>
              <w:spacing w:line="240" w:lineRule="auto"/>
              <w:ind w:firstLine="0"/>
              <w:jc w:val="left"/>
              <w:rPr>
                <w:sz w:val="20"/>
                <w:lang w:eastAsia="lt-LT"/>
              </w:rPr>
            </w:pPr>
          </w:p>
        </w:tc>
        <w:tc>
          <w:tcPr>
            <w:tcW w:w="0" w:type="auto"/>
            <w:gridSpan w:val="8"/>
            <w:tcBorders>
              <w:top w:val="nil"/>
              <w:left w:val="nil"/>
              <w:bottom w:val="nil"/>
              <w:right w:val="nil"/>
            </w:tcBorders>
            <w:shd w:val="clear" w:color="auto" w:fill="auto"/>
            <w:noWrap/>
            <w:vAlign w:val="center"/>
            <w:hideMark/>
          </w:tcPr>
          <w:p w14:paraId="0B8F9672" w14:textId="77777777" w:rsidR="002941C8" w:rsidRPr="002941C8" w:rsidRDefault="002941C8" w:rsidP="002941C8">
            <w:pPr>
              <w:spacing w:line="240" w:lineRule="auto"/>
              <w:ind w:firstLine="0"/>
              <w:jc w:val="left"/>
              <w:rPr>
                <w:sz w:val="16"/>
                <w:szCs w:val="16"/>
                <w:lang w:eastAsia="lt-LT"/>
              </w:rPr>
            </w:pPr>
            <w:r w:rsidRPr="002941C8">
              <w:rPr>
                <w:sz w:val="16"/>
                <w:szCs w:val="16"/>
                <w:lang w:eastAsia="lt-LT"/>
              </w:rPr>
              <w:t>gaunančių kitų subjektų biudžeto vykdymo ataskaitų rinkinio ir tarpinių ataskaitų rinkinio sudarymo taisyklių</w:t>
            </w:r>
          </w:p>
        </w:tc>
      </w:tr>
      <w:tr w:rsidR="002941C8" w:rsidRPr="002941C8" w14:paraId="75609BA4" w14:textId="77777777" w:rsidTr="002941C8">
        <w:trPr>
          <w:trHeight w:val="270"/>
        </w:trPr>
        <w:tc>
          <w:tcPr>
            <w:tcW w:w="0" w:type="auto"/>
            <w:tcBorders>
              <w:top w:val="nil"/>
              <w:left w:val="nil"/>
              <w:bottom w:val="nil"/>
              <w:right w:val="nil"/>
            </w:tcBorders>
            <w:shd w:val="clear" w:color="auto" w:fill="auto"/>
            <w:noWrap/>
            <w:vAlign w:val="bottom"/>
            <w:hideMark/>
          </w:tcPr>
          <w:p w14:paraId="61DA9719" w14:textId="77777777" w:rsidR="002941C8" w:rsidRPr="002941C8" w:rsidRDefault="002941C8" w:rsidP="002941C8">
            <w:pPr>
              <w:spacing w:line="240" w:lineRule="auto"/>
              <w:ind w:firstLine="0"/>
              <w:jc w:val="left"/>
              <w:rPr>
                <w:sz w:val="16"/>
                <w:szCs w:val="16"/>
                <w:lang w:eastAsia="lt-LT"/>
              </w:rPr>
            </w:pPr>
          </w:p>
        </w:tc>
        <w:tc>
          <w:tcPr>
            <w:tcW w:w="0" w:type="auto"/>
            <w:tcBorders>
              <w:top w:val="nil"/>
              <w:left w:val="nil"/>
              <w:bottom w:val="nil"/>
              <w:right w:val="nil"/>
            </w:tcBorders>
            <w:shd w:val="clear" w:color="auto" w:fill="auto"/>
            <w:noWrap/>
            <w:vAlign w:val="bottom"/>
            <w:hideMark/>
          </w:tcPr>
          <w:p w14:paraId="19E3957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AEABC7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A4D1C3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B3F3A0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3A2CBA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76CACA6"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2F283F7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36166B1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516AB5F"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 priedas</w:t>
            </w:r>
          </w:p>
        </w:tc>
        <w:tc>
          <w:tcPr>
            <w:tcW w:w="0" w:type="auto"/>
            <w:tcBorders>
              <w:top w:val="nil"/>
              <w:left w:val="nil"/>
              <w:bottom w:val="nil"/>
              <w:right w:val="nil"/>
            </w:tcBorders>
            <w:shd w:val="clear" w:color="auto" w:fill="auto"/>
            <w:noWrap/>
            <w:vAlign w:val="bottom"/>
            <w:hideMark/>
          </w:tcPr>
          <w:p w14:paraId="21B90B78"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p>
        </w:tc>
        <w:tc>
          <w:tcPr>
            <w:tcW w:w="0" w:type="auto"/>
            <w:tcBorders>
              <w:top w:val="nil"/>
              <w:left w:val="nil"/>
              <w:bottom w:val="nil"/>
              <w:right w:val="nil"/>
            </w:tcBorders>
            <w:shd w:val="clear" w:color="auto" w:fill="auto"/>
            <w:noWrap/>
            <w:vAlign w:val="bottom"/>
            <w:hideMark/>
          </w:tcPr>
          <w:p w14:paraId="52F9B7A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107A9A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E04750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C09CBE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EE058A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FB4C7C5" w14:textId="77777777" w:rsidR="002941C8" w:rsidRPr="002941C8" w:rsidRDefault="002941C8" w:rsidP="002941C8">
            <w:pPr>
              <w:spacing w:line="240" w:lineRule="auto"/>
              <w:ind w:firstLine="0"/>
              <w:jc w:val="left"/>
              <w:rPr>
                <w:sz w:val="20"/>
                <w:lang w:eastAsia="lt-LT"/>
              </w:rPr>
            </w:pPr>
          </w:p>
        </w:tc>
      </w:tr>
      <w:tr w:rsidR="002941C8" w:rsidRPr="002941C8" w14:paraId="33C92DBB" w14:textId="77777777" w:rsidTr="002941C8">
        <w:trPr>
          <w:trHeight w:val="285"/>
        </w:trPr>
        <w:tc>
          <w:tcPr>
            <w:tcW w:w="0" w:type="auto"/>
            <w:tcBorders>
              <w:top w:val="nil"/>
              <w:left w:val="nil"/>
              <w:bottom w:val="nil"/>
              <w:right w:val="nil"/>
            </w:tcBorders>
            <w:shd w:val="clear" w:color="auto" w:fill="auto"/>
            <w:noWrap/>
            <w:vAlign w:val="bottom"/>
            <w:hideMark/>
          </w:tcPr>
          <w:p w14:paraId="163FE2E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BF1A42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032F78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E4FF3C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C48EB0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46C054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1F13BAC1" w14:textId="77777777" w:rsidR="002941C8" w:rsidRPr="002941C8" w:rsidRDefault="002941C8" w:rsidP="002941C8">
            <w:pPr>
              <w:spacing w:line="240" w:lineRule="auto"/>
              <w:ind w:firstLine="0"/>
              <w:jc w:val="right"/>
              <w:rPr>
                <w:sz w:val="16"/>
                <w:szCs w:val="16"/>
                <w:lang w:eastAsia="lt-LT"/>
              </w:rPr>
            </w:pPr>
            <w:r w:rsidRPr="002941C8">
              <w:rPr>
                <w:sz w:val="16"/>
                <w:szCs w:val="16"/>
                <w:lang w:eastAsia="lt-LT"/>
              </w:rPr>
              <w:t xml:space="preserve">       </w:t>
            </w:r>
          </w:p>
        </w:tc>
        <w:tc>
          <w:tcPr>
            <w:tcW w:w="0" w:type="auto"/>
            <w:tcBorders>
              <w:top w:val="nil"/>
              <w:left w:val="nil"/>
              <w:bottom w:val="nil"/>
              <w:right w:val="nil"/>
            </w:tcBorders>
            <w:shd w:val="clear" w:color="auto" w:fill="auto"/>
            <w:noWrap/>
            <w:vAlign w:val="center"/>
            <w:hideMark/>
          </w:tcPr>
          <w:p w14:paraId="52F053E8" w14:textId="77777777" w:rsidR="002941C8" w:rsidRPr="002941C8" w:rsidRDefault="002941C8" w:rsidP="002941C8">
            <w:pPr>
              <w:spacing w:line="240" w:lineRule="auto"/>
              <w:ind w:firstLine="0"/>
              <w:jc w:val="right"/>
              <w:rPr>
                <w:sz w:val="16"/>
                <w:szCs w:val="16"/>
                <w:lang w:eastAsia="lt-LT"/>
              </w:rPr>
            </w:pPr>
          </w:p>
        </w:tc>
        <w:tc>
          <w:tcPr>
            <w:tcW w:w="0" w:type="auto"/>
            <w:tcBorders>
              <w:top w:val="nil"/>
              <w:left w:val="nil"/>
              <w:bottom w:val="nil"/>
              <w:right w:val="nil"/>
            </w:tcBorders>
            <w:shd w:val="clear" w:color="auto" w:fill="auto"/>
            <w:noWrap/>
            <w:vAlign w:val="bottom"/>
            <w:hideMark/>
          </w:tcPr>
          <w:p w14:paraId="68CFC44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5AA695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598A86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C81DAF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CBA750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82836A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9C68055"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F3635E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DBE2CCA" w14:textId="77777777" w:rsidR="002941C8" w:rsidRPr="002941C8" w:rsidRDefault="002941C8" w:rsidP="002941C8">
            <w:pPr>
              <w:spacing w:line="240" w:lineRule="auto"/>
              <w:ind w:firstLine="0"/>
              <w:jc w:val="left"/>
              <w:rPr>
                <w:sz w:val="20"/>
                <w:lang w:eastAsia="lt-LT"/>
              </w:rPr>
            </w:pPr>
          </w:p>
        </w:tc>
      </w:tr>
      <w:tr w:rsidR="002941C8" w:rsidRPr="002941C8" w14:paraId="6E45F483" w14:textId="77777777" w:rsidTr="002941C8">
        <w:trPr>
          <w:trHeight w:val="240"/>
        </w:trPr>
        <w:tc>
          <w:tcPr>
            <w:tcW w:w="0" w:type="auto"/>
            <w:tcBorders>
              <w:top w:val="nil"/>
              <w:left w:val="nil"/>
              <w:bottom w:val="nil"/>
              <w:right w:val="nil"/>
            </w:tcBorders>
            <w:shd w:val="clear" w:color="auto" w:fill="auto"/>
            <w:noWrap/>
            <w:vAlign w:val="bottom"/>
            <w:hideMark/>
          </w:tcPr>
          <w:p w14:paraId="47EC2B9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A50EC5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D88819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8DFE3C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032416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303ECC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89F5866"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center"/>
            <w:hideMark/>
          </w:tcPr>
          <w:p w14:paraId="240F0D3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079A38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58381F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11E517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328804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3CCE34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638E8D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048B70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0A343B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26A9795" w14:textId="77777777" w:rsidR="002941C8" w:rsidRPr="002941C8" w:rsidRDefault="002941C8" w:rsidP="002941C8">
            <w:pPr>
              <w:spacing w:line="240" w:lineRule="auto"/>
              <w:ind w:firstLine="0"/>
              <w:jc w:val="left"/>
              <w:rPr>
                <w:sz w:val="20"/>
                <w:lang w:eastAsia="lt-LT"/>
              </w:rPr>
            </w:pPr>
          </w:p>
        </w:tc>
      </w:tr>
      <w:tr w:rsidR="002941C8" w:rsidRPr="002941C8" w14:paraId="46910485" w14:textId="77777777" w:rsidTr="002941C8">
        <w:trPr>
          <w:trHeight w:val="240"/>
        </w:trPr>
        <w:tc>
          <w:tcPr>
            <w:tcW w:w="0" w:type="auto"/>
            <w:tcBorders>
              <w:top w:val="nil"/>
              <w:left w:val="nil"/>
              <w:bottom w:val="nil"/>
              <w:right w:val="nil"/>
            </w:tcBorders>
            <w:shd w:val="clear" w:color="auto" w:fill="auto"/>
            <w:noWrap/>
            <w:vAlign w:val="bottom"/>
            <w:hideMark/>
          </w:tcPr>
          <w:p w14:paraId="0CC2271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F61C38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49680F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CDE275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197595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64B55A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3224CA5"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center"/>
            <w:hideMark/>
          </w:tcPr>
          <w:p w14:paraId="05E359B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DF694F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7BE3B8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7FF461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730F7A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C98F7C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366D6A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B44949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1051DE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C57FCFB" w14:textId="77777777" w:rsidR="002941C8" w:rsidRPr="002941C8" w:rsidRDefault="002941C8" w:rsidP="002941C8">
            <w:pPr>
              <w:spacing w:line="240" w:lineRule="auto"/>
              <w:ind w:firstLine="0"/>
              <w:jc w:val="left"/>
              <w:rPr>
                <w:sz w:val="20"/>
                <w:lang w:eastAsia="lt-LT"/>
              </w:rPr>
            </w:pPr>
          </w:p>
        </w:tc>
      </w:tr>
      <w:tr w:rsidR="002941C8" w:rsidRPr="002941C8" w14:paraId="28AB7533" w14:textId="77777777" w:rsidTr="002941C8">
        <w:trPr>
          <w:trHeight w:val="240"/>
        </w:trPr>
        <w:tc>
          <w:tcPr>
            <w:tcW w:w="0" w:type="auto"/>
            <w:tcBorders>
              <w:top w:val="nil"/>
              <w:left w:val="nil"/>
              <w:bottom w:val="nil"/>
              <w:right w:val="nil"/>
            </w:tcBorders>
            <w:shd w:val="clear" w:color="auto" w:fill="auto"/>
            <w:noWrap/>
            <w:vAlign w:val="bottom"/>
            <w:hideMark/>
          </w:tcPr>
          <w:p w14:paraId="44674C4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9E5A06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9473EC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D4003F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BE563B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A2E36E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9FDC970"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center"/>
            <w:hideMark/>
          </w:tcPr>
          <w:p w14:paraId="58258F0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3ECC20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CDB7EA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B9586E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2664B4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961BA9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53FA1E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533B2A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B58807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D441A23" w14:textId="77777777" w:rsidR="002941C8" w:rsidRPr="002941C8" w:rsidRDefault="002941C8" w:rsidP="002941C8">
            <w:pPr>
              <w:spacing w:line="240" w:lineRule="auto"/>
              <w:ind w:firstLine="0"/>
              <w:jc w:val="left"/>
              <w:rPr>
                <w:sz w:val="20"/>
                <w:lang w:eastAsia="lt-LT"/>
              </w:rPr>
            </w:pPr>
          </w:p>
        </w:tc>
      </w:tr>
      <w:tr w:rsidR="002941C8" w:rsidRPr="002941C8" w14:paraId="7CC6E358" w14:textId="77777777" w:rsidTr="002941C8">
        <w:trPr>
          <w:trHeight w:val="360"/>
        </w:trPr>
        <w:tc>
          <w:tcPr>
            <w:tcW w:w="0" w:type="auto"/>
            <w:tcBorders>
              <w:top w:val="nil"/>
              <w:left w:val="nil"/>
              <w:bottom w:val="nil"/>
              <w:right w:val="nil"/>
            </w:tcBorders>
            <w:shd w:val="clear" w:color="auto" w:fill="auto"/>
            <w:noWrap/>
            <w:vAlign w:val="bottom"/>
            <w:hideMark/>
          </w:tcPr>
          <w:p w14:paraId="54BC001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B5D498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4DA969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0CFCA7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E97062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2D30418" w14:textId="77777777" w:rsidR="002941C8" w:rsidRPr="002941C8" w:rsidRDefault="002941C8" w:rsidP="002941C8">
            <w:pPr>
              <w:spacing w:line="240" w:lineRule="auto"/>
              <w:ind w:firstLine="0"/>
              <w:jc w:val="left"/>
              <w:rPr>
                <w:sz w:val="20"/>
                <w:lang w:eastAsia="lt-LT"/>
              </w:rPr>
            </w:pPr>
          </w:p>
        </w:tc>
        <w:tc>
          <w:tcPr>
            <w:tcW w:w="0" w:type="auto"/>
            <w:gridSpan w:val="11"/>
            <w:tcBorders>
              <w:top w:val="nil"/>
              <w:left w:val="nil"/>
              <w:bottom w:val="nil"/>
              <w:right w:val="nil"/>
            </w:tcBorders>
            <w:shd w:val="clear" w:color="auto" w:fill="auto"/>
            <w:noWrap/>
            <w:vAlign w:val="bottom"/>
            <w:hideMark/>
          </w:tcPr>
          <w:p w14:paraId="1450D9F9" w14:textId="77777777" w:rsidR="002941C8" w:rsidRPr="002941C8" w:rsidRDefault="002941C8" w:rsidP="00CF6DB1">
            <w:pPr>
              <w:spacing w:line="240" w:lineRule="auto"/>
              <w:ind w:firstLine="0"/>
              <w:jc w:val="center"/>
              <w:rPr>
                <w:rFonts w:ascii="Times New Roman Baltic" w:hAnsi="Times New Roman Baltic" w:cs="Arial"/>
                <w:b/>
                <w:bCs/>
                <w:szCs w:val="24"/>
                <w:lang w:eastAsia="lt-LT"/>
              </w:rPr>
            </w:pPr>
            <w:r w:rsidRPr="002941C8">
              <w:rPr>
                <w:rFonts w:ascii="Times New Roman Baltic" w:hAnsi="Times New Roman Baltic" w:cs="Arial"/>
                <w:b/>
                <w:bCs/>
                <w:szCs w:val="24"/>
                <w:lang w:eastAsia="lt-LT"/>
              </w:rPr>
              <w:t>(Biudžeto išlaidų sąmatos vykdymo 20__ m. _______ d. ketvirčio, pusmečio, metų ataskaitos forma)</w:t>
            </w:r>
          </w:p>
        </w:tc>
      </w:tr>
      <w:tr w:rsidR="002941C8" w:rsidRPr="002941C8" w14:paraId="20C37001" w14:textId="77777777" w:rsidTr="002941C8">
        <w:trPr>
          <w:trHeight w:val="360"/>
        </w:trPr>
        <w:tc>
          <w:tcPr>
            <w:tcW w:w="0" w:type="auto"/>
            <w:tcBorders>
              <w:top w:val="nil"/>
              <w:left w:val="nil"/>
              <w:bottom w:val="nil"/>
              <w:right w:val="nil"/>
            </w:tcBorders>
            <w:shd w:val="clear" w:color="auto" w:fill="auto"/>
            <w:noWrap/>
            <w:vAlign w:val="bottom"/>
            <w:hideMark/>
          </w:tcPr>
          <w:p w14:paraId="750CA884" w14:textId="77777777" w:rsidR="002941C8" w:rsidRPr="002941C8" w:rsidRDefault="002941C8" w:rsidP="002941C8">
            <w:pPr>
              <w:spacing w:line="240" w:lineRule="auto"/>
              <w:ind w:firstLine="0"/>
              <w:jc w:val="left"/>
              <w:rPr>
                <w:rFonts w:ascii="Times New Roman Baltic" w:hAnsi="Times New Roman Baltic" w:cs="Arial"/>
                <w:b/>
                <w:bCs/>
                <w:szCs w:val="24"/>
                <w:lang w:eastAsia="lt-LT"/>
              </w:rPr>
            </w:pPr>
          </w:p>
        </w:tc>
        <w:tc>
          <w:tcPr>
            <w:tcW w:w="0" w:type="auto"/>
            <w:tcBorders>
              <w:top w:val="nil"/>
              <w:left w:val="nil"/>
              <w:bottom w:val="nil"/>
              <w:right w:val="nil"/>
            </w:tcBorders>
            <w:shd w:val="clear" w:color="auto" w:fill="auto"/>
            <w:noWrap/>
            <w:vAlign w:val="bottom"/>
            <w:hideMark/>
          </w:tcPr>
          <w:p w14:paraId="01A9D26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AF99C6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4F1CCE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B4D67E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39790B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8976BC3"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040DE2F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3CA0B3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191DB1E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233F7C42"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vAlign w:val="bottom"/>
            <w:hideMark/>
          </w:tcPr>
          <w:p w14:paraId="558EBB6E"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5FB9416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10FE3F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9A94DC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F18A27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F1E1974" w14:textId="77777777" w:rsidR="002941C8" w:rsidRPr="002941C8" w:rsidRDefault="002941C8" w:rsidP="002941C8">
            <w:pPr>
              <w:spacing w:line="240" w:lineRule="auto"/>
              <w:ind w:firstLine="0"/>
              <w:jc w:val="left"/>
              <w:rPr>
                <w:sz w:val="20"/>
                <w:lang w:eastAsia="lt-LT"/>
              </w:rPr>
            </w:pPr>
          </w:p>
        </w:tc>
      </w:tr>
      <w:tr w:rsidR="002941C8" w:rsidRPr="002941C8" w14:paraId="47B5FA74" w14:textId="77777777" w:rsidTr="002941C8">
        <w:trPr>
          <w:trHeight w:val="195"/>
        </w:trPr>
        <w:tc>
          <w:tcPr>
            <w:tcW w:w="0" w:type="auto"/>
            <w:tcBorders>
              <w:top w:val="nil"/>
              <w:left w:val="nil"/>
              <w:bottom w:val="nil"/>
              <w:right w:val="nil"/>
            </w:tcBorders>
            <w:shd w:val="clear" w:color="auto" w:fill="auto"/>
            <w:noWrap/>
            <w:vAlign w:val="bottom"/>
            <w:hideMark/>
          </w:tcPr>
          <w:p w14:paraId="04AC895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A1CAFA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98C9C7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25AB36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CA074A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2A7A0B4" w14:textId="77777777" w:rsidR="002941C8" w:rsidRPr="002941C8" w:rsidRDefault="002941C8" w:rsidP="002941C8">
            <w:pPr>
              <w:spacing w:line="240" w:lineRule="auto"/>
              <w:ind w:firstLine="0"/>
              <w:jc w:val="left"/>
              <w:rPr>
                <w:sz w:val="20"/>
                <w:lang w:eastAsia="lt-LT"/>
              </w:rPr>
            </w:pPr>
          </w:p>
        </w:tc>
        <w:tc>
          <w:tcPr>
            <w:tcW w:w="0" w:type="auto"/>
            <w:gridSpan w:val="11"/>
            <w:tcBorders>
              <w:top w:val="nil"/>
              <w:left w:val="nil"/>
              <w:bottom w:val="nil"/>
              <w:right w:val="nil"/>
            </w:tcBorders>
            <w:shd w:val="clear" w:color="auto" w:fill="auto"/>
            <w:noWrap/>
            <w:vAlign w:val="bottom"/>
            <w:hideMark/>
          </w:tcPr>
          <w:p w14:paraId="63CCED3C"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___________________________________________________________________________________________________</w:t>
            </w:r>
          </w:p>
        </w:tc>
      </w:tr>
      <w:tr w:rsidR="002941C8" w:rsidRPr="002941C8" w14:paraId="36A79493" w14:textId="77777777" w:rsidTr="002941C8">
        <w:trPr>
          <w:trHeight w:val="375"/>
        </w:trPr>
        <w:tc>
          <w:tcPr>
            <w:tcW w:w="0" w:type="auto"/>
            <w:gridSpan w:val="12"/>
            <w:tcBorders>
              <w:top w:val="nil"/>
              <w:left w:val="nil"/>
              <w:bottom w:val="nil"/>
              <w:right w:val="nil"/>
            </w:tcBorders>
            <w:shd w:val="clear" w:color="auto" w:fill="auto"/>
            <w:noWrap/>
            <w:hideMark/>
          </w:tcPr>
          <w:p w14:paraId="2B55FDF2"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(įstaigos pavadinimas, kodas Juridinių asmenų registre, adresas)</w:t>
            </w:r>
          </w:p>
        </w:tc>
        <w:tc>
          <w:tcPr>
            <w:tcW w:w="0" w:type="auto"/>
            <w:tcBorders>
              <w:top w:val="nil"/>
              <w:left w:val="nil"/>
              <w:bottom w:val="nil"/>
              <w:right w:val="nil"/>
            </w:tcBorders>
            <w:shd w:val="clear" w:color="auto" w:fill="auto"/>
            <w:noWrap/>
            <w:vAlign w:val="bottom"/>
            <w:hideMark/>
          </w:tcPr>
          <w:p w14:paraId="1CFC0389"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p>
        </w:tc>
        <w:tc>
          <w:tcPr>
            <w:tcW w:w="0" w:type="auto"/>
            <w:vAlign w:val="center"/>
            <w:hideMark/>
          </w:tcPr>
          <w:p w14:paraId="0B20515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1DD8E1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BA1ACA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4694C78" w14:textId="77777777" w:rsidR="002941C8" w:rsidRPr="002941C8" w:rsidRDefault="002941C8" w:rsidP="002941C8">
            <w:pPr>
              <w:spacing w:line="240" w:lineRule="auto"/>
              <w:ind w:firstLine="0"/>
              <w:jc w:val="left"/>
              <w:rPr>
                <w:sz w:val="20"/>
                <w:lang w:eastAsia="lt-LT"/>
              </w:rPr>
            </w:pPr>
          </w:p>
        </w:tc>
      </w:tr>
      <w:tr w:rsidR="002941C8" w:rsidRPr="002941C8" w14:paraId="0680FBAB" w14:textId="77777777" w:rsidTr="002941C8">
        <w:trPr>
          <w:trHeight w:val="375"/>
        </w:trPr>
        <w:tc>
          <w:tcPr>
            <w:tcW w:w="0" w:type="auto"/>
            <w:tcBorders>
              <w:top w:val="nil"/>
              <w:left w:val="nil"/>
              <w:bottom w:val="nil"/>
              <w:right w:val="nil"/>
            </w:tcBorders>
            <w:shd w:val="clear" w:color="auto" w:fill="auto"/>
            <w:noWrap/>
            <w:hideMark/>
          </w:tcPr>
          <w:p w14:paraId="55FBA45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1DC8EC0"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755D19D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FB6236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9780FE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E06548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3E5897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7D6C27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4F01AB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A3DA82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A680F6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52376E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C94396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D6B0FF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F4F5D2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2B486E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2A7B2BE" w14:textId="77777777" w:rsidR="002941C8" w:rsidRPr="002941C8" w:rsidRDefault="002941C8" w:rsidP="002941C8">
            <w:pPr>
              <w:spacing w:line="240" w:lineRule="auto"/>
              <w:ind w:firstLine="0"/>
              <w:jc w:val="left"/>
              <w:rPr>
                <w:sz w:val="20"/>
                <w:lang w:eastAsia="lt-LT"/>
              </w:rPr>
            </w:pPr>
          </w:p>
        </w:tc>
      </w:tr>
      <w:tr w:rsidR="002941C8" w:rsidRPr="002941C8" w14:paraId="604289A0" w14:textId="77777777" w:rsidTr="002941C8">
        <w:trPr>
          <w:trHeight w:val="285"/>
        </w:trPr>
        <w:tc>
          <w:tcPr>
            <w:tcW w:w="0" w:type="auto"/>
            <w:tcBorders>
              <w:top w:val="nil"/>
              <w:left w:val="nil"/>
              <w:bottom w:val="nil"/>
              <w:right w:val="nil"/>
            </w:tcBorders>
            <w:shd w:val="clear" w:color="auto" w:fill="auto"/>
            <w:noWrap/>
            <w:hideMark/>
          </w:tcPr>
          <w:p w14:paraId="1D437E0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146A125"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4DA0D0A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D72343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14A2B1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564475B" w14:textId="77777777" w:rsidR="002941C8" w:rsidRPr="002941C8" w:rsidRDefault="002941C8" w:rsidP="002941C8">
            <w:pPr>
              <w:spacing w:line="240" w:lineRule="auto"/>
              <w:ind w:firstLine="0"/>
              <w:jc w:val="left"/>
              <w:rPr>
                <w:sz w:val="20"/>
                <w:lang w:eastAsia="lt-LT"/>
              </w:rPr>
            </w:pPr>
          </w:p>
        </w:tc>
        <w:tc>
          <w:tcPr>
            <w:tcW w:w="0" w:type="auto"/>
            <w:gridSpan w:val="5"/>
            <w:tcBorders>
              <w:top w:val="nil"/>
              <w:left w:val="nil"/>
              <w:bottom w:val="nil"/>
              <w:right w:val="nil"/>
            </w:tcBorders>
            <w:shd w:val="clear" w:color="auto" w:fill="auto"/>
            <w:noWrap/>
            <w:vAlign w:val="bottom"/>
            <w:hideMark/>
          </w:tcPr>
          <w:p w14:paraId="53124FC4" w14:textId="77777777" w:rsidR="002941C8" w:rsidRPr="002941C8" w:rsidRDefault="002941C8" w:rsidP="002941C8">
            <w:pPr>
              <w:spacing w:line="240" w:lineRule="auto"/>
              <w:ind w:firstLine="0"/>
              <w:jc w:val="center"/>
              <w:rPr>
                <w:b/>
                <w:bCs/>
                <w:szCs w:val="24"/>
                <w:lang w:eastAsia="lt-LT"/>
              </w:rPr>
            </w:pPr>
            <w:r w:rsidRPr="002941C8">
              <w:rPr>
                <w:b/>
                <w:bCs/>
                <w:szCs w:val="24"/>
                <w:lang w:eastAsia="lt-LT"/>
              </w:rPr>
              <w:t>BIUDŽETO IŠLAIDŲ SĄMATOS VYKDYMO</w:t>
            </w:r>
          </w:p>
        </w:tc>
        <w:tc>
          <w:tcPr>
            <w:tcW w:w="0" w:type="auto"/>
            <w:tcBorders>
              <w:top w:val="nil"/>
              <w:left w:val="nil"/>
              <w:bottom w:val="nil"/>
              <w:right w:val="nil"/>
            </w:tcBorders>
            <w:shd w:val="clear" w:color="auto" w:fill="auto"/>
            <w:noWrap/>
            <w:vAlign w:val="bottom"/>
            <w:hideMark/>
          </w:tcPr>
          <w:p w14:paraId="008AE6A7" w14:textId="77777777" w:rsidR="002941C8" w:rsidRPr="002941C8" w:rsidRDefault="002941C8" w:rsidP="002941C8">
            <w:pPr>
              <w:spacing w:line="240" w:lineRule="auto"/>
              <w:ind w:firstLine="0"/>
              <w:jc w:val="center"/>
              <w:rPr>
                <w:b/>
                <w:bCs/>
                <w:szCs w:val="24"/>
                <w:lang w:eastAsia="lt-LT"/>
              </w:rPr>
            </w:pPr>
          </w:p>
        </w:tc>
        <w:tc>
          <w:tcPr>
            <w:tcW w:w="0" w:type="auto"/>
            <w:tcBorders>
              <w:top w:val="nil"/>
              <w:left w:val="nil"/>
              <w:bottom w:val="nil"/>
              <w:right w:val="nil"/>
            </w:tcBorders>
            <w:shd w:val="clear" w:color="auto" w:fill="auto"/>
            <w:noWrap/>
            <w:vAlign w:val="bottom"/>
            <w:hideMark/>
          </w:tcPr>
          <w:p w14:paraId="6BBF3CF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293386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4E6ECD5"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A186A1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5A9DAFB" w14:textId="77777777" w:rsidR="002941C8" w:rsidRPr="002941C8" w:rsidRDefault="002941C8" w:rsidP="002941C8">
            <w:pPr>
              <w:spacing w:line="240" w:lineRule="auto"/>
              <w:ind w:firstLine="0"/>
              <w:jc w:val="left"/>
              <w:rPr>
                <w:sz w:val="20"/>
                <w:lang w:eastAsia="lt-LT"/>
              </w:rPr>
            </w:pPr>
          </w:p>
        </w:tc>
      </w:tr>
      <w:tr w:rsidR="002941C8" w:rsidRPr="002941C8" w14:paraId="59B760A3" w14:textId="77777777" w:rsidTr="002941C8">
        <w:trPr>
          <w:trHeight w:val="330"/>
        </w:trPr>
        <w:tc>
          <w:tcPr>
            <w:tcW w:w="0" w:type="auto"/>
            <w:gridSpan w:val="12"/>
            <w:tcBorders>
              <w:top w:val="nil"/>
              <w:left w:val="nil"/>
              <w:bottom w:val="nil"/>
              <w:right w:val="nil"/>
            </w:tcBorders>
            <w:shd w:val="clear" w:color="auto" w:fill="auto"/>
            <w:vAlign w:val="center"/>
            <w:hideMark/>
          </w:tcPr>
          <w:p w14:paraId="73A6B309" w14:textId="77777777" w:rsidR="002941C8" w:rsidRPr="002941C8" w:rsidRDefault="002941C8" w:rsidP="002941C8">
            <w:pPr>
              <w:spacing w:line="240" w:lineRule="auto"/>
              <w:ind w:firstLine="0"/>
              <w:jc w:val="center"/>
              <w:rPr>
                <w:rFonts w:ascii="Times New Roman Baltic" w:hAnsi="Times New Roman Baltic" w:cs="Arial"/>
                <w:b/>
                <w:bCs/>
                <w:szCs w:val="24"/>
                <w:lang w:eastAsia="lt-LT"/>
              </w:rPr>
            </w:pPr>
            <w:r w:rsidRPr="002941C8">
              <w:rPr>
                <w:rFonts w:ascii="Times New Roman Baltic" w:hAnsi="Times New Roman Baltic" w:cs="Arial"/>
                <w:b/>
                <w:bCs/>
                <w:szCs w:val="24"/>
                <w:lang w:eastAsia="lt-LT"/>
              </w:rPr>
              <w:t>20______ M. ________________ D.</w:t>
            </w:r>
          </w:p>
        </w:tc>
        <w:tc>
          <w:tcPr>
            <w:tcW w:w="0" w:type="auto"/>
            <w:tcBorders>
              <w:top w:val="nil"/>
              <w:left w:val="nil"/>
              <w:bottom w:val="nil"/>
              <w:right w:val="nil"/>
            </w:tcBorders>
            <w:shd w:val="clear" w:color="auto" w:fill="auto"/>
            <w:noWrap/>
            <w:vAlign w:val="bottom"/>
            <w:hideMark/>
          </w:tcPr>
          <w:p w14:paraId="5D2F6065" w14:textId="77777777" w:rsidR="002941C8" w:rsidRPr="002941C8" w:rsidRDefault="002941C8" w:rsidP="002941C8">
            <w:pPr>
              <w:spacing w:line="240" w:lineRule="auto"/>
              <w:ind w:firstLine="0"/>
              <w:jc w:val="center"/>
              <w:rPr>
                <w:rFonts w:ascii="Times New Roman Baltic" w:hAnsi="Times New Roman Baltic" w:cs="Arial"/>
                <w:b/>
                <w:bCs/>
                <w:szCs w:val="24"/>
                <w:lang w:eastAsia="lt-LT"/>
              </w:rPr>
            </w:pPr>
          </w:p>
        </w:tc>
        <w:tc>
          <w:tcPr>
            <w:tcW w:w="0" w:type="auto"/>
            <w:vAlign w:val="center"/>
            <w:hideMark/>
          </w:tcPr>
          <w:p w14:paraId="7D91F3E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346F6B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47429B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7704942" w14:textId="77777777" w:rsidR="002941C8" w:rsidRPr="002941C8" w:rsidRDefault="002941C8" w:rsidP="002941C8">
            <w:pPr>
              <w:spacing w:line="240" w:lineRule="auto"/>
              <w:ind w:firstLine="0"/>
              <w:jc w:val="left"/>
              <w:rPr>
                <w:sz w:val="20"/>
                <w:lang w:eastAsia="lt-LT"/>
              </w:rPr>
            </w:pPr>
          </w:p>
        </w:tc>
      </w:tr>
      <w:tr w:rsidR="002941C8" w:rsidRPr="002941C8" w14:paraId="64501AA0" w14:textId="77777777" w:rsidTr="002941C8">
        <w:trPr>
          <w:trHeight w:val="315"/>
        </w:trPr>
        <w:tc>
          <w:tcPr>
            <w:tcW w:w="0" w:type="auto"/>
            <w:tcBorders>
              <w:top w:val="nil"/>
              <w:left w:val="nil"/>
              <w:bottom w:val="nil"/>
              <w:right w:val="nil"/>
            </w:tcBorders>
            <w:shd w:val="clear" w:color="auto" w:fill="auto"/>
            <w:noWrap/>
            <w:vAlign w:val="bottom"/>
            <w:hideMark/>
          </w:tcPr>
          <w:p w14:paraId="6B032A2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373F07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1DC827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385A72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9699B0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36CD639" w14:textId="77777777" w:rsidR="002941C8" w:rsidRPr="002941C8" w:rsidRDefault="002941C8" w:rsidP="002941C8">
            <w:pPr>
              <w:spacing w:line="240" w:lineRule="auto"/>
              <w:ind w:firstLine="0"/>
              <w:jc w:val="left"/>
              <w:rPr>
                <w:sz w:val="20"/>
                <w:lang w:eastAsia="lt-LT"/>
              </w:rPr>
            </w:pPr>
          </w:p>
        </w:tc>
        <w:tc>
          <w:tcPr>
            <w:tcW w:w="0" w:type="auto"/>
            <w:gridSpan w:val="5"/>
            <w:tcBorders>
              <w:top w:val="nil"/>
              <w:left w:val="nil"/>
              <w:bottom w:val="nil"/>
              <w:right w:val="nil"/>
            </w:tcBorders>
            <w:shd w:val="clear" w:color="auto" w:fill="auto"/>
            <w:noWrap/>
            <w:vAlign w:val="bottom"/>
            <w:hideMark/>
          </w:tcPr>
          <w:p w14:paraId="61632697"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__________________________</w:t>
            </w:r>
          </w:p>
        </w:tc>
        <w:tc>
          <w:tcPr>
            <w:tcW w:w="0" w:type="auto"/>
            <w:tcBorders>
              <w:top w:val="nil"/>
              <w:left w:val="nil"/>
              <w:bottom w:val="nil"/>
              <w:right w:val="nil"/>
            </w:tcBorders>
            <w:shd w:val="clear" w:color="auto" w:fill="auto"/>
            <w:noWrap/>
            <w:vAlign w:val="bottom"/>
            <w:hideMark/>
          </w:tcPr>
          <w:p w14:paraId="33CC5F8C" w14:textId="77777777" w:rsidR="002941C8" w:rsidRPr="002941C8" w:rsidRDefault="002941C8" w:rsidP="002941C8">
            <w:pPr>
              <w:spacing w:line="240" w:lineRule="auto"/>
              <w:ind w:firstLine="0"/>
              <w:jc w:val="center"/>
              <w:rPr>
                <w:rFonts w:ascii="Times New Roman Baltic" w:hAnsi="Times New Roman Baltic" w:cs="Arial"/>
                <w:sz w:val="20"/>
                <w:lang w:eastAsia="lt-LT"/>
              </w:rPr>
            </w:pPr>
          </w:p>
        </w:tc>
        <w:tc>
          <w:tcPr>
            <w:tcW w:w="0" w:type="auto"/>
            <w:tcBorders>
              <w:top w:val="nil"/>
              <w:left w:val="nil"/>
              <w:bottom w:val="nil"/>
              <w:right w:val="nil"/>
            </w:tcBorders>
            <w:shd w:val="clear" w:color="auto" w:fill="auto"/>
            <w:noWrap/>
            <w:vAlign w:val="bottom"/>
            <w:hideMark/>
          </w:tcPr>
          <w:p w14:paraId="427A5EE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B97334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29744E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03BDDA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3B29021" w14:textId="77777777" w:rsidR="002941C8" w:rsidRPr="002941C8" w:rsidRDefault="002941C8" w:rsidP="002941C8">
            <w:pPr>
              <w:spacing w:line="240" w:lineRule="auto"/>
              <w:ind w:firstLine="0"/>
              <w:jc w:val="left"/>
              <w:rPr>
                <w:sz w:val="20"/>
                <w:lang w:eastAsia="lt-LT"/>
              </w:rPr>
            </w:pPr>
          </w:p>
        </w:tc>
      </w:tr>
      <w:tr w:rsidR="002941C8" w:rsidRPr="002941C8" w14:paraId="4251C840" w14:textId="77777777" w:rsidTr="002941C8">
        <w:trPr>
          <w:trHeight w:val="240"/>
        </w:trPr>
        <w:tc>
          <w:tcPr>
            <w:tcW w:w="0" w:type="auto"/>
            <w:tcBorders>
              <w:top w:val="nil"/>
              <w:left w:val="nil"/>
              <w:bottom w:val="nil"/>
              <w:right w:val="nil"/>
            </w:tcBorders>
            <w:shd w:val="clear" w:color="auto" w:fill="auto"/>
            <w:noWrap/>
            <w:vAlign w:val="bottom"/>
            <w:hideMark/>
          </w:tcPr>
          <w:p w14:paraId="701A67C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00B4C1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C72639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B62BCB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5EFA3A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5664DAE" w14:textId="77777777" w:rsidR="002941C8" w:rsidRPr="002941C8" w:rsidRDefault="002941C8" w:rsidP="002941C8">
            <w:pPr>
              <w:spacing w:line="240" w:lineRule="auto"/>
              <w:ind w:firstLine="0"/>
              <w:jc w:val="left"/>
              <w:rPr>
                <w:sz w:val="20"/>
                <w:lang w:eastAsia="lt-LT"/>
              </w:rPr>
            </w:pPr>
          </w:p>
        </w:tc>
        <w:tc>
          <w:tcPr>
            <w:tcW w:w="0" w:type="auto"/>
            <w:gridSpan w:val="5"/>
            <w:tcBorders>
              <w:top w:val="nil"/>
              <w:left w:val="nil"/>
              <w:bottom w:val="nil"/>
              <w:right w:val="nil"/>
            </w:tcBorders>
            <w:shd w:val="clear" w:color="auto" w:fill="auto"/>
            <w:noWrap/>
            <w:vAlign w:val="bottom"/>
            <w:hideMark/>
          </w:tcPr>
          <w:p w14:paraId="00BEEA66"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(metinė, ketvirtinė)</w:t>
            </w:r>
          </w:p>
        </w:tc>
        <w:tc>
          <w:tcPr>
            <w:tcW w:w="0" w:type="auto"/>
            <w:tcBorders>
              <w:top w:val="nil"/>
              <w:left w:val="nil"/>
              <w:bottom w:val="nil"/>
              <w:right w:val="nil"/>
            </w:tcBorders>
            <w:shd w:val="clear" w:color="auto" w:fill="auto"/>
            <w:noWrap/>
            <w:vAlign w:val="bottom"/>
            <w:hideMark/>
          </w:tcPr>
          <w:p w14:paraId="37330AE5"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p>
        </w:tc>
        <w:tc>
          <w:tcPr>
            <w:tcW w:w="0" w:type="auto"/>
            <w:tcBorders>
              <w:top w:val="nil"/>
              <w:left w:val="nil"/>
              <w:bottom w:val="nil"/>
              <w:right w:val="nil"/>
            </w:tcBorders>
            <w:shd w:val="clear" w:color="auto" w:fill="auto"/>
            <w:noWrap/>
            <w:vAlign w:val="bottom"/>
            <w:hideMark/>
          </w:tcPr>
          <w:p w14:paraId="3C35C3B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5A3191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D05F1E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81EED09"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578473E" w14:textId="77777777" w:rsidR="002941C8" w:rsidRPr="002941C8" w:rsidRDefault="002941C8" w:rsidP="002941C8">
            <w:pPr>
              <w:spacing w:line="240" w:lineRule="auto"/>
              <w:ind w:firstLine="0"/>
              <w:jc w:val="left"/>
              <w:rPr>
                <w:sz w:val="20"/>
                <w:lang w:eastAsia="lt-LT"/>
              </w:rPr>
            </w:pPr>
          </w:p>
        </w:tc>
      </w:tr>
      <w:tr w:rsidR="002941C8" w:rsidRPr="002941C8" w14:paraId="1FB2E230" w14:textId="77777777" w:rsidTr="002941C8">
        <w:trPr>
          <w:trHeight w:val="240"/>
        </w:trPr>
        <w:tc>
          <w:tcPr>
            <w:tcW w:w="0" w:type="auto"/>
            <w:tcBorders>
              <w:top w:val="nil"/>
              <w:left w:val="nil"/>
              <w:bottom w:val="nil"/>
              <w:right w:val="nil"/>
            </w:tcBorders>
            <w:shd w:val="clear" w:color="auto" w:fill="auto"/>
            <w:noWrap/>
            <w:vAlign w:val="bottom"/>
            <w:hideMark/>
          </w:tcPr>
          <w:p w14:paraId="567C17F7" w14:textId="77777777" w:rsidR="002941C8" w:rsidRPr="002941C8" w:rsidRDefault="002941C8" w:rsidP="002941C8">
            <w:pPr>
              <w:spacing w:line="240" w:lineRule="auto"/>
              <w:ind w:firstLine="0"/>
              <w:jc w:val="left"/>
              <w:rPr>
                <w:sz w:val="20"/>
                <w:lang w:eastAsia="lt-LT"/>
              </w:rPr>
            </w:pPr>
          </w:p>
        </w:tc>
        <w:tc>
          <w:tcPr>
            <w:tcW w:w="0" w:type="auto"/>
            <w:gridSpan w:val="11"/>
            <w:tcBorders>
              <w:top w:val="nil"/>
              <w:left w:val="nil"/>
              <w:bottom w:val="nil"/>
              <w:right w:val="nil"/>
            </w:tcBorders>
            <w:shd w:val="clear" w:color="auto" w:fill="auto"/>
            <w:vAlign w:val="center"/>
            <w:hideMark/>
          </w:tcPr>
          <w:p w14:paraId="71B03AF7" w14:textId="77777777" w:rsidR="002941C8" w:rsidRPr="002941C8" w:rsidRDefault="002941C8" w:rsidP="002941C8">
            <w:pPr>
              <w:spacing w:line="240" w:lineRule="auto"/>
              <w:ind w:firstLine="0"/>
              <w:jc w:val="center"/>
              <w:rPr>
                <w:rFonts w:ascii="Times New Roman Baltic" w:hAnsi="Times New Roman Baltic" w:cs="Arial"/>
                <w:b/>
                <w:bCs/>
                <w:szCs w:val="24"/>
                <w:lang w:eastAsia="lt-LT"/>
              </w:rPr>
            </w:pPr>
            <w:r w:rsidRPr="002941C8">
              <w:rPr>
                <w:rFonts w:ascii="Times New Roman Baltic" w:hAnsi="Times New Roman Baltic" w:cs="Arial"/>
                <w:b/>
                <w:bCs/>
                <w:szCs w:val="24"/>
                <w:lang w:eastAsia="lt-LT"/>
              </w:rPr>
              <w:t>ATASKAITA</w:t>
            </w:r>
          </w:p>
        </w:tc>
        <w:tc>
          <w:tcPr>
            <w:tcW w:w="0" w:type="auto"/>
            <w:tcBorders>
              <w:top w:val="nil"/>
              <w:left w:val="nil"/>
              <w:bottom w:val="nil"/>
              <w:right w:val="nil"/>
            </w:tcBorders>
            <w:shd w:val="clear" w:color="auto" w:fill="auto"/>
            <w:noWrap/>
            <w:vAlign w:val="bottom"/>
            <w:hideMark/>
          </w:tcPr>
          <w:p w14:paraId="10D30693" w14:textId="77777777" w:rsidR="002941C8" w:rsidRPr="002941C8" w:rsidRDefault="002941C8" w:rsidP="002941C8">
            <w:pPr>
              <w:spacing w:line="240" w:lineRule="auto"/>
              <w:ind w:firstLine="0"/>
              <w:jc w:val="center"/>
              <w:rPr>
                <w:rFonts w:ascii="Times New Roman Baltic" w:hAnsi="Times New Roman Baltic" w:cs="Arial"/>
                <w:b/>
                <w:bCs/>
                <w:szCs w:val="24"/>
                <w:lang w:eastAsia="lt-LT"/>
              </w:rPr>
            </w:pPr>
          </w:p>
        </w:tc>
        <w:tc>
          <w:tcPr>
            <w:tcW w:w="0" w:type="auto"/>
            <w:vAlign w:val="center"/>
            <w:hideMark/>
          </w:tcPr>
          <w:p w14:paraId="0AAFFE29"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CB62CA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3DCFB7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FA88995" w14:textId="77777777" w:rsidR="002941C8" w:rsidRPr="002941C8" w:rsidRDefault="002941C8" w:rsidP="002941C8">
            <w:pPr>
              <w:spacing w:line="240" w:lineRule="auto"/>
              <w:ind w:firstLine="0"/>
              <w:jc w:val="left"/>
              <w:rPr>
                <w:sz w:val="20"/>
                <w:lang w:eastAsia="lt-LT"/>
              </w:rPr>
            </w:pPr>
          </w:p>
        </w:tc>
      </w:tr>
      <w:tr w:rsidR="002941C8" w:rsidRPr="002941C8" w14:paraId="46B70283" w14:textId="77777777" w:rsidTr="002941C8">
        <w:trPr>
          <w:trHeight w:val="240"/>
        </w:trPr>
        <w:tc>
          <w:tcPr>
            <w:tcW w:w="0" w:type="auto"/>
            <w:tcBorders>
              <w:top w:val="nil"/>
              <w:left w:val="nil"/>
              <w:bottom w:val="nil"/>
              <w:right w:val="nil"/>
            </w:tcBorders>
            <w:shd w:val="clear" w:color="auto" w:fill="auto"/>
            <w:noWrap/>
            <w:vAlign w:val="bottom"/>
            <w:hideMark/>
          </w:tcPr>
          <w:p w14:paraId="2C9C02B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821C21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21F8D0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F72008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38A798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2661FD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2E154FA"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0985BFA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B174D4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7FC792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BC1B23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0DE3C4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8BC0D6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15BAB9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4D2CB5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5D0DD9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8D1E125" w14:textId="77777777" w:rsidR="002941C8" w:rsidRPr="002941C8" w:rsidRDefault="002941C8" w:rsidP="002941C8">
            <w:pPr>
              <w:spacing w:line="240" w:lineRule="auto"/>
              <w:ind w:firstLine="0"/>
              <w:jc w:val="left"/>
              <w:rPr>
                <w:sz w:val="20"/>
                <w:lang w:eastAsia="lt-LT"/>
              </w:rPr>
            </w:pPr>
          </w:p>
        </w:tc>
      </w:tr>
      <w:tr w:rsidR="002941C8" w:rsidRPr="002941C8" w14:paraId="1E67079B" w14:textId="77777777" w:rsidTr="002941C8">
        <w:trPr>
          <w:trHeight w:val="255"/>
        </w:trPr>
        <w:tc>
          <w:tcPr>
            <w:tcW w:w="0" w:type="auto"/>
            <w:tcBorders>
              <w:top w:val="nil"/>
              <w:left w:val="nil"/>
              <w:bottom w:val="nil"/>
              <w:right w:val="nil"/>
            </w:tcBorders>
            <w:shd w:val="clear" w:color="auto" w:fill="auto"/>
            <w:noWrap/>
            <w:vAlign w:val="bottom"/>
            <w:hideMark/>
          </w:tcPr>
          <w:p w14:paraId="75E82CA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7063DC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57C511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D406EE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BEB2B3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7E5EFFE" w14:textId="77777777" w:rsidR="002941C8" w:rsidRPr="002941C8" w:rsidRDefault="002941C8" w:rsidP="002941C8">
            <w:pPr>
              <w:spacing w:line="240" w:lineRule="auto"/>
              <w:ind w:firstLine="0"/>
              <w:jc w:val="left"/>
              <w:rPr>
                <w:sz w:val="20"/>
                <w:lang w:eastAsia="lt-LT"/>
              </w:rPr>
            </w:pPr>
          </w:p>
        </w:tc>
        <w:tc>
          <w:tcPr>
            <w:tcW w:w="0" w:type="auto"/>
            <w:gridSpan w:val="5"/>
            <w:tcBorders>
              <w:top w:val="nil"/>
              <w:left w:val="nil"/>
              <w:bottom w:val="nil"/>
              <w:right w:val="nil"/>
            </w:tcBorders>
            <w:shd w:val="clear" w:color="auto" w:fill="auto"/>
            <w:noWrap/>
            <w:vAlign w:val="bottom"/>
            <w:hideMark/>
          </w:tcPr>
          <w:p w14:paraId="0B34A570"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_________________    Nr. _________</w:t>
            </w:r>
          </w:p>
        </w:tc>
        <w:tc>
          <w:tcPr>
            <w:tcW w:w="0" w:type="auto"/>
            <w:tcBorders>
              <w:top w:val="nil"/>
              <w:left w:val="nil"/>
              <w:bottom w:val="nil"/>
              <w:right w:val="nil"/>
            </w:tcBorders>
            <w:shd w:val="clear" w:color="auto" w:fill="auto"/>
            <w:noWrap/>
            <w:vAlign w:val="bottom"/>
            <w:hideMark/>
          </w:tcPr>
          <w:p w14:paraId="7DBB7C12" w14:textId="77777777" w:rsidR="002941C8" w:rsidRPr="002941C8" w:rsidRDefault="002941C8" w:rsidP="002941C8">
            <w:pPr>
              <w:spacing w:line="240" w:lineRule="auto"/>
              <w:ind w:firstLine="0"/>
              <w:jc w:val="center"/>
              <w:rPr>
                <w:rFonts w:ascii="Times New Roman Baltic" w:hAnsi="Times New Roman Baltic" w:cs="Arial"/>
                <w:sz w:val="20"/>
                <w:lang w:eastAsia="lt-LT"/>
              </w:rPr>
            </w:pPr>
          </w:p>
        </w:tc>
        <w:tc>
          <w:tcPr>
            <w:tcW w:w="0" w:type="auto"/>
            <w:tcBorders>
              <w:top w:val="nil"/>
              <w:left w:val="nil"/>
              <w:bottom w:val="nil"/>
              <w:right w:val="nil"/>
            </w:tcBorders>
            <w:shd w:val="clear" w:color="auto" w:fill="auto"/>
            <w:noWrap/>
            <w:vAlign w:val="bottom"/>
            <w:hideMark/>
          </w:tcPr>
          <w:p w14:paraId="1C93BC3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AA7952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A1265A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ED2284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F612F7A" w14:textId="77777777" w:rsidR="002941C8" w:rsidRPr="002941C8" w:rsidRDefault="002941C8" w:rsidP="002941C8">
            <w:pPr>
              <w:spacing w:line="240" w:lineRule="auto"/>
              <w:ind w:firstLine="0"/>
              <w:jc w:val="left"/>
              <w:rPr>
                <w:sz w:val="20"/>
                <w:lang w:eastAsia="lt-LT"/>
              </w:rPr>
            </w:pPr>
          </w:p>
        </w:tc>
      </w:tr>
      <w:tr w:rsidR="002941C8" w:rsidRPr="002941C8" w14:paraId="5D696D8E" w14:textId="77777777" w:rsidTr="002941C8">
        <w:trPr>
          <w:trHeight w:val="225"/>
        </w:trPr>
        <w:tc>
          <w:tcPr>
            <w:tcW w:w="0" w:type="auto"/>
            <w:tcBorders>
              <w:top w:val="nil"/>
              <w:left w:val="nil"/>
              <w:bottom w:val="nil"/>
              <w:right w:val="nil"/>
            </w:tcBorders>
            <w:shd w:val="clear" w:color="auto" w:fill="auto"/>
            <w:noWrap/>
            <w:vAlign w:val="bottom"/>
            <w:hideMark/>
          </w:tcPr>
          <w:p w14:paraId="719B863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678118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745D23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C9D93C4"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43AAAA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9B2C54D" w14:textId="77777777" w:rsidR="002941C8" w:rsidRPr="002941C8" w:rsidRDefault="002941C8" w:rsidP="002941C8">
            <w:pPr>
              <w:spacing w:line="240" w:lineRule="auto"/>
              <w:ind w:firstLine="0"/>
              <w:jc w:val="left"/>
              <w:rPr>
                <w:sz w:val="20"/>
                <w:lang w:eastAsia="lt-LT"/>
              </w:rPr>
            </w:pPr>
          </w:p>
        </w:tc>
        <w:tc>
          <w:tcPr>
            <w:tcW w:w="0" w:type="auto"/>
            <w:gridSpan w:val="5"/>
            <w:tcBorders>
              <w:top w:val="nil"/>
              <w:left w:val="nil"/>
              <w:bottom w:val="nil"/>
              <w:right w:val="nil"/>
            </w:tcBorders>
            <w:shd w:val="clear" w:color="auto" w:fill="auto"/>
            <w:noWrap/>
            <w:vAlign w:val="bottom"/>
            <w:hideMark/>
          </w:tcPr>
          <w:p w14:paraId="0A4810FD"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 xml:space="preserve">                                                                      (data)</w:t>
            </w:r>
          </w:p>
        </w:tc>
        <w:tc>
          <w:tcPr>
            <w:tcW w:w="0" w:type="auto"/>
            <w:tcBorders>
              <w:top w:val="nil"/>
              <w:left w:val="nil"/>
              <w:bottom w:val="nil"/>
              <w:right w:val="nil"/>
            </w:tcBorders>
            <w:shd w:val="clear" w:color="auto" w:fill="auto"/>
            <w:noWrap/>
            <w:vAlign w:val="bottom"/>
            <w:hideMark/>
          </w:tcPr>
          <w:p w14:paraId="09C0709D"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p>
        </w:tc>
        <w:tc>
          <w:tcPr>
            <w:tcW w:w="0" w:type="auto"/>
            <w:tcBorders>
              <w:top w:val="nil"/>
              <w:left w:val="nil"/>
              <w:bottom w:val="nil"/>
              <w:right w:val="nil"/>
            </w:tcBorders>
            <w:shd w:val="clear" w:color="auto" w:fill="auto"/>
            <w:noWrap/>
            <w:vAlign w:val="bottom"/>
            <w:hideMark/>
          </w:tcPr>
          <w:p w14:paraId="36ACDB1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05D4FE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6CF2F4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5549E6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A4D2AA2" w14:textId="77777777" w:rsidR="002941C8" w:rsidRPr="002941C8" w:rsidRDefault="002941C8" w:rsidP="002941C8">
            <w:pPr>
              <w:spacing w:line="240" w:lineRule="auto"/>
              <w:ind w:firstLine="0"/>
              <w:jc w:val="left"/>
              <w:rPr>
                <w:sz w:val="20"/>
                <w:lang w:eastAsia="lt-LT"/>
              </w:rPr>
            </w:pPr>
          </w:p>
        </w:tc>
      </w:tr>
      <w:tr w:rsidR="002941C8" w:rsidRPr="002941C8" w14:paraId="48CCDAA1" w14:textId="77777777" w:rsidTr="002941C8">
        <w:trPr>
          <w:trHeight w:val="225"/>
        </w:trPr>
        <w:tc>
          <w:tcPr>
            <w:tcW w:w="0" w:type="auto"/>
            <w:tcBorders>
              <w:top w:val="nil"/>
              <w:left w:val="nil"/>
              <w:bottom w:val="nil"/>
              <w:right w:val="nil"/>
            </w:tcBorders>
            <w:shd w:val="clear" w:color="auto" w:fill="auto"/>
            <w:noWrap/>
            <w:vAlign w:val="bottom"/>
            <w:hideMark/>
          </w:tcPr>
          <w:p w14:paraId="309CBF3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860B0F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072DE7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1CD14B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3A0344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4035D6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022A2FD"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0BD39FD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0A81CC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C65BD9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626160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E27E6C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BCD512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EAE745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5B1480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D241C8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D66B8D0" w14:textId="77777777" w:rsidR="002941C8" w:rsidRPr="002941C8" w:rsidRDefault="002941C8" w:rsidP="002941C8">
            <w:pPr>
              <w:spacing w:line="240" w:lineRule="auto"/>
              <w:ind w:firstLine="0"/>
              <w:jc w:val="left"/>
              <w:rPr>
                <w:sz w:val="20"/>
                <w:lang w:eastAsia="lt-LT"/>
              </w:rPr>
            </w:pPr>
          </w:p>
        </w:tc>
      </w:tr>
      <w:tr w:rsidR="002941C8" w:rsidRPr="002941C8" w14:paraId="0CAD7265" w14:textId="77777777" w:rsidTr="002941C8">
        <w:trPr>
          <w:trHeight w:val="255"/>
        </w:trPr>
        <w:tc>
          <w:tcPr>
            <w:tcW w:w="0" w:type="auto"/>
            <w:tcBorders>
              <w:top w:val="nil"/>
              <w:left w:val="nil"/>
              <w:bottom w:val="nil"/>
              <w:right w:val="nil"/>
            </w:tcBorders>
            <w:shd w:val="clear" w:color="auto" w:fill="auto"/>
            <w:noWrap/>
            <w:vAlign w:val="bottom"/>
            <w:hideMark/>
          </w:tcPr>
          <w:p w14:paraId="75EC2ED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0CF1FC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5036F1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FCA6024" w14:textId="77777777" w:rsidR="002941C8" w:rsidRPr="002941C8" w:rsidRDefault="002941C8" w:rsidP="002941C8">
            <w:pPr>
              <w:spacing w:line="240" w:lineRule="auto"/>
              <w:ind w:firstLine="0"/>
              <w:jc w:val="left"/>
              <w:rPr>
                <w:sz w:val="20"/>
                <w:lang w:eastAsia="lt-LT"/>
              </w:rPr>
            </w:pPr>
          </w:p>
        </w:tc>
        <w:tc>
          <w:tcPr>
            <w:tcW w:w="0" w:type="auto"/>
            <w:gridSpan w:val="7"/>
            <w:tcBorders>
              <w:top w:val="nil"/>
              <w:left w:val="nil"/>
              <w:bottom w:val="single" w:sz="4" w:space="0" w:color="auto"/>
              <w:right w:val="nil"/>
            </w:tcBorders>
            <w:shd w:val="clear" w:color="auto" w:fill="auto"/>
            <w:noWrap/>
            <w:vAlign w:val="bottom"/>
            <w:hideMark/>
          </w:tcPr>
          <w:p w14:paraId="61D6F152" w14:textId="77777777" w:rsidR="002941C8" w:rsidRPr="002941C8" w:rsidRDefault="002941C8" w:rsidP="002941C8">
            <w:pPr>
              <w:spacing w:line="240" w:lineRule="auto"/>
              <w:ind w:firstLine="0"/>
              <w:jc w:val="left"/>
              <w:rPr>
                <w:rFonts w:ascii="Arial" w:hAnsi="Arial" w:cs="Arial"/>
                <w:sz w:val="20"/>
                <w:lang w:eastAsia="lt-LT"/>
              </w:rPr>
            </w:pPr>
            <w:r w:rsidRPr="002941C8">
              <w:rPr>
                <w:rFonts w:ascii="Arial" w:hAnsi="Arial" w:cs="Arial"/>
                <w:sz w:val="20"/>
                <w:lang w:eastAsia="lt-LT"/>
              </w:rPr>
              <w:t> </w:t>
            </w:r>
          </w:p>
        </w:tc>
        <w:tc>
          <w:tcPr>
            <w:tcW w:w="0" w:type="auto"/>
            <w:tcBorders>
              <w:top w:val="nil"/>
              <w:left w:val="nil"/>
              <w:bottom w:val="nil"/>
              <w:right w:val="nil"/>
            </w:tcBorders>
            <w:shd w:val="clear" w:color="auto" w:fill="auto"/>
            <w:noWrap/>
            <w:vAlign w:val="bottom"/>
            <w:hideMark/>
          </w:tcPr>
          <w:p w14:paraId="0DF4CDBE" w14:textId="77777777" w:rsidR="002941C8" w:rsidRPr="002941C8" w:rsidRDefault="002941C8" w:rsidP="002941C8">
            <w:pPr>
              <w:spacing w:line="240" w:lineRule="auto"/>
              <w:ind w:firstLine="0"/>
              <w:jc w:val="left"/>
              <w:rPr>
                <w:rFonts w:ascii="Arial" w:hAnsi="Arial" w:cs="Arial"/>
                <w:sz w:val="20"/>
                <w:lang w:eastAsia="lt-LT"/>
              </w:rPr>
            </w:pPr>
          </w:p>
        </w:tc>
        <w:tc>
          <w:tcPr>
            <w:tcW w:w="0" w:type="auto"/>
            <w:tcBorders>
              <w:top w:val="nil"/>
              <w:left w:val="nil"/>
              <w:bottom w:val="nil"/>
              <w:right w:val="nil"/>
            </w:tcBorders>
            <w:shd w:val="clear" w:color="auto" w:fill="auto"/>
            <w:noWrap/>
            <w:vAlign w:val="bottom"/>
            <w:hideMark/>
          </w:tcPr>
          <w:p w14:paraId="03859FE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8535AD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0D1F89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239F7E5"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4E7D399" w14:textId="77777777" w:rsidR="002941C8" w:rsidRPr="002941C8" w:rsidRDefault="002941C8" w:rsidP="002941C8">
            <w:pPr>
              <w:spacing w:line="240" w:lineRule="auto"/>
              <w:ind w:firstLine="0"/>
              <w:jc w:val="left"/>
              <w:rPr>
                <w:sz w:val="20"/>
                <w:lang w:eastAsia="lt-LT"/>
              </w:rPr>
            </w:pPr>
          </w:p>
        </w:tc>
      </w:tr>
      <w:tr w:rsidR="002941C8" w:rsidRPr="002941C8" w14:paraId="02BE0BEF" w14:textId="77777777" w:rsidTr="002941C8">
        <w:trPr>
          <w:trHeight w:val="240"/>
        </w:trPr>
        <w:tc>
          <w:tcPr>
            <w:tcW w:w="0" w:type="auto"/>
            <w:gridSpan w:val="12"/>
            <w:tcBorders>
              <w:top w:val="nil"/>
              <w:left w:val="nil"/>
              <w:bottom w:val="nil"/>
              <w:right w:val="nil"/>
            </w:tcBorders>
            <w:shd w:val="clear" w:color="auto" w:fill="auto"/>
            <w:vAlign w:val="center"/>
            <w:hideMark/>
          </w:tcPr>
          <w:p w14:paraId="750A500D"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(programos pavadinimas)</w:t>
            </w:r>
          </w:p>
        </w:tc>
        <w:tc>
          <w:tcPr>
            <w:tcW w:w="0" w:type="auto"/>
            <w:tcBorders>
              <w:top w:val="nil"/>
              <w:left w:val="nil"/>
              <w:bottom w:val="nil"/>
              <w:right w:val="nil"/>
            </w:tcBorders>
            <w:shd w:val="clear" w:color="auto" w:fill="auto"/>
            <w:noWrap/>
            <w:vAlign w:val="bottom"/>
            <w:hideMark/>
          </w:tcPr>
          <w:p w14:paraId="27ADE7E1"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p>
        </w:tc>
        <w:tc>
          <w:tcPr>
            <w:tcW w:w="0" w:type="auto"/>
            <w:vAlign w:val="center"/>
            <w:hideMark/>
          </w:tcPr>
          <w:p w14:paraId="55A55E9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42B3F2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A232CD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27AF962" w14:textId="77777777" w:rsidR="002941C8" w:rsidRPr="002941C8" w:rsidRDefault="002941C8" w:rsidP="002941C8">
            <w:pPr>
              <w:spacing w:line="240" w:lineRule="auto"/>
              <w:ind w:firstLine="0"/>
              <w:jc w:val="left"/>
              <w:rPr>
                <w:sz w:val="20"/>
                <w:lang w:eastAsia="lt-LT"/>
              </w:rPr>
            </w:pPr>
          </w:p>
        </w:tc>
      </w:tr>
      <w:tr w:rsidR="002941C8" w:rsidRPr="002941C8" w14:paraId="17F1E0BF" w14:textId="77777777" w:rsidTr="002941C8">
        <w:trPr>
          <w:trHeight w:val="240"/>
        </w:trPr>
        <w:tc>
          <w:tcPr>
            <w:tcW w:w="0" w:type="auto"/>
            <w:tcBorders>
              <w:top w:val="nil"/>
              <w:left w:val="nil"/>
              <w:bottom w:val="nil"/>
              <w:right w:val="nil"/>
            </w:tcBorders>
            <w:shd w:val="clear" w:color="auto" w:fill="auto"/>
            <w:noWrap/>
            <w:vAlign w:val="bottom"/>
            <w:hideMark/>
          </w:tcPr>
          <w:p w14:paraId="4FDC6F7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6AC34E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776F74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9FA66A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641873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AECFB5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072C81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E73F16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0FFDED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4314DEA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vAlign w:val="bottom"/>
            <w:hideMark/>
          </w:tcPr>
          <w:p w14:paraId="12AFADB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vAlign w:val="bottom"/>
            <w:hideMark/>
          </w:tcPr>
          <w:p w14:paraId="78A87D5A"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Kodas</w:t>
            </w:r>
          </w:p>
        </w:tc>
        <w:tc>
          <w:tcPr>
            <w:tcW w:w="0" w:type="auto"/>
            <w:tcBorders>
              <w:top w:val="nil"/>
              <w:left w:val="nil"/>
              <w:bottom w:val="nil"/>
              <w:right w:val="nil"/>
            </w:tcBorders>
            <w:shd w:val="clear" w:color="auto" w:fill="auto"/>
            <w:noWrap/>
            <w:vAlign w:val="bottom"/>
            <w:hideMark/>
          </w:tcPr>
          <w:p w14:paraId="72DDDC27" w14:textId="77777777" w:rsidR="002941C8" w:rsidRPr="002941C8" w:rsidRDefault="002941C8" w:rsidP="002941C8">
            <w:pPr>
              <w:spacing w:line="240" w:lineRule="auto"/>
              <w:ind w:firstLine="0"/>
              <w:jc w:val="center"/>
              <w:rPr>
                <w:sz w:val="16"/>
                <w:szCs w:val="16"/>
                <w:lang w:eastAsia="lt-LT"/>
              </w:rPr>
            </w:pPr>
          </w:p>
        </w:tc>
        <w:tc>
          <w:tcPr>
            <w:tcW w:w="0" w:type="auto"/>
            <w:vAlign w:val="center"/>
            <w:hideMark/>
          </w:tcPr>
          <w:p w14:paraId="4453CB1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DA3F69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638F87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2A1E599" w14:textId="77777777" w:rsidR="002941C8" w:rsidRPr="002941C8" w:rsidRDefault="002941C8" w:rsidP="002941C8">
            <w:pPr>
              <w:spacing w:line="240" w:lineRule="auto"/>
              <w:ind w:firstLine="0"/>
              <w:jc w:val="left"/>
              <w:rPr>
                <w:sz w:val="20"/>
                <w:lang w:eastAsia="lt-LT"/>
              </w:rPr>
            </w:pPr>
          </w:p>
        </w:tc>
      </w:tr>
      <w:tr w:rsidR="002941C8" w:rsidRPr="002941C8" w14:paraId="36B12431" w14:textId="77777777" w:rsidTr="002941C8">
        <w:trPr>
          <w:trHeight w:val="225"/>
        </w:trPr>
        <w:tc>
          <w:tcPr>
            <w:tcW w:w="0" w:type="auto"/>
            <w:tcBorders>
              <w:top w:val="nil"/>
              <w:left w:val="nil"/>
              <w:bottom w:val="nil"/>
              <w:right w:val="nil"/>
            </w:tcBorders>
            <w:shd w:val="clear" w:color="auto" w:fill="auto"/>
            <w:noWrap/>
            <w:vAlign w:val="bottom"/>
            <w:hideMark/>
          </w:tcPr>
          <w:p w14:paraId="3547C1C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CE1B73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A3EEDE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B3AB6B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67FD8C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1AD205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9BE8AB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DDC518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8310AC6" w14:textId="77777777" w:rsidR="002941C8" w:rsidRPr="002941C8" w:rsidRDefault="002941C8" w:rsidP="002941C8">
            <w:pPr>
              <w:spacing w:line="240" w:lineRule="auto"/>
              <w:ind w:firstLine="0"/>
              <w:jc w:val="left"/>
              <w:rPr>
                <w:sz w:val="20"/>
                <w:lang w:eastAsia="lt-LT"/>
              </w:rPr>
            </w:pPr>
          </w:p>
        </w:tc>
        <w:tc>
          <w:tcPr>
            <w:tcW w:w="0" w:type="auto"/>
            <w:gridSpan w:val="2"/>
            <w:tcBorders>
              <w:top w:val="nil"/>
              <w:left w:val="nil"/>
              <w:bottom w:val="nil"/>
              <w:right w:val="nil"/>
            </w:tcBorders>
            <w:shd w:val="clear" w:color="auto" w:fill="auto"/>
            <w:noWrap/>
            <w:vAlign w:val="bottom"/>
            <w:hideMark/>
          </w:tcPr>
          <w:p w14:paraId="6C77407E"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 xml:space="preserve">                    Ministerijos / Savivaldybės</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21790"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237EB778"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vAlign w:val="center"/>
            <w:hideMark/>
          </w:tcPr>
          <w:p w14:paraId="4F514D5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D11A94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998B18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1DEAD74" w14:textId="77777777" w:rsidR="002941C8" w:rsidRPr="002941C8" w:rsidRDefault="002941C8" w:rsidP="002941C8">
            <w:pPr>
              <w:spacing w:line="240" w:lineRule="auto"/>
              <w:ind w:firstLine="0"/>
              <w:jc w:val="left"/>
              <w:rPr>
                <w:sz w:val="20"/>
                <w:lang w:eastAsia="lt-LT"/>
              </w:rPr>
            </w:pPr>
          </w:p>
        </w:tc>
      </w:tr>
      <w:tr w:rsidR="002941C8" w:rsidRPr="002941C8" w14:paraId="34CC67B4" w14:textId="77777777" w:rsidTr="002941C8">
        <w:trPr>
          <w:trHeight w:val="240"/>
        </w:trPr>
        <w:tc>
          <w:tcPr>
            <w:tcW w:w="0" w:type="auto"/>
            <w:tcBorders>
              <w:top w:val="nil"/>
              <w:left w:val="nil"/>
              <w:bottom w:val="nil"/>
              <w:right w:val="nil"/>
            </w:tcBorders>
            <w:shd w:val="clear" w:color="auto" w:fill="auto"/>
            <w:noWrap/>
            <w:vAlign w:val="bottom"/>
            <w:hideMark/>
          </w:tcPr>
          <w:p w14:paraId="44C6389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3764CC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C6B55A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CC2348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165C38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80B23E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E6E2E1E"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33EBE16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B332892"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4A8686A"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7BBAA29D"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Departamento</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1FD67D5"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31852787"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vAlign w:val="center"/>
            <w:hideMark/>
          </w:tcPr>
          <w:p w14:paraId="5C4A350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5E0C58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B06952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6959D9E" w14:textId="77777777" w:rsidR="002941C8" w:rsidRPr="002941C8" w:rsidRDefault="002941C8" w:rsidP="002941C8">
            <w:pPr>
              <w:spacing w:line="240" w:lineRule="auto"/>
              <w:ind w:firstLine="0"/>
              <w:jc w:val="left"/>
              <w:rPr>
                <w:sz w:val="20"/>
                <w:lang w:eastAsia="lt-LT"/>
              </w:rPr>
            </w:pPr>
          </w:p>
        </w:tc>
      </w:tr>
      <w:tr w:rsidR="002941C8" w:rsidRPr="002941C8" w14:paraId="0E12E610" w14:textId="77777777" w:rsidTr="002941C8">
        <w:trPr>
          <w:trHeight w:val="255"/>
        </w:trPr>
        <w:tc>
          <w:tcPr>
            <w:tcW w:w="0" w:type="auto"/>
            <w:tcBorders>
              <w:top w:val="nil"/>
              <w:left w:val="nil"/>
              <w:bottom w:val="nil"/>
              <w:right w:val="nil"/>
            </w:tcBorders>
            <w:shd w:val="clear" w:color="auto" w:fill="auto"/>
            <w:noWrap/>
            <w:vAlign w:val="bottom"/>
            <w:hideMark/>
          </w:tcPr>
          <w:p w14:paraId="20B32BC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4A40EEC" w14:textId="77777777" w:rsidR="002941C8" w:rsidRPr="002941C8" w:rsidRDefault="002941C8" w:rsidP="002941C8">
            <w:pPr>
              <w:spacing w:line="240" w:lineRule="auto"/>
              <w:ind w:firstLine="0"/>
              <w:jc w:val="left"/>
              <w:rPr>
                <w:sz w:val="20"/>
                <w:lang w:eastAsia="lt-LT"/>
              </w:rPr>
            </w:pPr>
          </w:p>
        </w:tc>
        <w:tc>
          <w:tcPr>
            <w:tcW w:w="0" w:type="auto"/>
            <w:gridSpan w:val="7"/>
            <w:tcBorders>
              <w:top w:val="nil"/>
              <w:left w:val="nil"/>
              <w:bottom w:val="nil"/>
              <w:right w:val="nil"/>
            </w:tcBorders>
            <w:shd w:val="clear" w:color="auto" w:fill="auto"/>
            <w:noWrap/>
            <w:vAlign w:val="bottom"/>
            <w:hideMark/>
          </w:tcPr>
          <w:p w14:paraId="74DD371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59778DF"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F04E53D"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Įstaigos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9DB5A61"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6F2739F1"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vAlign w:val="center"/>
            <w:hideMark/>
          </w:tcPr>
          <w:p w14:paraId="4EE6B26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3563FB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ED7B28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3E833AA" w14:textId="77777777" w:rsidR="002941C8" w:rsidRPr="002941C8" w:rsidRDefault="002941C8" w:rsidP="002941C8">
            <w:pPr>
              <w:spacing w:line="240" w:lineRule="auto"/>
              <w:ind w:firstLine="0"/>
              <w:jc w:val="left"/>
              <w:rPr>
                <w:sz w:val="20"/>
                <w:lang w:eastAsia="lt-LT"/>
              </w:rPr>
            </w:pPr>
          </w:p>
        </w:tc>
      </w:tr>
      <w:tr w:rsidR="002941C8" w:rsidRPr="002941C8" w14:paraId="28379D8B" w14:textId="77777777" w:rsidTr="002941C8">
        <w:trPr>
          <w:trHeight w:val="240"/>
        </w:trPr>
        <w:tc>
          <w:tcPr>
            <w:tcW w:w="0" w:type="auto"/>
            <w:tcBorders>
              <w:top w:val="nil"/>
              <w:left w:val="nil"/>
              <w:bottom w:val="nil"/>
              <w:right w:val="nil"/>
            </w:tcBorders>
            <w:shd w:val="clear" w:color="auto" w:fill="auto"/>
            <w:noWrap/>
            <w:vAlign w:val="bottom"/>
            <w:hideMark/>
          </w:tcPr>
          <w:p w14:paraId="0610BD7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B416D4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809F79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16D0C1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F74AD5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A2A88D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CCFAC5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single" w:sz="4" w:space="0" w:color="auto"/>
              <w:right w:val="nil"/>
            </w:tcBorders>
            <w:shd w:val="clear" w:color="auto" w:fill="auto"/>
            <w:noWrap/>
            <w:vAlign w:val="bottom"/>
            <w:hideMark/>
          </w:tcPr>
          <w:p w14:paraId="46136D75"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725AF20D"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tcBorders>
              <w:top w:val="nil"/>
              <w:left w:val="nil"/>
              <w:bottom w:val="nil"/>
              <w:right w:val="nil"/>
            </w:tcBorders>
            <w:shd w:val="clear" w:color="auto" w:fill="auto"/>
            <w:noWrap/>
            <w:vAlign w:val="bottom"/>
            <w:hideMark/>
          </w:tcPr>
          <w:p w14:paraId="2604C0AE"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Programos</w:t>
            </w:r>
          </w:p>
        </w:tc>
        <w:tc>
          <w:tcPr>
            <w:tcW w:w="0" w:type="auto"/>
            <w:tcBorders>
              <w:top w:val="single" w:sz="4" w:space="0" w:color="auto"/>
              <w:left w:val="single" w:sz="4" w:space="0" w:color="auto"/>
              <w:bottom w:val="nil"/>
              <w:right w:val="single" w:sz="4" w:space="0" w:color="auto"/>
            </w:tcBorders>
            <w:shd w:val="clear" w:color="auto" w:fill="auto"/>
            <w:noWrap/>
            <w:vAlign w:val="bottom"/>
            <w:hideMark/>
          </w:tcPr>
          <w:p w14:paraId="1F6092AD"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auto" w:fill="auto"/>
            <w:noWrap/>
            <w:vAlign w:val="bottom"/>
            <w:hideMark/>
          </w:tcPr>
          <w:p w14:paraId="56E7CAEB"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15606B92"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vAlign w:val="center"/>
            <w:hideMark/>
          </w:tcPr>
          <w:p w14:paraId="2F0B7D7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6D9AF6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82BB6F9"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0174825" w14:textId="77777777" w:rsidR="002941C8" w:rsidRPr="002941C8" w:rsidRDefault="002941C8" w:rsidP="002941C8">
            <w:pPr>
              <w:spacing w:line="240" w:lineRule="auto"/>
              <w:ind w:firstLine="0"/>
              <w:jc w:val="left"/>
              <w:rPr>
                <w:sz w:val="20"/>
                <w:lang w:eastAsia="lt-LT"/>
              </w:rPr>
            </w:pPr>
          </w:p>
        </w:tc>
      </w:tr>
      <w:tr w:rsidR="002941C8" w:rsidRPr="002941C8" w14:paraId="21AFC5D7" w14:textId="77777777" w:rsidTr="002941C8">
        <w:trPr>
          <w:trHeight w:val="255"/>
        </w:trPr>
        <w:tc>
          <w:tcPr>
            <w:tcW w:w="0" w:type="auto"/>
            <w:tcBorders>
              <w:top w:val="nil"/>
              <w:left w:val="nil"/>
              <w:bottom w:val="nil"/>
              <w:right w:val="nil"/>
            </w:tcBorders>
            <w:shd w:val="clear" w:color="auto" w:fill="auto"/>
            <w:noWrap/>
            <w:vAlign w:val="bottom"/>
            <w:hideMark/>
          </w:tcPr>
          <w:p w14:paraId="78A398C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72864AE"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3AB3A2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AE2ED4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EB62B2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DA1D64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single" w:sz="4" w:space="0" w:color="auto"/>
            </w:tcBorders>
            <w:shd w:val="clear" w:color="auto" w:fill="auto"/>
            <w:noWrap/>
            <w:vAlign w:val="bottom"/>
            <w:hideMark/>
          </w:tcPr>
          <w:p w14:paraId="24A61F50"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Finansavimo šaltinio</w:t>
            </w:r>
          </w:p>
        </w:tc>
        <w:tc>
          <w:tcPr>
            <w:tcW w:w="0" w:type="auto"/>
            <w:tcBorders>
              <w:top w:val="nil"/>
              <w:left w:val="nil"/>
              <w:bottom w:val="single" w:sz="4" w:space="0" w:color="auto"/>
              <w:right w:val="nil"/>
            </w:tcBorders>
            <w:shd w:val="clear" w:color="auto" w:fill="auto"/>
            <w:noWrap/>
            <w:vAlign w:val="bottom"/>
            <w:hideMark/>
          </w:tcPr>
          <w:p w14:paraId="140BF869"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59E66"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single" w:sz="4" w:space="0" w:color="auto"/>
              <w:left w:val="nil"/>
              <w:bottom w:val="nil"/>
              <w:right w:val="nil"/>
            </w:tcBorders>
            <w:shd w:val="clear" w:color="auto" w:fill="auto"/>
            <w:noWrap/>
            <w:vAlign w:val="bottom"/>
            <w:hideMark/>
          </w:tcPr>
          <w:p w14:paraId="4BDA891E"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CB2A7A"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auto" w:fill="auto"/>
            <w:noWrap/>
            <w:vAlign w:val="bottom"/>
            <w:hideMark/>
          </w:tcPr>
          <w:p w14:paraId="22295759"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2708C0AF"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vAlign w:val="center"/>
            <w:hideMark/>
          </w:tcPr>
          <w:p w14:paraId="15D4BAC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D0DA5B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F9BB71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3CB19F7" w14:textId="77777777" w:rsidR="002941C8" w:rsidRPr="002941C8" w:rsidRDefault="002941C8" w:rsidP="002941C8">
            <w:pPr>
              <w:spacing w:line="240" w:lineRule="auto"/>
              <w:ind w:firstLine="0"/>
              <w:jc w:val="left"/>
              <w:rPr>
                <w:sz w:val="20"/>
                <w:lang w:eastAsia="lt-LT"/>
              </w:rPr>
            </w:pPr>
          </w:p>
        </w:tc>
      </w:tr>
      <w:tr w:rsidR="002941C8" w:rsidRPr="002941C8" w14:paraId="593760BE" w14:textId="77777777" w:rsidTr="002941C8">
        <w:trPr>
          <w:trHeight w:val="270"/>
        </w:trPr>
        <w:tc>
          <w:tcPr>
            <w:tcW w:w="0" w:type="auto"/>
            <w:tcBorders>
              <w:top w:val="nil"/>
              <w:left w:val="nil"/>
              <w:bottom w:val="nil"/>
              <w:right w:val="nil"/>
            </w:tcBorders>
            <w:shd w:val="clear" w:color="auto" w:fill="auto"/>
            <w:noWrap/>
            <w:vAlign w:val="bottom"/>
            <w:hideMark/>
          </w:tcPr>
          <w:p w14:paraId="6F4589E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9C8DAC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97DFF6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1BBD69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E24B70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18E3C4B" w14:textId="77777777" w:rsidR="002941C8" w:rsidRPr="002941C8" w:rsidRDefault="002941C8" w:rsidP="002941C8">
            <w:pPr>
              <w:spacing w:line="240" w:lineRule="auto"/>
              <w:ind w:firstLine="0"/>
              <w:jc w:val="left"/>
              <w:rPr>
                <w:sz w:val="20"/>
                <w:lang w:eastAsia="lt-LT"/>
              </w:rPr>
            </w:pPr>
          </w:p>
        </w:tc>
        <w:tc>
          <w:tcPr>
            <w:tcW w:w="0" w:type="auto"/>
            <w:gridSpan w:val="2"/>
            <w:tcBorders>
              <w:top w:val="nil"/>
              <w:left w:val="nil"/>
              <w:bottom w:val="nil"/>
              <w:right w:val="nil"/>
            </w:tcBorders>
            <w:shd w:val="clear" w:color="auto" w:fill="auto"/>
            <w:noWrap/>
            <w:vAlign w:val="bottom"/>
            <w:hideMark/>
          </w:tcPr>
          <w:p w14:paraId="08ABDE4B"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Valstybės funkcijos</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47B9CF1"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5409E25"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auto" w:fill="auto"/>
            <w:noWrap/>
            <w:vAlign w:val="bottom"/>
            <w:hideMark/>
          </w:tcPr>
          <w:p w14:paraId="2AFFCE0E"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auto" w:fill="auto"/>
            <w:noWrap/>
            <w:vAlign w:val="bottom"/>
            <w:hideMark/>
          </w:tcPr>
          <w:p w14:paraId="3290B60B"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74A49E5B"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vAlign w:val="center"/>
            <w:hideMark/>
          </w:tcPr>
          <w:p w14:paraId="6A5C0B8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8325D3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F2E921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8A691E1" w14:textId="77777777" w:rsidR="002941C8" w:rsidRPr="002941C8" w:rsidRDefault="002941C8" w:rsidP="002941C8">
            <w:pPr>
              <w:spacing w:line="240" w:lineRule="auto"/>
              <w:ind w:firstLine="0"/>
              <w:jc w:val="left"/>
              <w:rPr>
                <w:sz w:val="20"/>
                <w:lang w:eastAsia="lt-LT"/>
              </w:rPr>
            </w:pPr>
          </w:p>
        </w:tc>
      </w:tr>
      <w:tr w:rsidR="002941C8" w:rsidRPr="002941C8" w14:paraId="064BB07C" w14:textId="77777777" w:rsidTr="002941C8">
        <w:trPr>
          <w:trHeight w:val="285"/>
        </w:trPr>
        <w:tc>
          <w:tcPr>
            <w:tcW w:w="0" w:type="auto"/>
            <w:tcBorders>
              <w:top w:val="nil"/>
              <w:left w:val="nil"/>
              <w:bottom w:val="single" w:sz="4" w:space="0" w:color="auto"/>
              <w:right w:val="nil"/>
            </w:tcBorders>
            <w:shd w:val="clear" w:color="auto" w:fill="auto"/>
            <w:noWrap/>
            <w:vAlign w:val="bottom"/>
            <w:hideMark/>
          </w:tcPr>
          <w:p w14:paraId="3C874A77" w14:textId="77777777" w:rsidR="002941C8" w:rsidRPr="002941C8" w:rsidRDefault="002941C8" w:rsidP="002941C8">
            <w:pPr>
              <w:spacing w:line="240" w:lineRule="auto"/>
              <w:ind w:firstLine="0"/>
              <w:jc w:val="left"/>
              <w:rPr>
                <w:rFonts w:ascii="Times New Roman Baltic" w:hAnsi="Times New Roman Baltic" w:cs="Arial"/>
                <w:szCs w:val="24"/>
                <w:lang w:eastAsia="lt-LT"/>
              </w:rPr>
            </w:pPr>
            <w:r w:rsidRPr="002941C8">
              <w:rPr>
                <w:rFonts w:ascii="Times New Roman Baltic" w:hAnsi="Times New Roman Baltic" w:cs="Arial"/>
                <w:szCs w:val="24"/>
                <w:lang w:eastAsia="lt-LT"/>
              </w:rPr>
              <w:t> </w:t>
            </w:r>
          </w:p>
        </w:tc>
        <w:tc>
          <w:tcPr>
            <w:tcW w:w="0" w:type="auto"/>
            <w:tcBorders>
              <w:top w:val="nil"/>
              <w:left w:val="nil"/>
              <w:bottom w:val="single" w:sz="4" w:space="0" w:color="auto"/>
              <w:right w:val="nil"/>
            </w:tcBorders>
            <w:shd w:val="clear" w:color="auto" w:fill="auto"/>
            <w:noWrap/>
            <w:vAlign w:val="bottom"/>
            <w:hideMark/>
          </w:tcPr>
          <w:p w14:paraId="2D409139" w14:textId="77777777" w:rsidR="002941C8" w:rsidRPr="002941C8" w:rsidRDefault="002941C8" w:rsidP="002941C8">
            <w:pPr>
              <w:spacing w:line="240" w:lineRule="auto"/>
              <w:ind w:firstLine="0"/>
              <w:jc w:val="left"/>
              <w:rPr>
                <w:rFonts w:ascii="Times New Roman Baltic" w:hAnsi="Times New Roman Baltic" w:cs="Arial"/>
                <w:szCs w:val="24"/>
                <w:lang w:eastAsia="lt-LT"/>
              </w:rPr>
            </w:pPr>
            <w:r w:rsidRPr="002941C8">
              <w:rPr>
                <w:rFonts w:ascii="Times New Roman Baltic" w:hAnsi="Times New Roman Baltic" w:cs="Arial"/>
                <w:szCs w:val="24"/>
                <w:lang w:eastAsia="lt-LT"/>
              </w:rPr>
              <w:t> </w:t>
            </w:r>
          </w:p>
        </w:tc>
        <w:tc>
          <w:tcPr>
            <w:tcW w:w="0" w:type="auto"/>
            <w:tcBorders>
              <w:top w:val="nil"/>
              <w:left w:val="nil"/>
              <w:bottom w:val="single" w:sz="4" w:space="0" w:color="auto"/>
              <w:right w:val="nil"/>
            </w:tcBorders>
            <w:shd w:val="clear" w:color="auto" w:fill="auto"/>
            <w:noWrap/>
            <w:vAlign w:val="bottom"/>
            <w:hideMark/>
          </w:tcPr>
          <w:p w14:paraId="210FF0F4" w14:textId="77777777" w:rsidR="002941C8" w:rsidRPr="002941C8" w:rsidRDefault="002941C8" w:rsidP="002941C8">
            <w:pPr>
              <w:spacing w:line="240" w:lineRule="auto"/>
              <w:ind w:firstLine="0"/>
              <w:jc w:val="left"/>
              <w:rPr>
                <w:rFonts w:ascii="Times New Roman Baltic" w:hAnsi="Times New Roman Baltic" w:cs="Arial"/>
                <w:szCs w:val="24"/>
                <w:lang w:eastAsia="lt-LT"/>
              </w:rPr>
            </w:pPr>
            <w:r w:rsidRPr="002941C8">
              <w:rPr>
                <w:rFonts w:ascii="Times New Roman Baltic" w:hAnsi="Times New Roman Baltic" w:cs="Arial"/>
                <w:szCs w:val="24"/>
                <w:lang w:eastAsia="lt-LT"/>
              </w:rPr>
              <w:t> </w:t>
            </w:r>
          </w:p>
        </w:tc>
        <w:tc>
          <w:tcPr>
            <w:tcW w:w="0" w:type="auto"/>
            <w:tcBorders>
              <w:top w:val="nil"/>
              <w:left w:val="nil"/>
              <w:bottom w:val="single" w:sz="4" w:space="0" w:color="auto"/>
              <w:right w:val="nil"/>
            </w:tcBorders>
            <w:shd w:val="clear" w:color="auto" w:fill="auto"/>
            <w:noWrap/>
            <w:vAlign w:val="bottom"/>
            <w:hideMark/>
          </w:tcPr>
          <w:p w14:paraId="7B9B91C9" w14:textId="77777777" w:rsidR="002941C8" w:rsidRPr="002941C8" w:rsidRDefault="002941C8" w:rsidP="002941C8">
            <w:pPr>
              <w:spacing w:line="240" w:lineRule="auto"/>
              <w:ind w:firstLine="0"/>
              <w:jc w:val="left"/>
              <w:rPr>
                <w:rFonts w:ascii="Times New Roman Baltic" w:hAnsi="Times New Roman Baltic" w:cs="Arial"/>
                <w:szCs w:val="24"/>
                <w:lang w:eastAsia="lt-LT"/>
              </w:rPr>
            </w:pPr>
            <w:r w:rsidRPr="002941C8">
              <w:rPr>
                <w:rFonts w:ascii="Times New Roman Baltic" w:hAnsi="Times New Roman Baltic" w:cs="Arial"/>
                <w:szCs w:val="24"/>
                <w:lang w:eastAsia="lt-LT"/>
              </w:rPr>
              <w:t> </w:t>
            </w:r>
          </w:p>
        </w:tc>
        <w:tc>
          <w:tcPr>
            <w:tcW w:w="0" w:type="auto"/>
            <w:tcBorders>
              <w:top w:val="nil"/>
              <w:left w:val="nil"/>
              <w:bottom w:val="single" w:sz="4" w:space="0" w:color="auto"/>
              <w:right w:val="nil"/>
            </w:tcBorders>
            <w:shd w:val="clear" w:color="auto" w:fill="auto"/>
            <w:noWrap/>
            <w:vAlign w:val="bottom"/>
            <w:hideMark/>
          </w:tcPr>
          <w:p w14:paraId="1A34C15C" w14:textId="77777777" w:rsidR="002941C8" w:rsidRPr="002941C8" w:rsidRDefault="002941C8" w:rsidP="002941C8">
            <w:pPr>
              <w:spacing w:line="240" w:lineRule="auto"/>
              <w:ind w:firstLine="0"/>
              <w:jc w:val="left"/>
              <w:rPr>
                <w:rFonts w:ascii="Times New Roman Baltic" w:hAnsi="Times New Roman Baltic" w:cs="Arial"/>
                <w:szCs w:val="24"/>
                <w:lang w:eastAsia="lt-LT"/>
              </w:rPr>
            </w:pPr>
            <w:r w:rsidRPr="002941C8">
              <w:rPr>
                <w:rFonts w:ascii="Times New Roman Baltic" w:hAnsi="Times New Roman Baltic" w:cs="Arial"/>
                <w:szCs w:val="24"/>
                <w:lang w:eastAsia="lt-LT"/>
              </w:rPr>
              <w:t> </w:t>
            </w:r>
          </w:p>
        </w:tc>
        <w:tc>
          <w:tcPr>
            <w:tcW w:w="0" w:type="auto"/>
            <w:tcBorders>
              <w:top w:val="nil"/>
              <w:left w:val="nil"/>
              <w:bottom w:val="single" w:sz="4" w:space="0" w:color="auto"/>
              <w:right w:val="nil"/>
            </w:tcBorders>
            <w:shd w:val="clear" w:color="auto" w:fill="auto"/>
            <w:noWrap/>
            <w:vAlign w:val="bottom"/>
            <w:hideMark/>
          </w:tcPr>
          <w:p w14:paraId="74EAAB47" w14:textId="77777777" w:rsidR="002941C8" w:rsidRPr="002941C8" w:rsidRDefault="002941C8" w:rsidP="002941C8">
            <w:pPr>
              <w:spacing w:line="240" w:lineRule="auto"/>
              <w:ind w:firstLine="0"/>
              <w:jc w:val="center"/>
              <w:rPr>
                <w:rFonts w:ascii="Times New Roman Baltic" w:hAnsi="Times New Roman Baltic" w:cs="Arial"/>
                <w:szCs w:val="24"/>
                <w:lang w:eastAsia="lt-LT"/>
              </w:rPr>
            </w:pPr>
            <w:r w:rsidRPr="002941C8">
              <w:rPr>
                <w:rFonts w:ascii="Times New Roman Baltic" w:hAnsi="Times New Roman Baltic" w:cs="Arial"/>
                <w:szCs w:val="24"/>
                <w:lang w:eastAsia="lt-LT"/>
              </w:rPr>
              <w:t> </w:t>
            </w:r>
          </w:p>
        </w:tc>
        <w:tc>
          <w:tcPr>
            <w:tcW w:w="0" w:type="auto"/>
            <w:tcBorders>
              <w:top w:val="nil"/>
              <w:left w:val="nil"/>
              <w:bottom w:val="single" w:sz="4" w:space="0" w:color="auto"/>
              <w:right w:val="nil"/>
            </w:tcBorders>
            <w:shd w:val="clear" w:color="auto" w:fill="auto"/>
            <w:noWrap/>
            <w:vAlign w:val="bottom"/>
            <w:hideMark/>
          </w:tcPr>
          <w:p w14:paraId="69B9C039"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1610273F" w14:textId="77777777" w:rsidR="002941C8" w:rsidRPr="002941C8" w:rsidRDefault="002941C8" w:rsidP="002941C8">
            <w:pPr>
              <w:spacing w:line="240" w:lineRule="auto"/>
              <w:ind w:firstLine="0"/>
              <w:jc w:val="center"/>
              <w:rPr>
                <w:rFonts w:ascii="Times New Roman Baltic" w:hAnsi="Times New Roman Baltic" w:cs="Arial"/>
                <w:sz w:val="20"/>
                <w:lang w:eastAsia="lt-LT"/>
              </w:rPr>
            </w:pPr>
          </w:p>
        </w:tc>
        <w:tc>
          <w:tcPr>
            <w:tcW w:w="0" w:type="auto"/>
            <w:tcBorders>
              <w:top w:val="nil"/>
              <w:left w:val="nil"/>
              <w:bottom w:val="single" w:sz="4" w:space="0" w:color="auto"/>
              <w:right w:val="nil"/>
            </w:tcBorders>
            <w:shd w:val="clear" w:color="auto" w:fill="auto"/>
            <w:noWrap/>
            <w:vAlign w:val="bottom"/>
            <w:hideMark/>
          </w:tcPr>
          <w:p w14:paraId="04BE5BE1"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15D77EDD"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072A99A3" w14:textId="77777777" w:rsidR="002941C8" w:rsidRPr="002941C8" w:rsidRDefault="002941C8" w:rsidP="002941C8">
            <w:pPr>
              <w:spacing w:line="240" w:lineRule="auto"/>
              <w:ind w:firstLine="0"/>
              <w:jc w:val="center"/>
              <w:rPr>
                <w:rFonts w:ascii="Arial" w:hAnsi="Arial" w:cs="Arial"/>
                <w:sz w:val="20"/>
                <w:lang w:eastAsia="lt-LT"/>
              </w:rPr>
            </w:pPr>
            <w:r w:rsidRPr="002941C8">
              <w:rPr>
                <w:rFonts w:ascii="Arial" w:hAnsi="Arial"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0854C248"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(eurais, ct)</w:t>
            </w:r>
          </w:p>
        </w:tc>
        <w:tc>
          <w:tcPr>
            <w:tcW w:w="0" w:type="auto"/>
            <w:tcBorders>
              <w:top w:val="nil"/>
              <w:left w:val="nil"/>
              <w:bottom w:val="nil"/>
              <w:right w:val="nil"/>
            </w:tcBorders>
            <w:shd w:val="clear" w:color="auto" w:fill="auto"/>
            <w:noWrap/>
            <w:vAlign w:val="bottom"/>
            <w:hideMark/>
          </w:tcPr>
          <w:p w14:paraId="36AE033F" w14:textId="77777777" w:rsidR="002941C8" w:rsidRPr="002941C8" w:rsidRDefault="002941C8" w:rsidP="002941C8">
            <w:pPr>
              <w:spacing w:line="240" w:lineRule="auto"/>
              <w:ind w:firstLine="0"/>
              <w:jc w:val="right"/>
              <w:rPr>
                <w:rFonts w:ascii="Times New Roman Baltic" w:hAnsi="Times New Roman Baltic" w:cs="Arial"/>
                <w:sz w:val="16"/>
                <w:szCs w:val="16"/>
                <w:lang w:eastAsia="lt-LT"/>
              </w:rPr>
            </w:pPr>
          </w:p>
        </w:tc>
        <w:tc>
          <w:tcPr>
            <w:tcW w:w="0" w:type="auto"/>
            <w:vAlign w:val="center"/>
            <w:hideMark/>
          </w:tcPr>
          <w:p w14:paraId="4CBF5F7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4BEB21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2C4313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BA00E27" w14:textId="77777777" w:rsidR="002941C8" w:rsidRPr="002941C8" w:rsidRDefault="002941C8" w:rsidP="002941C8">
            <w:pPr>
              <w:spacing w:line="240" w:lineRule="auto"/>
              <w:ind w:firstLine="0"/>
              <w:jc w:val="left"/>
              <w:rPr>
                <w:sz w:val="20"/>
                <w:lang w:eastAsia="lt-LT"/>
              </w:rPr>
            </w:pPr>
          </w:p>
        </w:tc>
      </w:tr>
      <w:tr w:rsidR="002941C8" w:rsidRPr="002941C8" w14:paraId="036543A5" w14:textId="77777777" w:rsidTr="002941C8">
        <w:trPr>
          <w:trHeight w:val="480"/>
        </w:trPr>
        <w:tc>
          <w:tcPr>
            <w:tcW w:w="0" w:type="auto"/>
            <w:gridSpan w:val="6"/>
            <w:vMerge w:val="restart"/>
            <w:tcBorders>
              <w:top w:val="single" w:sz="4" w:space="0" w:color="auto"/>
              <w:left w:val="single" w:sz="4" w:space="0" w:color="auto"/>
              <w:bottom w:val="single" w:sz="4" w:space="0" w:color="000000"/>
              <w:right w:val="nil"/>
            </w:tcBorders>
            <w:shd w:val="clear" w:color="auto" w:fill="auto"/>
            <w:vAlign w:val="center"/>
            <w:hideMark/>
          </w:tcPr>
          <w:p w14:paraId="20BE4603" w14:textId="77777777" w:rsidR="002941C8" w:rsidRPr="002941C8" w:rsidRDefault="002941C8" w:rsidP="002941C8">
            <w:pPr>
              <w:spacing w:line="240" w:lineRule="auto"/>
              <w:ind w:firstLine="0"/>
              <w:jc w:val="left"/>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Išlaidų ekonominės klasifikacijos kodas</w:t>
            </w:r>
          </w:p>
        </w:tc>
        <w:tc>
          <w:tcPr>
            <w:tcW w:w="0" w:type="auto"/>
            <w:vMerge w:val="restart"/>
            <w:tcBorders>
              <w:top w:val="nil"/>
              <w:left w:val="single" w:sz="4" w:space="0" w:color="auto"/>
              <w:bottom w:val="single" w:sz="4" w:space="0" w:color="000000"/>
              <w:right w:val="single" w:sz="4" w:space="0" w:color="auto"/>
            </w:tcBorders>
            <w:shd w:val="clear" w:color="auto" w:fill="auto"/>
            <w:noWrap/>
            <w:vAlign w:val="center"/>
            <w:hideMark/>
          </w:tcPr>
          <w:p w14:paraId="3E90A713"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Išlaidų pavadinimas</w:t>
            </w:r>
          </w:p>
        </w:tc>
        <w:tc>
          <w:tcPr>
            <w:tcW w:w="0" w:type="auto"/>
            <w:vMerge w:val="restart"/>
            <w:tcBorders>
              <w:top w:val="single" w:sz="4" w:space="0" w:color="auto"/>
              <w:left w:val="nil"/>
              <w:bottom w:val="single" w:sz="4" w:space="0" w:color="000000"/>
              <w:right w:val="single" w:sz="4" w:space="0" w:color="auto"/>
            </w:tcBorders>
            <w:shd w:val="clear" w:color="auto" w:fill="auto"/>
            <w:vAlign w:val="center"/>
            <w:hideMark/>
          </w:tcPr>
          <w:p w14:paraId="4E665067"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Eil. Nr.</w:t>
            </w:r>
          </w:p>
        </w:tc>
        <w:tc>
          <w:tcPr>
            <w:tcW w:w="0" w:type="auto"/>
            <w:gridSpan w:val="2"/>
            <w:tcBorders>
              <w:top w:val="single" w:sz="4" w:space="0" w:color="auto"/>
              <w:left w:val="nil"/>
              <w:bottom w:val="single" w:sz="4" w:space="0" w:color="auto"/>
              <w:right w:val="single" w:sz="4" w:space="0" w:color="000000"/>
            </w:tcBorders>
            <w:shd w:val="clear" w:color="auto" w:fill="auto"/>
            <w:vAlign w:val="bottom"/>
            <w:hideMark/>
          </w:tcPr>
          <w:p w14:paraId="46276AB7" w14:textId="77777777" w:rsidR="002941C8" w:rsidRPr="002941C8" w:rsidRDefault="002941C8" w:rsidP="002941C8">
            <w:pPr>
              <w:spacing w:line="240" w:lineRule="auto"/>
              <w:ind w:firstLine="0"/>
              <w:jc w:val="center"/>
              <w:rPr>
                <w:b/>
                <w:bCs/>
                <w:sz w:val="18"/>
                <w:szCs w:val="18"/>
                <w:lang w:eastAsia="lt-LT"/>
              </w:rPr>
            </w:pPr>
            <w:r w:rsidRPr="002941C8">
              <w:rPr>
                <w:b/>
                <w:bCs/>
                <w:sz w:val="18"/>
                <w:szCs w:val="18"/>
                <w:lang w:eastAsia="lt-LT"/>
              </w:rPr>
              <w:t>Asignavimų planas, įskaitant patikslinimus</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14:paraId="7135CC83"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Gauti asignavimai kartu su įskaitytu praėjusių metų lėšų likučiu</w:t>
            </w:r>
          </w:p>
        </w:tc>
        <w:tc>
          <w:tcPr>
            <w:tcW w:w="0" w:type="auto"/>
            <w:vMerge w:val="restart"/>
            <w:tcBorders>
              <w:top w:val="nil"/>
              <w:left w:val="nil"/>
              <w:bottom w:val="single" w:sz="4" w:space="0" w:color="000000"/>
              <w:right w:val="single" w:sz="4" w:space="0" w:color="auto"/>
            </w:tcBorders>
            <w:shd w:val="clear" w:color="auto" w:fill="auto"/>
            <w:vAlign w:val="center"/>
            <w:hideMark/>
          </w:tcPr>
          <w:p w14:paraId="37F3BC38"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Panaudoti asignavimai</w:t>
            </w:r>
          </w:p>
        </w:tc>
        <w:tc>
          <w:tcPr>
            <w:tcW w:w="0" w:type="auto"/>
            <w:tcBorders>
              <w:top w:val="nil"/>
              <w:left w:val="nil"/>
              <w:bottom w:val="nil"/>
              <w:right w:val="nil"/>
            </w:tcBorders>
            <w:shd w:val="clear" w:color="auto" w:fill="auto"/>
            <w:noWrap/>
            <w:vAlign w:val="bottom"/>
            <w:hideMark/>
          </w:tcPr>
          <w:p w14:paraId="1C888949"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p>
        </w:tc>
        <w:tc>
          <w:tcPr>
            <w:tcW w:w="0" w:type="auto"/>
            <w:vAlign w:val="center"/>
            <w:hideMark/>
          </w:tcPr>
          <w:p w14:paraId="3D07804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3D1C81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1F5E41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13BEFA4" w14:textId="77777777" w:rsidR="002941C8" w:rsidRPr="002941C8" w:rsidRDefault="002941C8" w:rsidP="002941C8">
            <w:pPr>
              <w:spacing w:line="240" w:lineRule="auto"/>
              <w:ind w:firstLine="0"/>
              <w:jc w:val="left"/>
              <w:rPr>
                <w:sz w:val="20"/>
                <w:lang w:eastAsia="lt-LT"/>
              </w:rPr>
            </w:pPr>
          </w:p>
        </w:tc>
      </w:tr>
      <w:tr w:rsidR="002941C8" w:rsidRPr="002941C8" w14:paraId="0F3151ED" w14:textId="77777777" w:rsidTr="002941C8">
        <w:trPr>
          <w:trHeight w:val="930"/>
        </w:trPr>
        <w:tc>
          <w:tcPr>
            <w:tcW w:w="0" w:type="auto"/>
            <w:gridSpan w:val="6"/>
            <w:vMerge/>
            <w:tcBorders>
              <w:top w:val="single" w:sz="4" w:space="0" w:color="auto"/>
              <w:left w:val="single" w:sz="4" w:space="0" w:color="auto"/>
              <w:bottom w:val="single" w:sz="4" w:space="0" w:color="000000"/>
              <w:right w:val="nil"/>
            </w:tcBorders>
            <w:vAlign w:val="center"/>
            <w:hideMark/>
          </w:tcPr>
          <w:p w14:paraId="5EE0CBFC" w14:textId="77777777" w:rsidR="002941C8" w:rsidRPr="002941C8" w:rsidRDefault="002941C8" w:rsidP="002941C8">
            <w:pPr>
              <w:spacing w:line="240" w:lineRule="auto"/>
              <w:ind w:firstLine="0"/>
              <w:jc w:val="left"/>
              <w:rPr>
                <w:rFonts w:ascii="Times New Roman Baltic" w:hAnsi="Times New Roman Baltic" w:cs="Arial"/>
                <w:b/>
                <w:bCs/>
                <w:sz w:val="18"/>
                <w:szCs w:val="18"/>
                <w:lang w:eastAsia="lt-LT"/>
              </w:rPr>
            </w:pPr>
          </w:p>
        </w:tc>
        <w:tc>
          <w:tcPr>
            <w:tcW w:w="0" w:type="auto"/>
            <w:vMerge/>
            <w:tcBorders>
              <w:top w:val="nil"/>
              <w:left w:val="single" w:sz="4" w:space="0" w:color="auto"/>
              <w:bottom w:val="single" w:sz="4" w:space="0" w:color="000000"/>
              <w:right w:val="single" w:sz="4" w:space="0" w:color="auto"/>
            </w:tcBorders>
            <w:vAlign w:val="center"/>
            <w:hideMark/>
          </w:tcPr>
          <w:p w14:paraId="70FE617A" w14:textId="77777777" w:rsidR="002941C8" w:rsidRPr="002941C8" w:rsidRDefault="002941C8" w:rsidP="002941C8">
            <w:pPr>
              <w:spacing w:line="240" w:lineRule="auto"/>
              <w:ind w:firstLine="0"/>
              <w:jc w:val="left"/>
              <w:rPr>
                <w:rFonts w:ascii="Times New Roman Baltic" w:hAnsi="Times New Roman Baltic" w:cs="Arial"/>
                <w:b/>
                <w:bCs/>
                <w:sz w:val="18"/>
                <w:szCs w:val="18"/>
                <w:lang w:eastAsia="lt-LT"/>
              </w:rPr>
            </w:pPr>
          </w:p>
        </w:tc>
        <w:tc>
          <w:tcPr>
            <w:tcW w:w="0" w:type="auto"/>
            <w:vMerge/>
            <w:tcBorders>
              <w:top w:val="single" w:sz="4" w:space="0" w:color="auto"/>
              <w:left w:val="nil"/>
              <w:bottom w:val="single" w:sz="4" w:space="0" w:color="000000"/>
              <w:right w:val="single" w:sz="4" w:space="0" w:color="auto"/>
            </w:tcBorders>
            <w:vAlign w:val="center"/>
            <w:hideMark/>
          </w:tcPr>
          <w:p w14:paraId="69EE8AD7" w14:textId="77777777" w:rsidR="002941C8" w:rsidRPr="002941C8" w:rsidRDefault="002941C8" w:rsidP="002941C8">
            <w:pPr>
              <w:spacing w:line="240" w:lineRule="auto"/>
              <w:ind w:firstLine="0"/>
              <w:jc w:val="left"/>
              <w:rPr>
                <w:rFonts w:ascii="Times New Roman Baltic" w:hAnsi="Times New Roman Baltic" w:cs="Arial"/>
                <w:b/>
                <w:bCs/>
                <w:sz w:val="18"/>
                <w:szCs w:val="18"/>
                <w:lang w:eastAsia="lt-LT"/>
              </w:rPr>
            </w:pPr>
          </w:p>
        </w:tc>
        <w:tc>
          <w:tcPr>
            <w:tcW w:w="0" w:type="auto"/>
            <w:tcBorders>
              <w:top w:val="nil"/>
              <w:left w:val="nil"/>
              <w:bottom w:val="single" w:sz="4" w:space="0" w:color="auto"/>
              <w:right w:val="single" w:sz="4" w:space="0" w:color="auto"/>
            </w:tcBorders>
            <w:shd w:val="clear" w:color="auto" w:fill="auto"/>
            <w:vAlign w:val="center"/>
            <w:hideMark/>
          </w:tcPr>
          <w:p w14:paraId="7F514E51"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 xml:space="preserve"> metams</w:t>
            </w:r>
          </w:p>
        </w:tc>
        <w:tc>
          <w:tcPr>
            <w:tcW w:w="0" w:type="auto"/>
            <w:tcBorders>
              <w:top w:val="nil"/>
              <w:left w:val="nil"/>
              <w:bottom w:val="single" w:sz="4" w:space="0" w:color="auto"/>
              <w:right w:val="single" w:sz="4" w:space="0" w:color="auto"/>
            </w:tcBorders>
            <w:shd w:val="clear" w:color="auto" w:fill="auto"/>
            <w:vAlign w:val="center"/>
            <w:hideMark/>
          </w:tcPr>
          <w:p w14:paraId="6D366F10"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r w:rsidRPr="002941C8">
              <w:rPr>
                <w:rFonts w:ascii="Times New Roman Baltic" w:hAnsi="Times New Roman Baltic" w:cs="Arial"/>
                <w:b/>
                <w:bCs/>
                <w:sz w:val="18"/>
                <w:szCs w:val="18"/>
                <w:lang w:eastAsia="lt-LT"/>
              </w:rPr>
              <w:t xml:space="preserve"> ataskaitiniam laikotarpiui</w:t>
            </w:r>
          </w:p>
        </w:tc>
        <w:tc>
          <w:tcPr>
            <w:tcW w:w="0" w:type="auto"/>
            <w:vMerge/>
            <w:tcBorders>
              <w:top w:val="nil"/>
              <w:left w:val="single" w:sz="4" w:space="0" w:color="auto"/>
              <w:bottom w:val="single" w:sz="4" w:space="0" w:color="000000"/>
              <w:right w:val="single" w:sz="4" w:space="0" w:color="auto"/>
            </w:tcBorders>
            <w:vAlign w:val="center"/>
            <w:hideMark/>
          </w:tcPr>
          <w:p w14:paraId="5C4F998B" w14:textId="77777777" w:rsidR="002941C8" w:rsidRPr="002941C8" w:rsidRDefault="002941C8" w:rsidP="002941C8">
            <w:pPr>
              <w:spacing w:line="240" w:lineRule="auto"/>
              <w:ind w:firstLine="0"/>
              <w:jc w:val="left"/>
              <w:rPr>
                <w:rFonts w:ascii="Times New Roman Baltic" w:hAnsi="Times New Roman Baltic" w:cs="Arial"/>
                <w:b/>
                <w:bCs/>
                <w:sz w:val="18"/>
                <w:szCs w:val="18"/>
                <w:lang w:eastAsia="lt-LT"/>
              </w:rPr>
            </w:pPr>
          </w:p>
        </w:tc>
        <w:tc>
          <w:tcPr>
            <w:tcW w:w="0" w:type="auto"/>
            <w:vMerge/>
            <w:tcBorders>
              <w:top w:val="nil"/>
              <w:left w:val="nil"/>
              <w:bottom w:val="single" w:sz="4" w:space="0" w:color="000000"/>
              <w:right w:val="single" w:sz="4" w:space="0" w:color="auto"/>
            </w:tcBorders>
            <w:vAlign w:val="center"/>
            <w:hideMark/>
          </w:tcPr>
          <w:p w14:paraId="74C25684" w14:textId="77777777" w:rsidR="002941C8" w:rsidRPr="002941C8" w:rsidRDefault="002941C8" w:rsidP="002941C8">
            <w:pPr>
              <w:spacing w:line="240" w:lineRule="auto"/>
              <w:ind w:firstLine="0"/>
              <w:jc w:val="left"/>
              <w:rPr>
                <w:rFonts w:ascii="Times New Roman Baltic" w:hAnsi="Times New Roman Baltic" w:cs="Arial"/>
                <w:b/>
                <w:bCs/>
                <w:sz w:val="18"/>
                <w:szCs w:val="18"/>
                <w:lang w:eastAsia="lt-LT"/>
              </w:rPr>
            </w:pPr>
          </w:p>
        </w:tc>
        <w:tc>
          <w:tcPr>
            <w:tcW w:w="0" w:type="auto"/>
            <w:tcBorders>
              <w:top w:val="nil"/>
              <w:left w:val="nil"/>
              <w:bottom w:val="nil"/>
              <w:right w:val="nil"/>
            </w:tcBorders>
            <w:shd w:val="clear" w:color="auto" w:fill="auto"/>
            <w:noWrap/>
            <w:vAlign w:val="bottom"/>
            <w:hideMark/>
          </w:tcPr>
          <w:p w14:paraId="5E7DEACE" w14:textId="77777777" w:rsidR="002941C8" w:rsidRPr="002941C8" w:rsidRDefault="002941C8" w:rsidP="002941C8">
            <w:pPr>
              <w:spacing w:line="240" w:lineRule="auto"/>
              <w:ind w:firstLine="0"/>
              <w:jc w:val="center"/>
              <w:rPr>
                <w:rFonts w:ascii="Times New Roman Baltic" w:hAnsi="Times New Roman Baltic" w:cs="Arial"/>
                <w:b/>
                <w:bCs/>
                <w:sz w:val="18"/>
                <w:szCs w:val="18"/>
                <w:lang w:eastAsia="lt-LT"/>
              </w:rPr>
            </w:pPr>
          </w:p>
        </w:tc>
        <w:tc>
          <w:tcPr>
            <w:tcW w:w="0" w:type="auto"/>
            <w:vAlign w:val="center"/>
            <w:hideMark/>
          </w:tcPr>
          <w:p w14:paraId="1FA5CD8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6CBAFE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F29142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5F6FC14" w14:textId="77777777" w:rsidR="002941C8" w:rsidRPr="002941C8" w:rsidRDefault="002941C8" w:rsidP="002941C8">
            <w:pPr>
              <w:spacing w:line="240" w:lineRule="auto"/>
              <w:ind w:firstLine="0"/>
              <w:jc w:val="left"/>
              <w:rPr>
                <w:sz w:val="20"/>
                <w:lang w:eastAsia="lt-LT"/>
              </w:rPr>
            </w:pPr>
          </w:p>
        </w:tc>
      </w:tr>
      <w:tr w:rsidR="002941C8" w:rsidRPr="002941C8" w14:paraId="1F475070" w14:textId="77777777" w:rsidTr="002941C8">
        <w:trPr>
          <w:trHeight w:val="225"/>
        </w:trPr>
        <w:tc>
          <w:tcPr>
            <w:tcW w:w="0" w:type="auto"/>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20AF96"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1</w:t>
            </w:r>
          </w:p>
        </w:tc>
        <w:tc>
          <w:tcPr>
            <w:tcW w:w="0" w:type="auto"/>
            <w:tcBorders>
              <w:top w:val="nil"/>
              <w:left w:val="nil"/>
              <w:bottom w:val="single" w:sz="4" w:space="0" w:color="auto"/>
              <w:right w:val="single" w:sz="4" w:space="0" w:color="auto"/>
            </w:tcBorders>
            <w:shd w:val="clear" w:color="auto" w:fill="auto"/>
            <w:vAlign w:val="center"/>
            <w:hideMark/>
          </w:tcPr>
          <w:p w14:paraId="6AFCFA10"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2</w:t>
            </w:r>
          </w:p>
        </w:tc>
        <w:tc>
          <w:tcPr>
            <w:tcW w:w="0" w:type="auto"/>
            <w:tcBorders>
              <w:top w:val="nil"/>
              <w:left w:val="nil"/>
              <w:bottom w:val="single" w:sz="4" w:space="0" w:color="auto"/>
              <w:right w:val="single" w:sz="4" w:space="0" w:color="auto"/>
            </w:tcBorders>
            <w:shd w:val="clear" w:color="auto" w:fill="auto"/>
            <w:vAlign w:val="center"/>
            <w:hideMark/>
          </w:tcPr>
          <w:p w14:paraId="0612194C"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3</w:t>
            </w:r>
          </w:p>
        </w:tc>
        <w:tc>
          <w:tcPr>
            <w:tcW w:w="0" w:type="auto"/>
            <w:tcBorders>
              <w:top w:val="nil"/>
              <w:left w:val="nil"/>
              <w:bottom w:val="single" w:sz="4" w:space="0" w:color="auto"/>
              <w:right w:val="single" w:sz="4" w:space="0" w:color="auto"/>
            </w:tcBorders>
            <w:shd w:val="clear" w:color="auto" w:fill="auto"/>
            <w:vAlign w:val="center"/>
            <w:hideMark/>
          </w:tcPr>
          <w:p w14:paraId="7F613838"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4</w:t>
            </w:r>
          </w:p>
        </w:tc>
        <w:tc>
          <w:tcPr>
            <w:tcW w:w="0" w:type="auto"/>
            <w:tcBorders>
              <w:top w:val="nil"/>
              <w:left w:val="nil"/>
              <w:bottom w:val="single" w:sz="4" w:space="0" w:color="auto"/>
              <w:right w:val="single" w:sz="4" w:space="0" w:color="auto"/>
            </w:tcBorders>
            <w:shd w:val="clear" w:color="auto" w:fill="auto"/>
            <w:vAlign w:val="center"/>
            <w:hideMark/>
          </w:tcPr>
          <w:p w14:paraId="4FB6C4B6"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5</w:t>
            </w:r>
          </w:p>
        </w:tc>
        <w:tc>
          <w:tcPr>
            <w:tcW w:w="0" w:type="auto"/>
            <w:tcBorders>
              <w:top w:val="nil"/>
              <w:left w:val="nil"/>
              <w:bottom w:val="single" w:sz="4" w:space="0" w:color="auto"/>
              <w:right w:val="single" w:sz="4" w:space="0" w:color="auto"/>
            </w:tcBorders>
            <w:shd w:val="clear" w:color="auto" w:fill="auto"/>
            <w:vAlign w:val="center"/>
            <w:hideMark/>
          </w:tcPr>
          <w:p w14:paraId="31A56A70"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6</w:t>
            </w:r>
          </w:p>
        </w:tc>
        <w:tc>
          <w:tcPr>
            <w:tcW w:w="0" w:type="auto"/>
            <w:tcBorders>
              <w:top w:val="nil"/>
              <w:left w:val="nil"/>
              <w:bottom w:val="single" w:sz="4" w:space="0" w:color="auto"/>
              <w:right w:val="single" w:sz="4" w:space="0" w:color="auto"/>
            </w:tcBorders>
            <w:shd w:val="clear" w:color="auto" w:fill="auto"/>
            <w:vAlign w:val="center"/>
            <w:hideMark/>
          </w:tcPr>
          <w:p w14:paraId="31F108E1" w14:textId="77777777" w:rsidR="002941C8" w:rsidRPr="002941C8" w:rsidRDefault="002941C8" w:rsidP="002941C8">
            <w:pPr>
              <w:spacing w:line="240" w:lineRule="auto"/>
              <w:ind w:firstLine="0"/>
              <w:jc w:val="center"/>
              <w:rPr>
                <w:sz w:val="16"/>
                <w:szCs w:val="16"/>
                <w:lang w:eastAsia="lt-LT"/>
              </w:rPr>
            </w:pPr>
            <w:r w:rsidRPr="002941C8">
              <w:rPr>
                <w:sz w:val="16"/>
                <w:szCs w:val="16"/>
                <w:lang w:eastAsia="lt-LT"/>
              </w:rPr>
              <w:t>7</w:t>
            </w:r>
          </w:p>
        </w:tc>
        <w:tc>
          <w:tcPr>
            <w:tcW w:w="0" w:type="auto"/>
            <w:tcBorders>
              <w:top w:val="nil"/>
              <w:left w:val="nil"/>
              <w:bottom w:val="nil"/>
              <w:right w:val="nil"/>
            </w:tcBorders>
            <w:shd w:val="clear" w:color="auto" w:fill="auto"/>
            <w:noWrap/>
            <w:vAlign w:val="bottom"/>
            <w:hideMark/>
          </w:tcPr>
          <w:p w14:paraId="06EE7071" w14:textId="77777777" w:rsidR="002941C8" w:rsidRPr="002941C8" w:rsidRDefault="002941C8" w:rsidP="002941C8">
            <w:pPr>
              <w:spacing w:line="240" w:lineRule="auto"/>
              <w:ind w:firstLine="0"/>
              <w:jc w:val="center"/>
              <w:rPr>
                <w:sz w:val="16"/>
                <w:szCs w:val="16"/>
                <w:lang w:eastAsia="lt-LT"/>
              </w:rPr>
            </w:pPr>
          </w:p>
        </w:tc>
        <w:tc>
          <w:tcPr>
            <w:tcW w:w="0" w:type="auto"/>
            <w:vAlign w:val="center"/>
            <w:hideMark/>
          </w:tcPr>
          <w:p w14:paraId="045C443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2B1CF6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A6F02C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FC97982" w14:textId="77777777" w:rsidR="002941C8" w:rsidRPr="002941C8" w:rsidRDefault="002941C8" w:rsidP="002941C8">
            <w:pPr>
              <w:spacing w:line="240" w:lineRule="auto"/>
              <w:ind w:firstLine="0"/>
              <w:jc w:val="left"/>
              <w:rPr>
                <w:sz w:val="20"/>
                <w:lang w:eastAsia="lt-LT"/>
              </w:rPr>
            </w:pPr>
          </w:p>
        </w:tc>
      </w:tr>
      <w:tr w:rsidR="002941C8" w:rsidRPr="002941C8" w14:paraId="7F2B6D8A" w14:textId="77777777" w:rsidTr="002941C8">
        <w:trPr>
          <w:trHeight w:val="285"/>
        </w:trPr>
        <w:tc>
          <w:tcPr>
            <w:tcW w:w="0" w:type="auto"/>
            <w:tcBorders>
              <w:top w:val="nil"/>
              <w:left w:val="single" w:sz="4" w:space="0" w:color="auto"/>
              <w:bottom w:val="single" w:sz="4" w:space="0" w:color="auto"/>
              <w:right w:val="single" w:sz="4" w:space="0" w:color="auto"/>
            </w:tcBorders>
            <w:shd w:val="clear" w:color="auto" w:fill="auto"/>
            <w:hideMark/>
          </w:tcPr>
          <w:p w14:paraId="0DE594DC" w14:textId="77777777" w:rsidR="002941C8" w:rsidRPr="002941C8" w:rsidRDefault="002941C8" w:rsidP="002941C8">
            <w:pPr>
              <w:spacing w:line="240" w:lineRule="auto"/>
              <w:ind w:firstLine="0"/>
              <w:jc w:val="right"/>
              <w:rPr>
                <w:rFonts w:ascii="Times New Roman Baltic" w:hAnsi="Times New Roman Baltic" w:cs="Arial"/>
                <w:b/>
                <w:bCs/>
                <w:sz w:val="20"/>
                <w:lang w:eastAsia="lt-LT"/>
              </w:rPr>
            </w:pPr>
            <w:r w:rsidRPr="002941C8">
              <w:rPr>
                <w:rFonts w:ascii="Times New Roman Baltic" w:hAnsi="Times New Roman Baltic" w:cs="Arial"/>
                <w:b/>
                <w:bCs/>
                <w:sz w:val="20"/>
                <w:lang w:eastAsia="lt-LT"/>
              </w:rPr>
              <w:t>2</w:t>
            </w:r>
          </w:p>
        </w:tc>
        <w:tc>
          <w:tcPr>
            <w:tcW w:w="0" w:type="auto"/>
            <w:tcBorders>
              <w:top w:val="nil"/>
              <w:left w:val="nil"/>
              <w:bottom w:val="single" w:sz="4" w:space="0" w:color="auto"/>
              <w:right w:val="single" w:sz="4" w:space="0" w:color="auto"/>
            </w:tcBorders>
            <w:shd w:val="clear" w:color="auto" w:fill="auto"/>
            <w:hideMark/>
          </w:tcPr>
          <w:p w14:paraId="3B8C69EE"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single" w:sz="4" w:space="0" w:color="auto"/>
            </w:tcBorders>
            <w:shd w:val="clear" w:color="auto" w:fill="auto"/>
            <w:hideMark/>
          </w:tcPr>
          <w:p w14:paraId="14C8972C"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nil"/>
            </w:tcBorders>
            <w:shd w:val="clear" w:color="auto" w:fill="auto"/>
            <w:hideMark/>
          </w:tcPr>
          <w:p w14:paraId="6E5C1FF0"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single" w:sz="4" w:space="0" w:color="auto"/>
              <w:bottom w:val="single" w:sz="4" w:space="0" w:color="auto"/>
              <w:right w:val="single" w:sz="4" w:space="0" w:color="auto"/>
            </w:tcBorders>
            <w:shd w:val="clear" w:color="auto" w:fill="auto"/>
            <w:hideMark/>
          </w:tcPr>
          <w:p w14:paraId="5F4239CA"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single" w:sz="4" w:space="0" w:color="auto"/>
            </w:tcBorders>
            <w:shd w:val="clear" w:color="auto" w:fill="auto"/>
            <w:hideMark/>
          </w:tcPr>
          <w:p w14:paraId="0AAFE11D" w14:textId="77777777" w:rsidR="002941C8" w:rsidRPr="002941C8" w:rsidRDefault="002941C8" w:rsidP="002941C8">
            <w:pPr>
              <w:spacing w:line="240" w:lineRule="auto"/>
              <w:ind w:firstLine="0"/>
              <w:jc w:val="center"/>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nil"/>
            </w:tcBorders>
            <w:shd w:val="clear" w:color="auto" w:fill="auto"/>
            <w:hideMark/>
          </w:tcPr>
          <w:p w14:paraId="185BCA23"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IŠLAIDOS</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46667D3"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w:t>
            </w:r>
          </w:p>
        </w:tc>
        <w:tc>
          <w:tcPr>
            <w:tcW w:w="0" w:type="auto"/>
            <w:tcBorders>
              <w:top w:val="nil"/>
              <w:left w:val="nil"/>
              <w:bottom w:val="single" w:sz="4" w:space="0" w:color="auto"/>
              <w:right w:val="single" w:sz="4" w:space="0" w:color="auto"/>
            </w:tcBorders>
            <w:shd w:val="clear" w:color="000000" w:fill="CCFFFF"/>
            <w:vAlign w:val="center"/>
            <w:hideMark/>
          </w:tcPr>
          <w:p w14:paraId="37A9CB97"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07F433B4"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3E703DAF"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72FB2C60"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28E25BDB"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0EEAB98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DDB2E4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C8B3E4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4E0CD29" w14:textId="77777777" w:rsidR="002941C8" w:rsidRPr="002941C8" w:rsidRDefault="002941C8" w:rsidP="002941C8">
            <w:pPr>
              <w:spacing w:line="240" w:lineRule="auto"/>
              <w:ind w:firstLine="0"/>
              <w:jc w:val="left"/>
              <w:rPr>
                <w:sz w:val="20"/>
                <w:lang w:eastAsia="lt-LT"/>
              </w:rPr>
            </w:pPr>
          </w:p>
        </w:tc>
      </w:tr>
      <w:tr w:rsidR="002941C8" w:rsidRPr="002941C8" w14:paraId="54ACB912" w14:textId="77777777" w:rsidTr="002941C8">
        <w:trPr>
          <w:trHeight w:val="480"/>
        </w:trPr>
        <w:tc>
          <w:tcPr>
            <w:tcW w:w="0" w:type="auto"/>
            <w:tcBorders>
              <w:top w:val="nil"/>
              <w:left w:val="single" w:sz="4" w:space="0" w:color="auto"/>
              <w:bottom w:val="single" w:sz="4" w:space="0" w:color="auto"/>
              <w:right w:val="nil"/>
            </w:tcBorders>
            <w:shd w:val="clear" w:color="auto" w:fill="auto"/>
            <w:hideMark/>
          </w:tcPr>
          <w:p w14:paraId="40164A8F" w14:textId="77777777" w:rsidR="002941C8" w:rsidRPr="002941C8" w:rsidRDefault="002941C8" w:rsidP="002941C8">
            <w:pPr>
              <w:spacing w:line="240" w:lineRule="auto"/>
              <w:ind w:firstLine="0"/>
              <w:jc w:val="right"/>
              <w:rPr>
                <w:rFonts w:ascii="Times New Roman Baltic" w:hAnsi="Times New Roman Baltic" w:cs="Arial"/>
                <w:b/>
                <w:bCs/>
                <w:sz w:val="20"/>
                <w:lang w:eastAsia="lt-LT"/>
              </w:rPr>
            </w:pPr>
            <w:r w:rsidRPr="002941C8">
              <w:rPr>
                <w:rFonts w:ascii="Times New Roman Baltic" w:hAnsi="Times New Roman Baltic" w:cs="Arial"/>
                <w:b/>
                <w:bCs/>
                <w:sz w:val="20"/>
                <w:lang w:eastAsia="lt-LT"/>
              </w:rPr>
              <w:t>2</w:t>
            </w:r>
          </w:p>
        </w:tc>
        <w:tc>
          <w:tcPr>
            <w:tcW w:w="0" w:type="auto"/>
            <w:tcBorders>
              <w:top w:val="nil"/>
              <w:left w:val="single" w:sz="4" w:space="0" w:color="auto"/>
              <w:bottom w:val="single" w:sz="4" w:space="0" w:color="auto"/>
              <w:right w:val="nil"/>
            </w:tcBorders>
            <w:shd w:val="clear" w:color="auto" w:fill="auto"/>
            <w:hideMark/>
          </w:tcPr>
          <w:p w14:paraId="32371A81" w14:textId="77777777" w:rsidR="002941C8" w:rsidRPr="002941C8" w:rsidRDefault="002941C8" w:rsidP="002941C8">
            <w:pPr>
              <w:spacing w:line="240" w:lineRule="auto"/>
              <w:ind w:firstLine="0"/>
              <w:jc w:val="right"/>
              <w:rPr>
                <w:rFonts w:ascii="Times New Roman Baltic" w:hAnsi="Times New Roman Baltic" w:cs="Arial"/>
                <w:b/>
                <w:bCs/>
                <w:sz w:val="20"/>
                <w:lang w:eastAsia="lt-LT"/>
              </w:rPr>
            </w:pPr>
            <w:r w:rsidRPr="002941C8">
              <w:rPr>
                <w:rFonts w:ascii="Times New Roman Baltic" w:hAnsi="Times New Roman Baltic" w:cs="Arial"/>
                <w:b/>
                <w:bCs/>
                <w:sz w:val="20"/>
                <w:lang w:eastAsia="lt-LT"/>
              </w:rPr>
              <w:t>8</w:t>
            </w:r>
          </w:p>
        </w:tc>
        <w:tc>
          <w:tcPr>
            <w:tcW w:w="0" w:type="auto"/>
            <w:tcBorders>
              <w:top w:val="nil"/>
              <w:left w:val="single" w:sz="4" w:space="0" w:color="auto"/>
              <w:bottom w:val="single" w:sz="4" w:space="0" w:color="auto"/>
              <w:right w:val="single" w:sz="4" w:space="0" w:color="auto"/>
            </w:tcBorders>
            <w:shd w:val="clear" w:color="auto" w:fill="auto"/>
            <w:hideMark/>
          </w:tcPr>
          <w:p w14:paraId="07009671"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single" w:sz="4" w:space="0" w:color="auto"/>
            </w:tcBorders>
            <w:shd w:val="clear" w:color="auto" w:fill="auto"/>
            <w:hideMark/>
          </w:tcPr>
          <w:p w14:paraId="3C981CC8"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single" w:sz="4" w:space="0" w:color="auto"/>
            </w:tcBorders>
            <w:shd w:val="clear" w:color="auto" w:fill="auto"/>
            <w:hideMark/>
          </w:tcPr>
          <w:p w14:paraId="3294F32F"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single" w:sz="4" w:space="0" w:color="auto"/>
            </w:tcBorders>
            <w:shd w:val="clear" w:color="auto" w:fill="auto"/>
            <w:hideMark/>
          </w:tcPr>
          <w:p w14:paraId="17421357" w14:textId="77777777" w:rsidR="002941C8" w:rsidRPr="002941C8" w:rsidRDefault="002941C8" w:rsidP="002941C8">
            <w:pPr>
              <w:spacing w:line="240" w:lineRule="auto"/>
              <w:ind w:firstLine="0"/>
              <w:jc w:val="center"/>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single" w:sz="4" w:space="0" w:color="auto"/>
              <w:right w:val="nil"/>
            </w:tcBorders>
            <w:shd w:val="clear" w:color="auto" w:fill="auto"/>
            <w:hideMark/>
          </w:tcPr>
          <w:p w14:paraId="5CECAC19"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Kitos išlaidos</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E931D76"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126</w:t>
            </w:r>
          </w:p>
        </w:tc>
        <w:tc>
          <w:tcPr>
            <w:tcW w:w="0" w:type="auto"/>
            <w:tcBorders>
              <w:top w:val="nil"/>
              <w:left w:val="nil"/>
              <w:bottom w:val="single" w:sz="4" w:space="0" w:color="auto"/>
              <w:right w:val="single" w:sz="4" w:space="0" w:color="auto"/>
            </w:tcBorders>
            <w:shd w:val="clear" w:color="000000" w:fill="CCFFFF"/>
            <w:vAlign w:val="center"/>
            <w:hideMark/>
          </w:tcPr>
          <w:p w14:paraId="6CDE24A9"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000000" w:fill="CCFFFF"/>
            <w:vAlign w:val="center"/>
            <w:hideMark/>
          </w:tcPr>
          <w:p w14:paraId="21315DB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single" w:sz="4" w:space="0" w:color="auto"/>
              <w:bottom w:val="single" w:sz="4" w:space="0" w:color="auto"/>
              <w:right w:val="single" w:sz="4" w:space="0" w:color="auto"/>
            </w:tcBorders>
            <w:shd w:val="clear" w:color="000000" w:fill="CCFFFF"/>
            <w:vAlign w:val="center"/>
            <w:hideMark/>
          </w:tcPr>
          <w:p w14:paraId="7DE4BB6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4AF61F4E"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5F1BD8DD"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4A5B74D8"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19E6527"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49B451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3B728FF" w14:textId="77777777" w:rsidR="002941C8" w:rsidRPr="002941C8" w:rsidRDefault="002941C8" w:rsidP="002941C8">
            <w:pPr>
              <w:spacing w:line="240" w:lineRule="auto"/>
              <w:ind w:firstLine="0"/>
              <w:jc w:val="left"/>
              <w:rPr>
                <w:sz w:val="20"/>
                <w:lang w:eastAsia="lt-LT"/>
              </w:rPr>
            </w:pPr>
          </w:p>
        </w:tc>
      </w:tr>
      <w:tr w:rsidR="002941C8" w:rsidRPr="002941C8" w14:paraId="04D72C34" w14:textId="77777777" w:rsidTr="002941C8">
        <w:trPr>
          <w:trHeight w:val="435"/>
        </w:trPr>
        <w:tc>
          <w:tcPr>
            <w:tcW w:w="0" w:type="auto"/>
            <w:tcBorders>
              <w:top w:val="nil"/>
              <w:left w:val="single" w:sz="4" w:space="0" w:color="auto"/>
              <w:bottom w:val="nil"/>
              <w:right w:val="nil"/>
            </w:tcBorders>
            <w:shd w:val="clear" w:color="auto" w:fill="auto"/>
            <w:hideMark/>
          </w:tcPr>
          <w:p w14:paraId="0144B9E4"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2</w:t>
            </w:r>
          </w:p>
        </w:tc>
        <w:tc>
          <w:tcPr>
            <w:tcW w:w="0" w:type="auto"/>
            <w:tcBorders>
              <w:top w:val="nil"/>
              <w:left w:val="single" w:sz="4" w:space="0" w:color="auto"/>
              <w:bottom w:val="nil"/>
              <w:right w:val="nil"/>
            </w:tcBorders>
            <w:shd w:val="clear" w:color="auto" w:fill="auto"/>
            <w:hideMark/>
          </w:tcPr>
          <w:p w14:paraId="449C04D8"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8</w:t>
            </w:r>
          </w:p>
        </w:tc>
        <w:tc>
          <w:tcPr>
            <w:tcW w:w="0" w:type="auto"/>
            <w:tcBorders>
              <w:top w:val="nil"/>
              <w:left w:val="single" w:sz="4" w:space="0" w:color="auto"/>
              <w:bottom w:val="nil"/>
              <w:right w:val="nil"/>
            </w:tcBorders>
            <w:shd w:val="clear" w:color="auto" w:fill="auto"/>
            <w:hideMark/>
          </w:tcPr>
          <w:p w14:paraId="3072A1F8"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single" w:sz="4" w:space="0" w:color="auto"/>
              <w:bottom w:val="nil"/>
              <w:right w:val="single" w:sz="4" w:space="0" w:color="auto"/>
            </w:tcBorders>
            <w:shd w:val="clear" w:color="auto" w:fill="auto"/>
            <w:hideMark/>
          </w:tcPr>
          <w:p w14:paraId="38BC81AF"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single" w:sz="4" w:space="0" w:color="auto"/>
            </w:tcBorders>
            <w:shd w:val="clear" w:color="auto" w:fill="auto"/>
            <w:hideMark/>
          </w:tcPr>
          <w:p w14:paraId="32C7E134"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single" w:sz="4" w:space="0" w:color="auto"/>
            </w:tcBorders>
            <w:shd w:val="clear" w:color="auto" w:fill="auto"/>
            <w:hideMark/>
          </w:tcPr>
          <w:p w14:paraId="39175E6F"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hideMark/>
          </w:tcPr>
          <w:p w14:paraId="508E9A4C"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Kitos išlaidos</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9C22483"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127</w:t>
            </w:r>
          </w:p>
        </w:tc>
        <w:tc>
          <w:tcPr>
            <w:tcW w:w="0" w:type="auto"/>
            <w:tcBorders>
              <w:top w:val="nil"/>
              <w:left w:val="nil"/>
              <w:bottom w:val="single" w:sz="4" w:space="0" w:color="auto"/>
              <w:right w:val="single" w:sz="4" w:space="0" w:color="auto"/>
            </w:tcBorders>
            <w:shd w:val="clear" w:color="000000" w:fill="CCFFFF"/>
            <w:vAlign w:val="center"/>
            <w:hideMark/>
          </w:tcPr>
          <w:p w14:paraId="77FF7354"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000000" w:fill="CCFFFF"/>
            <w:vAlign w:val="center"/>
            <w:hideMark/>
          </w:tcPr>
          <w:p w14:paraId="1DF85122"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single" w:sz="4" w:space="0" w:color="auto"/>
              <w:bottom w:val="single" w:sz="4" w:space="0" w:color="auto"/>
              <w:right w:val="single" w:sz="4" w:space="0" w:color="auto"/>
            </w:tcBorders>
            <w:shd w:val="clear" w:color="000000" w:fill="CCFFFF"/>
            <w:vAlign w:val="center"/>
            <w:hideMark/>
          </w:tcPr>
          <w:p w14:paraId="5A4D4351"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611C5C9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18189806"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028CD42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FB2C76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899D82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10701A8" w14:textId="77777777" w:rsidR="002941C8" w:rsidRPr="002941C8" w:rsidRDefault="002941C8" w:rsidP="002941C8">
            <w:pPr>
              <w:spacing w:line="240" w:lineRule="auto"/>
              <w:ind w:firstLine="0"/>
              <w:jc w:val="left"/>
              <w:rPr>
                <w:sz w:val="20"/>
                <w:lang w:eastAsia="lt-LT"/>
              </w:rPr>
            </w:pPr>
          </w:p>
        </w:tc>
      </w:tr>
      <w:tr w:rsidR="002941C8" w:rsidRPr="002941C8" w14:paraId="375857C2" w14:textId="77777777" w:rsidTr="002941C8">
        <w:trPr>
          <w:trHeight w:val="540"/>
        </w:trPr>
        <w:tc>
          <w:tcPr>
            <w:tcW w:w="0" w:type="auto"/>
            <w:tcBorders>
              <w:top w:val="single" w:sz="4" w:space="0" w:color="auto"/>
              <w:left w:val="single" w:sz="4" w:space="0" w:color="auto"/>
              <w:bottom w:val="single" w:sz="4" w:space="0" w:color="auto"/>
              <w:right w:val="nil"/>
            </w:tcBorders>
            <w:shd w:val="clear" w:color="auto" w:fill="auto"/>
            <w:hideMark/>
          </w:tcPr>
          <w:p w14:paraId="4DC773C6"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2</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77B150B2"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8</w:t>
            </w:r>
          </w:p>
        </w:tc>
        <w:tc>
          <w:tcPr>
            <w:tcW w:w="0" w:type="auto"/>
            <w:tcBorders>
              <w:top w:val="single" w:sz="4" w:space="0" w:color="auto"/>
              <w:left w:val="nil"/>
              <w:bottom w:val="single" w:sz="4" w:space="0" w:color="auto"/>
              <w:right w:val="nil"/>
            </w:tcBorders>
            <w:shd w:val="clear" w:color="auto" w:fill="auto"/>
            <w:hideMark/>
          </w:tcPr>
          <w:p w14:paraId="6871AE7A"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C3F7B39"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single" w:sz="4" w:space="0" w:color="auto"/>
              <w:left w:val="nil"/>
              <w:bottom w:val="single" w:sz="4" w:space="0" w:color="auto"/>
              <w:right w:val="single" w:sz="4" w:space="0" w:color="auto"/>
            </w:tcBorders>
            <w:shd w:val="clear" w:color="auto" w:fill="auto"/>
            <w:hideMark/>
          </w:tcPr>
          <w:p w14:paraId="5A67320A"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single" w:sz="4" w:space="0" w:color="auto"/>
              <w:left w:val="nil"/>
              <w:bottom w:val="single" w:sz="4" w:space="0" w:color="auto"/>
              <w:right w:val="single" w:sz="4" w:space="0" w:color="auto"/>
            </w:tcBorders>
            <w:shd w:val="clear" w:color="auto" w:fill="auto"/>
            <w:hideMark/>
          </w:tcPr>
          <w:p w14:paraId="43F79F0C"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hideMark/>
          </w:tcPr>
          <w:p w14:paraId="0D9D5B0A"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Kitos išlaidos einamiesiems tikslams</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8BA53A4"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128</w:t>
            </w:r>
          </w:p>
        </w:tc>
        <w:tc>
          <w:tcPr>
            <w:tcW w:w="0" w:type="auto"/>
            <w:tcBorders>
              <w:top w:val="nil"/>
              <w:left w:val="nil"/>
              <w:bottom w:val="single" w:sz="4" w:space="0" w:color="auto"/>
              <w:right w:val="single" w:sz="4" w:space="0" w:color="auto"/>
            </w:tcBorders>
            <w:shd w:val="clear" w:color="000000" w:fill="CCFFFF"/>
            <w:vAlign w:val="center"/>
            <w:hideMark/>
          </w:tcPr>
          <w:p w14:paraId="4F279F9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000000" w:fill="CCFFFF"/>
            <w:vAlign w:val="center"/>
            <w:hideMark/>
          </w:tcPr>
          <w:p w14:paraId="3E21EB46"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single" w:sz="4" w:space="0" w:color="auto"/>
              <w:bottom w:val="single" w:sz="4" w:space="0" w:color="auto"/>
              <w:right w:val="single" w:sz="4" w:space="0" w:color="auto"/>
            </w:tcBorders>
            <w:shd w:val="clear" w:color="000000" w:fill="CCFFFF"/>
            <w:vAlign w:val="center"/>
            <w:hideMark/>
          </w:tcPr>
          <w:p w14:paraId="364BB598"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118267E8"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52D8E108"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653DE11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1F24DB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79C04BA"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76E2398" w14:textId="77777777" w:rsidR="002941C8" w:rsidRPr="002941C8" w:rsidRDefault="002941C8" w:rsidP="002941C8">
            <w:pPr>
              <w:spacing w:line="240" w:lineRule="auto"/>
              <w:ind w:firstLine="0"/>
              <w:jc w:val="left"/>
              <w:rPr>
                <w:sz w:val="20"/>
                <w:lang w:eastAsia="lt-LT"/>
              </w:rPr>
            </w:pPr>
          </w:p>
        </w:tc>
      </w:tr>
      <w:tr w:rsidR="002941C8" w:rsidRPr="002941C8" w14:paraId="4F38D078" w14:textId="77777777" w:rsidTr="002941C8">
        <w:trPr>
          <w:trHeight w:val="465"/>
        </w:trPr>
        <w:tc>
          <w:tcPr>
            <w:tcW w:w="0" w:type="auto"/>
            <w:tcBorders>
              <w:top w:val="nil"/>
              <w:left w:val="single" w:sz="4" w:space="0" w:color="auto"/>
              <w:bottom w:val="single" w:sz="4" w:space="0" w:color="auto"/>
              <w:right w:val="nil"/>
            </w:tcBorders>
            <w:shd w:val="clear" w:color="auto" w:fill="auto"/>
            <w:hideMark/>
          </w:tcPr>
          <w:p w14:paraId="532B89A3"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lastRenderedPageBreak/>
              <w:t>2</w:t>
            </w:r>
          </w:p>
        </w:tc>
        <w:tc>
          <w:tcPr>
            <w:tcW w:w="0" w:type="auto"/>
            <w:tcBorders>
              <w:top w:val="nil"/>
              <w:left w:val="single" w:sz="4" w:space="0" w:color="auto"/>
              <w:bottom w:val="single" w:sz="4" w:space="0" w:color="auto"/>
              <w:right w:val="single" w:sz="4" w:space="0" w:color="auto"/>
            </w:tcBorders>
            <w:shd w:val="clear" w:color="auto" w:fill="auto"/>
            <w:hideMark/>
          </w:tcPr>
          <w:p w14:paraId="484C1C17"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8</w:t>
            </w:r>
          </w:p>
        </w:tc>
        <w:tc>
          <w:tcPr>
            <w:tcW w:w="0" w:type="auto"/>
            <w:tcBorders>
              <w:top w:val="nil"/>
              <w:left w:val="nil"/>
              <w:bottom w:val="single" w:sz="4" w:space="0" w:color="auto"/>
              <w:right w:val="nil"/>
            </w:tcBorders>
            <w:shd w:val="clear" w:color="auto" w:fill="auto"/>
            <w:hideMark/>
          </w:tcPr>
          <w:p w14:paraId="2ADE6B1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single" w:sz="4" w:space="0" w:color="auto"/>
              <w:bottom w:val="single" w:sz="4" w:space="0" w:color="auto"/>
              <w:right w:val="single" w:sz="4" w:space="0" w:color="auto"/>
            </w:tcBorders>
            <w:shd w:val="clear" w:color="auto" w:fill="auto"/>
            <w:hideMark/>
          </w:tcPr>
          <w:p w14:paraId="31BEDE78"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nil"/>
              <w:bottom w:val="single" w:sz="4" w:space="0" w:color="auto"/>
              <w:right w:val="single" w:sz="4" w:space="0" w:color="auto"/>
            </w:tcBorders>
            <w:shd w:val="clear" w:color="auto" w:fill="auto"/>
            <w:hideMark/>
          </w:tcPr>
          <w:p w14:paraId="0269734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nil"/>
              <w:bottom w:val="single" w:sz="4" w:space="0" w:color="auto"/>
              <w:right w:val="single" w:sz="4" w:space="0" w:color="auto"/>
            </w:tcBorders>
            <w:shd w:val="clear" w:color="auto" w:fill="auto"/>
            <w:hideMark/>
          </w:tcPr>
          <w:p w14:paraId="2277D118"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hideMark/>
          </w:tcPr>
          <w:p w14:paraId="699D53F2"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Kitos išlaidos einamiesiems tikslams</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3AA4DAB"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129</w:t>
            </w:r>
          </w:p>
        </w:tc>
        <w:tc>
          <w:tcPr>
            <w:tcW w:w="0" w:type="auto"/>
            <w:tcBorders>
              <w:top w:val="nil"/>
              <w:left w:val="nil"/>
              <w:bottom w:val="single" w:sz="4" w:space="0" w:color="auto"/>
              <w:right w:val="single" w:sz="4" w:space="0" w:color="auto"/>
            </w:tcBorders>
            <w:shd w:val="clear" w:color="000000" w:fill="CCFFFF"/>
            <w:vAlign w:val="center"/>
            <w:hideMark/>
          </w:tcPr>
          <w:p w14:paraId="4772826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0F013E67"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3DC3A380"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vAlign w:val="center"/>
            <w:hideMark/>
          </w:tcPr>
          <w:p w14:paraId="1564342D"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4032718C"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6A3AE179"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FE8C21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F6AABB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A4B8BA3" w14:textId="77777777" w:rsidR="002941C8" w:rsidRPr="002941C8" w:rsidRDefault="002941C8" w:rsidP="002941C8">
            <w:pPr>
              <w:spacing w:line="240" w:lineRule="auto"/>
              <w:ind w:firstLine="0"/>
              <w:jc w:val="left"/>
              <w:rPr>
                <w:sz w:val="20"/>
                <w:lang w:eastAsia="lt-LT"/>
              </w:rPr>
            </w:pPr>
          </w:p>
        </w:tc>
      </w:tr>
      <w:tr w:rsidR="002941C8" w:rsidRPr="002941C8" w14:paraId="73ED5DD1" w14:textId="77777777" w:rsidTr="002941C8">
        <w:trPr>
          <w:trHeight w:val="540"/>
        </w:trPr>
        <w:tc>
          <w:tcPr>
            <w:tcW w:w="0" w:type="auto"/>
            <w:tcBorders>
              <w:top w:val="nil"/>
              <w:left w:val="single" w:sz="4" w:space="0" w:color="auto"/>
              <w:bottom w:val="nil"/>
              <w:right w:val="nil"/>
            </w:tcBorders>
            <w:shd w:val="clear" w:color="auto" w:fill="auto"/>
            <w:hideMark/>
          </w:tcPr>
          <w:p w14:paraId="51A266C8"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2</w:t>
            </w:r>
          </w:p>
        </w:tc>
        <w:tc>
          <w:tcPr>
            <w:tcW w:w="0" w:type="auto"/>
            <w:tcBorders>
              <w:top w:val="nil"/>
              <w:left w:val="single" w:sz="4" w:space="0" w:color="auto"/>
              <w:bottom w:val="nil"/>
              <w:right w:val="single" w:sz="4" w:space="0" w:color="auto"/>
            </w:tcBorders>
            <w:shd w:val="clear" w:color="auto" w:fill="auto"/>
            <w:hideMark/>
          </w:tcPr>
          <w:p w14:paraId="5E4DE2AB"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8</w:t>
            </w:r>
          </w:p>
        </w:tc>
        <w:tc>
          <w:tcPr>
            <w:tcW w:w="0" w:type="auto"/>
            <w:tcBorders>
              <w:top w:val="nil"/>
              <w:left w:val="nil"/>
              <w:bottom w:val="nil"/>
              <w:right w:val="nil"/>
            </w:tcBorders>
            <w:shd w:val="clear" w:color="auto" w:fill="auto"/>
            <w:hideMark/>
          </w:tcPr>
          <w:p w14:paraId="6CFD960E"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single" w:sz="4" w:space="0" w:color="auto"/>
              <w:bottom w:val="nil"/>
              <w:right w:val="single" w:sz="4" w:space="0" w:color="auto"/>
            </w:tcBorders>
            <w:shd w:val="clear" w:color="auto" w:fill="auto"/>
            <w:hideMark/>
          </w:tcPr>
          <w:p w14:paraId="5772926B"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nil"/>
              <w:bottom w:val="nil"/>
              <w:right w:val="single" w:sz="4" w:space="0" w:color="auto"/>
            </w:tcBorders>
            <w:shd w:val="clear" w:color="auto" w:fill="auto"/>
            <w:hideMark/>
          </w:tcPr>
          <w:p w14:paraId="6167EC1C"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1</w:t>
            </w:r>
          </w:p>
        </w:tc>
        <w:tc>
          <w:tcPr>
            <w:tcW w:w="0" w:type="auto"/>
            <w:tcBorders>
              <w:top w:val="nil"/>
              <w:left w:val="nil"/>
              <w:bottom w:val="nil"/>
              <w:right w:val="single" w:sz="4" w:space="0" w:color="auto"/>
            </w:tcBorders>
            <w:shd w:val="clear" w:color="auto" w:fill="auto"/>
            <w:hideMark/>
          </w:tcPr>
          <w:p w14:paraId="6AD9D4D2"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2</w:t>
            </w:r>
          </w:p>
        </w:tc>
        <w:tc>
          <w:tcPr>
            <w:tcW w:w="0" w:type="auto"/>
            <w:tcBorders>
              <w:top w:val="nil"/>
              <w:left w:val="nil"/>
              <w:bottom w:val="nil"/>
              <w:right w:val="nil"/>
            </w:tcBorders>
            <w:shd w:val="clear" w:color="auto" w:fill="auto"/>
            <w:hideMark/>
          </w:tcPr>
          <w:p w14:paraId="41C676A6"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xml:space="preserve">Kitos išlaidos kitiems einamiesiems tikslams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75C2899B"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131</w:t>
            </w:r>
          </w:p>
        </w:tc>
        <w:tc>
          <w:tcPr>
            <w:tcW w:w="0" w:type="auto"/>
            <w:tcBorders>
              <w:top w:val="nil"/>
              <w:left w:val="nil"/>
              <w:bottom w:val="nil"/>
              <w:right w:val="single" w:sz="4" w:space="0" w:color="auto"/>
            </w:tcBorders>
            <w:shd w:val="clear" w:color="auto" w:fill="auto"/>
            <w:vAlign w:val="center"/>
            <w:hideMark/>
          </w:tcPr>
          <w:p w14:paraId="4325EE34"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single" w:sz="4" w:space="0" w:color="auto"/>
            </w:tcBorders>
            <w:shd w:val="clear" w:color="auto" w:fill="auto"/>
            <w:vAlign w:val="center"/>
            <w:hideMark/>
          </w:tcPr>
          <w:p w14:paraId="21301423"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single" w:sz="4" w:space="0" w:color="auto"/>
            </w:tcBorders>
            <w:shd w:val="clear" w:color="auto" w:fill="auto"/>
            <w:vAlign w:val="center"/>
            <w:hideMark/>
          </w:tcPr>
          <w:p w14:paraId="4C8154FC"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single" w:sz="4" w:space="0" w:color="auto"/>
            </w:tcBorders>
            <w:shd w:val="clear" w:color="auto" w:fill="auto"/>
            <w:vAlign w:val="center"/>
            <w:hideMark/>
          </w:tcPr>
          <w:p w14:paraId="18A63253"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3AE54769"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08F155E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D79085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74286E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E3EA283" w14:textId="77777777" w:rsidR="002941C8" w:rsidRPr="002941C8" w:rsidRDefault="002941C8" w:rsidP="002941C8">
            <w:pPr>
              <w:spacing w:line="240" w:lineRule="auto"/>
              <w:ind w:firstLine="0"/>
              <w:jc w:val="left"/>
              <w:rPr>
                <w:sz w:val="20"/>
                <w:lang w:eastAsia="lt-LT"/>
              </w:rPr>
            </w:pPr>
          </w:p>
        </w:tc>
      </w:tr>
      <w:tr w:rsidR="002941C8" w:rsidRPr="002941C8" w14:paraId="07D33EEB" w14:textId="77777777" w:rsidTr="002941C8">
        <w:trPr>
          <w:trHeight w:val="795"/>
        </w:trPr>
        <w:tc>
          <w:tcPr>
            <w:tcW w:w="0" w:type="auto"/>
            <w:tcBorders>
              <w:top w:val="nil"/>
              <w:left w:val="single" w:sz="4" w:space="0" w:color="auto"/>
              <w:bottom w:val="single" w:sz="4" w:space="0" w:color="auto"/>
              <w:right w:val="nil"/>
            </w:tcBorders>
            <w:shd w:val="clear" w:color="auto" w:fill="auto"/>
            <w:noWrap/>
            <w:vAlign w:val="bottom"/>
            <w:hideMark/>
          </w:tcPr>
          <w:p w14:paraId="74352038"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single" w:sz="4" w:space="0" w:color="auto"/>
              <w:bottom w:val="single" w:sz="4" w:space="0" w:color="auto"/>
              <w:right w:val="nil"/>
            </w:tcBorders>
            <w:shd w:val="clear" w:color="auto" w:fill="auto"/>
            <w:noWrap/>
            <w:vAlign w:val="bottom"/>
            <w:hideMark/>
          </w:tcPr>
          <w:p w14:paraId="352209F1"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5E4374B"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auto" w:fill="auto"/>
            <w:noWrap/>
            <w:vAlign w:val="bottom"/>
            <w:hideMark/>
          </w:tcPr>
          <w:p w14:paraId="4F2A22CB"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1E85AAFA"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FCFB83"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6C497707"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xml:space="preserve">IŠ VISO </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9682859"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336</w:t>
            </w:r>
          </w:p>
        </w:tc>
        <w:tc>
          <w:tcPr>
            <w:tcW w:w="0" w:type="auto"/>
            <w:tcBorders>
              <w:top w:val="nil"/>
              <w:left w:val="nil"/>
              <w:bottom w:val="single" w:sz="4" w:space="0" w:color="auto"/>
              <w:right w:val="single" w:sz="4" w:space="0" w:color="auto"/>
            </w:tcBorders>
            <w:shd w:val="clear" w:color="000000" w:fill="CCFFFF"/>
            <w:noWrap/>
            <w:vAlign w:val="center"/>
            <w:hideMark/>
          </w:tcPr>
          <w:p w14:paraId="0BE0D240"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noWrap/>
            <w:vAlign w:val="center"/>
            <w:hideMark/>
          </w:tcPr>
          <w:p w14:paraId="4AEE94A7"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noWrap/>
            <w:vAlign w:val="center"/>
            <w:hideMark/>
          </w:tcPr>
          <w:p w14:paraId="3DC9955F"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single" w:sz="4" w:space="0" w:color="auto"/>
            </w:tcBorders>
            <w:shd w:val="clear" w:color="000000" w:fill="CCFFFF"/>
            <w:noWrap/>
            <w:vAlign w:val="center"/>
            <w:hideMark/>
          </w:tcPr>
          <w:p w14:paraId="79743B05"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7B092307"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2891B94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97CDA3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5CD3804"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CEAD3FB" w14:textId="77777777" w:rsidR="002941C8" w:rsidRPr="002941C8" w:rsidRDefault="002941C8" w:rsidP="002941C8">
            <w:pPr>
              <w:spacing w:line="240" w:lineRule="auto"/>
              <w:ind w:firstLine="0"/>
              <w:jc w:val="left"/>
              <w:rPr>
                <w:sz w:val="20"/>
                <w:lang w:eastAsia="lt-LT"/>
              </w:rPr>
            </w:pPr>
          </w:p>
        </w:tc>
      </w:tr>
      <w:tr w:rsidR="002941C8" w:rsidRPr="002941C8" w14:paraId="573C59E8" w14:textId="77777777" w:rsidTr="002941C8">
        <w:trPr>
          <w:trHeight w:val="375"/>
        </w:trPr>
        <w:tc>
          <w:tcPr>
            <w:tcW w:w="0" w:type="auto"/>
            <w:tcBorders>
              <w:top w:val="nil"/>
              <w:left w:val="nil"/>
              <w:bottom w:val="nil"/>
              <w:right w:val="nil"/>
            </w:tcBorders>
            <w:shd w:val="clear" w:color="auto" w:fill="auto"/>
            <w:noWrap/>
            <w:vAlign w:val="bottom"/>
            <w:hideMark/>
          </w:tcPr>
          <w:p w14:paraId="4E21853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700E35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81DDE8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CEE2F1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890732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689F2A3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D23418B" w14:textId="77777777" w:rsidR="002941C8" w:rsidRPr="002941C8" w:rsidRDefault="002941C8" w:rsidP="002941C8">
            <w:pPr>
              <w:spacing w:line="240" w:lineRule="auto"/>
              <w:ind w:firstLine="0"/>
              <w:jc w:val="center"/>
              <w:rPr>
                <w:sz w:val="20"/>
                <w:lang w:eastAsia="lt-LT"/>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C9648DE"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 </w:t>
            </w:r>
          </w:p>
        </w:tc>
        <w:tc>
          <w:tcPr>
            <w:tcW w:w="0" w:type="auto"/>
            <w:tcBorders>
              <w:top w:val="nil"/>
              <w:left w:val="nil"/>
              <w:bottom w:val="nil"/>
              <w:right w:val="nil"/>
            </w:tcBorders>
            <w:shd w:val="clear" w:color="auto" w:fill="auto"/>
            <w:noWrap/>
            <w:vAlign w:val="center"/>
            <w:hideMark/>
          </w:tcPr>
          <w:p w14:paraId="7C76182E"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center"/>
            <w:hideMark/>
          </w:tcPr>
          <w:p w14:paraId="598A8B01"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tcBorders>
              <w:top w:val="nil"/>
              <w:left w:val="nil"/>
              <w:bottom w:val="nil"/>
              <w:right w:val="nil"/>
            </w:tcBorders>
            <w:shd w:val="clear" w:color="auto" w:fill="auto"/>
            <w:noWrap/>
            <w:vAlign w:val="center"/>
            <w:hideMark/>
          </w:tcPr>
          <w:p w14:paraId="33038D97" w14:textId="77777777" w:rsidR="002941C8" w:rsidRPr="002941C8" w:rsidRDefault="002941C8" w:rsidP="002941C8">
            <w:pPr>
              <w:spacing w:line="240" w:lineRule="auto"/>
              <w:ind w:firstLine="0"/>
              <w:jc w:val="right"/>
              <w:rPr>
                <w:sz w:val="20"/>
                <w:lang w:eastAsia="lt-LT"/>
              </w:rPr>
            </w:pPr>
          </w:p>
        </w:tc>
        <w:tc>
          <w:tcPr>
            <w:tcW w:w="0" w:type="auto"/>
            <w:tcBorders>
              <w:top w:val="nil"/>
              <w:left w:val="nil"/>
              <w:bottom w:val="nil"/>
              <w:right w:val="nil"/>
            </w:tcBorders>
            <w:shd w:val="clear" w:color="auto" w:fill="auto"/>
            <w:noWrap/>
            <w:vAlign w:val="center"/>
            <w:hideMark/>
          </w:tcPr>
          <w:p w14:paraId="2A5BA6BC" w14:textId="77777777" w:rsidR="002941C8" w:rsidRPr="002941C8" w:rsidRDefault="002941C8" w:rsidP="002941C8">
            <w:pPr>
              <w:spacing w:line="240" w:lineRule="auto"/>
              <w:ind w:firstLine="0"/>
              <w:jc w:val="right"/>
              <w:rPr>
                <w:sz w:val="20"/>
                <w:lang w:eastAsia="lt-LT"/>
              </w:rPr>
            </w:pPr>
          </w:p>
        </w:tc>
        <w:tc>
          <w:tcPr>
            <w:tcW w:w="0" w:type="auto"/>
            <w:tcBorders>
              <w:top w:val="nil"/>
              <w:left w:val="nil"/>
              <w:bottom w:val="nil"/>
              <w:right w:val="nil"/>
            </w:tcBorders>
            <w:shd w:val="clear" w:color="auto" w:fill="auto"/>
            <w:noWrap/>
            <w:vAlign w:val="bottom"/>
            <w:hideMark/>
          </w:tcPr>
          <w:p w14:paraId="19183BB6" w14:textId="77777777" w:rsidR="002941C8" w:rsidRPr="002941C8" w:rsidRDefault="002941C8" w:rsidP="002941C8">
            <w:pPr>
              <w:spacing w:line="240" w:lineRule="auto"/>
              <w:ind w:firstLine="0"/>
              <w:jc w:val="right"/>
              <w:rPr>
                <w:sz w:val="20"/>
                <w:lang w:eastAsia="lt-LT"/>
              </w:rPr>
            </w:pPr>
          </w:p>
        </w:tc>
        <w:tc>
          <w:tcPr>
            <w:tcW w:w="0" w:type="auto"/>
            <w:vAlign w:val="center"/>
            <w:hideMark/>
          </w:tcPr>
          <w:p w14:paraId="51B77E8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77E9B0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F0D162F"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5418D1FB" w14:textId="77777777" w:rsidR="002941C8" w:rsidRPr="002941C8" w:rsidRDefault="002941C8" w:rsidP="002941C8">
            <w:pPr>
              <w:spacing w:line="240" w:lineRule="auto"/>
              <w:ind w:firstLine="0"/>
              <w:jc w:val="left"/>
              <w:rPr>
                <w:sz w:val="20"/>
                <w:lang w:eastAsia="lt-LT"/>
              </w:rPr>
            </w:pPr>
          </w:p>
        </w:tc>
      </w:tr>
      <w:tr w:rsidR="002941C8" w:rsidRPr="002941C8" w14:paraId="02DA8E22" w14:textId="77777777" w:rsidTr="002941C8">
        <w:trPr>
          <w:trHeight w:val="375"/>
        </w:trPr>
        <w:tc>
          <w:tcPr>
            <w:tcW w:w="0" w:type="auto"/>
            <w:tcBorders>
              <w:top w:val="nil"/>
              <w:left w:val="nil"/>
              <w:bottom w:val="nil"/>
              <w:right w:val="nil"/>
            </w:tcBorders>
            <w:shd w:val="clear" w:color="auto" w:fill="auto"/>
            <w:noWrap/>
            <w:vAlign w:val="bottom"/>
            <w:hideMark/>
          </w:tcPr>
          <w:p w14:paraId="4151FD5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016FAC59"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433945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single" w:sz="4" w:space="0" w:color="auto"/>
              <w:right w:val="nil"/>
            </w:tcBorders>
            <w:shd w:val="clear" w:color="auto" w:fill="auto"/>
            <w:noWrap/>
            <w:vAlign w:val="bottom"/>
            <w:hideMark/>
          </w:tcPr>
          <w:p w14:paraId="39CECEC9"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4DDFB9B1"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1AE3942B"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27B7F96F"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r w:rsidRPr="002941C8">
              <w:rPr>
                <w:rFonts w:ascii="Times New Roman Baltic" w:hAnsi="Times New Roman Baltic" w:cs="Arial"/>
                <w:b/>
                <w:bCs/>
                <w:sz w:val="20"/>
                <w:lang w:eastAsia="lt-LT"/>
              </w:rPr>
              <w:t> </w:t>
            </w:r>
          </w:p>
        </w:tc>
        <w:tc>
          <w:tcPr>
            <w:tcW w:w="0" w:type="auto"/>
            <w:tcBorders>
              <w:top w:val="nil"/>
              <w:left w:val="nil"/>
              <w:bottom w:val="nil"/>
              <w:right w:val="nil"/>
            </w:tcBorders>
            <w:shd w:val="clear" w:color="auto" w:fill="auto"/>
            <w:vAlign w:val="center"/>
            <w:hideMark/>
          </w:tcPr>
          <w:p w14:paraId="57E8D98F" w14:textId="77777777" w:rsidR="002941C8" w:rsidRPr="002941C8" w:rsidRDefault="002941C8" w:rsidP="002941C8">
            <w:pPr>
              <w:spacing w:line="240" w:lineRule="auto"/>
              <w:ind w:firstLine="0"/>
              <w:jc w:val="left"/>
              <w:rPr>
                <w:rFonts w:ascii="Times New Roman Baltic" w:hAnsi="Times New Roman Baltic" w:cs="Arial"/>
                <w:b/>
                <w:bCs/>
                <w:sz w:val="20"/>
                <w:lang w:eastAsia="lt-LT"/>
              </w:rPr>
            </w:pPr>
          </w:p>
        </w:tc>
        <w:tc>
          <w:tcPr>
            <w:tcW w:w="0" w:type="auto"/>
            <w:tcBorders>
              <w:top w:val="nil"/>
              <w:left w:val="nil"/>
              <w:bottom w:val="single" w:sz="4" w:space="0" w:color="auto"/>
              <w:right w:val="nil"/>
            </w:tcBorders>
            <w:shd w:val="clear" w:color="auto" w:fill="auto"/>
            <w:noWrap/>
            <w:vAlign w:val="center"/>
            <w:hideMark/>
          </w:tcPr>
          <w:p w14:paraId="1AEF32AB"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center"/>
            <w:hideMark/>
          </w:tcPr>
          <w:p w14:paraId="65779D4A"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tcBorders>
              <w:top w:val="nil"/>
              <w:left w:val="nil"/>
              <w:bottom w:val="single" w:sz="4" w:space="0" w:color="auto"/>
              <w:right w:val="nil"/>
            </w:tcBorders>
            <w:shd w:val="clear" w:color="auto" w:fill="auto"/>
            <w:noWrap/>
            <w:vAlign w:val="center"/>
            <w:hideMark/>
          </w:tcPr>
          <w:p w14:paraId="38DA118D"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center"/>
            <w:hideMark/>
          </w:tcPr>
          <w:p w14:paraId="20E016C1" w14:textId="77777777" w:rsidR="002941C8" w:rsidRPr="002941C8" w:rsidRDefault="002941C8" w:rsidP="002941C8">
            <w:pPr>
              <w:spacing w:line="240" w:lineRule="auto"/>
              <w:ind w:firstLine="0"/>
              <w:jc w:val="righ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4FD5BD5C" w14:textId="77777777" w:rsidR="002941C8" w:rsidRPr="002941C8" w:rsidRDefault="002941C8" w:rsidP="002941C8">
            <w:pPr>
              <w:spacing w:line="240" w:lineRule="auto"/>
              <w:ind w:firstLine="0"/>
              <w:jc w:val="right"/>
              <w:rPr>
                <w:rFonts w:ascii="Times New Roman Baltic" w:hAnsi="Times New Roman Baltic" w:cs="Arial"/>
                <w:sz w:val="20"/>
                <w:lang w:eastAsia="lt-LT"/>
              </w:rPr>
            </w:pPr>
          </w:p>
        </w:tc>
        <w:tc>
          <w:tcPr>
            <w:tcW w:w="0" w:type="auto"/>
            <w:vAlign w:val="center"/>
            <w:hideMark/>
          </w:tcPr>
          <w:p w14:paraId="55CE44B1"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52E2512"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6511D86"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60E66C6D" w14:textId="77777777" w:rsidR="002941C8" w:rsidRPr="002941C8" w:rsidRDefault="002941C8" w:rsidP="002941C8">
            <w:pPr>
              <w:spacing w:line="240" w:lineRule="auto"/>
              <w:ind w:firstLine="0"/>
              <w:jc w:val="left"/>
              <w:rPr>
                <w:sz w:val="20"/>
                <w:lang w:eastAsia="lt-LT"/>
              </w:rPr>
            </w:pPr>
          </w:p>
        </w:tc>
      </w:tr>
      <w:tr w:rsidR="002941C8" w:rsidRPr="002941C8" w14:paraId="759DE49A" w14:textId="77777777" w:rsidTr="002941C8">
        <w:trPr>
          <w:trHeight w:val="375"/>
        </w:trPr>
        <w:tc>
          <w:tcPr>
            <w:tcW w:w="0" w:type="auto"/>
            <w:tcBorders>
              <w:top w:val="nil"/>
              <w:left w:val="nil"/>
              <w:bottom w:val="nil"/>
              <w:right w:val="nil"/>
            </w:tcBorders>
            <w:shd w:val="clear" w:color="auto" w:fill="auto"/>
            <w:noWrap/>
            <w:vAlign w:val="center"/>
            <w:hideMark/>
          </w:tcPr>
          <w:p w14:paraId="158B5D7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1E8E1B3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center"/>
            <w:hideMark/>
          </w:tcPr>
          <w:p w14:paraId="4CB5F9AC" w14:textId="77777777" w:rsidR="002941C8" w:rsidRPr="002941C8" w:rsidRDefault="002941C8" w:rsidP="002941C8">
            <w:pPr>
              <w:spacing w:line="240" w:lineRule="auto"/>
              <w:ind w:firstLine="0"/>
              <w:jc w:val="left"/>
              <w:rPr>
                <w:sz w:val="20"/>
                <w:lang w:eastAsia="lt-LT"/>
              </w:rPr>
            </w:pPr>
          </w:p>
        </w:tc>
        <w:tc>
          <w:tcPr>
            <w:tcW w:w="0" w:type="auto"/>
            <w:gridSpan w:val="5"/>
            <w:tcBorders>
              <w:top w:val="nil"/>
              <w:left w:val="nil"/>
              <w:bottom w:val="nil"/>
              <w:right w:val="nil"/>
            </w:tcBorders>
            <w:shd w:val="clear" w:color="auto" w:fill="auto"/>
            <w:noWrap/>
            <w:hideMark/>
          </w:tcPr>
          <w:p w14:paraId="7C381146" w14:textId="77777777" w:rsidR="002941C8" w:rsidRPr="002941C8" w:rsidRDefault="002941C8" w:rsidP="002941C8">
            <w:pPr>
              <w:spacing w:line="240" w:lineRule="auto"/>
              <w:ind w:firstLine="0"/>
              <w:jc w:val="left"/>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 xml:space="preserve">      (įstaigos vadovo ar jo įgalioto asmens pareigų  pavadinimas)</w:t>
            </w:r>
          </w:p>
        </w:tc>
        <w:tc>
          <w:tcPr>
            <w:tcW w:w="0" w:type="auto"/>
            <w:tcBorders>
              <w:top w:val="nil"/>
              <w:left w:val="nil"/>
              <w:bottom w:val="nil"/>
              <w:right w:val="nil"/>
            </w:tcBorders>
            <w:shd w:val="clear" w:color="auto" w:fill="auto"/>
            <w:noWrap/>
            <w:hideMark/>
          </w:tcPr>
          <w:p w14:paraId="0DFBA9D0" w14:textId="77777777" w:rsidR="002941C8" w:rsidRPr="002941C8" w:rsidRDefault="002941C8" w:rsidP="002941C8">
            <w:pPr>
              <w:spacing w:line="240" w:lineRule="auto"/>
              <w:ind w:firstLine="0"/>
              <w:jc w:val="center"/>
              <w:rPr>
                <w:szCs w:val="24"/>
                <w:lang w:eastAsia="lt-LT"/>
              </w:rPr>
            </w:pPr>
            <w:r w:rsidRPr="002941C8">
              <w:rPr>
                <w:szCs w:val="24"/>
                <w:vertAlign w:val="superscript"/>
                <w:lang w:eastAsia="lt-LT"/>
              </w:rPr>
              <w:t>(parašas)</w:t>
            </w:r>
          </w:p>
        </w:tc>
        <w:tc>
          <w:tcPr>
            <w:tcW w:w="0" w:type="auto"/>
            <w:tcBorders>
              <w:top w:val="nil"/>
              <w:left w:val="nil"/>
              <w:bottom w:val="nil"/>
              <w:right w:val="nil"/>
            </w:tcBorders>
            <w:shd w:val="clear" w:color="auto" w:fill="auto"/>
            <w:noWrap/>
            <w:vAlign w:val="bottom"/>
            <w:hideMark/>
          </w:tcPr>
          <w:p w14:paraId="0AAE3BF3" w14:textId="77777777" w:rsidR="002941C8" w:rsidRPr="002941C8" w:rsidRDefault="002941C8" w:rsidP="002941C8">
            <w:pPr>
              <w:spacing w:line="240" w:lineRule="auto"/>
              <w:ind w:firstLine="0"/>
              <w:jc w:val="center"/>
              <w:rPr>
                <w:szCs w:val="24"/>
                <w:lang w:eastAsia="lt-LT"/>
              </w:rPr>
            </w:pPr>
          </w:p>
        </w:tc>
        <w:tc>
          <w:tcPr>
            <w:tcW w:w="0" w:type="auto"/>
            <w:gridSpan w:val="2"/>
            <w:tcBorders>
              <w:top w:val="nil"/>
              <w:left w:val="nil"/>
              <w:bottom w:val="nil"/>
              <w:right w:val="nil"/>
            </w:tcBorders>
            <w:shd w:val="clear" w:color="auto" w:fill="auto"/>
            <w:noWrap/>
            <w:hideMark/>
          </w:tcPr>
          <w:p w14:paraId="593E9345" w14:textId="77777777" w:rsidR="002941C8" w:rsidRPr="002941C8" w:rsidRDefault="002941C8" w:rsidP="002941C8">
            <w:pPr>
              <w:spacing w:line="240" w:lineRule="auto"/>
              <w:ind w:firstLine="0"/>
              <w:jc w:val="center"/>
              <w:rPr>
                <w:szCs w:val="24"/>
                <w:lang w:eastAsia="lt-LT"/>
              </w:rPr>
            </w:pPr>
            <w:r w:rsidRPr="002941C8">
              <w:rPr>
                <w:szCs w:val="24"/>
                <w:vertAlign w:val="superscript"/>
                <w:lang w:eastAsia="lt-LT"/>
              </w:rPr>
              <w:t>(vardas ir pavardė)</w:t>
            </w:r>
          </w:p>
        </w:tc>
        <w:tc>
          <w:tcPr>
            <w:tcW w:w="0" w:type="auto"/>
            <w:tcBorders>
              <w:top w:val="nil"/>
              <w:left w:val="nil"/>
              <w:bottom w:val="nil"/>
              <w:right w:val="nil"/>
            </w:tcBorders>
            <w:shd w:val="clear" w:color="auto" w:fill="auto"/>
            <w:noWrap/>
            <w:vAlign w:val="bottom"/>
            <w:hideMark/>
          </w:tcPr>
          <w:p w14:paraId="50A4AE88" w14:textId="77777777" w:rsidR="002941C8" w:rsidRPr="002941C8" w:rsidRDefault="002941C8" w:rsidP="002941C8">
            <w:pPr>
              <w:spacing w:line="240" w:lineRule="auto"/>
              <w:ind w:firstLine="0"/>
              <w:jc w:val="center"/>
              <w:rPr>
                <w:szCs w:val="24"/>
                <w:lang w:eastAsia="lt-LT"/>
              </w:rPr>
            </w:pPr>
          </w:p>
        </w:tc>
        <w:tc>
          <w:tcPr>
            <w:tcW w:w="0" w:type="auto"/>
            <w:vAlign w:val="center"/>
            <w:hideMark/>
          </w:tcPr>
          <w:p w14:paraId="58C889E5"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05F0503"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850105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290BC8B" w14:textId="77777777" w:rsidR="002941C8" w:rsidRPr="002941C8" w:rsidRDefault="002941C8" w:rsidP="002941C8">
            <w:pPr>
              <w:spacing w:line="240" w:lineRule="auto"/>
              <w:ind w:firstLine="0"/>
              <w:jc w:val="left"/>
              <w:rPr>
                <w:sz w:val="20"/>
                <w:lang w:eastAsia="lt-LT"/>
              </w:rPr>
            </w:pPr>
          </w:p>
        </w:tc>
      </w:tr>
      <w:tr w:rsidR="002941C8" w:rsidRPr="002941C8" w14:paraId="517E1211" w14:textId="77777777" w:rsidTr="002941C8">
        <w:trPr>
          <w:trHeight w:val="315"/>
        </w:trPr>
        <w:tc>
          <w:tcPr>
            <w:tcW w:w="0" w:type="auto"/>
            <w:tcBorders>
              <w:top w:val="nil"/>
              <w:left w:val="nil"/>
              <w:bottom w:val="nil"/>
              <w:right w:val="nil"/>
            </w:tcBorders>
            <w:shd w:val="clear" w:color="auto" w:fill="auto"/>
            <w:noWrap/>
            <w:vAlign w:val="bottom"/>
            <w:hideMark/>
          </w:tcPr>
          <w:p w14:paraId="4557EC6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5915A41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E45747B"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9924FE7"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D1013C1"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CD2ADDA"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9645CC3"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0A477325"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hideMark/>
          </w:tcPr>
          <w:p w14:paraId="7218FECC"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3F3C654"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hideMark/>
          </w:tcPr>
          <w:p w14:paraId="7A0C65D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hideMark/>
          </w:tcPr>
          <w:p w14:paraId="48AC0DCC"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nil"/>
              <w:right w:val="nil"/>
            </w:tcBorders>
            <w:shd w:val="clear" w:color="auto" w:fill="auto"/>
            <w:noWrap/>
            <w:vAlign w:val="bottom"/>
            <w:hideMark/>
          </w:tcPr>
          <w:p w14:paraId="0B9A2E8B" w14:textId="77777777" w:rsidR="002941C8" w:rsidRPr="002941C8" w:rsidRDefault="002941C8" w:rsidP="002941C8">
            <w:pPr>
              <w:spacing w:line="240" w:lineRule="auto"/>
              <w:ind w:firstLine="0"/>
              <w:jc w:val="center"/>
              <w:rPr>
                <w:sz w:val="20"/>
                <w:lang w:eastAsia="lt-LT"/>
              </w:rPr>
            </w:pPr>
          </w:p>
        </w:tc>
        <w:tc>
          <w:tcPr>
            <w:tcW w:w="0" w:type="auto"/>
            <w:vAlign w:val="center"/>
            <w:hideMark/>
          </w:tcPr>
          <w:p w14:paraId="34F83F65"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32A4E8A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B7EE64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E55ED51" w14:textId="77777777" w:rsidR="002941C8" w:rsidRPr="002941C8" w:rsidRDefault="002941C8" w:rsidP="002941C8">
            <w:pPr>
              <w:spacing w:line="240" w:lineRule="auto"/>
              <w:ind w:firstLine="0"/>
              <w:jc w:val="left"/>
              <w:rPr>
                <w:sz w:val="20"/>
                <w:lang w:eastAsia="lt-LT"/>
              </w:rPr>
            </w:pPr>
          </w:p>
        </w:tc>
      </w:tr>
      <w:tr w:rsidR="002941C8" w:rsidRPr="002941C8" w14:paraId="63F419F4" w14:textId="77777777" w:rsidTr="002941C8">
        <w:trPr>
          <w:trHeight w:val="315"/>
        </w:trPr>
        <w:tc>
          <w:tcPr>
            <w:tcW w:w="0" w:type="auto"/>
            <w:tcBorders>
              <w:top w:val="nil"/>
              <w:left w:val="nil"/>
              <w:bottom w:val="nil"/>
              <w:right w:val="nil"/>
            </w:tcBorders>
            <w:shd w:val="clear" w:color="auto" w:fill="auto"/>
            <w:noWrap/>
            <w:vAlign w:val="bottom"/>
            <w:hideMark/>
          </w:tcPr>
          <w:p w14:paraId="6C88079D"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39991263"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40633FA6"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single" w:sz="4" w:space="0" w:color="auto"/>
              <w:right w:val="nil"/>
            </w:tcBorders>
            <w:shd w:val="clear" w:color="auto" w:fill="auto"/>
            <w:noWrap/>
            <w:vAlign w:val="bottom"/>
            <w:hideMark/>
          </w:tcPr>
          <w:p w14:paraId="3A8D9B6C"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65904916"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6B50BC70" w14:textId="77777777" w:rsidR="002941C8" w:rsidRPr="002941C8" w:rsidRDefault="002941C8" w:rsidP="002941C8">
            <w:pPr>
              <w:spacing w:line="240" w:lineRule="auto"/>
              <w:ind w:firstLine="0"/>
              <w:jc w:val="center"/>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single" w:sz="4" w:space="0" w:color="auto"/>
              <w:right w:val="nil"/>
            </w:tcBorders>
            <w:shd w:val="clear" w:color="auto" w:fill="auto"/>
            <w:noWrap/>
            <w:vAlign w:val="bottom"/>
            <w:hideMark/>
          </w:tcPr>
          <w:p w14:paraId="135A00AA" w14:textId="77777777" w:rsidR="002941C8" w:rsidRPr="002941C8" w:rsidRDefault="002941C8" w:rsidP="002941C8">
            <w:pPr>
              <w:spacing w:line="240" w:lineRule="auto"/>
              <w:ind w:firstLine="0"/>
              <w:jc w:val="left"/>
              <w:rPr>
                <w:rFonts w:ascii="Times New Roman Baltic" w:hAnsi="Times New Roman Baltic" w:cs="Arial"/>
                <w:sz w:val="20"/>
                <w:lang w:eastAsia="lt-LT"/>
              </w:rPr>
            </w:pPr>
            <w:r w:rsidRPr="002941C8">
              <w:rPr>
                <w:rFonts w:ascii="Times New Roman Baltic" w:hAnsi="Times New Roman Baltic" w:cs="Arial"/>
                <w:sz w:val="20"/>
                <w:lang w:eastAsia="lt-LT"/>
              </w:rPr>
              <w:t> </w:t>
            </w:r>
          </w:p>
        </w:tc>
        <w:tc>
          <w:tcPr>
            <w:tcW w:w="0" w:type="auto"/>
            <w:tcBorders>
              <w:top w:val="nil"/>
              <w:left w:val="nil"/>
              <w:bottom w:val="nil"/>
              <w:right w:val="nil"/>
            </w:tcBorders>
            <w:shd w:val="clear" w:color="auto" w:fill="auto"/>
            <w:noWrap/>
            <w:vAlign w:val="bottom"/>
            <w:hideMark/>
          </w:tcPr>
          <w:p w14:paraId="7ED8237D" w14:textId="77777777" w:rsidR="002941C8" w:rsidRPr="002941C8" w:rsidRDefault="002941C8" w:rsidP="002941C8">
            <w:pPr>
              <w:spacing w:line="240" w:lineRule="auto"/>
              <w:ind w:firstLine="0"/>
              <w:jc w:val="left"/>
              <w:rPr>
                <w:rFonts w:ascii="Times New Roman Baltic" w:hAnsi="Times New Roman Baltic" w:cs="Arial"/>
                <w:sz w:val="20"/>
                <w:lang w:eastAsia="lt-LT"/>
              </w:rPr>
            </w:pPr>
          </w:p>
        </w:tc>
        <w:tc>
          <w:tcPr>
            <w:tcW w:w="0" w:type="auto"/>
            <w:tcBorders>
              <w:top w:val="nil"/>
              <w:left w:val="nil"/>
              <w:bottom w:val="nil"/>
              <w:right w:val="nil"/>
            </w:tcBorders>
            <w:shd w:val="clear" w:color="auto" w:fill="auto"/>
            <w:noWrap/>
            <w:hideMark/>
          </w:tcPr>
          <w:p w14:paraId="44D67948"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72F79732" w14:textId="77777777" w:rsidR="002941C8" w:rsidRPr="002941C8" w:rsidRDefault="002941C8" w:rsidP="002941C8">
            <w:pPr>
              <w:spacing w:line="240" w:lineRule="auto"/>
              <w:ind w:firstLine="0"/>
              <w:jc w:val="center"/>
              <w:rPr>
                <w:sz w:val="20"/>
                <w:lang w:eastAsia="lt-LT"/>
              </w:rPr>
            </w:pPr>
          </w:p>
        </w:tc>
        <w:tc>
          <w:tcPr>
            <w:tcW w:w="0" w:type="auto"/>
            <w:tcBorders>
              <w:top w:val="nil"/>
              <w:left w:val="nil"/>
              <w:bottom w:val="single" w:sz="4" w:space="0" w:color="auto"/>
              <w:right w:val="nil"/>
            </w:tcBorders>
            <w:shd w:val="clear" w:color="auto" w:fill="auto"/>
            <w:noWrap/>
            <w:hideMark/>
          </w:tcPr>
          <w:p w14:paraId="1F70436A" w14:textId="77777777" w:rsidR="002941C8" w:rsidRPr="002941C8" w:rsidRDefault="002941C8" w:rsidP="002941C8">
            <w:pPr>
              <w:spacing w:line="240" w:lineRule="auto"/>
              <w:ind w:firstLine="0"/>
              <w:jc w:val="center"/>
              <w:rPr>
                <w:sz w:val="20"/>
                <w:lang w:eastAsia="lt-LT"/>
              </w:rPr>
            </w:pPr>
            <w:r w:rsidRPr="002941C8">
              <w:rPr>
                <w:sz w:val="20"/>
                <w:vertAlign w:val="superscript"/>
                <w:lang w:eastAsia="lt-LT"/>
              </w:rPr>
              <w:t> </w:t>
            </w:r>
          </w:p>
        </w:tc>
        <w:tc>
          <w:tcPr>
            <w:tcW w:w="0" w:type="auto"/>
            <w:tcBorders>
              <w:top w:val="nil"/>
              <w:left w:val="nil"/>
              <w:bottom w:val="single" w:sz="4" w:space="0" w:color="auto"/>
              <w:right w:val="nil"/>
            </w:tcBorders>
            <w:shd w:val="clear" w:color="auto" w:fill="auto"/>
            <w:noWrap/>
            <w:hideMark/>
          </w:tcPr>
          <w:p w14:paraId="30D702DD" w14:textId="77777777" w:rsidR="002941C8" w:rsidRPr="002941C8" w:rsidRDefault="002941C8" w:rsidP="002941C8">
            <w:pPr>
              <w:spacing w:line="240" w:lineRule="auto"/>
              <w:ind w:firstLine="0"/>
              <w:jc w:val="center"/>
              <w:rPr>
                <w:sz w:val="20"/>
                <w:lang w:eastAsia="lt-LT"/>
              </w:rPr>
            </w:pPr>
            <w:r w:rsidRPr="002941C8">
              <w:rPr>
                <w:sz w:val="20"/>
                <w:vertAlign w:val="superscript"/>
                <w:lang w:eastAsia="lt-LT"/>
              </w:rPr>
              <w:t> </w:t>
            </w:r>
          </w:p>
        </w:tc>
        <w:tc>
          <w:tcPr>
            <w:tcW w:w="0" w:type="auto"/>
            <w:tcBorders>
              <w:top w:val="nil"/>
              <w:left w:val="nil"/>
              <w:bottom w:val="nil"/>
              <w:right w:val="nil"/>
            </w:tcBorders>
            <w:shd w:val="clear" w:color="auto" w:fill="auto"/>
            <w:noWrap/>
            <w:vAlign w:val="bottom"/>
            <w:hideMark/>
          </w:tcPr>
          <w:p w14:paraId="4395AB75" w14:textId="77777777" w:rsidR="002941C8" w:rsidRPr="002941C8" w:rsidRDefault="002941C8" w:rsidP="002941C8">
            <w:pPr>
              <w:spacing w:line="240" w:lineRule="auto"/>
              <w:ind w:firstLine="0"/>
              <w:jc w:val="center"/>
              <w:rPr>
                <w:sz w:val="20"/>
                <w:lang w:eastAsia="lt-LT"/>
              </w:rPr>
            </w:pPr>
          </w:p>
        </w:tc>
        <w:tc>
          <w:tcPr>
            <w:tcW w:w="0" w:type="auto"/>
            <w:vAlign w:val="center"/>
            <w:hideMark/>
          </w:tcPr>
          <w:p w14:paraId="5FDF72C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A4437BC"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461AD42E"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0E4ABAFC" w14:textId="77777777" w:rsidR="002941C8" w:rsidRPr="002941C8" w:rsidRDefault="002941C8" w:rsidP="002941C8">
            <w:pPr>
              <w:spacing w:line="240" w:lineRule="auto"/>
              <w:ind w:firstLine="0"/>
              <w:jc w:val="left"/>
              <w:rPr>
                <w:sz w:val="20"/>
                <w:lang w:eastAsia="lt-LT"/>
              </w:rPr>
            </w:pPr>
          </w:p>
        </w:tc>
      </w:tr>
      <w:tr w:rsidR="002941C8" w:rsidRPr="002941C8" w14:paraId="0F7961A1" w14:textId="77777777" w:rsidTr="002941C8">
        <w:trPr>
          <w:trHeight w:val="960"/>
        </w:trPr>
        <w:tc>
          <w:tcPr>
            <w:tcW w:w="0" w:type="auto"/>
            <w:tcBorders>
              <w:top w:val="nil"/>
              <w:left w:val="nil"/>
              <w:bottom w:val="nil"/>
              <w:right w:val="nil"/>
            </w:tcBorders>
            <w:shd w:val="clear" w:color="auto" w:fill="auto"/>
            <w:noWrap/>
            <w:vAlign w:val="bottom"/>
            <w:hideMark/>
          </w:tcPr>
          <w:p w14:paraId="26949FA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2EBC8BE0" w14:textId="77777777" w:rsidR="002941C8" w:rsidRPr="002941C8" w:rsidRDefault="002941C8" w:rsidP="002941C8">
            <w:pPr>
              <w:spacing w:line="240" w:lineRule="auto"/>
              <w:ind w:firstLine="0"/>
              <w:jc w:val="left"/>
              <w:rPr>
                <w:sz w:val="20"/>
                <w:lang w:eastAsia="lt-LT"/>
              </w:rPr>
            </w:pPr>
          </w:p>
        </w:tc>
        <w:tc>
          <w:tcPr>
            <w:tcW w:w="0" w:type="auto"/>
            <w:tcBorders>
              <w:top w:val="nil"/>
              <w:left w:val="nil"/>
              <w:bottom w:val="nil"/>
              <w:right w:val="nil"/>
            </w:tcBorders>
            <w:shd w:val="clear" w:color="auto" w:fill="auto"/>
            <w:noWrap/>
            <w:vAlign w:val="bottom"/>
            <w:hideMark/>
          </w:tcPr>
          <w:p w14:paraId="124EE68C" w14:textId="77777777" w:rsidR="002941C8" w:rsidRPr="002941C8" w:rsidRDefault="002941C8" w:rsidP="002941C8">
            <w:pPr>
              <w:spacing w:line="240" w:lineRule="auto"/>
              <w:ind w:firstLine="0"/>
              <w:jc w:val="left"/>
              <w:rPr>
                <w:sz w:val="20"/>
                <w:lang w:eastAsia="lt-LT"/>
              </w:rPr>
            </w:pPr>
          </w:p>
        </w:tc>
        <w:tc>
          <w:tcPr>
            <w:tcW w:w="0" w:type="auto"/>
            <w:gridSpan w:val="4"/>
            <w:tcBorders>
              <w:top w:val="single" w:sz="4" w:space="0" w:color="auto"/>
              <w:left w:val="nil"/>
              <w:bottom w:val="nil"/>
              <w:right w:val="nil"/>
            </w:tcBorders>
            <w:shd w:val="clear" w:color="auto" w:fill="auto"/>
            <w:hideMark/>
          </w:tcPr>
          <w:p w14:paraId="77EF37FC"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r w:rsidRPr="002941C8">
              <w:rPr>
                <w:rFonts w:ascii="Times New Roman Baltic" w:hAnsi="Times New Roman Baltic" w:cs="Arial"/>
                <w:sz w:val="16"/>
                <w:szCs w:val="16"/>
                <w:lang w:eastAsia="lt-LT"/>
              </w:rPr>
              <w:t xml:space="preserve">  (finansinę apskaitą tvarkančio asmens</w:t>
            </w:r>
            <w:r w:rsidRPr="002941C8">
              <w:rPr>
                <w:rFonts w:ascii="Times New Roman Baltic" w:hAnsi="Times New Roman Baltic" w:cs="Arial"/>
                <w:b/>
                <w:bCs/>
                <w:sz w:val="16"/>
                <w:szCs w:val="16"/>
                <w:lang w:eastAsia="lt-LT"/>
              </w:rPr>
              <w:t>,</w:t>
            </w:r>
            <w:r w:rsidRPr="002941C8">
              <w:rPr>
                <w:rFonts w:ascii="Times New Roman Baltic" w:hAnsi="Times New Roman Baltic" w:cs="Arial"/>
                <w:sz w:val="16"/>
                <w:szCs w:val="16"/>
                <w:lang w:eastAsia="lt-LT"/>
              </w:rPr>
              <w:t xml:space="preserve"> centralizuotos apskaitos įstaigos vadovo arba jo įgalioto asmens pareigų pavadinimas)</w:t>
            </w:r>
          </w:p>
        </w:tc>
        <w:tc>
          <w:tcPr>
            <w:tcW w:w="0" w:type="auto"/>
            <w:tcBorders>
              <w:top w:val="nil"/>
              <w:left w:val="nil"/>
              <w:bottom w:val="nil"/>
              <w:right w:val="nil"/>
            </w:tcBorders>
            <w:shd w:val="clear" w:color="auto" w:fill="auto"/>
            <w:noWrap/>
            <w:vAlign w:val="bottom"/>
            <w:hideMark/>
          </w:tcPr>
          <w:p w14:paraId="2F43C86B" w14:textId="77777777" w:rsidR="002941C8" w:rsidRPr="002941C8" w:rsidRDefault="002941C8" w:rsidP="002941C8">
            <w:pPr>
              <w:spacing w:line="240" w:lineRule="auto"/>
              <w:ind w:firstLine="0"/>
              <w:jc w:val="center"/>
              <w:rPr>
                <w:rFonts w:ascii="Times New Roman Baltic" w:hAnsi="Times New Roman Baltic" w:cs="Arial"/>
                <w:sz w:val="16"/>
                <w:szCs w:val="16"/>
                <w:lang w:eastAsia="lt-LT"/>
              </w:rPr>
            </w:pPr>
          </w:p>
        </w:tc>
        <w:tc>
          <w:tcPr>
            <w:tcW w:w="0" w:type="auto"/>
            <w:tcBorders>
              <w:top w:val="single" w:sz="4" w:space="0" w:color="auto"/>
              <w:left w:val="nil"/>
              <w:bottom w:val="nil"/>
              <w:right w:val="nil"/>
            </w:tcBorders>
            <w:shd w:val="clear" w:color="auto" w:fill="auto"/>
            <w:noWrap/>
            <w:hideMark/>
          </w:tcPr>
          <w:p w14:paraId="566C6CBD" w14:textId="77777777" w:rsidR="002941C8" w:rsidRPr="002941C8" w:rsidRDefault="002941C8" w:rsidP="002941C8">
            <w:pPr>
              <w:spacing w:line="240" w:lineRule="auto"/>
              <w:ind w:firstLine="0"/>
              <w:jc w:val="center"/>
              <w:rPr>
                <w:szCs w:val="24"/>
                <w:lang w:eastAsia="lt-LT"/>
              </w:rPr>
            </w:pPr>
            <w:r w:rsidRPr="002941C8">
              <w:rPr>
                <w:szCs w:val="24"/>
                <w:vertAlign w:val="superscript"/>
                <w:lang w:eastAsia="lt-LT"/>
              </w:rPr>
              <w:t>(parašas)</w:t>
            </w:r>
          </w:p>
        </w:tc>
        <w:tc>
          <w:tcPr>
            <w:tcW w:w="0" w:type="auto"/>
            <w:tcBorders>
              <w:top w:val="nil"/>
              <w:left w:val="nil"/>
              <w:bottom w:val="nil"/>
              <w:right w:val="nil"/>
            </w:tcBorders>
            <w:shd w:val="clear" w:color="auto" w:fill="auto"/>
            <w:noWrap/>
            <w:vAlign w:val="bottom"/>
            <w:hideMark/>
          </w:tcPr>
          <w:p w14:paraId="18946D86" w14:textId="77777777" w:rsidR="002941C8" w:rsidRPr="002941C8" w:rsidRDefault="002941C8" w:rsidP="002941C8">
            <w:pPr>
              <w:spacing w:line="240" w:lineRule="auto"/>
              <w:ind w:firstLine="0"/>
              <w:jc w:val="center"/>
              <w:rPr>
                <w:szCs w:val="24"/>
                <w:lang w:eastAsia="lt-LT"/>
              </w:rPr>
            </w:pPr>
          </w:p>
        </w:tc>
        <w:tc>
          <w:tcPr>
            <w:tcW w:w="0" w:type="auto"/>
            <w:gridSpan w:val="2"/>
            <w:tcBorders>
              <w:top w:val="nil"/>
              <w:left w:val="nil"/>
              <w:bottom w:val="nil"/>
              <w:right w:val="nil"/>
            </w:tcBorders>
            <w:shd w:val="clear" w:color="auto" w:fill="auto"/>
            <w:noWrap/>
            <w:hideMark/>
          </w:tcPr>
          <w:p w14:paraId="113A5F83" w14:textId="77777777" w:rsidR="002941C8" w:rsidRPr="002941C8" w:rsidRDefault="002941C8" w:rsidP="002941C8">
            <w:pPr>
              <w:spacing w:line="240" w:lineRule="auto"/>
              <w:ind w:firstLine="0"/>
              <w:jc w:val="center"/>
              <w:rPr>
                <w:szCs w:val="24"/>
                <w:lang w:eastAsia="lt-LT"/>
              </w:rPr>
            </w:pPr>
            <w:r w:rsidRPr="002941C8">
              <w:rPr>
                <w:szCs w:val="24"/>
                <w:vertAlign w:val="superscript"/>
                <w:lang w:eastAsia="lt-LT"/>
              </w:rPr>
              <w:t>(vardas ir pavardė)</w:t>
            </w:r>
          </w:p>
        </w:tc>
        <w:tc>
          <w:tcPr>
            <w:tcW w:w="0" w:type="auto"/>
            <w:tcBorders>
              <w:top w:val="nil"/>
              <w:left w:val="nil"/>
              <w:bottom w:val="nil"/>
              <w:right w:val="nil"/>
            </w:tcBorders>
            <w:shd w:val="clear" w:color="auto" w:fill="auto"/>
            <w:noWrap/>
            <w:vAlign w:val="bottom"/>
            <w:hideMark/>
          </w:tcPr>
          <w:p w14:paraId="076ED00D" w14:textId="77777777" w:rsidR="002941C8" w:rsidRPr="002941C8" w:rsidRDefault="002941C8" w:rsidP="002941C8">
            <w:pPr>
              <w:spacing w:line="240" w:lineRule="auto"/>
              <w:ind w:firstLine="0"/>
              <w:jc w:val="center"/>
              <w:rPr>
                <w:szCs w:val="24"/>
                <w:lang w:eastAsia="lt-LT"/>
              </w:rPr>
            </w:pPr>
          </w:p>
        </w:tc>
        <w:tc>
          <w:tcPr>
            <w:tcW w:w="0" w:type="auto"/>
            <w:vAlign w:val="center"/>
            <w:hideMark/>
          </w:tcPr>
          <w:p w14:paraId="413043B0"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73A17CEB"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1542363D" w14:textId="77777777" w:rsidR="002941C8" w:rsidRPr="002941C8" w:rsidRDefault="002941C8" w:rsidP="002941C8">
            <w:pPr>
              <w:spacing w:line="240" w:lineRule="auto"/>
              <w:ind w:firstLine="0"/>
              <w:jc w:val="left"/>
              <w:rPr>
                <w:sz w:val="20"/>
                <w:lang w:eastAsia="lt-LT"/>
              </w:rPr>
            </w:pPr>
          </w:p>
        </w:tc>
        <w:tc>
          <w:tcPr>
            <w:tcW w:w="0" w:type="auto"/>
            <w:vAlign w:val="center"/>
            <w:hideMark/>
          </w:tcPr>
          <w:p w14:paraId="2827872C" w14:textId="77777777" w:rsidR="002941C8" w:rsidRPr="002941C8" w:rsidRDefault="002941C8" w:rsidP="002941C8">
            <w:pPr>
              <w:spacing w:line="240" w:lineRule="auto"/>
              <w:ind w:firstLine="0"/>
              <w:jc w:val="left"/>
              <w:rPr>
                <w:sz w:val="20"/>
                <w:lang w:eastAsia="lt-LT"/>
              </w:rPr>
            </w:pPr>
          </w:p>
        </w:tc>
      </w:tr>
    </w:tbl>
    <w:p w14:paraId="050DD66B" w14:textId="77777777" w:rsidR="00B546CC" w:rsidRPr="003F6E85" w:rsidRDefault="00B546CC" w:rsidP="00B546CC">
      <w:pPr>
        <w:rPr>
          <w:szCs w:val="24"/>
        </w:rPr>
      </w:pPr>
    </w:p>
    <w:p w14:paraId="7EE77BEB" w14:textId="77777777" w:rsidR="00B546CC" w:rsidRPr="003F6E85" w:rsidRDefault="00B546CC" w:rsidP="00B546CC">
      <w:pPr>
        <w:ind w:left="-567" w:firstLine="567"/>
        <w:rPr>
          <w:szCs w:val="24"/>
        </w:rPr>
      </w:pPr>
    </w:p>
    <w:p w14:paraId="1189D74B" w14:textId="77777777" w:rsidR="00C470E3" w:rsidRPr="003F6E85" w:rsidRDefault="00C470E3" w:rsidP="00C470E3"/>
    <w:p w14:paraId="26A11526" w14:textId="731DA6E4" w:rsidR="00C470E3" w:rsidRPr="003F6E85" w:rsidRDefault="00C470E3" w:rsidP="00097B0D">
      <w:pPr>
        <w:ind w:firstLine="0"/>
      </w:pPr>
      <w:r w:rsidRPr="003F6E85">
        <w:t xml:space="preserve">Projekto vadovas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4"/>
        <w:gridCol w:w="1943"/>
        <w:gridCol w:w="252"/>
        <w:gridCol w:w="1947"/>
        <w:gridCol w:w="1823"/>
      </w:tblGrid>
      <w:tr w:rsidR="00C470E3" w:rsidRPr="003F6E85" w14:paraId="687D5F5A" w14:textId="77777777" w:rsidTr="00BD51A3">
        <w:trPr>
          <w:trHeight w:val="315"/>
        </w:trPr>
        <w:tc>
          <w:tcPr>
            <w:tcW w:w="2547" w:type="dxa"/>
            <w:tcBorders>
              <w:top w:val="nil"/>
              <w:left w:val="nil"/>
              <w:bottom w:val="nil"/>
              <w:right w:val="nil"/>
            </w:tcBorders>
          </w:tcPr>
          <w:p w14:paraId="0CB52275" w14:textId="77777777" w:rsidR="00C470E3" w:rsidRPr="003F6E85" w:rsidRDefault="00C470E3" w:rsidP="00C470E3"/>
        </w:tc>
        <w:tc>
          <w:tcPr>
            <w:tcW w:w="254" w:type="dxa"/>
            <w:tcBorders>
              <w:top w:val="nil"/>
              <w:left w:val="nil"/>
              <w:bottom w:val="nil"/>
              <w:right w:val="nil"/>
            </w:tcBorders>
          </w:tcPr>
          <w:p w14:paraId="1BF79934" w14:textId="77777777" w:rsidR="00C470E3" w:rsidRPr="003F6E85" w:rsidRDefault="00C470E3" w:rsidP="00C470E3"/>
        </w:tc>
        <w:tc>
          <w:tcPr>
            <w:tcW w:w="1943" w:type="dxa"/>
            <w:tcBorders>
              <w:top w:val="single" w:sz="4" w:space="0" w:color="auto"/>
              <w:left w:val="nil"/>
              <w:bottom w:val="nil"/>
              <w:right w:val="nil"/>
            </w:tcBorders>
            <w:hideMark/>
          </w:tcPr>
          <w:p w14:paraId="04BD2A4C" w14:textId="77777777" w:rsidR="00C470E3" w:rsidRPr="003F6E85" w:rsidRDefault="00C470E3" w:rsidP="00115FBA">
            <w:pPr>
              <w:ind w:firstLine="96"/>
              <w:jc w:val="center"/>
              <w:rPr>
                <w:i/>
              </w:rPr>
            </w:pPr>
            <w:r w:rsidRPr="003F6E85">
              <w:rPr>
                <w:i/>
                <w:sz w:val="22"/>
                <w:szCs w:val="22"/>
              </w:rPr>
              <w:t>(parašas)</w:t>
            </w:r>
          </w:p>
        </w:tc>
        <w:tc>
          <w:tcPr>
            <w:tcW w:w="252" w:type="dxa"/>
            <w:tcBorders>
              <w:top w:val="nil"/>
              <w:left w:val="nil"/>
              <w:bottom w:val="nil"/>
              <w:right w:val="nil"/>
            </w:tcBorders>
          </w:tcPr>
          <w:p w14:paraId="680C673F" w14:textId="77777777" w:rsidR="00C470E3" w:rsidRPr="003F6E85" w:rsidRDefault="00C470E3" w:rsidP="00C470E3">
            <w:pPr>
              <w:jc w:val="center"/>
              <w:rPr>
                <w:i/>
              </w:rPr>
            </w:pPr>
          </w:p>
        </w:tc>
        <w:tc>
          <w:tcPr>
            <w:tcW w:w="1947" w:type="dxa"/>
            <w:tcBorders>
              <w:top w:val="single" w:sz="4" w:space="0" w:color="auto"/>
              <w:left w:val="nil"/>
              <w:bottom w:val="nil"/>
              <w:right w:val="nil"/>
            </w:tcBorders>
            <w:hideMark/>
          </w:tcPr>
          <w:p w14:paraId="3EE1BA39" w14:textId="77777777" w:rsidR="00C470E3" w:rsidRPr="003F6E85" w:rsidRDefault="00C470E3" w:rsidP="004F6020">
            <w:pPr>
              <w:ind w:firstLine="32"/>
              <w:rPr>
                <w:i/>
              </w:rPr>
            </w:pPr>
            <w:r w:rsidRPr="003F6E85">
              <w:rPr>
                <w:i/>
                <w:sz w:val="22"/>
                <w:szCs w:val="22"/>
              </w:rPr>
              <w:t>(vardas ir pavardė)</w:t>
            </w:r>
          </w:p>
        </w:tc>
        <w:tc>
          <w:tcPr>
            <w:tcW w:w="1823" w:type="dxa"/>
            <w:tcBorders>
              <w:top w:val="single" w:sz="4" w:space="0" w:color="auto"/>
              <w:left w:val="nil"/>
              <w:bottom w:val="nil"/>
              <w:right w:val="nil"/>
            </w:tcBorders>
            <w:hideMark/>
          </w:tcPr>
          <w:p w14:paraId="74B1EA7B" w14:textId="77777777" w:rsidR="00C470E3" w:rsidRPr="003F6E85" w:rsidRDefault="00C470E3" w:rsidP="00C470E3">
            <w:pPr>
              <w:ind w:firstLine="0"/>
              <w:jc w:val="center"/>
              <w:rPr>
                <w:i/>
              </w:rPr>
            </w:pPr>
            <w:r w:rsidRPr="003F6E85">
              <w:rPr>
                <w:i/>
                <w:sz w:val="22"/>
                <w:szCs w:val="22"/>
              </w:rPr>
              <w:t>(telefono Nr.)</w:t>
            </w:r>
          </w:p>
        </w:tc>
      </w:tr>
    </w:tbl>
    <w:p w14:paraId="2CBFE47A" w14:textId="77777777" w:rsidR="00C470E3" w:rsidRPr="003F6E85" w:rsidRDefault="00C470E3" w:rsidP="00C470E3">
      <w:pPr>
        <w:ind w:left="6120" w:right="140"/>
      </w:pPr>
    </w:p>
    <w:p w14:paraId="58ACDB8F" w14:textId="77777777" w:rsidR="000139AF" w:rsidRPr="003F6E85" w:rsidRDefault="000139AF">
      <w:r w:rsidRPr="003F6E85">
        <w:br w:type="page"/>
      </w:r>
    </w:p>
    <w:p w14:paraId="315040E2" w14:textId="52B6E682" w:rsidR="00C470E3" w:rsidRPr="003F6E85" w:rsidRDefault="00C470E3" w:rsidP="00106813">
      <w:pPr>
        <w:spacing w:line="240" w:lineRule="auto"/>
        <w:ind w:left="6971" w:right="140" w:firstLine="0"/>
      </w:pPr>
      <w:r w:rsidRPr="003F6E85">
        <w:lastRenderedPageBreak/>
        <w:t>Biudžeto lėšų naudojimo</w:t>
      </w:r>
      <w:r w:rsidR="00106813">
        <w:t xml:space="preserve"> </w:t>
      </w:r>
      <w:r w:rsidRPr="003F6E85">
        <w:t>sutarties</w:t>
      </w:r>
      <w:r w:rsidR="00106813">
        <w:t xml:space="preserve"> </w:t>
      </w:r>
      <w:r w:rsidRPr="003F6E85">
        <w:t>5 priedas</w:t>
      </w:r>
    </w:p>
    <w:p w14:paraId="6ED5DA91" w14:textId="77777777" w:rsidR="00C470E3" w:rsidRPr="003F6E85" w:rsidRDefault="00C470E3" w:rsidP="00C470E3">
      <w:pPr>
        <w:jc w:val="right"/>
      </w:pPr>
    </w:p>
    <w:p w14:paraId="1D2EDCEC" w14:textId="77777777" w:rsidR="00E95792" w:rsidRPr="003F6E85" w:rsidRDefault="00C470E3" w:rsidP="00DF25CF">
      <w:pPr>
        <w:spacing w:line="276" w:lineRule="auto"/>
        <w:jc w:val="center"/>
        <w:rPr>
          <w:b/>
        </w:rPr>
      </w:pPr>
      <w:r w:rsidRPr="003F6E85">
        <w:rPr>
          <w:b/>
        </w:rPr>
        <w:t xml:space="preserve">DALYKINĖ </w:t>
      </w:r>
      <w:r w:rsidR="00E95792" w:rsidRPr="003F6E85">
        <w:rPr>
          <w:b/>
        </w:rPr>
        <w:t>VIEŠŲJŲ PASLAUGŲ KŪRYBINIŲ INDUSTRIJŲ PLĖTOTEI ORGANIZAVIMO IR VYKDYMO</w:t>
      </w:r>
    </w:p>
    <w:p w14:paraId="29DE011C" w14:textId="77777777" w:rsidR="00C470E3" w:rsidRPr="003F6E85" w:rsidRDefault="00C470E3" w:rsidP="00DF25CF">
      <w:pPr>
        <w:spacing w:line="276" w:lineRule="auto"/>
        <w:jc w:val="center"/>
        <w:rPr>
          <w:b/>
        </w:rPr>
      </w:pPr>
      <w:r w:rsidRPr="003F6E85">
        <w:rPr>
          <w:b/>
        </w:rPr>
        <w:t xml:space="preserve">ATASKAITA </w:t>
      </w:r>
    </w:p>
    <w:p w14:paraId="44DD4B90" w14:textId="77777777" w:rsidR="00C470E3" w:rsidRPr="003F6E85" w:rsidRDefault="00C470E3" w:rsidP="00DF25CF">
      <w:pPr>
        <w:spacing w:line="276" w:lineRule="auto"/>
        <w:jc w:val="center"/>
        <w:rPr>
          <w:b/>
        </w:rPr>
      </w:pPr>
    </w:p>
    <w:p w14:paraId="78A8BC95" w14:textId="77777777" w:rsidR="002758C1" w:rsidRPr="003F6E85" w:rsidRDefault="004276AE" w:rsidP="00DF25CF">
      <w:pPr>
        <w:spacing w:line="276" w:lineRule="auto"/>
        <w:jc w:val="center"/>
      </w:pPr>
      <w:r w:rsidRPr="003F6E85">
        <w:t>T</w:t>
      </w:r>
      <w:r w:rsidR="007250C2" w:rsidRPr="003F6E85">
        <w:t>eikiama Anykščių rajono savivaldybės administracijos skyriui, atsakingam už</w:t>
      </w:r>
    </w:p>
    <w:p w14:paraId="7C57A832" w14:textId="77777777" w:rsidR="00C470E3" w:rsidRPr="003F6E85" w:rsidRDefault="006D4A4F" w:rsidP="00DF25CF">
      <w:pPr>
        <w:spacing w:line="276" w:lineRule="auto"/>
        <w:jc w:val="center"/>
      </w:pPr>
      <w:r w:rsidRPr="003F6E85">
        <w:t>kultūrą ir turizmą</w:t>
      </w:r>
    </w:p>
    <w:p w14:paraId="49DC80F9" w14:textId="77777777" w:rsidR="00CA458C" w:rsidRPr="003F6E85" w:rsidRDefault="00CA458C" w:rsidP="00DF25CF">
      <w:pPr>
        <w:spacing w:line="276" w:lineRule="auto"/>
        <w:jc w:val="center"/>
      </w:pPr>
    </w:p>
    <w:tbl>
      <w:tblPr>
        <w:tblW w:w="96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1"/>
        <w:gridCol w:w="3243"/>
        <w:gridCol w:w="3623"/>
      </w:tblGrid>
      <w:tr w:rsidR="005158AA" w:rsidRPr="003F6E85" w14:paraId="183D9114" w14:textId="77777777" w:rsidTr="004276AE">
        <w:trPr>
          <w:trHeight w:val="253"/>
        </w:trPr>
        <w:tc>
          <w:tcPr>
            <w:tcW w:w="2811" w:type="dxa"/>
            <w:tcBorders>
              <w:top w:val="single" w:sz="4" w:space="0" w:color="auto"/>
              <w:left w:val="single" w:sz="4" w:space="0" w:color="auto"/>
              <w:bottom w:val="single" w:sz="4" w:space="0" w:color="auto"/>
              <w:right w:val="single" w:sz="4" w:space="0" w:color="auto"/>
            </w:tcBorders>
            <w:shd w:val="clear" w:color="auto" w:fill="E6E6E6"/>
            <w:hideMark/>
          </w:tcPr>
          <w:p w14:paraId="2B4C9F35" w14:textId="77777777" w:rsidR="00C470E3" w:rsidRPr="003F6E85" w:rsidRDefault="00C470E3" w:rsidP="00DF25CF">
            <w:pPr>
              <w:tabs>
                <w:tab w:val="left" w:pos="447"/>
                <w:tab w:val="left" w:pos="627"/>
              </w:tabs>
              <w:spacing w:line="276" w:lineRule="auto"/>
              <w:ind w:firstLine="59"/>
              <w:rPr>
                <w:rFonts w:ascii="Palemonas" w:eastAsia="Calibri" w:hAnsi="Palemonas"/>
              </w:rPr>
            </w:pPr>
            <w:r w:rsidRPr="003F6E85">
              <w:rPr>
                <w:rFonts w:ascii="Palemonas" w:eastAsia="Calibri" w:hAnsi="Palemonas"/>
              </w:rPr>
              <w:t xml:space="preserve">Projekto </w:t>
            </w:r>
            <w:r w:rsidR="00224B70" w:rsidRPr="003F6E85">
              <w:rPr>
                <w:rFonts w:ascii="Palemonas" w:eastAsia="Calibri" w:hAnsi="Palemonas"/>
              </w:rPr>
              <w:t>vadovas</w:t>
            </w:r>
          </w:p>
          <w:p w14:paraId="35848A6C" w14:textId="77777777" w:rsidR="00C470E3" w:rsidRPr="003F6E85" w:rsidRDefault="00C470E3" w:rsidP="00DF25CF">
            <w:pPr>
              <w:tabs>
                <w:tab w:val="left" w:pos="447"/>
                <w:tab w:val="left" w:pos="627"/>
              </w:tabs>
              <w:spacing w:line="276" w:lineRule="auto"/>
              <w:ind w:firstLine="59"/>
              <w:rPr>
                <w:rFonts w:ascii="Palemonas" w:eastAsia="Calibri" w:hAnsi="Palemonas"/>
              </w:rPr>
            </w:pP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38BF26BA" w14:textId="77777777" w:rsidR="00C470E3" w:rsidRPr="003F6E85" w:rsidRDefault="00C470E3" w:rsidP="00DF25CF">
            <w:pPr>
              <w:spacing w:line="276" w:lineRule="auto"/>
              <w:ind w:firstLine="201"/>
              <w:rPr>
                <w:rFonts w:ascii="Palemonas" w:eastAsia="Calibri" w:hAnsi="Palemonas"/>
              </w:rPr>
            </w:pPr>
          </w:p>
        </w:tc>
      </w:tr>
      <w:tr w:rsidR="005158AA" w:rsidRPr="003F6E85" w14:paraId="122A52D0" w14:textId="77777777" w:rsidTr="004276AE">
        <w:trPr>
          <w:trHeight w:val="253"/>
        </w:trPr>
        <w:tc>
          <w:tcPr>
            <w:tcW w:w="2811" w:type="dxa"/>
            <w:tcBorders>
              <w:top w:val="single" w:sz="4" w:space="0" w:color="auto"/>
              <w:left w:val="single" w:sz="4" w:space="0" w:color="auto"/>
              <w:bottom w:val="single" w:sz="4" w:space="0" w:color="auto"/>
              <w:right w:val="single" w:sz="4" w:space="0" w:color="auto"/>
            </w:tcBorders>
            <w:shd w:val="clear" w:color="auto" w:fill="E6E6E6"/>
          </w:tcPr>
          <w:p w14:paraId="0CF36823" w14:textId="77777777" w:rsidR="00C470E3" w:rsidRPr="003F6E85" w:rsidRDefault="00C76016" w:rsidP="00B35674">
            <w:pPr>
              <w:tabs>
                <w:tab w:val="left" w:pos="447"/>
                <w:tab w:val="left" w:pos="627"/>
                <w:tab w:val="left" w:pos="1760"/>
              </w:tabs>
              <w:spacing w:line="240" w:lineRule="auto"/>
              <w:ind w:firstLine="59"/>
              <w:rPr>
                <w:rFonts w:ascii="Palemonas" w:eastAsia="Calibri" w:hAnsi="Palemonas"/>
              </w:rPr>
            </w:pPr>
            <w:r w:rsidRPr="003F6E85">
              <w:rPr>
                <w:rFonts w:ascii="Palemonas" w:eastAsia="Calibri" w:hAnsi="Palemonas"/>
              </w:rPr>
              <w:t xml:space="preserve">Projekto vadovo rekvizitai </w:t>
            </w:r>
            <w:r w:rsidRPr="003F6E85">
              <w:rPr>
                <w:rFonts w:ascii="Palemonas" w:eastAsia="Calibri" w:hAnsi="Palemonas"/>
                <w:i/>
                <w:iCs/>
              </w:rPr>
              <w:t>( el. paštas, telefono Nr.)</w:t>
            </w: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70EEBF35" w14:textId="77777777" w:rsidR="00C470E3" w:rsidRPr="003F6E85" w:rsidRDefault="00C470E3" w:rsidP="00B35674">
            <w:pPr>
              <w:spacing w:line="240" w:lineRule="auto"/>
              <w:ind w:firstLine="201"/>
              <w:rPr>
                <w:rFonts w:ascii="Palemonas" w:eastAsia="Calibri" w:hAnsi="Palemonas"/>
              </w:rPr>
            </w:pPr>
          </w:p>
        </w:tc>
      </w:tr>
      <w:tr w:rsidR="005158AA" w:rsidRPr="003F6E85" w14:paraId="0122CF52" w14:textId="77777777" w:rsidTr="004276AE">
        <w:trPr>
          <w:trHeight w:val="253"/>
        </w:trPr>
        <w:tc>
          <w:tcPr>
            <w:tcW w:w="2811" w:type="dxa"/>
            <w:tcBorders>
              <w:top w:val="single" w:sz="4" w:space="0" w:color="auto"/>
              <w:left w:val="single" w:sz="4" w:space="0" w:color="auto"/>
              <w:bottom w:val="single" w:sz="4" w:space="0" w:color="auto"/>
              <w:right w:val="single" w:sz="4" w:space="0" w:color="auto"/>
            </w:tcBorders>
            <w:shd w:val="clear" w:color="auto" w:fill="E6E6E6"/>
          </w:tcPr>
          <w:p w14:paraId="7CB7A118" w14:textId="77777777" w:rsidR="00C76016" w:rsidRPr="003F6E85" w:rsidRDefault="00C76016" w:rsidP="00B35674">
            <w:pPr>
              <w:tabs>
                <w:tab w:val="left" w:pos="447"/>
                <w:tab w:val="left" w:pos="627"/>
                <w:tab w:val="left" w:pos="1760"/>
              </w:tabs>
              <w:spacing w:line="240" w:lineRule="auto"/>
              <w:ind w:firstLine="59"/>
              <w:rPr>
                <w:rFonts w:ascii="Palemonas" w:eastAsia="Calibri" w:hAnsi="Palemonas"/>
              </w:rPr>
            </w:pPr>
            <w:r w:rsidRPr="003F6E85">
              <w:rPr>
                <w:rFonts w:ascii="Palemonas" w:eastAsia="Calibri" w:hAnsi="Palemonas"/>
              </w:rPr>
              <w:t xml:space="preserve">Projekto vykdytojas </w:t>
            </w:r>
            <w:r w:rsidRPr="003F6E85">
              <w:rPr>
                <w:rFonts w:ascii="Palemonas" w:eastAsia="Calibri" w:hAnsi="Palemonas"/>
                <w:i/>
                <w:iCs/>
              </w:rPr>
              <w:t>(pavadinimas ir teisinė forma)</w:t>
            </w: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2BAC0404" w14:textId="77777777" w:rsidR="00C76016" w:rsidRPr="003F6E85" w:rsidRDefault="00C76016" w:rsidP="00B35674">
            <w:pPr>
              <w:spacing w:line="240" w:lineRule="auto"/>
              <w:ind w:firstLine="201"/>
              <w:rPr>
                <w:rFonts w:ascii="Palemonas" w:eastAsia="Calibri" w:hAnsi="Palemonas"/>
              </w:rPr>
            </w:pPr>
          </w:p>
        </w:tc>
      </w:tr>
      <w:tr w:rsidR="005158AA" w:rsidRPr="003F6E85" w14:paraId="27FB22AF" w14:textId="77777777" w:rsidTr="004276AE">
        <w:trPr>
          <w:trHeight w:val="477"/>
        </w:trPr>
        <w:tc>
          <w:tcPr>
            <w:tcW w:w="2811" w:type="dxa"/>
            <w:tcBorders>
              <w:top w:val="single" w:sz="4" w:space="0" w:color="auto"/>
              <w:left w:val="single" w:sz="4" w:space="0" w:color="auto"/>
              <w:bottom w:val="single" w:sz="4" w:space="0" w:color="auto"/>
              <w:right w:val="single" w:sz="4" w:space="0" w:color="auto"/>
            </w:tcBorders>
            <w:shd w:val="clear" w:color="auto" w:fill="E6E6E6"/>
            <w:hideMark/>
          </w:tcPr>
          <w:p w14:paraId="2F78234E" w14:textId="77777777" w:rsidR="00C470E3" w:rsidRPr="003F6E85" w:rsidRDefault="00C470E3" w:rsidP="00B35674">
            <w:pPr>
              <w:tabs>
                <w:tab w:val="left" w:pos="447"/>
                <w:tab w:val="left" w:pos="627"/>
              </w:tabs>
              <w:spacing w:line="240" w:lineRule="auto"/>
              <w:ind w:firstLine="59"/>
              <w:rPr>
                <w:rFonts w:ascii="Palemonas" w:eastAsia="Calibri" w:hAnsi="Palemonas"/>
              </w:rPr>
            </w:pPr>
            <w:r w:rsidRPr="003F6E85">
              <w:rPr>
                <w:rFonts w:ascii="Palemonas" w:eastAsia="Calibri" w:hAnsi="Palemonas"/>
              </w:rPr>
              <w:t>Projekto tikslus pavadinimas</w:t>
            </w:r>
          </w:p>
        </w:tc>
        <w:tc>
          <w:tcPr>
            <w:tcW w:w="6866" w:type="dxa"/>
            <w:gridSpan w:val="2"/>
            <w:tcBorders>
              <w:top w:val="single" w:sz="4" w:space="0" w:color="auto"/>
              <w:left w:val="single" w:sz="4" w:space="0" w:color="auto"/>
              <w:bottom w:val="single" w:sz="4" w:space="0" w:color="auto"/>
              <w:right w:val="single" w:sz="4" w:space="0" w:color="auto"/>
            </w:tcBorders>
            <w:shd w:val="clear" w:color="auto" w:fill="FFFFFF"/>
          </w:tcPr>
          <w:p w14:paraId="2EEF28C0" w14:textId="77777777" w:rsidR="00C470E3" w:rsidRPr="003F6E85" w:rsidRDefault="00C470E3" w:rsidP="00B35674">
            <w:pPr>
              <w:spacing w:line="240" w:lineRule="auto"/>
              <w:ind w:firstLine="201"/>
              <w:rPr>
                <w:rFonts w:ascii="Palemonas" w:eastAsia="Calibri" w:hAnsi="Palemonas"/>
              </w:rPr>
            </w:pPr>
          </w:p>
        </w:tc>
      </w:tr>
      <w:tr w:rsidR="005158AA" w:rsidRPr="003F6E85" w14:paraId="0584D760" w14:textId="77777777" w:rsidTr="004276AE">
        <w:trPr>
          <w:trHeight w:val="488"/>
        </w:trPr>
        <w:tc>
          <w:tcPr>
            <w:tcW w:w="2811" w:type="dxa"/>
            <w:tcBorders>
              <w:top w:val="single" w:sz="4" w:space="0" w:color="auto"/>
              <w:left w:val="single" w:sz="4" w:space="0" w:color="auto"/>
              <w:bottom w:val="single" w:sz="4" w:space="0" w:color="auto"/>
              <w:right w:val="single" w:sz="4" w:space="0" w:color="auto"/>
            </w:tcBorders>
            <w:shd w:val="clear" w:color="auto" w:fill="E6E6E6"/>
          </w:tcPr>
          <w:p w14:paraId="686E55FF" w14:textId="77777777" w:rsidR="00C76016" w:rsidRPr="003F6E85" w:rsidRDefault="00C76016" w:rsidP="00B35674">
            <w:pPr>
              <w:tabs>
                <w:tab w:val="left" w:pos="447"/>
                <w:tab w:val="left" w:pos="627"/>
              </w:tabs>
              <w:spacing w:line="240" w:lineRule="auto"/>
              <w:ind w:firstLine="59"/>
              <w:rPr>
                <w:rFonts w:ascii="Palemonas" w:eastAsia="Calibri" w:hAnsi="Palemonas"/>
              </w:rPr>
            </w:pPr>
            <w:r w:rsidRPr="003F6E85">
              <w:rPr>
                <w:rFonts w:ascii="Palemonas" w:eastAsia="Calibri" w:hAnsi="Palemonas"/>
              </w:rPr>
              <w:t xml:space="preserve">Projekto įgyvendinimo laikotarpis </w:t>
            </w:r>
            <w:r w:rsidRPr="003F6E85">
              <w:rPr>
                <w:rFonts w:ascii="Palemonas" w:eastAsia="Calibri" w:hAnsi="Palemonas"/>
                <w:i/>
                <w:iCs/>
              </w:rPr>
              <w:t>(turi sutapti su Paraiškoje nurodytomis arba Prašyme tikslintomis datomis)</w:t>
            </w:r>
          </w:p>
        </w:tc>
        <w:tc>
          <w:tcPr>
            <w:tcW w:w="3243" w:type="dxa"/>
            <w:tcBorders>
              <w:top w:val="single" w:sz="4" w:space="0" w:color="auto"/>
              <w:left w:val="single" w:sz="4" w:space="0" w:color="auto"/>
              <w:bottom w:val="single" w:sz="4" w:space="0" w:color="auto"/>
              <w:right w:val="single" w:sz="4" w:space="0" w:color="auto"/>
            </w:tcBorders>
            <w:shd w:val="clear" w:color="auto" w:fill="FFFFFF"/>
          </w:tcPr>
          <w:p w14:paraId="6BE60597" w14:textId="77777777" w:rsidR="00C76016" w:rsidRPr="003F6E85" w:rsidRDefault="00C76016" w:rsidP="00B35674">
            <w:pPr>
              <w:spacing w:line="240" w:lineRule="auto"/>
              <w:ind w:firstLine="90"/>
              <w:rPr>
                <w:rFonts w:ascii="Palemonas" w:eastAsia="Calibri" w:hAnsi="Palemonas"/>
              </w:rPr>
            </w:pPr>
            <w:r w:rsidRPr="003F6E85">
              <w:rPr>
                <w:rFonts w:ascii="Palemonas" w:eastAsia="Calibri" w:hAnsi="Palemonas"/>
              </w:rPr>
              <w:t>Projekto pradžios data:</w:t>
            </w:r>
          </w:p>
        </w:tc>
        <w:tc>
          <w:tcPr>
            <w:tcW w:w="3623" w:type="dxa"/>
            <w:tcBorders>
              <w:top w:val="single" w:sz="4" w:space="0" w:color="auto"/>
              <w:left w:val="single" w:sz="4" w:space="0" w:color="auto"/>
              <w:bottom w:val="single" w:sz="4" w:space="0" w:color="auto"/>
              <w:right w:val="single" w:sz="4" w:space="0" w:color="auto"/>
            </w:tcBorders>
            <w:shd w:val="clear" w:color="auto" w:fill="FFFFFF"/>
          </w:tcPr>
          <w:p w14:paraId="7271743A" w14:textId="77777777" w:rsidR="00C76016" w:rsidRPr="003F6E85" w:rsidRDefault="00C76016" w:rsidP="00B35674">
            <w:pPr>
              <w:spacing w:line="240" w:lineRule="auto"/>
              <w:ind w:firstLine="90"/>
              <w:rPr>
                <w:rFonts w:ascii="Palemonas" w:eastAsia="Calibri" w:hAnsi="Palemonas"/>
              </w:rPr>
            </w:pPr>
            <w:r w:rsidRPr="003F6E85">
              <w:rPr>
                <w:rFonts w:ascii="Palemonas" w:eastAsia="Calibri" w:hAnsi="Palemonas"/>
              </w:rPr>
              <w:t>Projekto pabaigos data:</w:t>
            </w:r>
          </w:p>
        </w:tc>
      </w:tr>
    </w:tbl>
    <w:p w14:paraId="54472C8E" w14:textId="77777777" w:rsidR="00C470E3" w:rsidRPr="003F6E85" w:rsidRDefault="00C470E3" w:rsidP="00B35674">
      <w:pPr>
        <w:spacing w:line="240" w:lineRule="auto"/>
        <w:rPr>
          <w:b/>
        </w:rPr>
      </w:pPr>
    </w:p>
    <w:tbl>
      <w:tblPr>
        <w:tblW w:w="9743"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
        <w:gridCol w:w="1138"/>
        <w:gridCol w:w="2264"/>
        <w:gridCol w:w="3085"/>
        <w:gridCol w:w="1368"/>
        <w:gridCol w:w="1380"/>
      </w:tblGrid>
      <w:tr w:rsidR="005158AA" w:rsidRPr="003F6E85" w14:paraId="771E034F" w14:textId="77777777" w:rsidTr="004B22A4">
        <w:trPr>
          <w:trHeight w:val="271"/>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498523A5" w14:textId="77777777" w:rsidR="00C470E3" w:rsidRPr="003F6E85" w:rsidRDefault="00C470E3" w:rsidP="00B35674">
            <w:pPr>
              <w:spacing w:line="240" w:lineRule="auto"/>
              <w:ind w:firstLine="89"/>
              <w:jc w:val="center"/>
              <w:rPr>
                <w:rFonts w:ascii="Palemonas" w:eastAsia="Calibri" w:hAnsi="Palemonas"/>
              </w:rPr>
            </w:pPr>
            <w:r w:rsidRPr="003F6E85">
              <w:rPr>
                <w:rFonts w:ascii="Palemonas" w:eastAsia="Calibri" w:hAnsi="Palemonas"/>
              </w:rPr>
              <w:t>1.</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3B5458A" w14:textId="77777777" w:rsidR="00D6105D" w:rsidRPr="00AA3EA8" w:rsidRDefault="00C470E3" w:rsidP="00AA3EA8">
            <w:pPr>
              <w:spacing w:line="240" w:lineRule="auto"/>
              <w:ind w:firstLine="0"/>
              <w:rPr>
                <w:szCs w:val="24"/>
              </w:rPr>
            </w:pPr>
            <w:r w:rsidRPr="00AA3EA8">
              <w:rPr>
                <w:szCs w:val="24"/>
              </w:rPr>
              <w:t xml:space="preserve"> </w:t>
            </w:r>
            <w:r w:rsidR="00D6105D" w:rsidRPr="00AA3EA8">
              <w:rPr>
                <w:szCs w:val="24"/>
              </w:rPr>
              <w:t>Projekto metu pasiekti rezultatai, nauda, poveikis tikslinėms grupėms</w:t>
            </w:r>
          </w:p>
          <w:p w14:paraId="2C397562" w14:textId="6A90C8E6" w:rsidR="00C470E3" w:rsidRPr="00AA3EA8" w:rsidRDefault="00D6105D" w:rsidP="00AA3EA8">
            <w:pPr>
              <w:spacing w:line="240" w:lineRule="auto"/>
              <w:ind w:firstLine="0"/>
              <w:rPr>
                <w:rFonts w:eastAsia="Calibri"/>
                <w:szCs w:val="24"/>
              </w:rPr>
            </w:pPr>
            <w:r w:rsidRPr="00AA3EA8">
              <w:rPr>
                <w:rFonts w:eastAsia="Calibri"/>
                <w:i/>
                <w:iCs/>
                <w:szCs w:val="24"/>
              </w:rPr>
              <w:t xml:space="preserve">(aprašomi pasiekti rezultatai, kokią naudą gavo Anykščių rajono </w:t>
            </w:r>
            <w:r w:rsidR="00FD3A7B" w:rsidRPr="00FD3A7B">
              <w:rPr>
                <w:rFonts w:eastAsia="Calibri"/>
                <w:b/>
                <w:bCs/>
                <w:i/>
                <w:iCs/>
                <w:szCs w:val="24"/>
              </w:rPr>
              <w:t>kultūros ir kūrybinių industrijų (toliau – KKI)</w:t>
            </w:r>
            <w:r w:rsidR="00FD3A7B" w:rsidRPr="00FD3A7B">
              <w:rPr>
                <w:rFonts w:eastAsia="Calibri"/>
                <w:i/>
                <w:iCs/>
                <w:szCs w:val="24"/>
              </w:rPr>
              <w:t xml:space="preserve"> veikla</w:t>
            </w:r>
            <w:r w:rsidR="00E95792" w:rsidRPr="00AA3EA8">
              <w:rPr>
                <w:rFonts w:eastAsia="Calibri"/>
                <w:i/>
                <w:iCs/>
                <w:szCs w:val="24"/>
              </w:rPr>
              <w:t xml:space="preserve"> atstovai, gyventojai,</w:t>
            </w:r>
            <w:r w:rsidRPr="00AA3EA8">
              <w:rPr>
                <w:rFonts w:eastAsia="Calibri"/>
                <w:i/>
                <w:iCs/>
                <w:szCs w:val="24"/>
              </w:rPr>
              <w:t xml:space="preserve"> įvertinama, ar pavyko pasiekti nusimatytų veiklų kokybinių ir kiekybinių rezultatų)</w:t>
            </w:r>
          </w:p>
        </w:tc>
        <w:tc>
          <w:tcPr>
            <w:tcW w:w="5833" w:type="dxa"/>
            <w:gridSpan w:val="3"/>
            <w:tcBorders>
              <w:top w:val="single" w:sz="4" w:space="0" w:color="auto"/>
              <w:left w:val="single" w:sz="4" w:space="0" w:color="auto"/>
              <w:bottom w:val="single" w:sz="4" w:space="0" w:color="auto"/>
              <w:right w:val="single" w:sz="4" w:space="0" w:color="auto"/>
            </w:tcBorders>
            <w:shd w:val="clear" w:color="auto" w:fill="auto"/>
          </w:tcPr>
          <w:p w14:paraId="3358F78F" w14:textId="77777777" w:rsidR="00C470E3" w:rsidRPr="003F6E85" w:rsidRDefault="00C470E3" w:rsidP="00B35674">
            <w:pPr>
              <w:spacing w:line="240" w:lineRule="auto"/>
              <w:rPr>
                <w:rFonts w:ascii="Palemonas" w:eastAsia="Calibri" w:hAnsi="Palemonas"/>
              </w:rPr>
            </w:pPr>
          </w:p>
        </w:tc>
      </w:tr>
      <w:tr w:rsidR="005158AA" w:rsidRPr="003F6E85" w14:paraId="416A4E7B" w14:textId="77777777" w:rsidTr="004B22A4">
        <w:trPr>
          <w:trHeight w:val="529"/>
        </w:trPr>
        <w:tc>
          <w:tcPr>
            <w:tcW w:w="508" w:type="dxa"/>
            <w:vMerge w:val="restart"/>
            <w:tcBorders>
              <w:top w:val="single" w:sz="4" w:space="0" w:color="auto"/>
              <w:left w:val="single" w:sz="4" w:space="0" w:color="auto"/>
              <w:right w:val="single" w:sz="4" w:space="0" w:color="auto"/>
            </w:tcBorders>
            <w:shd w:val="clear" w:color="auto" w:fill="D9D9D9"/>
          </w:tcPr>
          <w:p w14:paraId="5571F026" w14:textId="77777777" w:rsidR="004276AE" w:rsidRPr="003F6E85" w:rsidRDefault="004276AE" w:rsidP="00B35674">
            <w:pPr>
              <w:spacing w:line="240" w:lineRule="auto"/>
              <w:ind w:firstLine="89"/>
              <w:jc w:val="center"/>
              <w:rPr>
                <w:rFonts w:ascii="Palemonas" w:eastAsia="Calibri" w:hAnsi="Palemonas"/>
              </w:rPr>
            </w:pPr>
            <w:r w:rsidRPr="003F6E85">
              <w:rPr>
                <w:rFonts w:ascii="Palemonas" w:eastAsia="Calibri" w:hAnsi="Palemonas"/>
              </w:rPr>
              <w:t>2.</w:t>
            </w:r>
          </w:p>
        </w:tc>
        <w:tc>
          <w:tcPr>
            <w:tcW w:w="1138" w:type="dxa"/>
            <w:tcBorders>
              <w:top w:val="single" w:sz="4" w:space="0" w:color="auto"/>
              <w:left w:val="single" w:sz="4" w:space="0" w:color="auto"/>
              <w:bottom w:val="single" w:sz="4" w:space="0" w:color="auto"/>
              <w:right w:val="single" w:sz="4" w:space="0" w:color="auto"/>
            </w:tcBorders>
            <w:shd w:val="clear" w:color="auto" w:fill="D9D9D9"/>
          </w:tcPr>
          <w:p w14:paraId="0F16C4CA" w14:textId="77777777" w:rsidR="004276AE" w:rsidRPr="00AA3EA8" w:rsidRDefault="004276AE" w:rsidP="00AA3EA8">
            <w:pPr>
              <w:spacing w:line="240" w:lineRule="auto"/>
              <w:ind w:firstLine="0"/>
              <w:jc w:val="center"/>
              <w:rPr>
                <w:rFonts w:eastAsia="Calibri"/>
                <w:szCs w:val="24"/>
              </w:rPr>
            </w:pPr>
            <w:r w:rsidRPr="00AA3EA8">
              <w:rPr>
                <w:rFonts w:eastAsia="Calibri"/>
                <w:szCs w:val="24"/>
              </w:rPr>
              <w:t>Veiklos vykdymo data</w:t>
            </w:r>
          </w:p>
        </w:tc>
        <w:tc>
          <w:tcPr>
            <w:tcW w:w="2264" w:type="dxa"/>
            <w:tcBorders>
              <w:top w:val="single" w:sz="4" w:space="0" w:color="auto"/>
              <w:left w:val="single" w:sz="4" w:space="0" w:color="auto"/>
              <w:bottom w:val="single" w:sz="4" w:space="0" w:color="auto"/>
              <w:right w:val="single" w:sz="4" w:space="0" w:color="auto"/>
            </w:tcBorders>
            <w:shd w:val="clear" w:color="auto" w:fill="D9D9D9"/>
          </w:tcPr>
          <w:p w14:paraId="77882AD5" w14:textId="77777777" w:rsidR="004276AE" w:rsidRPr="00AA3EA8" w:rsidRDefault="004276AE" w:rsidP="00AA3EA8">
            <w:pPr>
              <w:spacing w:line="240" w:lineRule="auto"/>
              <w:ind w:firstLine="0"/>
              <w:jc w:val="center"/>
              <w:rPr>
                <w:rFonts w:eastAsia="Calibri"/>
                <w:szCs w:val="24"/>
              </w:rPr>
            </w:pPr>
            <w:r w:rsidRPr="00AA3EA8">
              <w:rPr>
                <w:rFonts w:eastAsia="Calibri"/>
                <w:szCs w:val="24"/>
              </w:rPr>
              <w:t>Veiklos pavadinimas, vykdymo vieta</w:t>
            </w:r>
          </w:p>
        </w:tc>
        <w:tc>
          <w:tcPr>
            <w:tcW w:w="3085" w:type="dxa"/>
            <w:tcBorders>
              <w:top w:val="single" w:sz="4" w:space="0" w:color="auto"/>
              <w:left w:val="single" w:sz="4" w:space="0" w:color="auto"/>
              <w:bottom w:val="single" w:sz="4" w:space="0" w:color="auto"/>
              <w:right w:val="single" w:sz="4" w:space="0" w:color="auto"/>
            </w:tcBorders>
            <w:shd w:val="clear" w:color="auto" w:fill="D9D9D9"/>
          </w:tcPr>
          <w:p w14:paraId="3DE02916" w14:textId="77777777" w:rsidR="004276AE" w:rsidRPr="003F6E85" w:rsidRDefault="004276AE" w:rsidP="00B35674">
            <w:pPr>
              <w:spacing w:line="240" w:lineRule="auto"/>
              <w:ind w:firstLine="0"/>
              <w:jc w:val="center"/>
              <w:rPr>
                <w:rFonts w:ascii="Palemonas" w:eastAsia="Calibri" w:hAnsi="Palemonas"/>
              </w:rPr>
            </w:pPr>
            <w:r w:rsidRPr="003F6E85">
              <w:rPr>
                <w:rFonts w:ascii="Palemonas" w:eastAsia="Calibri" w:hAnsi="Palemonas"/>
              </w:rPr>
              <w:t>Veiklos aprašymas</w:t>
            </w:r>
          </w:p>
          <w:p w14:paraId="5B9506A2" w14:textId="77777777" w:rsidR="004276AE" w:rsidRPr="003F6E85" w:rsidRDefault="00D6105D" w:rsidP="00B35674">
            <w:pPr>
              <w:spacing w:line="240" w:lineRule="auto"/>
              <w:ind w:firstLine="0"/>
              <w:jc w:val="center"/>
              <w:rPr>
                <w:rFonts w:ascii="Palemonas" w:eastAsia="Calibri" w:hAnsi="Palemonas"/>
              </w:rPr>
            </w:pPr>
            <w:r w:rsidRPr="003F6E85">
              <w:rPr>
                <w:rFonts w:ascii="Palemonas" w:eastAsia="Calibri" w:hAnsi="Palemonas"/>
                <w:i/>
                <w:iCs/>
              </w:rPr>
              <w:t>(nurodomos viso projekto metu vykdytos veiklos)</w:t>
            </w:r>
          </w:p>
        </w:tc>
        <w:tc>
          <w:tcPr>
            <w:tcW w:w="1368" w:type="dxa"/>
            <w:tcBorders>
              <w:top w:val="single" w:sz="4" w:space="0" w:color="auto"/>
              <w:left w:val="single" w:sz="4" w:space="0" w:color="auto"/>
              <w:bottom w:val="single" w:sz="4" w:space="0" w:color="auto"/>
              <w:right w:val="single" w:sz="4" w:space="0" w:color="auto"/>
            </w:tcBorders>
            <w:shd w:val="clear" w:color="auto" w:fill="D9D9D9"/>
          </w:tcPr>
          <w:p w14:paraId="7F2C664A" w14:textId="77777777" w:rsidR="004276AE" w:rsidRPr="003F6E85" w:rsidRDefault="00D466E7" w:rsidP="00B35674">
            <w:pPr>
              <w:spacing w:line="240" w:lineRule="auto"/>
              <w:ind w:firstLine="0"/>
              <w:jc w:val="center"/>
              <w:rPr>
                <w:rFonts w:ascii="Palemonas" w:eastAsia="Calibri" w:hAnsi="Palemonas"/>
              </w:rPr>
            </w:pPr>
            <w:r w:rsidRPr="003F6E85">
              <w:rPr>
                <w:rFonts w:ascii="Palemonas" w:eastAsia="Calibri" w:hAnsi="Palemonas"/>
              </w:rPr>
              <w:t>Projekto dalyviai, skaičius</w:t>
            </w:r>
          </w:p>
        </w:tc>
        <w:tc>
          <w:tcPr>
            <w:tcW w:w="1380" w:type="dxa"/>
            <w:tcBorders>
              <w:top w:val="single" w:sz="4" w:space="0" w:color="auto"/>
              <w:left w:val="single" w:sz="4" w:space="0" w:color="auto"/>
              <w:bottom w:val="single" w:sz="4" w:space="0" w:color="auto"/>
              <w:right w:val="single" w:sz="4" w:space="0" w:color="auto"/>
            </w:tcBorders>
            <w:shd w:val="clear" w:color="auto" w:fill="D9D9D9"/>
          </w:tcPr>
          <w:p w14:paraId="655D253C" w14:textId="77777777" w:rsidR="004276AE" w:rsidRPr="003F6E85" w:rsidRDefault="00D466E7" w:rsidP="00B35674">
            <w:pPr>
              <w:spacing w:line="240" w:lineRule="auto"/>
              <w:ind w:firstLine="0"/>
              <w:jc w:val="center"/>
              <w:rPr>
                <w:rFonts w:ascii="Palemonas" w:eastAsia="Calibri" w:hAnsi="Palemonas"/>
              </w:rPr>
            </w:pPr>
            <w:r w:rsidRPr="003F6E85">
              <w:rPr>
                <w:rFonts w:ascii="Palemonas" w:eastAsia="Calibri" w:hAnsi="Palemonas"/>
              </w:rPr>
              <w:t>Projekto t</w:t>
            </w:r>
            <w:r w:rsidR="004276AE" w:rsidRPr="003F6E85">
              <w:rPr>
                <w:rFonts w:ascii="Palemonas" w:eastAsia="Calibri" w:hAnsi="Palemonas"/>
              </w:rPr>
              <w:t>ikslinė grupė, skaičius</w:t>
            </w:r>
          </w:p>
        </w:tc>
      </w:tr>
      <w:tr w:rsidR="005158AA" w:rsidRPr="003F6E85" w14:paraId="4F591FC7" w14:textId="77777777" w:rsidTr="004276AE">
        <w:trPr>
          <w:trHeight w:val="403"/>
        </w:trPr>
        <w:tc>
          <w:tcPr>
            <w:tcW w:w="508" w:type="dxa"/>
            <w:vMerge/>
            <w:tcBorders>
              <w:left w:val="single" w:sz="4" w:space="0" w:color="auto"/>
              <w:right w:val="single" w:sz="4" w:space="0" w:color="auto"/>
            </w:tcBorders>
          </w:tcPr>
          <w:p w14:paraId="26519CCD" w14:textId="77777777" w:rsidR="004276AE" w:rsidRPr="003F6E85" w:rsidRDefault="004276AE" w:rsidP="00B35674">
            <w:pPr>
              <w:spacing w:line="240" w:lineRule="auto"/>
              <w:ind w:firstLine="89"/>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23F92F54" w14:textId="77777777" w:rsidR="004276AE" w:rsidRPr="00AA3EA8" w:rsidRDefault="004276AE" w:rsidP="00AA3EA8">
            <w:pPr>
              <w:spacing w:line="240" w:lineRule="auto"/>
              <w:ind w:firstLine="0"/>
              <w:jc w:val="center"/>
              <w:rPr>
                <w:rFonts w:eastAsia="Calibri"/>
                <w:szCs w:val="24"/>
              </w:rPr>
            </w:pPr>
          </w:p>
        </w:tc>
        <w:tc>
          <w:tcPr>
            <w:tcW w:w="2264" w:type="dxa"/>
            <w:tcBorders>
              <w:top w:val="single" w:sz="4" w:space="0" w:color="auto"/>
              <w:left w:val="single" w:sz="4" w:space="0" w:color="auto"/>
              <w:bottom w:val="single" w:sz="4" w:space="0" w:color="auto"/>
              <w:right w:val="single" w:sz="4" w:space="0" w:color="auto"/>
            </w:tcBorders>
          </w:tcPr>
          <w:p w14:paraId="29996E9A" w14:textId="77777777" w:rsidR="004276AE" w:rsidRPr="00AA3EA8" w:rsidRDefault="004276AE" w:rsidP="00AA3EA8">
            <w:pPr>
              <w:spacing w:line="240" w:lineRule="auto"/>
              <w:ind w:firstLine="0"/>
              <w:jc w:val="center"/>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tcPr>
          <w:p w14:paraId="7E34CF8D" w14:textId="77777777" w:rsidR="004276AE" w:rsidRPr="003F6E85" w:rsidRDefault="004276AE" w:rsidP="00B35674">
            <w:pPr>
              <w:spacing w:line="240" w:lineRule="auto"/>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4B0B4A9C" w14:textId="77777777" w:rsidR="004276AE" w:rsidRPr="003F6E85" w:rsidRDefault="004276AE" w:rsidP="00B35674">
            <w:pPr>
              <w:spacing w:line="240" w:lineRule="auto"/>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0B3A1C37" w14:textId="77777777" w:rsidR="004276AE" w:rsidRPr="003F6E85" w:rsidRDefault="004276AE" w:rsidP="00B35674">
            <w:pPr>
              <w:spacing w:line="240" w:lineRule="auto"/>
              <w:jc w:val="center"/>
              <w:rPr>
                <w:rFonts w:ascii="Palemonas" w:eastAsia="Calibri" w:hAnsi="Palemonas"/>
              </w:rPr>
            </w:pPr>
          </w:p>
        </w:tc>
      </w:tr>
      <w:tr w:rsidR="005158AA" w:rsidRPr="003F6E85" w14:paraId="6ABF837D" w14:textId="77777777" w:rsidTr="004276AE">
        <w:trPr>
          <w:trHeight w:val="433"/>
        </w:trPr>
        <w:tc>
          <w:tcPr>
            <w:tcW w:w="508" w:type="dxa"/>
            <w:vMerge/>
            <w:tcBorders>
              <w:left w:val="single" w:sz="4" w:space="0" w:color="auto"/>
              <w:right w:val="single" w:sz="4" w:space="0" w:color="auto"/>
            </w:tcBorders>
          </w:tcPr>
          <w:p w14:paraId="2924FF2B" w14:textId="77777777" w:rsidR="004276AE" w:rsidRPr="003F6E85" w:rsidRDefault="004276AE" w:rsidP="00B35674">
            <w:pPr>
              <w:spacing w:line="240" w:lineRule="auto"/>
              <w:ind w:firstLine="89"/>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0B5DE15A" w14:textId="77777777" w:rsidR="004276AE" w:rsidRPr="00AA3EA8" w:rsidRDefault="004276AE" w:rsidP="00AA3EA8">
            <w:pPr>
              <w:spacing w:line="240" w:lineRule="auto"/>
              <w:ind w:firstLine="0"/>
              <w:jc w:val="center"/>
              <w:rPr>
                <w:rFonts w:eastAsia="Calibri"/>
                <w:szCs w:val="24"/>
              </w:rPr>
            </w:pPr>
          </w:p>
        </w:tc>
        <w:tc>
          <w:tcPr>
            <w:tcW w:w="2264" w:type="dxa"/>
            <w:tcBorders>
              <w:top w:val="single" w:sz="4" w:space="0" w:color="auto"/>
              <w:left w:val="single" w:sz="4" w:space="0" w:color="auto"/>
              <w:bottom w:val="single" w:sz="4" w:space="0" w:color="auto"/>
              <w:right w:val="single" w:sz="4" w:space="0" w:color="auto"/>
            </w:tcBorders>
          </w:tcPr>
          <w:p w14:paraId="2B9AED2C" w14:textId="77777777" w:rsidR="004276AE" w:rsidRPr="00AA3EA8" w:rsidRDefault="004276AE" w:rsidP="00AA3EA8">
            <w:pPr>
              <w:spacing w:line="240" w:lineRule="auto"/>
              <w:ind w:firstLine="0"/>
              <w:jc w:val="center"/>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tcPr>
          <w:p w14:paraId="718982A7" w14:textId="77777777" w:rsidR="004276AE" w:rsidRPr="003F6E85" w:rsidRDefault="004276AE" w:rsidP="00B35674">
            <w:pPr>
              <w:spacing w:line="240" w:lineRule="auto"/>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4366406C" w14:textId="77777777" w:rsidR="004276AE" w:rsidRPr="003F6E85" w:rsidRDefault="004276AE" w:rsidP="00B35674">
            <w:pPr>
              <w:spacing w:line="240" w:lineRule="auto"/>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44C23D89" w14:textId="77777777" w:rsidR="004276AE" w:rsidRPr="003F6E85" w:rsidRDefault="004276AE" w:rsidP="00B35674">
            <w:pPr>
              <w:spacing w:line="240" w:lineRule="auto"/>
              <w:jc w:val="center"/>
              <w:rPr>
                <w:rFonts w:ascii="Palemonas" w:eastAsia="Calibri" w:hAnsi="Palemonas"/>
              </w:rPr>
            </w:pPr>
          </w:p>
        </w:tc>
      </w:tr>
      <w:tr w:rsidR="005158AA" w:rsidRPr="003F6E85" w14:paraId="269B8483" w14:textId="77777777" w:rsidTr="004276AE">
        <w:trPr>
          <w:trHeight w:val="433"/>
        </w:trPr>
        <w:tc>
          <w:tcPr>
            <w:tcW w:w="508" w:type="dxa"/>
            <w:vMerge/>
            <w:tcBorders>
              <w:left w:val="single" w:sz="4" w:space="0" w:color="auto"/>
              <w:right w:val="single" w:sz="4" w:space="0" w:color="auto"/>
            </w:tcBorders>
          </w:tcPr>
          <w:p w14:paraId="502440A1" w14:textId="77777777" w:rsidR="004276AE" w:rsidRPr="003F6E85" w:rsidRDefault="004276AE" w:rsidP="00B35674">
            <w:pPr>
              <w:spacing w:line="240" w:lineRule="auto"/>
              <w:ind w:firstLine="89"/>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19D041BF" w14:textId="77777777" w:rsidR="004276AE" w:rsidRPr="00AA3EA8" w:rsidRDefault="004276AE" w:rsidP="00AA3EA8">
            <w:pPr>
              <w:spacing w:line="240" w:lineRule="auto"/>
              <w:ind w:firstLine="0"/>
              <w:jc w:val="center"/>
              <w:rPr>
                <w:rFonts w:eastAsia="Calibri"/>
                <w:szCs w:val="24"/>
              </w:rPr>
            </w:pPr>
          </w:p>
        </w:tc>
        <w:tc>
          <w:tcPr>
            <w:tcW w:w="2264" w:type="dxa"/>
            <w:tcBorders>
              <w:top w:val="single" w:sz="4" w:space="0" w:color="auto"/>
              <w:left w:val="single" w:sz="4" w:space="0" w:color="auto"/>
              <w:bottom w:val="single" w:sz="4" w:space="0" w:color="auto"/>
              <w:right w:val="single" w:sz="4" w:space="0" w:color="auto"/>
            </w:tcBorders>
          </w:tcPr>
          <w:p w14:paraId="65770D62" w14:textId="77777777" w:rsidR="004276AE" w:rsidRPr="00AA3EA8" w:rsidRDefault="004276AE" w:rsidP="00AA3EA8">
            <w:pPr>
              <w:spacing w:line="240" w:lineRule="auto"/>
              <w:ind w:firstLine="0"/>
              <w:jc w:val="center"/>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tcPr>
          <w:p w14:paraId="23495001" w14:textId="77777777" w:rsidR="004276AE" w:rsidRPr="003F6E85" w:rsidRDefault="004276AE" w:rsidP="00B35674">
            <w:pPr>
              <w:spacing w:line="240" w:lineRule="auto"/>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4E8F0350" w14:textId="77777777" w:rsidR="004276AE" w:rsidRPr="003F6E85" w:rsidRDefault="004276AE" w:rsidP="00B35674">
            <w:pPr>
              <w:spacing w:line="240" w:lineRule="auto"/>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5F7F02CE" w14:textId="77777777" w:rsidR="004276AE" w:rsidRPr="003F6E85" w:rsidRDefault="004276AE" w:rsidP="00B35674">
            <w:pPr>
              <w:spacing w:line="240" w:lineRule="auto"/>
              <w:jc w:val="center"/>
              <w:rPr>
                <w:rFonts w:ascii="Palemonas" w:eastAsia="Calibri" w:hAnsi="Palemonas"/>
              </w:rPr>
            </w:pPr>
          </w:p>
        </w:tc>
      </w:tr>
      <w:tr w:rsidR="005158AA" w:rsidRPr="003F6E85" w14:paraId="5126BC5F" w14:textId="77777777" w:rsidTr="004276AE">
        <w:trPr>
          <w:trHeight w:val="433"/>
        </w:trPr>
        <w:tc>
          <w:tcPr>
            <w:tcW w:w="508" w:type="dxa"/>
            <w:vMerge/>
            <w:tcBorders>
              <w:left w:val="single" w:sz="4" w:space="0" w:color="auto"/>
              <w:bottom w:val="single" w:sz="4" w:space="0" w:color="auto"/>
              <w:right w:val="single" w:sz="4" w:space="0" w:color="auto"/>
            </w:tcBorders>
          </w:tcPr>
          <w:p w14:paraId="373749BE" w14:textId="77777777" w:rsidR="004276AE" w:rsidRPr="003F6E85" w:rsidRDefault="004276AE" w:rsidP="00B35674">
            <w:pPr>
              <w:spacing w:line="240" w:lineRule="auto"/>
              <w:ind w:firstLine="89"/>
              <w:jc w:val="center"/>
              <w:rPr>
                <w:rFonts w:ascii="Palemonas" w:eastAsia="Calibri" w:hAnsi="Palemonas"/>
              </w:rPr>
            </w:pPr>
          </w:p>
        </w:tc>
        <w:tc>
          <w:tcPr>
            <w:tcW w:w="1138" w:type="dxa"/>
            <w:tcBorders>
              <w:top w:val="single" w:sz="4" w:space="0" w:color="auto"/>
              <w:left w:val="single" w:sz="4" w:space="0" w:color="auto"/>
              <w:bottom w:val="single" w:sz="4" w:space="0" w:color="auto"/>
              <w:right w:val="single" w:sz="4" w:space="0" w:color="auto"/>
            </w:tcBorders>
          </w:tcPr>
          <w:p w14:paraId="5F14C1AF" w14:textId="77777777" w:rsidR="004276AE" w:rsidRPr="00AA3EA8" w:rsidRDefault="004276AE" w:rsidP="00AA3EA8">
            <w:pPr>
              <w:spacing w:line="240" w:lineRule="auto"/>
              <w:ind w:firstLine="0"/>
              <w:jc w:val="center"/>
              <w:rPr>
                <w:rFonts w:eastAsia="Calibri"/>
                <w:szCs w:val="24"/>
              </w:rPr>
            </w:pPr>
          </w:p>
        </w:tc>
        <w:tc>
          <w:tcPr>
            <w:tcW w:w="2264" w:type="dxa"/>
            <w:tcBorders>
              <w:top w:val="single" w:sz="4" w:space="0" w:color="auto"/>
              <w:left w:val="single" w:sz="4" w:space="0" w:color="auto"/>
              <w:bottom w:val="single" w:sz="4" w:space="0" w:color="auto"/>
              <w:right w:val="single" w:sz="4" w:space="0" w:color="auto"/>
            </w:tcBorders>
          </w:tcPr>
          <w:p w14:paraId="3A57313D" w14:textId="77777777" w:rsidR="004276AE" w:rsidRPr="00AA3EA8" w:rsidRDefault="004276AE" w:rsidP="00AA3EA8">
            <w:pPr>
              <w:spacing w:line="240" w:lineRule="auto"/>
              <w:ind w:firstLine="0"/>
              <w:jc w:val="center"/>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tcPr>
          <w:p w14:paraId="3E08C2C2" w14:textId="77777777" w:rsidR="004276AE" w:rsidRPr="003F6E85" w:rsidRDefault="004276AE" w:rsidP="00B35674">
            <w:pPr>
              <w:spacing w:line="240" w:lineRule="auto"/>
              <w:jc w:val="center"/>
              <w:rPr>
                <w:rFonts w:ascii="Palemonas" w:eastAsia="Calibri" w:hAnsi="Palemonas"/>
              </w:rPr>
            </w:pPr>
          </w:p>
        </w:tc>
        <w:tc>
          <w:tcPr>
            <w:tcW w:w="1368" w:type="dxa"/>
            <w:tcBorders>
              <w:top w:val="single" w:sz="4" w:space="0" w:color="auto"/>
              <w:left w:val="single" w:sz="4" w:space="0" w:color="auto"/>
              <w:bottom w:val="single" w:sz="4" w:space="0" w:color="auto"/>
              <w:right w:val="single" w:sz="4" w:space="0" w:color="auto"/>
            </w:tcBorders>
          </w:tcPr>
          <w:p w14:paraId="71245EE5" w14:textId="77777777" w:rsidR="004276AE" w:rsidRPr="003F6E85" w:rsidRDefault="004276AE" w:rsidP="00B35674">
            <w:pPr>
              <w:spacing w:line="240" w:lineRule="auto"/>
              <w:jc w:val="center"/>
              <w:rPr>
                <w:rFonts w:ascii="Palemonas" w:eastAsia="Calibri" w:hAnsi="Palemonas"/>
              </w:rPr>
            </w:pPr>
          </w:p>
        </w:tc>
        <w:tc>
          <w:tcPr>
            <w:tcW w:w="1380" w:type="dxa"/>
            <w:tcBorders>
              <w:top w:val="single" w:sz="4" w:space="0" w:color="auto"/>
              <w:left w:val="single" w:sz="4" w:space="0" w:color="auto"/>
              <w:bottom w:val="single" w:sz="4" w:space="0" w:color="auto"/>
              <w:right w:val="single" w:sz="4" w:space="0" w:color="auto"/>
            </w:tcBorders>
          </w:tcPr>
          <w:p w14:paraId="1B596FE7" w14:textId="77777777" w:rsidR="004276AE" w:rsidRPr="003F6E85" w:rsidRDefault="004276AE" w:rsidP="00B35674">
            <w:pPr>
              <w:spacing w:line="240" w:lineRule="auto"/>
              <w:jc w:val="center"/>
              <w:rPr>
                <w:rFonts w:ascii="Palemonas" w:eastAsia="Calibri" w:hAnsi="Palemonas"/>
              </w:rPr>
            </w:pPr>
          </w:p>
        </w:tc>
      </w:tr>
      <w:tr w:rsidR="005158AA" w:rsidRPr="003F6E85" w14:paraId="103845D9" w14:textId="77777777" w:rsidTr="004B22A4">
        <w:trPr>
          <w:trHeight w:val="433"/>
        </w:trPr>
        <w:tc>
          <w:tcPr>
            <w:tcW w:w="508" w:type="dxa"/>
            <w:tcBorders>
              <w:left w:val="single" w:sz="4" w:space="0" w:color="auto"/>
              <w:bottom w:val="single" w:sz="4" w:space="0" w:color="auto"/>
              <w:right w:val="single" w:sz="4" w:space="0" w:color="auto"/>
            </w:tcBorders>
            <w:shd w:val="clear" w:color="auto" w:fill="D9D9D9"/>
          </w:tcPr>
          <w:p w14:paraId="56155EFA" w14:textId="77777777" w:rsidR="00C470E3" w:rsidRPr="003F6E85" w:rsidRDefault="00C470E3" w:rsidP="00B35674">
            <w:pPr>
              <w:spacing w:line="240" w:lineRule="auto"/>
              <w:ind w:firstLine="89"/>
              <w:jc w:val="center"/>
              <w:rPr>
                <w:rFonts w:ascii="Palemonas" w:eastAsia="Calibri" w:hAnsi="Palemonas"/>
              </w:rPr>
            </w:pPr>
            <w:r w:rsidRPr="003F6E85">
              <w:rPr>
                <w:rFonts w:ascii="Palemonas" w:eastAsia="Calibri" w:hAnsi="Palemonas"/>
              </w:rPr>
              <w:t>3.</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cPr>
          <w:p w14:paraId="0CE98E31" w14:textId="77777777" w:rsidR="003E3617" w:rsidRPr="00AA3EA8" w:rsidRDefault="00C470E3" w:rsidP="00AA3EA8">
            <w:pPr>
              <w:tabs>
                <w:tab w:val="left" w:pos="856"/>
              </w:tabs>
              <w:spacing w:line="240" w:lineRule="auto"/>
              <w:ind w:firstLine="0"/>
              <w:jc w:val="left"/>
              <w:rPr>
                <w:szCs w:val="24"/>
              </w:rPr>
            </w:pPr>
            <w:r w:rsidRPr="00AA3EA8">
              <w:rPr>
                <w:szCs w:val="24"/>
              </w:rPr>
              <w:t xml:space="preserve">Projekto viešinimo pagrindimas </w:t>
            </w:r>
          </w:p>
          <w:p w14:paraId="77009A74" w14:textId="77777777" w:rsidR="003E3617" w:rsidRPr="00AA3EA8" w:rsidRDefault="003E3617" w:rsidP="00AA3EA8">
            <w:pPr>
              <w:pStyle w:val="Sraopastraipa"/>
              <w:numPr>
                <w:ilvl w:val="0"/>
                <w:numId w:val="40"/>
              </w:numPr>
              <w:tabs>
                <w:tab w:val="left" w:pos="856"/>
              </w:tabs>
              <w:spacing w:line="240" w:lineRule="auto"/>
              <w:ind w:left="424" w:firstLine="0"/>
              <w:jc w:val="left"/>
              <w:rPr>
                <w:color w:val="auto"/>
                <w:lang w:val="lt-LT"/>
              </w:rPr>
            </w:pPr>
            <w:r w:rsidRPr="00AA3EA8">
              <w:rPr>
                <w:i/>
                <w:color w:val="auto"/>
                <w:lang w:val="lt-LT"/>
              </w:rPr>
              <w:t xml:space="preserve">pateikiama rezultatus iliustruojanti vaizdinė </w:t>
            </w:r>
            <w:r w:rsidRPr="00AA3EA8">
              <w:rPr>
                <w:i/>
                <w:color w:val="auto"/>
                <w:lang w:val="lt-LT"/>
              </w:rPr>
              <w:lastRenderedPageBreak/>
              <w:t>medžiaga (plakatai, skrajutės);</w:t>
            </w:r>
          </w:p>
          <w:p w14:paraId="6D325E3B" w14:textId="77777777" w:rsidR="003E3617" w:rsidRPr="00AA3EA8" w:rsidRDefault="003E3617" w:rsidP="00AA3EA8">
            <w:pPr>
              <w:pStyle w:val="Sraopastraipa"/>
              <w:numPr>
                <w:ilvl w:val="0"/>
                <w:numId w:val="39"/>
              </w:numPr>
              <w:tabs>
                <w:tab w:val="left" w:pos="856"/>
              </w:tabs>
              <w:spacing w:line="240" w:lineRule="auto"/>
              <w:ind w:left="405" w:firstLine="0"/>
              <w:jc w:val="left"/>
              <w:rPr>
                <w:color w:val="auto"/>
                <w:lang w:val="lt-LT"/>
              </w:rPr>
            </w:pPr>
            <w:r w:rsidRPr="00AA3EA8">
              <w:rPr>
                <w:i/>
                <w:color w:val="auto"/>
                <w:lang w:val="lt-LT"/>
              </w:rPr>
              <w:t>straipsniai arba jų kopijos, jeigu straipsniai paskelbiami laikinam;</w:t>
            </w:r>
          </w:p>
          <w:p w14:paraId="4055F4A5" w14:textId="77777777" w:rsidR="00C470E3" w:rsidRPr="00AA3EA8" w:rsidRDefault="003E3617" w:rsidP="00AA3EA8">
            <w:pPr>
              <w:tabs>
                <w:tab w:val="left" w:pos="856"/>
              </w:tabs>
              <w:spacing w:line="240" w:lineRule="auto"/>
              <w:ind w:firstLine="0"/>
              <w:jc w:val="left"/>
              <w:rPr>
                <w:rFonts w:eastAsia="Calibri"/>
                <w:szCs w:val="24"/>
              </w:rPr>
            </w:pPr>
            <w:r w:rsidRPr="00AA3EA8">
              <w:rPr>
                <w:i/>
                <w:szCs w:val="24"/>
              </w:rPr>
              <w:t>nuorodos į internetinius puslapius, soc. tinklus ir kt.</w:t>
            </w:r>
          </w:p>
        </w:tc>
        <w:tc>
          <w:tcPr>
            <w:tcW w:w="5833" w:type="dxa"/>
            <w:gridSpan w:val="3"/>
            <w:tcBorders>
              <w:top w:val="single" w:sz="4" w:space="0" w:color="auto"/>
              <w:left w:val="single" w:sz="4" w:space="0" w:color="auto"/>
              <w:bottom w:val="single" w:sz="4" w:space="0" w:color="auto"/>
              <w:right w:val="single" w:sz="4" w:space="0" w:color="auto"/>
            </w:tcBorders>
          </w:tcPr>
          <w:p w14:paraId="3C97377B" w14:textId="77777777" w:rsidR="00C470E3" w:rsidRPr="003F6E85" w:rsidRDefault="00C470E3" w:rsidP="00B35674">
            <w:pPr>
              <w:spacing w:line="240" w:lineRule="auto"/>
              <w:jc w:val="center"/>
              <w:rPr>
                <w:rFonts w:ascii="Palemonas" w:eastAsia="Calibri" w:hAnsi="Palemonas"/>
              </w:rPr>
            </w:pPr>
          </w:p>
        </w:tc>
      </w:tr>
      <w:tr w:rsidR="005158AA" w:rsidRPr="003F6E85" w14:paraId="2A990EE2" w14:textId="77777777" w:rsidTr="004B22A4">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hideMark/>
          </w:tcPr>
          <w:p w14:paraId="59DC5957" w14:textId="77777777" w:rsidR="00C470E3" w:rsidRPr="003F6E85" w:rsidRDefault="00C470E3" w:rsidP="00B35674">
            <w:pPr>
              <w:spacing w:line="240" w:lineRule="auto"/>
              <w:ind w:firstLine="89"/>
              <w:jc w:val="center"/>
              <w:rPr>
                <w:rFonts w:ascii="Palemonas" w:eastAsia="Calibri" w:hAnsi="Palemonas"/>
              </w:rPr>
            </w:pPr>
            <w:r w:rsidRPr="003F6E85">
              <w:rPr>
                <w:rFonts w:ascii="Palemonas" w:eastAsia="Calibri" w:hAnsi="Palemonas"/>
              </w:rPr>
              <w:t>4.</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55C51B1" w14:textId="77777777" w:rsidR="003E3617" w:rsidRPr="00AA3EA8" w:rsidRDefault="003E3617" w:rsidP="00AA3EA8">
            <w:pPr>
              <w:spacing w:line="240" w:lineRule="auto"/>
              <w:ind w:firstLine="0"/>
              <w:jc w:val="left"/>
              <w:rPr>
                <w:rFonts w:eastAsia="Calibri"/>
                <w:szCs w:val="24"/>
              </w:rPr>
            </w:pPr>
            <w:r w:rsidRPr="00AA3EA8">
              <w:rPr>
                <w:rFonts w:eastAsia="Calibri"/>
                <w:szCs w:val="24"/>
              </w:rPr>
              <w:t>Projekto metu vykdytos veiklos</w:t>
            </w:r>
          </w:p>
          <w:p w14:paraId="71B6F380" w14:textId="77777777" w:rsidR="00757B8B" w:rsidRPr="00AA3EA8" w:rsidRDefault="003E3617" w:rsidP="00AA3EA8">
            <w:pPr>
              <w:spacing w:line="240" w:lineRule="auto"/>
              <w:ind w:firstLine="0"/>
              <w:jc w:val="left"/>
              <w:rPr>
                <w:rFonts w:eastAsia="Calibri"/>
                <w:i/>
                <w:iCs/>
                <w:szCs w:val="24"/>
              </w:rPr>
            </w:pPr>
            <w:r w:rsidRPr="00AA3EA8">
              <w:rPr>
                <w:rFonts w:eastAsia="Calibri"/>
                <w:i/>
                <w:iCs/>
                <w:szCs w:val="24"/>
              </w:rPr>
              <w:t>(vykdytų veiklų forma, skaičius)</w:t>
            </w:r>
          </w:p>
          <w:p w14:paraId="12A86D9D" w14:textId="77777777" w:rsidR="00C470E3" w:rsidRPr="00AA3EA8" w:rsidRDefault="004B6BB3" w:rsidP="00AA3EA8">
            <w:pPr>
              <w:spacing w:line="240" w:lineRule="auto"/>
              <w:ind w:firstLine="0"/>
              <w:jc w:val="left"/>
              <w:rPr>
                <w:rFonts w:eastAsia="Calibri"/>
                <w:szCs w:val="24"/>
              </w:rPr>
            </w:pPr>
            <w:r w:rsidRPr="00AA3EA8">
              <w:rPr>
                <w:rFonts w:eastAsia="Calibri"/>
                <w:szCs w:val="24"/>
              </w:rPr>
              <w:t>(paroda, koncertas, renginys, edukacinė veik</w:t>
            </w:r>
            <w:r w:rsidR="00757B8B" w:rsidRPr="00AA3EA8">
              <w:rPr>
                <w:rFonts w:eastAsia="Calibri"/>
                <w:szCs w:val="24"/>
              </w:rPr>
              <w:t>la ir kt.)</w:t>
            </w:r>
          </w:p>
        </w:tc>
        <w:tc>
          <w:tcPr>
            <w:tcW w:w="5833" w:type="dxa"/>
            <w:gridSpan w:val="3"/>
            <w:tcBorders>
              <w:top w:val="nil"/>
              <w:left w:val="single" w:sz="4" w:space="0" w:color="auto"/>
              <w:bottom w:val="single" w:sz="4" w:space="0" w:color="auto"/>
              <w:right w:val="single" w:sz="4" w:space="0" w:color="auto"/>
            </w:tcBorders>
          </w:tcPr>
          <w:p w14:paraId="6281DA1A" w14:textId="77777777" w:rsidR="00C470E3" w:rsidRPr="003F6E85" w:rsidRDefault="00C470E3" w:rsidP="00B35674">
            <w:pPr>
              <w:spacing w:line="240" w:lineRule="auto"/>
              <w:rPr>
                <w:rFonts w:ascii="Palemonas" w:eastAsia="Calibri" w:hAnsi="Palemonas"/>
              </w:rPr>
            </w:pPr>
          </w:p>
        </w:tc>
      </w:tr>
      <w:tr w:rsidR="005158AA" w:rsidRPr="003F6E85" w14:paraId="5011F90C" w14:textId="77777777" w:rsidTr="004B22A4">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tcPr>
          <w:p w14:paraId="4CDCBC1B" w14:textId="77777777" w:rsidR="00C470E3" w:rsidRPr="003F6E85" w:rsidRDefault="004B6BB3" w:rsidP="00B35674">
            <w:pPr>
              <w:spacing w:line="240" w:lineRule="auto"/>
              <w:ind w:firstLine="89"/>
              <w:jc w:val="center"/>
              <w:rPr>
                <w:rFonts w:ascii="Palemonas" w:eastAsia="Calibri" w:hAnsi="Palemonas"/>
              </w:rPr>
            </w:pPr>
            <w:r w:rsidRPr="003F6E85">
              <w:rPr>
                <w:rFonts w:ascii="Palemonas" w:eastAsia="Calibri" w:hAnsi="Palemonas"/>
              </w:rPr>
              <w:t>5</w:t>
            </w:r>
            <w:r w:rsidR="00C470E3" w:rsidRPr="003F6E85">
              <w:rPr>
                <w:rFonts w:ascii="Palemonas" w:eastAsia="Calibri" w:hAnsi="Palemonas"/>
              </w:rPr>
              <w:t>.</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cPr>
          <w:p w14:paraId="4B294700" w14:textId="77777777" w:rsidR="00C470E3" w:rsidRPr="00AA3EA8" w:rsidRDefault="00C470E3" w:rsidP="00AA3EA8">
            <w:pPr>
              <w:spacing w:line="240" w:lineRule="auto"/>
              <w:ind w:firstLine="0"/>
              <w:jc w:val="left"/>
              <w:rPr>
                <w:rFonts w:eastAsia="Calibri"/>
                <w:szCs w:val="24"/>
              </w:rPr>
            </w:pPr>
            <w:r w:rsidRPr="00AA3EA8">
              <w:rPr>
                <w:rFonts w:eastAsia="Calibri"/>
                <w:szCs w:val="24"/>
              </w:rPr>
              <w:t>Projekto tęstinumas ir išliekamoji vertė</w:t>
            </w:r>
          </w:p>
        </w:tc>
        <w:tc>
          <w:tcPr>
            <w:tcW w:w="5833" w:type="dxa"/>
            <w:gridSpan w:val="3"/>
            <w:tcBorders>
              <w:top w:val="nil"/>
              <w:left w:val="single" w:sz="4" w:space="0" w:color="auto"/>
              <w:bottom w:val="single" w:sz="4" w:space="0" w:color="auto"/>
              <w:right w:val="single" w:sz="4" w:space="0" w:color="auto"/>
            </w:tcBorders>
          </w:tcPr>
          <w:p w14:paraId="0995BA1F" w14:textId="77777777" w:rsidR="00C470E3" w:rsidRPr="003F6E85" w:rsidRDefault="00C470E3" w:rsidP="00B35674">
            <w:pPr>
              <w:spacing w:line="240" w:lineRule="auto"/>
              <w:rPr>
                <w:rFonts w:ascii="Palemonas" w:eastAsia="Calibri" w:hAnsi="Palemonas"/>
              </w:rPr>
            </w:pPr>
          </w:p>
        </w:tc>
      </w:tr>
      <w:tr w:rsidR="005158AA" w:rsidRPr="003F6E85" w14:paraId="1487AD7B" w14:textId="77777777" w:rsidTr="004B22A4">
        <w:trPr>
          <w:trHeight w:val="285"/>
        </w:trPr>
        <w:tc>
          <w:tcPr>
            <w:tcW w:w="508" w:type="dxa"/>
            <w:tcBorders>
              <w:top w:val="single" w:sz="4" w:space="0" w:color="auto"/>
              <w:left w:val="single" w:sz="4" w:space="0" w:color="auto"/>
              <w:bottom w:val="single" w:sz="4" w:space="0" w:color="auto"/>
              <w:right w:val="single" w:sz="4" w:space="0" w:color="auto"/>
            </w:tcBorders>
            <w:shd w:val="clear" w:color="auto" w:fill="D9D9D9"/>
          </w:tcPr>
          <w:p w14:paraId="5C8C2DA1" w14:textId="77777777" w:rsidR="00913E15" w:rsidRPr="003F6E85" w:rsidRDefault="00913E15" w:rsidP="00B35674">
            <w:pPr>
              <w:spacing w:line="240" w:lineRule="auto"/>
              <w:ind w:firstLine="89"/>
              <w:jc w:val="center"/>
              <w:rPr>
                <w:rFonts w:ascii="Palemonas" w:eastAsia="Calibri" w:hAnsi="Palemonas"/>
              </w:rPr>
            </w:pPr>
            <w:r w:rsidRPr="003F6E85">
              <w:rPr>
                <w:rFonts w:ascii="Palemonas" w:eastAsia="Calibri" w:hAnsi="Palemonas"/>
              </w:rPr>
              <w:t>6.</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cPr>
          <w:p w14:paraId="08BF6564" w14:textId="77777777" w:rsidR="00913E15" w:rsidRPr="00AA3EA8" w:rsidRDefault="00913E15" w:rsidP="00AA3EA8">
            <w:pPr>
              <w:spacing w:line="240" w:lineRule="auto"/>
              <w:ind w:firstLine="0"/>
              <w:jc w:val="left"/>
              <w:rPr>
                <w:rFonts w:eastAsia="Calibri"/>
                <w:szCs w:val="24"/>
              </w:rPr>
            </w:pPr>
            <w:r w:rsidRPr="00AA3EA8">
              <w:rPr>
                <w:szCs w:val="24"/>
              </w:rPr>
              <w:t>Projekto įgyvendinimo metu kilusios problemos, komentarai ir pasiūlymai Anykščių rajono savivaldyb</w:t>
            </w:r>
            <w:r w:rsidR="002C6836" w:rsidRPr="00AA3EA8">
              <w:rPr>
                <w:szCs w:val="24"/>
              </w:rPr>
              <w:t>ės administracijai</w:t>
            </w:r>
          </w:p>
        </w:tc>
        <w:tc>
          <w:tcPr>
            <w:tcW w:w="5833" w:type="dxa"/>
            <w:gridSpan w:val="3"/>
            <w:tcBorders>
              <w:top w:val="nil"/>
              <w:left w:val="single" w:sz="4" w:space="0" w:color="auto"/>
              <w:bottom w:val="single" w:sz="4" w:space="0" w:color="auto"/>
              <w:right w:val="single" w:sz="4" w:space="0" w:color="auto"/>
            </w:tcBorders>
          </w:tcPr>
          <w:p w14:paraId="31A15005" w14:textId="77777777" w:rsidR="00913E15" w:rsidRPr="003F6E85" w:rsidRDefault="00913E15" w:rsidP="00B35674">
            <w:pPr>
              <w:spacing w:line="240" w:lineRule="auto"/>
              <w:rPr>
                <w:rFonts w:ascii="Palemonas" w:eastAsia="Calibri" w:hAnsi="Palemonas"/>
              </w:rPr>
            </w:pPr>
          </w:p>
        </w:tc>
      </w:tr>
      <w:tr w:rsidR="005158AA" w:rsidRPr="003F6E85" w14:paraId="5E9BCB6B" w14:textId="77777777" w:rsidTr="004B22A4">
        <w:trPr>
          <w:trHeight w:val="165"/>
        </w:trPr>
        <w:tc>
          <w:tcPr>
            <w:tcW w:w="508"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3416FD1C" w14:textId="77777777" w:rsidR="00913E15" w:rsidRPr="003F6E85" w:rsidRDefault="00DE19A1" w:rsidP="00B35674">
            <w:pPr>
              <w:spacing w:line="240" w:lineRule="auto"/>
              <w:ind w:firstLine="89"/>
              <w:jc w:val="center"/>
              <w:rPr>
                <w:rFonts w:ascii="Palemonas" w:eastAsia="Calibri" w:hAnsi="Palemonas"/>
              </w:rPr>
            </w:pPr>
            <w:r w:rsidRPr="003F6E85">
              <w:rPr>
                <w:rFonts w:ascii="Palemonas" w:eastAsia="Calibri" w:hAnsi="Palemonas"/>
              </w:rPr>
              <w:t>7</w:t>
            </w:r>
            <w:r w:rsidR="00913E15" w:rsidRPr="003F6E85">
              <w:rPr>
                <w:rFonts w:ascii="Palemonas" w:eastAsia="Calibri" w:hAnsi="Palemonas"/>
              </w:rPr>
              <w:t>.</w:t>
            </w:r>
          </w:p>
        </w:tc>
        <w:tc>
          <w:tcPr>
            <w:tcW w:w="3402"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70F8E234" w14:textId="77777777" w:rsidR="00913E15" w:rsidRPr="00AA3EA8" w:rsidRDefault="00913E15" w:rsidP="00AA3EA8">
            <w:pPr>
              <w:spacing w:line="240" w:lineRule="auto"/>
              <w:ind w:firstLine="0"/>
              <w:jc w:val="left"/>
              <w:rPr>
                <w:rFonts w:eastAsia="Calibri"/>
                <w:szCs w:val="24"/>
              </w:rPr>
            </w:pPr>
            <w:r w:rsidRPr="00AA3EA8">
              <w:rPr>
                <w:rFonts w:eastAsia="Calibri"/>
                <w:szCs w:val="24"/>
              </w:rPr>
              <w:t>Projekto vykdymo metu patirtos išlaidos</w:t>
            </w:r>
          </w:p>
          <w:p w14:paraId="170AC63A" w14:textId="77777777" w:rsidR="00913E15" w:rsidRPr="00AA3EA8" w:rsidRDefault="00913E15" w:rsidP="00AA3EA8">
            <w:pPr>
              <w:spacing w:line="240" w:lineRule="auto"/>
              <w:ind w:firstLine="0"/>
              <w:jc w:val="left"/>
              <w:rPr>
                <w:rFonts w:eastAsia="Calibri"/>
                <w:szCs w:val="24"/>
              </w:rPr>
            </w:pPr>
            <w:r w:rsidRPr="00AA3EA8">
              <w:rPr>
                <w:rFonts w:eastAsia="Calibri"/>
                <w:i/>
                <w:szCs w:val="24"/>
              </w:rPr>
              <w:t xml:space="preserve">(išlaidų pavadinimai turi sutapti su </w:t>
            </w:r>
            <w:r w:rsidR="008A6931" w:rsidRPr="00AA3EA8">
              <w:rPr>
                <w:rFonts w:eastAsia="Calibri"/>
                <w:i/>
                <w:szCs w:val="24"/>
              </w:rPr>
              <w:t>p</w:t>
            </w:r>
            <w:r w:rsidRPr="00AA3EA8">
              <w:rPr>
                <w:rFonts w:eastAsia="Calibri"/>
                <w:i/>
                <w:szCs w:val="24"/>
              </w:rPr>
              <w:t>rojekto biudžete nurodytais išlaidų pavadinimais</w:t>
            </w:r>
            <w:r w:rsidR="000324D9" w:rsidRPr="00AA3EA8">
              <w:rPr>
                <w:rFonts w:eastAsia="Calibri"/>
                <w:i/>
                <w:szCs w:val="24"/>
              </w:rPr>
              <w:t>. Šalia išlaidų pavadinimų skliausteliuose nurodyti, kam lėšos konkrečiai panaudotos)</w:t>
            </w:r>
          </w:p>
        </w:tc>
        <w:tc>
          <w:tcPr>
            <w:tcW w:w="3085" w:type="dxa"/>
            <w:tcBorders>
              <w:top w:val="single" w:sz="4" w:space="0" w:color="auto"/>
              <w:left w:val="single" w:sz="4" w:space="0" w:color="auto"/>
              <w:bottom w:val="single" w:sz="4" w:space="0" w:color="auto"/>
              <w:right w:val="single" w:sz="4" w:space="0" w:color="auto"/>
            </w:tcBorders>
            <w:shd w:val="clear" w:color="auto" w:fill="D9D9D9"/>
            <w:hideMark/>
          </w:tcPr>
          <w:p w14:paraId="136350C0" w14:textId="77777777" w:rsidR="00913E15" w:rsidRPr="003F6E85" w:rsidRDefault="00913E15" w:rsidP="00B35674">
            <w:pPr>
              <w:spacing w:line="240" w:lineRule="auto"/>
              <w:ind w:firstLine="2"/>
              <w:jc w:val="center"/>
              <w:rPr>
                <w:rFonts w:ascii="Palemonas" w:eastAsia="Calibri" w:hAnsi="Palemonas"/>
              </w:rPr>
            </w:pPr>
            <w:r w:rsidRPr="003F6E85">
              <w:rPr>
                <w:rFonts w:ascii="Palemonas" w:eastAsia="Calibri" w:hAnsi="Palemonas"/>
              </w:rPr>
              <w:t>Išlaidų pavadinimas</w:t>
            </w:r>
          </w:p>
        </w:tc>
        <w:tc>
          <w:tcPr>
            <w:tcW w:w="2748"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641D99A2" w14:textId="77777777" w:rsidR="00913E15" w:rsidRPr="003F6E85" w:rsidRDefault="00913E15" w:rsidP="00B35674">
            <w:pPr>
              <w:spacing w:line="240" w:lineRule="auto"/>
              <w:ind w:firstLine="2"/>
              <w:jc w:val="center"/>
              <w:rPr>
                <w:rFonts w:ascii="Palemonas" w:eastAsia="Calibri" w:hAnsi="Palemonas"/>
              </w:rPr>
            </w:pPr>
            <w:r w:rsidRPr="003F6E85">
              <w:rPr>
                <w:rFonts w:ascii="Palemonas" w:eastAsia="Calibri" w:hAnsi="Palemonas"/>
              </w:rPr>
              <w:t>Lėšos (eurais)</w:t>
            </w:r>
          </w:p>
        </w:tc>
      </w:tr>
      <w:tr w:rsidR="005158AA" w:rsidRPr="003F6E85" w14:paraId="401707BD" w14:textId="77777777" w:rsidTr="004B22A4">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19D7B379" w14:textId="77777777" w:rsidR="00913E15" w:rsidRPr="003F6E85" w:rsidRDefault="00913E15" w:rsidP="00B35674">
            <w:pPr>
              <w:spacing w:line="240" w:lineRule="auto"/>
              <w:ind w:firstLine="89"/>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30CD625" w14:textId="77777777" w:rsidR="00913E15" w:rsidRPr="00AA3EA8" w:rsidRDefault="00913E15" w:rsidP="00AA3EA8">
            <w:pPr>
              <w:spacing w:line="240" w:lineRule="auto"/>
              <w:ind w:firstLine="0"/>
              <w:jc w:val="left"/>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hideMark/>
          </w:tcPr>
          <w:p w14:paraId="1E7FEADD" w14:textId="77777777" w:rsidR="00913E15" w:rsidRPr="003F6E85" w:rsidRDefault="00913E15" w:rsidP="00B35674">
            <w:pPr>
              <w:spacing w:line="240" w:lineRule="auto"/>
              <w:ind w:firstLine="2"/>
              <w:rPr>
                <w:rFonts w:ascii="Palemonas" w:eastAsia="Calibri" w:hAnsi="Palemonas"/>
              </w:rPr>
            </w:pPr>
            <w:r w:rsidRPr="003F6E85">
              <w:rPr>
                <w:rFonts w:ascii="Palemonas" w:eastAsia="Calibri" w:hAnsi="Palemonas"/>
              </w:rPr>
              <w:t>1.</w:t>
            </w:r>
          </w:p>
        </w:tc>
        <w:tc>
          <w:tcPr>
            <w:tcW w:w="2748" w:type="dxa"/>
            <w:gridSpan w:val="2"/>
            <w:tcBorders>
              <w:top w:val="single" w:sz="4" w:space="0" w:color="auto"/>
              <w:left w:val="single" w:sz="4" w:space="0" w:color="auto"/>
              <w:bottom w:val="single" w:sz="4" w:space="0" w:color="auto"/>
              <w:right w:val="single" w:sz="4" w:space="0" w:color="auto"/>
            </w:tcBorders>
          </w:tcPr>
          <w:p w14:paraId="2C61D437" w14:textId="77777777" w:rsidR="00913E15" w:rsidRPr="003F6E85" w:rsidRDefault="00913E15" w:rsidP="00B35674">
            <w:pPr>
              <w:spacing w:line="240" w:lineRule="auto"/>
              <w:jc w:val="center"/>
              <w:rPr>
                <w:rFonts w:ascii="Palemonas" w:eastAsia="Calibri" w:hAnsi="Palemonas"/>
              </w:rPr>
            </w:pPr>
          </w:p>
        </w:tc>
      </w:tr>
      <w:tr w:rsidR="005158AA" w:rsidRPr="003F6E85" w14:paraId="1ADCE392" w14:textId="77777777" w:rsidTr="004B22A4">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E90BB9F" w14:textId="77777777" w:rsidR="00913E15" w:rsidRPr="003F6E85" w:rsidRDefault="00913E15" w:rsidP="00B35674">
            <w:pPr>
              <w:spacing w:line="240" w:lineRule="auto"/>
              <w:ind w:firstLine="89"/>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17A9410" w14:textId="77777777" w:rsidR="00913E15" w:rsidRPr="00AA3EA8" w:rsidRDefault="00913E15" w:rsidP="00AA3EA8">
            <w:pPr>
              <w:spacing w:line="240" w:lineRule="auto"/>
              <w:ind w:firstLine="0"/>
              <w:jc w:val="left"/>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hideMark/>
          </w:tcPr>
          <w:p w14:paraId="768EE05B" w14:textId="77777777" w:rsidR="00913E15" w:rsidRPr="003F6E85" w:rsidRDefault="00913E15" w:rsidP="00B35674">
            <w:pPr>
              <w:spacing w:line="240" w:lineRule="auto"/>
              <w:ind w:firstLine="2"/>
              <w:rPr>
                <w:rFonts w:ascii="Palemonas" w:eastAsia="Calibri" w:hAnsi="Palemonas"/>
              </w:rPr>
            </w:pPr>
            <w:r w:rsidRPr="003F6E85">
              <w:rPr>
                <w:rFonts w:ascii="Palemonas" w:eastAsia="Calibri" w:hAnsi="Palemonas"/>
              </w:rPr>
              <w:t>2.</w:t>
            </w:r>
          </w:p>
        </w:tc>
        <w:tc>
          <w:tcPr>
            <w:tcW w:w="2748" w:type="dxa"/>
            <w:gridSpan w:val="2"/>
            <w:tcBorders>
              <w:top w:val="single" w:sz="4" w:space="0" w:color="auto"/>
              <w:left w:val="single" w:sz="4" w:space="0" w:color="auto"/>
              <w:bottom w:val="single" w:sz="4" w:space="0" w:color="auto"/>
              <w:right w:val="single" w:sz="4" w:space="0" w:color="auto"/>
            </w:tcBorders>
          </w:tcPr>
          <w:p w14:paraId="62420C40" w14:textId="77777777" w:rsidR="00913E15" w:rsidRPr="003F6E85" w:rsidRDefault="00913E15" w:rsidP="00B35674">
            <w:pPr>
              <w:spacing w:line="240" w:lineRule="auto"/>
              <w:jc w:val="center"/>
              <w:rPr>
                <w:rFonts w:ascii="Palemonas" w:eastAsia="Calibri" w:hAnsi="Palemonas"/>
              </w:rPr>
            </w:pPr>
          </w:p>
        </w:tc>
      </w:tr>
      <w:tr w:rsidR="005158AA" w:rsidRPr="003F6E85" w14:paraId="76DB1F3A" w14:textId="77777777" w:rsidTr="004B22A4">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713163B" w14:textId="77777777" w:rsidR="00913E15" w:rsidRPr="003F6E85" w:rsidRDefault="00913E15" w:rsidP="00B35674">
            <w:pPr>
              <w:spacing w:line="240" w:lineRule="auto"/>
              <w:ind w:firstLine="89"/>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tcPr>
          <w:p w14:paraId="2248A622" w14:textId="77777777" w:rsidR="00913E15" w:rsidRPr="00AA3EA8" w:rsidRDefault="00913E15" w:rsidP="00AA3EA8">
            <w:pPr>
              <w:spacing w:line="240" w:lineRule="auto"/>
              <w:ind w:firstLine="0"/>
              <w:jc w:val="left"/>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tcPr>
          <w:p w14:paraId="581A31E1" w14:textId="77777777" w:rsidR="00913E15" w:rsidRPr="003F6E85" w:rsidRDefault="00913E15" w:rsidP="00B35674">
            <w:pPr>
              <w:spacing w:line="240" w:lineRule="auto"/>
              <w:ind w:firstLine="2"/>
              <w:rPr>
                <w:rFonts w:ascii="Palemonas" w:eastAsia="Calibri" w:hAnsi="Palemonas"/>
              </w:rPr>
            </w:pPr>
            <w:r w:rsidRPr="003F6E85">
              <w:rPr>
                <w:rFonts w:ascii="Palemonas" w:eastAsia="Calibri" w:hAnsi="Palemonas"/>
              </w:rPr>
              <w:t>...</w:t>
            </w:r>
          </w:p>
        </w:tc>
        <w:tc>
          <w:tcPr>
            <w:tcW w:w="2748" w:type="dxa"/>
            <w:gridSpan w:val="2"/>
            <w:tcBorders>
              <w:top w:val="single" w:sz="4" w:space="0" w:color="auto"/>
              <w:left w:val="single" w:sz="4" w:space="0" w:color="auto"/>
              <w:bottom w:val="single" w:sz="4" w:space="0" w:color="auto"/>
              <w:right w:val="single" w:sz="4" w:space="0" w:color="auto"/>
            </w:tcBorders>
          </w:tcPr>
          <w:p w14:paraId="7FF8622C" w14:textId="77777777" w:rsidR="00913E15" w:rsidRPr="003F6E85" w:rsidRDefault="00913E15" w:rsidP="00B35674">
            <w:pPr>
              <w:spacing w:line="240" w:lineRule="auto"/>
              <w:jc w:val="center"/>
              <w:rPr>
                <w:rFonts w:ascii="Palemonas" w:eastAsia="Calibri" w:hAnsi="Palemonas"/>
              </w:rPr>
            </w:pPr>
          </w:p>
        </w:tc>
      </w:tr>
      <w:tr w:rsidR="005158AA" w:rsidRPr="003F6E85" w14:paraId="2F428B0E" w14:textId="77777777" w:rsidTr="004B22A4">
        <w:trPr>
          <w:trHeight w:val="165"/>
        </w:trPr>
        <w:tc>
          <w:tcPr>
            <w:tcW w:w="508" w:type="dxa"/>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F49EDFA" w14:textId="77777777" w:rsidR="00913E15" w:rsidRPr="003F6E85" w:rsidRDefault="00913E15" w:rsidP="00B35674">
            <w:pPr>
              <w:spacing w:line="240" w:lineRule="auto"/>
              <w:ind w:firstLine="89"/>
              <w:rPr>
                <w:rFonts w:ascii="Palemonas" w:eastAsia="Calibri" w:hAnsi="Palemonas"/>
              </w:rPr>
            </w:pPr>
          </w:p>
        </w:tc>
        <w:tc>
          <w:tcPr>
            <w:tcW w:w="3402"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23B7E0A" w14:textId="77777777" w:rsidR="00913E15" w:rsidRPr="00AA3EA8" w:rsidRDefault="00913E15" w:rsidP="00AA3EA8">
            <w:pPr>
              <w:spacing w:line="240" w:lineRule="auto"/>
              <w:ind w:firstLine="0"/>
              <w:jc w:val="left"/>
              <w:rPr>
                <w:rFonts w:eastAsia="Calibri"/>
                <w:szCs w:val="24"/>
              </w:rPr>
            </w:pPr>
          </w:p>
        </w:tc>
        <w:tc>
          <w:tcPr>
            <w:tcW w:w="3085" w:type="dxa"/>
            <w:tcBorders>
              <w:top w:val="single" w:sz="4" w:space="0" w:color="auto"/>
              <w:left w:val="single" w:sz="4" w:space="0" w:color="auto"/>
              <w:bottom w:val="single" w:sz="4" w:space="0" w:color="auto"/>
              <w:right w:val="single" w:sz="4" w:space="0" w:color="auto"/>
            </w:tcBorders>
            <w:hideMark/>
          </w:tcPr>
          <w:p w14:paraId="1F5F26E4" w14:textId="77777777" w:rsidR="00913E15" w:rsidRPr="003F6E85" w:rsidRDefault="00913E15" w:rsidP="00B35674">
            <w:pPr>
              <w:spacing w:line="240" w:lineRule="auto"/>
              <w:ind w:firstLine="2"/>
              <w:rPr>
                <w:rFonts w:ascii="Palemonas" w:eastAsia="Calibri" w:hAnsi="Palemonas"/>
              </w:rPr>
            </w:pPr>
            <w:r w:rsidRPr="003F6E85">
              <w:rPr>
                <w:rFonts w:ascii="Palemonas" w:eastAsia="Calibri" w:hAnsi="Palemonas"/>
              </w:rPr>
              <w:t>Iš viso:</w:t>
            </w:r>
          </w:p>
        </w:tc>
        <w:tc>
          <w:tcPr>
            <w:tcW w:w="2748" w:type="dxa"/>
            <w:gridSpan w:val="2"/>
            <w:tcBorders>
              <w:top w:val="single" w:sz="4" w:space="0" w:color="auto"/>
              <w:left w:val="single" w:sz="4" w:space="0" w:color="auto"/>
              <w:bottom w:val="single" w:sz="4" w:space="0" w:color="auto"/>
              <w:right w:val="single" w:sz="4" w:space="0" w:color="auto"/>
            </w:tcBorders>
          </w:tcPr>
          <w:p w14:paraId="2063C9D4" w14:textId="77777777" w:rsidR="00913E15" w:rsidRPr="003F6E85" w:rsidRDefault="00913E15" w:rsidP="00B35674">
            <w:pPr>
              <w:spacing w:line="240" w:lineRule="auto"/>
              <w:jc w:val="center"/>
              <w:rPr>
                <w:rFonts w:ascii="Palemonas" w:eastAsia="Calibri" w:hAnsi="Palemonas"/>
              </w:rPr>
            </w:pPr>
          </w:p>
        </w:tc>
      </w:tr>
      <w:tr w:rsidR="005158AA" w:rsidRPr="003F6E85" w14:paraId="6F698581" w14:textId="77777777" w:rsidTr="004B22A4">
        <w:trPr>
          <w:trHeight w:val="165"/>
        </w:trPr>
        <w:tc>
          <w:tcPr>
            <w:tcW w:w="508" w:type="dxa"/>
            <w:tcBorders>
              <w:top w:val="single" w:sz="4" w:space="0" w:color="auto"/>
              <w:left w:val="single" w:sz="4" w:space="0" w:color="auto"/>
              <w:bottom w:val="single" w:sz="4" w:space="0" w:color="auto"/>
              <w:right w:val="single" w:sz="4" w:space="0" w:color="auto"/>
            </w:tcBorders>
            <w:shd w:val="clear" w:color="auto" w:fill="D9D9D9"/>
            <w:vAlign w:val="center"/>
          </w:tcPr>
          <w:p w14:paraId="26DD650A" w14:textId="77777777" w:rsidR="00DE19A1" w:rsidRPr="003F6E85" w:rsidRDefault="00DE19A1" w:rsidP="00115FBA">
            <w:pPr>
              <w:ind w:firstLine="89"/>
              <w:rPr>
                <w:rFonts w:ascii="Palemonas" w:eastAsia="Calibri" w:hAnsi="Palemonas"/>
              </w:rPr>
            </w:pPr>
            <w:r w:rsidRPr="003F6E85">
              <w:rPr>
                <w:rFonts w:ascii="Palemonas" w:eastAsia="Calibri" w:hAnsi="Palemonas"/>
              </w:rPr>
              <w:t xml:space="preserve">8. </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679F904" w14:textId="77777777" w:rsidR="00DE19A1" w:rsidRPr="00AA3EA8" w:rsidRDefault="00DE19A1" w:rsidP="00AA3EA8">
            <w:pPr>
              <w:spacing w:line="240" w:lineRule="auto"/>
              <w:ind w:firstLine="0"/>
              <w:jc w:val="left"/>
              <w:rPr>
                <w:rFonts w:eastAsia="Calibri"/>
                <w:szCs w:val="24"/>
              </w:rPr>
            </w:pPr>
            <w:r w:rsidRPr="00AA3EA8">
              <w:rPr>
                <w:rFonts w:eastAsia="Calibri"/>
                <w:szCs w:val="24"/>
              </w:rPr>
              <w:t>Į Savivaldybės biudžetą grąžintos lėšos</w:t>
            </w:r>
          </w:p>
          <w:p w14:paraId="6052D3C3" w14:textId="77777777" w:rsidR="00DE19A1" w:rsidRPr="00AA3EA8" w:rsidRDefault="00DE19A1" w:rsidP="00AA3EA8">
            <w:pPr>
              <w:spacing w:line="240" w:lineRule="auto"/>
              <w:ind w:firstLine="0"/>
              <w:jc w:val="left"/>
              <w:rPr>
                <w:rFonts w:eastAsia="Calibri"/>
                <w:i/>
                <w:iCs/>
                <w:szCs w:val="24"/>
              </w:rPr>
            </w:pPr>
            <w:r w:rsidRPr="00AA3EA8">
              <w:rPr>
                <w:rFonts w:eastAsia="Calibri"/>
                <w:i/>
                <w:iCs/>
                <w:szCs w:val="24"/>
              </w:rPr>
              <w:t xml:space="preserve">(pildoma, jeigu dalis lėšų yra grąžinama. </w:t>
            </w:r>
          </w:p>
          <w:p w14:paraId="6492BA5A" w14:textId="77777777" w:rsidR="00DE19A1" w:rsidRPr="00AA3EA8" w:rsidRDefault="00DE19A1" w:rsidP="00AA3EA8">
            <w:pPr>
              <w:spacing w:line="240" w:lineRule="auto"/>
              <w:ind w:firstLine="0"/>
              <w:jc w:val="left"/>
              <w:rPr>
                <w:rFonts w:eastAsia="Calibri"/>
                <w:szCs w:val="24"/>
              </w:rPr>
            </w:pPr>
            <w:r w:rsidRPr="00AA3EA8">
              <w:rPr>
                <w:rFonts w:eastAsia="Calibri"/>
                <w:i/>
                <w:iCs/>
                <w:szCs w:val="24"/>
              </w:rPr>
              <w:t>Nurodoma nepanaudotų lėšų suma, grąžinimo dokumento data ir Nr.)</w:t>
            </w:r>
          </w:p>
        </w:tc>
        <w:tc>
          <w:tcPr>
            <w:tcW w:w="5833" w:type="dxa"/>
            <w:gridSpan w:val="3"/>
            <w:tcBorders>
              <w:top w:val="single" w:sz="4" w:space="0" w:color="auto"/>
              <w:left w:val="single" w:sz="4" w:space="0" w:color="auto"/>
              <w:bottom w:val="single" w:sz="4" w:space="0" w:color="auto"/>
              <w:right w:val="single" w:sz="4" w:space="0" w:color="auto"/>
            </w:tcBorders>
          </w:tcPr>
          <w:p w14:paraId="6C03F8B7" w14:textId="77777777" w:rsidR="00DE19A1" w:rsidRPr="003F6E85" w:rsidRDefault="00DE19A1" w:rsidP="00DE19A1">
            <w:pPr>
              <w:jc w:val="center"/>
              <w:rPr>
                <w:rFonts w:ascii="Palemonas" w:eastAsia="Calibri" w:hAnsi="Palemonas"/>
              </w:rPr>
            </w:pPr>
          </w:p>
        </w:tc>
      </w:tr>
    </w:tbl>
    <w:p w14:paraId="3E339DF9" w14:textId="77777777" w:rsidR="004B6BB3" w:rsidRPr="003F6E85" w:rsidRDefault="004B6BB3" w:rsidP="00C470E3"/>
    <w:p w14:paraId="5D4039E3" w14:textId="77777777" w:rsidR="00C63EE9" w:rsidRPr="003F6E85" w:rsidRDefault="00C63EE9" w:rsidP="00B35674">
      <w:pPr>
        <w:spacing w:line="276" w:lineRule="auto"/>
        <w:ind w:firstLine="0"/>
      </w:pPr>
      <w:r w:rsidRPr="003F6E85">
        <w:t>Projekto rezultatų nuotraukos (</w:t>
      </w:r>
      <w:r w:rsidRPr="003F6E85">
        <w:rPr>
          <w:i/>
          <w:iCs/>
        </w:rPr>
        <w:t>ne mažiau nei po 2 kiekvienai vykdytai veiklai</w:t>
      </w:r>
      <w:r w:rsidRPr="003F6E85">
        <w:t>) skaitmeniniu formatu išsiųstos 20....-.....-..... (</w:t>
      </w:r>
      <w:r w:rsidRPr="003F6E85">
        <w:rPr>
          <w:i/>
          <w:iCs/>
        </w:rPr>
        <w:t>įrašyti datą</w:t>
      </w:r>
      <w:r w:rsidRPr="003F6E85">
        <w:t>) el. paštu ...... (</w:t>
      </w:r>
      <w:r w:rsidRPr="003F6E85">
        <w:rPr>
          <w:i/>
          <w:iCs/>
        </w:rPr>
        <w:t>nurodyti el. paštą</w:t>
      </w:r>
      <w:r w:rsidRPr="003F6E85">
        <w:t xml:space="preserve">) </w:t>
      </w:r>
    </w:p>
    <w:p w14:paraId="03F9B0E8" w14:textId="77777777" w:rsidR="00C63EE9" w:rsidRPr="003F6E85" w:rsidRDefault="00C63EE9" w:rsidP="00B35674">
      <w:pPr>
        <w:spacing w:line="276" w:lineRule="auto"/>
        <w:ind w:firstLine="0"/>
      </w:pPr>
      <w:r w:rsidRPr="003F6E85">
        <w:t xml:space="preserve">arba </w:t>
      </w:r>
    </w:p>
    <w:p w14:paraId="1D0455ED" w14:textId="77777777" w:rsidR="00C63EE9" w:rsidRPr="003F6E85" w:rsidRDefault="00C63EE9" w:rsidP="00B35674">
      <w:pPr>
        <w:spacing w:line="276" w:lineRule="auto"/>
        <w:ind w:firstLine="0"/>
      </w:pPr>
      <w:r w:rsidRPr="003F6E85">
        <w:t>Nuotraukas galima pamatyti čia: (</w:t>
      </w:r>
      <w:r w:rsidRPr="003F6E85">
        <w:rPr>
          <w:i/>
          <w:iCs/>
        </w:rPr>
        <w:t>pateikiamos nuorodos</w:t>
      </w:r>
      <w:r w:rsidRPr="003F6E85">
        <w:t>)</w:t>
      </w:r>
    </w:p>
    <w:p w14:paraId="4A612DED" w14:textId="77777777" w:rsidR="00C63EE9" w:rsidRPr="003F6E85" w:rsidRDefault="00C63EE9" w:rsidP="00C470E3"/>
    <w:p w14:paraId="0D2BCC38" w14:textId="77777777" w:rsidR="00C63EE9" w:rsidRPr="003F6E85" w:rsidRDefault="00C63EE9" w:rsidP="00C470E3"/>
    <w:p w14:paraId="64464221" w14:textId="77777777" w:rsidR="00C63EE9" w:rsidRPr="003F6E85" w:rsidRDefault="00C63EE9" w:rsidP="00C470E3"/>
    <w:p w14:paraId="7663D842" w14:textId="77777777" w:rsidR="00C470E3" w:rsidRPr="003F6E85" w:rsidRDefault="00C470E3" w:rsidP="005E687B">
      <w:pPr>
        <w:ind w:firstLine="0"/>
      </w:pPr>
      <w:r w:rsidRPr="003F6E85">
        <w:t xml:space="preserve">Projekto vadovas     </w:t>
      </w:r>
      <w:bookmarkStart w:id="36" w:name="_Hlk160526827"/>
      <w:r w:rsidRPr="003F6E85">
        <w:t>______________</w:t>
      </w:r>
      <w:r w:rsidRPr="003F6E85">
        <w:tab/>
      </w:r>
      <w:r w:rsidRPr="003F6E85">
        <w:tab/>
        <w:t>________________</w:t>
      </w:r>
      <w:r w:rsidRPr="003F6E85">
        <w:tab/>
        <w:t>_________</w:t>
      </w:r>
      <w:bookmarkEnd w:id="36"/>
    </w:p>
    <w:p w14:paraId="6F6C47DF" w14:textId="77777777" w:rsidR="00C470E3" w:rsidRPr="003F6E85" w:rsidRDefault="00C470E3" w:rsidP="005E687B">
      <w:pPr>
        <w:ind w:firstLine="142"/>
        <w:rPr>
          <w:sz w:val="20"/>
        </w:rPr>
      </w:pPr>
      <w:r w:rsidRPr="003F6E85">
        <w:tab/>
      </w:r>
      <w:r w:rsidRPr="003F6E85">
        <w:rPr>
          <w:sz w:val="20"/>
        </w:rPr>
        <w:t xml:space="preserve">               (vardas ir pavardė)</w:t>
      </w:r>
      <w:r w:rsidRPr="003F6E85">
        <w:rPr>
          <w:sz w:val="20"/>
        </w:rPr>
        <w:tab/>
        <w:t xml:space="preserve">                                       (parašas)</w:t>
      </w:r>
      <w:r w:rsidRPr="003F6E85">
        <w:rPr>
          <w:sz w:val="20"/>
        </w:rPr>
        <w:tab/>
        <w:t xml:space="preserve">    (data)</w:t>
      </w:r>
    </w:p>
    <w:p w14:paraId="280E256F" w14:textId="77777777" w:rsidR="00C63EE9" w:rsidRPr="003F6E85" w:rsidRDefault="00C63EE9" w:rsidP="00C63EE9"/>
    <w:p w14:paraId="07A47F26" w14:textId="77777777" w:rsidR="00C63EE9" w:rsidRPr="003F6E85" w:rsidRDefault="00C63EE9" w:rsidP="005E687B">
      <w:pPr>
        <w:ind w:firstLine="0"/>
      </w:pPr>
      <w:r w:rsidRPr="003F6E85">
        <w:t xml:space="preserve">GAUTA____________________________________________________________ </w:t>
      </w:r>
    </w:p>
    <w:p w14:paraId="4CAE9026" w14:textId="77777777" w:rsidR="00C63EE9" w:rsidRPr="003F6E85" w:rsidRDefault="00C63EE9" w:rsidP="005E687B">
      <w:pPr>
        <w:ind w:firstLine="0"/>
      </w:pPr>
      <w:r w:rsidRPr="003F6E85">
        <w:rPr>
          <w:sz w:val="22"/>
          <w:szCs w:val="22"/>
        </w:rPr>
        <w:t>(Koordinatoriaus (vardas, pavardė, pareigos) parašas)</w:t>
      </w:r>
      <w:r w:rsidRPr="003F6E85">
        <w:t xml:space="preserve"> </w:t>
      </w:r>
      <w:r w:rsidRPr="003F6E85">
        <w:tab/>
      </w:r>
      <w:r w:rsidRPr="003F6E85">
        <w:tab/>
      </w:r>
      <w:r w:rsidRPr="003F6E85">
        <w:tab/>
      </w:r>
      <w:r w:rsidRPr="003F6E85">
        <w:rPr>
          <w:sz w:val="22"/>
          <w:szCs w:val="22"/>
        </w:rPr>
        <w:t>(data)</w:t>
      </w:r>
      <w:r w:rsidRPr="003F6E85">
        <w:tab/>
      </w:r>
    </w:p>
    <w:p w14:paraId="5FDCD63F" w14:textId="77777777" w:rsidR="00C63EE9" w:rsidRPr="003F6E85" w:rsidRDefault="00C63EE9" w:rsidP="00C63EE9"/>
    <w:p w14:paraId="361423ED" w14:textId="77777777" w:rsidR="00C63EE9" w:rsidRPr="003F6E85" w:rsidRDefault="00C63EE9" w:rsidP="00C63EE9"/>
    <w:p w14:paraId="3DB30A4C" w14:textId="77777777" w:rsidR="00C63EE9" w:rsidRPr="003F6E85" w:rsidRDefault="00C63EE9" w:rsidP="00C63EE9"/>
    <w:p w14:paraId="189EDF3A" w14:textId="77777777" w:rsidR="00C63EE9" w:rsidRPr="003F6E85" w:rsidRDefault="00C63EE9" w:rsidP="005E687B">
      <w:pPr>
        <w:ind w:firstLine="0"/>
      </w:pPr>
      <w:r w:rsidRPr="003F6E85">
        <w:t xml:space="preserve">PATIKRINTA____________________________________________________________ </w:t>
      </w:r>
    </w:p>
    <w:p w14:paraId="21E670D7" w14:textId="77777777" w:rsidR="00C63EE9" w:rsidRPr="003F6E85" w:rsidRDefault="00C63EE9" w:rsidP="005E687B">
      <w:pPr>
        <w:ind w:firstLine="0"/>
      </w:pPr>
      <w:r w:rsidRPr="003F6E85">
        <w:rPr>
          <w:sz w:val="22"/>
          <w:szCs w:val="22"/>
        </w:rPr>
        <w:t>(Koordinatoriaus (vardas, pavardė, pareigos) parašas)</w:t>
      </w:r>
      <w:r w:rsidRPr="003F6E85">
        <w:t xml:space="preserve"> </w:t>
      </w:r>
      <w:r w:rsidRPr="003F6E85">
        <w:tab/>
      </w:r>
      <w:r w:rsidRPr="003F6E85">
        <w:tab/>
      </w:r>
      <w:r w:rsidRPr="003F6E85">
        <w:tab/>
      </w:r>
      <w:r w:rsidRPr="003F6E85">
        <w:rPr>
          <w:sz w:val="22"/>
          <w:szCs w:val="22"/>
        </w:rPr>
        <w:t>(data)</w:t>
      </w:r>
      <w:r w:rsidRPr="003F6E85">
        <w:tab/>
      </w:r>
    </w:p>
    <w:p w14:paraId="2083A77F" w14:textId="77777777" w:rsidR="00C470E3" w:rsidRPr="003F6E85" w:rsidRDefault="00C470E3" w:rsidP="00C470E3">
      <w:pPr>
        <w:ind w:left="360"/>
        <w:rPr>
          <w:b/>
        </w:rPr>
        <w:sectPr w:rsidR="00C470E3" w:rsidRPr="003F6E85" w:rsidSect="0043091A">
          <w:pgSz w:w="11906" w:h="16838" w:code="9"/>
          <w:pgMar w:top="1134" w:right="567" w:bottom="1134" w:left="1701" w:header="567" w:footer="567" w:gutter="0"/>
          <w:cols w:space="1296"/>
          <w:titlePg/>
          <w:docGrid w:linePitch="360"/>
        </w:sectPr>
      </w:pPr>
    </w:p>
    <w:p w14:paraId="75BD803C" w14:textId="77777777" w:rsidR="00C470E3" w:rsidRPr="003F6E85" w:rsidRDefault="00C470E3" w:rsidP="000931BE">
      <w:pPr>
        <w:spacing w:line="240" w:lineRule="auto"/>
        <w:ind w:left="6120" w:right="140"/>
        <w:jc w:val="right"/>
      </w:pPr>
      <w:r w:rsidRPr="003F6E85">
        <w:lastRenderedPageBreak/>
        <w:t xml:space="preserve">Biudžeto lėšų naudojimo sutarties  </w:t>
      </w:r>
    </w:p>
    <w:p w14:paraId="01ED7A7B" w14:textId="77777777" w:rsidR="00C470E3" w:rsidRPr="003F6E85" w:rsidRDefault="00C470E3" w:rsidP="000931BE">
      <w:pPr>
        <w:spacing w:line="240" w:lineRule="auto"/>
        <w:ind w:left="6120" w:right="140"/>
        <w:jc w:val="right"/>
      </w:pPr>
      <w:r w:rsidRPr="003F6E85">
        <w:t>6 priedas</w:t>
      </w:r>
    </w:p>
    <w:p w14:paraId="0E807DC1" w14:textId="77777777" w:rsidR="00C470E3" w:rsidRPr="003F6E85" w:rsidRDefault="00C470E3" w:rsidP="00C470E3">
      <w:pPr>
        <w:ind w:left="360"/>
        <w:jc w:val="center"/>
        <w:rPr>
          <w:rFonts w:eastAsia="Calibri"/>
          <w:b/>
        </w:rPr>
      </w:pPr>
    </w:p>
    <w:p w14:paraId="72650A03" w14:textId="77777777" w:rsidR="00C470E3" w:rsidRPr="003F6E85" w:rsidRDefault="00C470E3" w:rsidP="005E687B">
      <w:pPr>
        <w:ind w:left="142" w:firstLine="0"/>
        <w:jc w:val="center"/>
        <w:rPr>
          <w:rFonts w:eastAsia="Calibri"/>
          <w:b/>
        </w:rPr>
      </w:pPr>
      <w:r w:rsidRPr="003F6E85">
        <w:rPr>
          <w:rFonts w:eastAsia="Calibri"/>
          <w:b/>
        </w:rPr>
        <w:t>PROJEKTO BIUDŽETO SĄMATA</w:t>
      </w:r>
    </w:p>
    <w:p w14:paraId="293E0F13" w14:textId="77777777" w:rsidR="00F533A2" w:rsidRPr="003F6E85" w:rsidRDefault="00F533A2" w:rsidP="00C470E3">
      <w:pPr>
        <w:ind w:left="360"/>
        <w:jc w:val="center"/>
        <w:rPr>
          <w:rFonts w:eastAsia="Calibri"/>
          <w:b/>
        </w:rPr>
      </w:pPr>
    </w:p>
    <w:p w14:paraId="4CD51AA7" w14:textId="77777777" w:rsidR="00C7112C" w:rsidRPr="003F6E85" w:rsidRDefault="00C7112C" w:rsidP="005E687B">
      <w:pPr>
        <w:ind w:left="142" w:firstLine="66"/>
        <w:jc w:val="center"/>
      </w:pPr>
      <w:r w:rsidRPr="003F6E85">
        <w:t>Teikiama Anykščių rajono savivaldybės administracijos skyriui,</w:t>
      </w:r>
    </w:p>
    <w:p w14:paraId="266C4ED6" w14:textId="77777777" w:rsidR="00C7112C" w:rsidRPr="003F6E85" w:rsidRDefault="00C7112C" w:rsidP="005E687B">
      <w:pPr>
        <w:ind w:left="142" w:firstLine="66"/>
        <w:jc w:val="center"/>
        <w:rPr>
          <w:rFonts w:eastAsia="Calibri"/>
          <w:b/>
        </w:rPr>
      </w:pPr>
      <w:r w:rsidRPr="003F6E85">
        <w:t xml:space="preserve"> atsakingam už </w:t>
      </w:r>
      <w:r w:rsidR="006D4A4F" w:rsidRPr="003F6E85">
        <w:t>kultūrą ir turizmą</w:t>
      </w:r>
      <w:r w:rsidRPr="003F6E85">
        <w:t>.</w:t>
      </w:r>
    </w:p>
    <w:p w14:paraId="24193D3D" w14:textId="77777777" w:rsidR="00C7112C" w:rsidRPr="003F6E85" w:rsidRDefault="00C7112C" w:rsidP="00C470E3">
      <w:pPr>
        <w:ind w:left="360"/>
        <w:jc w:val="center"/>
        <w:rPr>
          <w:rFonts w:eastAsia="Calibri"/>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5158AA" w:rsidRPr="003F6E85" w14:paraId="2E4B0E34" w14:textId="77777777" w:rsidTr="00BD51A3">
        <w:tc>
          <w:tcPr>
            <w:tcW w:w="14425" w:type="dxa"/>
            <w:tcBorders>
              <w:top w:val="single" w:sz="4" w:space="0" w:color="auto"/>
              <w:left w:val="single" w:sz="4" w:space="0" w:color="auto"/>
              <w:bottom w:val="single" w:sz="4" w:space="0" w:color="auto"/>
              <w:right w:val="single" w:sz="4" w:space="0" w:color="auto"/>
            </w:tcBorders>
          </w:tcPr>
          <w:p w14:paraId="774F0A4C" w14:textId="77777777" w:rsidR="00C470E3" w:rsidRPr="003F6E85" w:rsidRDefault="00C470E3" w:rsidP="005E687B">
            <w:pPr>
              <w:tabs>
                <w:tab w:val="left" w:pos="851"/>
              </w:tabs>
              <w:ind w:right="140" w:firstLine="0"/>
              <w:jc w:val="center"/>
              <w:rPr>
                <w:i/>
              </w:rPr>
            </w:pPr>
          </w:p>
        </w:tc>
      </w:tr>
    </w:tbl>
    <w:p w14:paraId="106CBFD4" w14:textId="77777777" w:rsidR="00C470E3" w:rsidRPr="003F6E85" w:rsidRDefault="00C470E3" w:rsidP="005E687B">
      <w:pPr>
        <w:ind w:right="111" w:firstLine="0"/>
        <w:jc w:val="center"/>
        <w:rPr>
          <w:i/>
          <w:sz w:val="20"/>
        </w:rPr>
      </w:pPr>
      <w:r w:rsidRPr="003F6E85">
        <w:rPr>
          <w:i/>
        </w:rPr>
        <w:t>(projekto vykdytojo pavadinimas</w:t>
      </w:r>
      <w:r w:rsidR="00C7112C" w:rsidRPr="003F6E85">
        <w:rPr>
          <w:i/>
        </w:rPr>
        <w:t>, teisinė forma)</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25"/>
      </w:tblGrid>
      <w:tr w:rsidR="005158AA" w:rsidRPr="003F6E85" w14:paraId="44485943" w14:textId="77777777" w:rsidTr="00BD51A3">
        <w:tc>
          <w:tcPr>
            <w:tcW w:w="14425" w:type="dxa"/>
            <w:tcBorders>
              <w:top w:val="single" w:sz="4" w:space="0" w:color="auto"/>
              <w:left w:val="single" w:sz="4" w:space="0" w:color="auto"/>
              <w:bottom w:val="single" w:sz="4" w:space="0" w:color="auto"/>
              <w:right w:val="single" w:sz="4" w:space="0" w:color="auto"/>
            </w:tcBorders>
          </w:tcPr>
          <w:p w14:paraId="3707E0D0" w14:textId="77777777" w:rsidR="00C470E3" w:rsidRPr="003F6E85" w:rsidRDefault="00C470E3" w:rsidP="005E687B">
            <w:pPr>
              <w:tabs>
                <w:tab w:val="left" w:pos="851"/>
              </w:tabs>
              <w:spacing w:line="240" w:lineRule="atLeast"/>
              <w:ind w:right="140" w:firstLine="0"/>
              <w:jc w:val="center"/>
              <w:rPr>
                <w:i/>
              </w:rPr>
            </w:pPr>
          </w:p>
        </w:tc>
      </w:tr>
    </w:tbl>
    <w:p w14:paraId="2695470B" w14:textId="77777777" w:rsidR="00C470E3" w:rsidRPr="003F6E85" w:rsidRDefault="00C470E3" w:rsidP="005E687B">
      <w:pPr>
        <w:tabs>
          <w:tab w:val="left" w:pos="851"/>
        </w:tabs>
        <w:spacing w:line="240" w:lineRule="atLeast"/>
        <w:ind w:right="140" w:firstLine="0"/>
        <w:jc w:val="center"/>
        <w:rPr>
          <w:i/>
        </w:rPr>
      </w:pPr>
      <w:r w:rsidRPr="003F6E85">
        <w:rPr>
          <w:i/>
        </w:rPr>
        <w:t>(projekto pavadinimas)</w:t>
      </w:r>
    </w:p>
    <w:p w14:paraId="47D33375" w14:textId="77777777" w:rsidR="009C359B" w:rsidRPr="003F6E85" w:rsidRDefault="009C359B" w:rsidP="00C470E3">
      <w:pPr>
        <w:tabs>
          <w:tab w:val="left" w:pos="851"/>
        </w:tabs>
        <w:spacing w:line="240" w:lineRule="atLeast"/>
        <w:ind w:right="140" w:hanging="142"/>
        <w:jc w:val="center"/>
        <w:rPr>
          <w:i/>
          <w:sz w:val="20"/>
        </w:rPr>
      </w:pPr>
    </w:p>
    <w:p w14:paraId="0C69EDC4" w14:textId="77777777" w:rsidR="000F191C" w:rsidRPr="003F6E85" w:rsidRDefault="00C470E3" w:rsidP="005E687B">
      <w:pPr>
        <w:ind w:left="142" w:firstLine="0"/>
        <w:rPr>
          <w:b/>
          <w:i/>
        </w:rPr>
      </w:pPr>
      <w:r w:rsidRPr="003F6E85">
        <w:rPr>
          <w:b/>
        </w:rPr>
        <w:t xml:space="preserve">Patikslintos </w:t>
      </w:r>
      <w:r w:rsidR="00337023" w:rsidRPr="003F6E85">
        <w:rPr>
          <w:b/>
        </w:rPr>
        <w:t>Paraišk</w:t>
      </w:r>
      <w:r w:rsidRPr="003F6E85">
        <w:rPr>
          <w:b/>
        </w:rPr>
        <w:t xml:space="preserve">os </w:t>
      </w:r>
      <w:r w:rsidR="005578BE" w:rsidRPr="003F6E85">
        <w:rPr>
          <w:b/>
        </w:rPr>
        <w:t>5</w:t>
      </w:r>
      <w:r w:rsidRPr="003F6E85">
        <w:rPr>
          <w:b/>
        </w:rPr>
        <w:t xml:space="preserve"> punkto „Projekto </w:t>
      </w:r>
      <w:r w:rsidR="000F191C" w:rsidRPr="003F6E85">
        <w:rPr>
          <w:b/>
        </w:rPr>
        <w:t xml:space="preserve">biudžetas ir pagrindimas“ lentelė </w:t>
      </w:r>
      <w:r w:rsidR="000F191C" w:rsidRPr="003F6E85">
        <w:rPr>
          <w:i/>
        </w:rPr>
        <w:t>(pagal Savivaldybės skirtą sumą Projektui įgyvendinti</w:t>
      </w:r>
      <w:r w:rsidR="00C7112C" w:rsidRPr="003F6E85">
        <w:rPr>
          <w:i/>
        </w:rPr>
        <w:t>)</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6"/>
        <w:gridCol w:w="2432"/>
        <w:gridCol w:w="1247"/>
        <w:gridCol w:w="1275"/>
        <w:gridCol w:w="1134"/>
        <w:gridCol w:w="1560"/>
        <w:gridCol w:w="2013"/>
        <w:gridCol w:w="4252"/>
      </w:tblGrid>
      <w:tr w:rsidR="009C1CC6" w:rsidRPr="003F6E85" w14:paraId="08AA0649" w14:textId="77777777" w:rsidTr="004B22A4">
        <w:trPr>
          <w:trHeight w:val="595"/>
        </w:trPr>
        <w:tc>
          <w:tcPr>
            <w:tcW w:w="14629" w:type="dxa"/>
            <w:gridSpan w:val="8"/>
            <w:tcBorders>
              <w:top w:val="single" w:sz="4" w:space="0" w:color="auto"/>
              <w:left w:val="single" w:sz="4" w:space="0" w:color="auto"/>
              <w:bottom w:val="single" w:sz="4" w:space="0" w:color="auto"/>
              <w:right w:val="single" w:sz="4" w:space="0" w:color="auto"/>
            </w:tcBorders>
            <w:shd w:val="clear" w:color="auto" w:fill="D9D9D9"/>
          </w:tcPr>
          <w:p w14:paraId="56D33F02" w14:textId="77777777" w:rsidR="009C1CC6" w:rsidRPr="003F6E85" w:rsidRDefault="009C1CC6" w:rsidP="0088716D">
            <w:pPr>
              <w:autoSpaceDE w:val="0"/>
              <w:autoSpaceDN w:val="0"/>
              <w:adjustRightInd w:val="0"/>
              <w:spacing w:line="240" w:lineRule="auto"/>
              <w:ind w:firstLine="59"/>
              <w:jc w:val="center"/>
              <w:rPr>
                <w:rFonts w:eastAsia="Calibri"/>
                <w:b/>
                <w:bCs/>
              </w:rPr>
            </w:pPr>
            <w:r w:rsidRPr="003F6E85">
              <w:rPr>
                <w:rFonts w:eastAsia="Calibri"/>
                <w:szCs w:val="22"/>
              </w:rPr>
              <w:br w:type="page"/>
            </w:r>
            <w:r w:rsidR="00D22A26" w:rsidRPr="003F6E85">
              <w:rPr>
                <w:rFonts w:eastAsia="Calibri"/>
                <w:b/>
                <w:szCs w:val="22"/>
              </w:rPr>
              <w:t>4</w:t>
            </w:r>
            <w:r w:rsidRPr="003F6E85">
              <w:rPr>
                <w:rFonts w:eastAsia="Calibri"/>
                <w:b/>
                <w:bCs/>
              </w:rPr>
              <w:t xml:space="preserve">. PROJEKTO BIUDŽETAS IR PAGRINDIMAS </w:t>
            </w:r>
          </w:p>
          <w:p w14:paraId="01252285" w14:textId="77777777" w:rsidR="009C1CC6" w:rsidRPr="003F6E85" w:rsidRDefault="009C1CC6" w:rsidP="0088716D">
            <w:pPr>
              <w:autoSpaceDE w:val="0"/>
              <w:autoSpaceDN w:val="0"/>
              <w:adjustRightInd w:val="0"/>
              <w:spacing w:line="240" w:lineRule="auto"/>
              <w:ind w:firstLine="59"/>
              <w:jc w:val="center"/>
              <w:rPr>
                <w:rFonts w:eastAsia="Calibri"/>
                <w:szCs w:val="22"/>
              </w:rPr>
            </w:pPr>
            <w:r w:rsidRPr="003F6E85">
              <w:rPr>
                <w:rFonts w:eastAsia="Calibri"/>
                <w:i/>
                <w:iCs/>
              </w:rPr>
              <w:t xml:space="preserve">(pateikiamas </w:t>
            </w:r>
            <w:r w:rsidRPr="003F6E85">
              <w:rPr>
                <w:rFonts w:eastAsia="Calibri"/>
                <w:i/>
                <w:iCs/>
                <w:u w:val="single"/>
              </w:rPr>
              <w:t>viso</w:t>
            </w:r>
            <w:r w:rsidRPr="003F6E85">
              <w:rPr>
                <w:rFonts w:eastAsia="Calibri"/>
                <w:i/>
                <w:iCs/>
              </w:rPr>
              <w:t xml:space="preserve"> projekto biudžetas, stulpelyje „Iš Savivaldybės prašoma suma, Eurais“ prie išlaidų, prašomų finansuoti iš Anykščių rajono savivaldybės biudžeto, įrašoma prašoma finansuoti suma)</w:t>
            </w:r>
          </w:p>
        </w:tc>
      </w:tr>
      <w:tr w:rsidR="009C1CC6" w:rsidRPr="003F6E85" w14:paraId="474B0767" w14:textId="77777777" w:rsidTr="004B22A4">
        <w:trPr>
          <w:trHeight w:val="917"/>
        </w:trPr>
        <w:tc>
          <w:tcPr>
            <w:tcW w:w="716" w:type="dxa"/>
            <w:tcBorders>
              <w:top w:val="single" w:sz="4" w:space="0" w:color="auto"/>
              <w:left w:val="single" w:sz="4" w:space="0" w:color="auto"/>
              <w:bottom w:val="single" w:sz="4" w:space="0" w:color="auto"/>
              <w:right w:val="single" w:sz="4" w:space="0" w:color="auto"/>
            </w:tcBorders>
            <w:shd w:val="clear" w:color="auto" w:fill="D9D9D9"/>
            <w:vAlign w:val="center"/>
          </w:tcPr>
          <w:p w14:paraId="7DBFDA4F" w14:textId="77777777" w:rsidR="005E687B" w:rsidRPr="003F6E85" w:rsidRDefault="009C1CC6" w:rsidP="005F7396">
            <w:pPr>
              <w:ind w:left="-1176" w:right="-273"/>
              <w:jc w:val="center"/>
              <w:rPr>
                <w:b/>
              </w:rPr>
            </w:pPr>
            <w:r w:rsidRPr="003F6E85">
              <w:rPr>
                <w:b/>
              </w:rPr>
              <w:t>Eil.</w:t>
            </w:r>
            <w:r w:rsidR="005E687B" w:rsidRPr="003F6E85">
              <w:rPr>
                <w:b/>
              </w:rPr>
              <w:t xml:space="preserve"> </w:t>
            </w:r>
          </w:p>
          <w:p w14:paraId="44271274" w14:textId="77777777" w:rsidR="009C1CC6" w:rsidRPr="003F6E85" w:rsidRDefault="009C1CC6" w:rsidP="005F7396">
            <w:pPr>
              <w:ind w:left="-1176" w:right="-131"/>
              <w:jc w:val="center"/>
              <w:rPr>
                <w:b/>
              </w:rPr>
            </w:pPr>
            <w:r w:rsidRPr="003F6E85">
              <w:rPr>
                <w:b/>
              </w:rPr>
              <w:t>Nr.</w:t>
            </w:r>
          </w:p>
        </w:tc>
        <w:tc>
          <w:tcPr>
            <w:tcW w:w="2432" w:type="dxa"/>
            <w:tcBorders>
              <w:top w:val="single" w:sz="4" w:space="0" w:color="auto"/>
              <w:left w:val="single" w:sz="4" w:space="0" w:color="auto"/>
              <w:bottom w:val="single" w:sz="4" w:space="0" w:color="auto"/>
              <w:right w:val="single" w:sz="4" w:space="0" w:color="auto"/>
            </w:tcBorders>
            <w:shd w:val="clear" w:color="auto" w:fill="D9D9D9"/>
            <w:vAlign w:val="center"/>
          </w:tcPr>
          <w:p w14:paraId="29FBD737" w14:textId="77777777" w:rsidR="009C1CC6" w:rsidRPr="003F6E85" w:rsidRDefault="009C1CC6" w:rsidP="005E687B">
            <w:pPr>
              <w:ind w:left="-836"/>
              <w:jc w:val="center"/>
              <w:rPr>
                <w:b/>
              </w:rPr>
            </w:pPr>
            <w:r w:rsidRPr="003F6E85">
              <w:rPr>
                <w:b/>
              </w:rPr>
              <w:t>Išlaidų pavadinimas</w:t>
            </w:r>
          </w:p>
        </w:tc>
        <w:tc>
          <w:tcPr>
            <w:tcW w:w="1247" w:type="dxa"/>
            <w:tcBorders>
              <w:top w:val="single" w:sz="4" w:space="0" w:color="auto"/>
              <w:left w:val="single" w:sz="4" w:space="0" w:color="auto"/>
              <w:bottom w:val="single" w:sz="4" w:space="0" w:color="auto"/>
              <w:right w:val="single" w:sz="4" w:space="0" w:color="auto"/>
            </w:tcBorders>
            <w:shd w:val="clear" w:color="auto" w:fill="D9D9D9"/>
            <w:vAlign w:val="center"/>
          </w:tcPr>
          <w:p w14:paraId="3D7C221C" w14:textId="77777777" w:rsidR="009C1CC6" w:rsidRPr="003F6E85" w:rsidRDefault="009C1CC6" w:rsidP="005E687B">
            <w:pPr>
              <w:ind w:left="28" w:firstLine="0"/>
              <w:jc w:val="center"/>
              <w:rPr>
                <w:b/>
              </w:rPr>
            </w:pPr>
            <w:r w:rsidRPr="003F6E85">
              <w:rPr>
                <w:b/>
              </w:rPr>
              <w:t>Mato vienetai*</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5E3570CD" w14:textId="77777777" w:rsidR="009C1CC6" w:rsidRPr="003F6E85" w:rsidRDefault="009C1CC6" w:rsidP="005E687B">
            <w:pPr>
              <w:ind w:left="28" w:firstLine="0"/>
              <w:jc w:val="center"/>
              <w:rPr>
                <w:b/>
              </w:rPr>
            </w:pPr>
            <w:r w:rsidRPr="003F6E85">
              <w:rPr>
                <w:b/>
              </w:rPr>
              <w:t>Kaina</w:t>
            </w:r>
          </w:p>
          <w:p w14:paraId="43354024" w14:textId="77777777" w:rsidR="009C1CC6" w:rsidRPr="003F6E85" w:rsidRDefault="009C1CC6" w:rsidP="005E687B">
            <w:pPr>
              <w:ind w:left="28" w:firstLine="0"/>
              <w:jc w:val="center"/>
              <w:rPr>
                <w:b/>
              </w:rPr>
            </w:pPr>
            <w:r w:rsidRPr="003F6E85">
              <w:rPr>
                <w:b/>
              </w:rPr>
              <w:t>Eurais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CEA6C7B" w14:textId="77777777" w:rsidR="009C1CC6" w:rsidRPr="003F6E85" w:rsidRDefault="009C1CC6" w:rsidP="005E687B">
            <w:pPr>
              <w:ind w:left="-836"/>
              <w:jc w:val="center"/>
              <w:rPr>
                <w:b/>
              </w:rPr>
            </w:pPr>
            <w:r w:rsidRPr="003F6E85">
              <w:rPr>
                <w:b/>
              </w:rPr>
              <w:t>Kiekis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7850AEDB" w14:textId="77777777" w:rsidR="009C1CC6" w:rsidRPr="003F6E85" w:rsidRDefault="009C1CC6" w:rsidP="005E687B">
            <w:pPr>
              <w:ind w:left="-73" w:firstLine="54"/>
              <w:jc w:val="center"/>
              <w:rPr>
                <w:b/>
                <w:strike/>
              </w:rPr>
            </w:pPr>
            <w:r w:rsidRPr="003F6E85">
              <w:rPr>
                <w:b/>
              </w:rPr>
              <w:t xml:space="preserve">Suma </w:t>
            </w:r>
          </w:p>
          <w:p w14:paraId="4A50F148" w14:textId="77777777" w:rsidR="009C1CC6" w:rsidRPr="003F6E85" w:rsidRDefault="009C1CC6" w:rsidP="005E687B">
            <w:pPr>
              <w:ind w:left="-73" w:firstLine="54"/>
              <w:jc w:val="center"/>
              <w:rPr>
                <w:b/>
              </w:rPr>
            </w:pPr>
            <w:r w:rsidRPr="003F6E85">
              <w:rPr>
                <w:b/>
              </w:rPr>
              <w:t>Eurais</w:t>
            </w:r>
          </w:p>
        </w:tc>
        <w:tc>
          <w:tcPr>
            <w:tcW w:w="2013" w:type="dxa"/>
            <w:tcBorders>
              <w:top w:val="single" w:sz="4" w:space="0" w:color="auto"/>
              <w:left w:val="single" w:sz="4" w:space="0" w:color="auto"/>
              <w:bottom w:val="single" w:sz="4" w:space="0" w:color="auto"/>
              <w:right w:val="single" w:sz="4" w:space="0" w:color="auto"/>
            </w:tcBorders>
            <w:shd w:val="clear" w:color="auto" w:fill="D9D9D9"/>
          </w:tcPr>
          <w:p w14:paraId="1E453C63" w14:textId="77777777" w:rsidR="009C1CC6" w:rsidRPr="003F6E85" w:rsidRDefault="009C1CC6" w:rsidP="0088716D">
            <w:pPr>
              <w:spacing w:line="240" w:lineRule="auto"/>
              <w:ind w:firstLine="68"/>
              <w:jc w:val="center"/>
              <w:rPr>
                <w:b/>
              </w:rPr>
            </w:pPr>
            <w:r w:rsidRPr="003F6E85">
              <w:rPr>
                <w:b/>
              </w:rPr>
              <w:t>Iš Savivaldybės prašoma suma, Eurais</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612A64A6" w14:textId="77777777" w:rsidR="009C1CC6" w:rsidRPr="003F6E85" w:rsidRDefault="009C1CC6" w:rsidP="0088716D">
            <w:pPr>
              <w:spacing w:line="240" w:lineRule="auto"/>
              <w:ind w:left="28" w:firstLine="0"/>
              <w:jc w:val="center"/>
              <w:rPr>
                <w:b/>
              </w:rPr>
            </w:pPr>
            <w:r w:rsidRPr="003F6E85">
              <w:rPr>
                <w:b/>
              </w:rPr>
              <w:t>Pagrindimas</w:t>
            </w:r>
          </w:p>
          <w:p w14:paraId="32642778" w14:textId="77777777" w:rsidR="009C1CC6" w:rsidRPr="003F6E85" w:rsidRDefault="009C1CC6" w:rsidP="0088716D">
            <w:pPr>
              <w:spacing w:line="240" w:lineRule="auto"/>
              <w:ind w:left="28" w:firstLine="0"/>
              <w:jc w:val="center"/>
              <w:rPr>
                <w:b/>
                <w:i/>
                <w:iCs/>
              </w:rPr>
            </w:pPr>
            <w:r w:rsidRPr="003F6E85">
              <w:rPr>
                <w:bCs/>
                <w:i/>
                <w:iCs/>
              </w:rPr>
              <w:t>(išsamiau nurodoma, kam lėšos bus skirtos)</w:t>
            </w:r>
          </w:p>
        </w:tc>
      </w:tr>
      <w:tr w:rsidR="009C1CC6" w:rsidRPr="003F6E85" w14:paraId="1BE09AF6"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2467C7F9" w14:textId="77777777" w:rsidR="009C1CC6" w:rsidRPr="003F6E85" w:rsidRDefault="009C1CC6" w:rsidP="005E687B">
            <w:pPr>
              <w:ind w:left="-821"/>
              <w:jc w:val="center"/>
            </w:pPr>
            <w:r w:rsidRPr="003F6E85">
              <w:t>1.</w:t>
            </w:r>
          </w:p>
        </w:tc>
        <w:tc>
          <w:tcPr>
            <w:tcW w:w="2432" w:type="dxa"/>
            <w:tcBorders>
              <w:top w:val="single" w:sz="4" w:space="0" w:color="auto"/>
              <w:left w:val="single" w:sz="4" w:space="0" w:color="auto"/>
              <w:bottom w:val="single" w:sz="4" w:space="0" w:color="auto"/>
              <w:right w:val="single" w:sz="4" w:space="0" w:color="auto"/>
            </w:tcBorders>
          </w:tcPr>
          <w:p w14:paraId="3C6F4EDC"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153118A1"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178A8FA3"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39B52E11"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76B51172"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1B6B495D"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7DEA2D81" w14:textId="77777777" w:rsidR="009C1CC6" w:rsidRPr="003F6E85" w:rsidRDefault="009C1CC6" w:rsidP="005E687B">
            <w:pPr>
              <w:ind w:left="-821"/>
              <w:jc w:val="center"/>
            </w:pPr>
          </w:p>
        </w:tc>
      </w:tr>
      <w:tr w:rsidR="009C1CC6" w:rsidRPr="003F6E85" w14:paraId="131E00BB"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12A594D4" w14:textId="77777777" w:rsidR="009C1CC6" w:rsidRPr="003F6E85" w:rsidRDefault="009C1CC6" w:rsidP="005E687B">
            <w:pPr>
              <w:ind w:left="-821"/>
              <w:jc w:val="center"/>
            </w:pPr>
            <w:r w:rsidRPr="003F6E85">
              <w:t>1.1.</w:t>
            </w:r>
          </w:p>
        </w:tc>
        <w:tc>
          <w:tcPr>
            <w:tcW w:w="2432" w:type="dxa"/>
            <w:tcBorders>
              <w:top w:val="single" w:sz="4" w:space="0" w:color="auto"/>
              <w:left w:val="single" w:sz="4" w:space="0" w:color="auto"/>
              <w:bottom w:val="single" w:sz="4" w:space="0" w:color="auto"/>
              <w:right w:val="single" w:sz="4" w:space="0" w:color="auto"/>
            </w:tcBorders>
          </w:tcPr>
          <w:p w14:paraId="754B4B19"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648D063A"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1134BA90"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2EE5D179"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41A1DA69"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7944C49C"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5E378609" w14:textId="77777777" w:rsidR="009C1CC6" w:rsidRPr="003F6E85" w:rsidRDefault="009C1CC6" w:rsidP="005E687B">
            <w:pPr>
              <w:ind w:left="-821"/>
              <w:jc w:val="center"/>
            </w:pPr>
          </w:p>
        </w:tc>
      </w:tr>
      <w:tr w:rsidR="009C1CC6" w:rsidRPr="003F6E85" w14:paraId="75CCE3AF"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010ECA46" w14:textId="77777777" w:rsidR="009C1CC6" w:rsidRPr="003F6E85" w:rsidRDefault="009C1CC6" w:rsidP="005E687B">
            <w:pPr>
              <w:ind w:left="-821"/>
              <w:jc w:val="center"/>
            </w:pPr>
            <w:r w:rsidRPr="003F6E85">
              <w:t>1.2.</w:t>
            </w:r>
          </w:p>
        </w:tc>
        <w:tc>
          <w:tcPr>
            <w:tcW w:w="2432" w:type="dxa"/>
            <w:tcBorders>
              <w:top w:val="single" w:sz="4" w:space="0" w:color="auto"/>
              <w:left w:val="single" w:sz="4" w:space="0" w:color="auto"/>
              <w:bottom w:val="single" w:sz="4" w:space="0" w:color="auto"/>
              <w:right w:val="single" w:sz="4" w:space="0" w:color="auto"/>
            </w:tcBorders>
          </w:tcPr>
          <w:p w14:paraId="2F7285B8"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5780B6B7"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7FEE6BC5"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78A972A1"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179F7351"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5B17A265"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34BDF0D5" w14:textId="77777777" w:rsidR="009C1CC6" w:rsidRPr="003F6E85" w:rsidRDefault="009C1CC6" w:rsidP="005E687B">
            <w:pPr>
              <w:ind w:left="-821"/>
              <w:jc w:val="center"/>
            </w:pPr>
          </w:p>
        </w:tc>
      </w:tr>
      <w:tr w:rsidR="009C1CC6" w:rsidRPr="003F6E85" w14:paraId="0FEB4125"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50479547" w14:textId="77777777" w:rsidR="009C1CC6" w:rsidRPr="003F6E85" w:rsidRDefault="009C1CC6" w:rsidP="005E687B">
            <w:pPr>
              <w:ind w:left="-821"/>
              <w:jc w:val="center"/>
            </w:pPr>
            <w:r w:rsidRPr="003F6E85">
              <w:t>1.3.</w:t>
            </w:r>
          </w:p>
        </w:tc>
        <w:tc>
          <w:tcPr>
            <w:tcW w:w="2432" w:type="dxa"/>
            <w:tcBorders>
              <w:top w:val="single" w:sz="4" w:space="0" w:color="auto"/>
              <w:left w:val="single" w:sz="4" w:space="0" w:color="auto"/>
              <w:bottom w:val="single" w:sz="4" w:space="0" w:color="auto"/>
              <w:right w:val="single" w:sz="4" w:space="0" w:color="auto"/>
            </w:tcBorders>
          </w:tcPr>
          <w:p w14:paraId="6536A36D"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7C28763E"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374D2D13"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26C6F1D1"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3937B671"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295EECE3"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39B28028" w14:textId="77777777" w:rsidR="009C1CC6" w:rsidRPr="003F6E85" w:rsidRDefault="009C1CC6" w:rsidP="005E687B">
            <w:pPr>
              <w:ind w:left="-821"/>
              <w:jc w:val="center"/>
            </w:pPr>
          </w:p>
        </w:tc>
      </w:tr>
      <w:tr w:rsidR="009C1CC6" w:rsidRPr="003F6E85" w14:paraId="6CF2B193"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4F2EEE46" w14:textId="77777777" w:rsidR="009C1CC6" w:rsidRPr="003F6E85" w:rsidRDefault="009C1CC6" w:rsidP="005E687B">
            <w:pPr>
              <w:ind w:left="-821"/>
              <w:jc w:val="center"/>
            </w:pPr>
            <w:r w:rsidRPr="003F6E85">
              <w:t>2.</w:t>
            </w:r>
          </w:p>
        </w:tc>
        <w:tc>
          <w:tcPr>
            <w:tcW w:w="2432" w:type="dxa"/>
            <w:tcBorders>
              <w:top w:val="single" w:sz="4" w:space="0" w:color="auto"/>
              <w:left w:val="single" w:sz="4" w:space="0" w:color="auto"/>
              <w:bottom w:val="single" w:sz="4" w:space="0" w:color="auto"/>
              <w:right w:val="single" w:sz="4" w:space="0" w:color="auto"/>
            </w:tcBorders>
          </w:tcPr>
          <w:p w14:paraId="5677D85B"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4EB40E99"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6CA0E0DE"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72DF83F4"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03D629A5"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4A08581D"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3D291AB7" w14:textId="77777777" w:rsidR="009C1CC6" w:rsidRPr="003F6E85" w:rsidRDefault="009C1CC6" w:rsidP="005E687B">
            <w:pPr>
              <w:ind w:left="-821"/>
              <w:jc w:val="center"/>
            </w:pPr>
          </w:p>
        </w:tc>
      </w:tr>
      <w:tr w:rsidR="009C1CC6" w:rsidRPr="003F6E85" w14:paraId="5E9FA7BD"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35933F1A" w14:textId="77777777" w:rsidR="009C1CC6" w:rsidRPr="003F6E85" w:rsidRDefault="009C1CC6" w:rsidP="005E687B">
            <w:pPr>
              <w:ind w:left="-821"/>
              <w:jc w:val="center"/>
            </w:pPr>
            <w:r w:rsidRPr="003F6E85">
              <w:t>2.1.</w:t>
            </w:r>
          </w:p>
        </w:tc>
        <w:tc>
          <w:tcPr>
            <w:tcW w:w="2432" w:type="dxa"/>
            <w:tcBorders>
              <w:top w:val="single" w:sz="4" w:space="0" w:color="auto"/>
              <w:left w:val="single" w:sz="4" w:space="0" w:color="auto"/>
              <w:bottom w:val="single" w:sz="4" w:space="0" w:color="auto"/>
              <w:right w:val="single" w:sz="4" w:space="0" w:color="auto"/>
            </w:tcBorders>
          </w:tcPr>
          <w:p w14:paraId="6CE89518"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31ACB2F4"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495A1095"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1F3B0B15"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3724EE22"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1ED06F76"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3D50C4EE" w14:textId="77777777" w:rsidR="009C1CC6" w:rsidRPr="003F6E85" w:rsidRDefault="009C1CC6" w:rsidP="005E687B">
            <w:pPr>
              <w:ind w:left="-821"/>
              <w:jc w:val="center"/>
            </w:pPr>
          </w:p>
        </w:tc>
      </w:tr>
      <w:tr w:rsidR="009C1CC6" w:rsidRPr="003F6E85" w14:paraId="0CD88536"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2DF2F03A" w14:textId="77777777" w:rsidR="009C1CC6" w:rsidRPr="003F6E85" w:rsidRDefault="009C1CC6" w:rsidP="005E687B">
            <w:pPr>
              <w:ind w:left="-821"/>
              <w:jc w:val="center"/>
            </w:pPr>
            <w:r w:rsidRPr="003F6E85">
              <w:lastRenderedPageBreak/>
              <w:t>2.2.</w:t>
            </w:r>
          </w:p>
        </w:tc>
        <w:tc>
          <w:tcPr>
            <w:tcW w:w="2432" w:type="dxa"/>
            <w:tcBorders>
              <w:top w:val="single" w:sz="4" w:space="0" w:color="auto"/>
              <w:left w:val="single" w:sz="4" w:space="0" w:color="auto"/>
              <w:bottom w:val="single" w:sz="4" w:space="0" w:color="auto"/>
              <w:right w:val="single" w:sz="4" w:space="0" w:color="auto"/>
            </w:tcBorders>
          </w:tcPr>
          <w:p w14:paraId="5BF6B07E"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21DDC04B"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5326D403"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13A05DF8"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0A41B5A2"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15E1C6B8"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11914388" w14:textId="77777777" w:rsidR="009C1CC6" w:rsidRPr="003F6E85" w:rsidRDefault="009C1CC6" w:rsidP="005E687B">
            <w:pPr>
              <w:ind w:left="-821"/>
              <w:jc w:val="center"/>
            </w:pPr>
          </w:p>
        </w:tc>
      </w:tr>
      <w:tr w:rsidR="009C1CC6" w:rsidRPr="003F6E85" w14:paraId="188994C2"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697B230F" w14:textId="77777777" w:rsidR="009C1CC6" w:rsidRPr="003F6E85" w:rsidRDefault="009C1CC6" w:rsidP="005E687B">
            <w:pPr>
              <w:ind w:left="-821"/>
              <w:jc w:val="center"/>
            </w:pPr>
            <w:r w:rsidRPr="003F6E85">
              <w:t>2.3.</w:t>
            </w:r>
          </w:p>
        </w:tc>
        <w:tc>
          <w:tcPr>
            <w:tcW w:w="2432" w:type="dxa"/>
            <w:tcBorders>
              <w:top w:val="single" w:sz="4" w:space="0" w:color="auto"/>
              <w:left w:val="single" w:sz="4" w:space="0" w:color="auto"/>
              <w:bottom w:val="single" w:sz="4" w:space="0" w:color="auto"/>
              <w:right w:val="single" w:sz="4" w:space="0" w:color="auto"/>
            </w:tcBorders>
          </w:tcPr>
          <w:p w14:paraId="33FCEA5D"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08B7CB8E"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0E08AAEE"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7D92239B"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6A6CE585"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6EAE1507"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27699519" w14:textId="77777777" w:rsidR="009C1CC6" w:rsidRPr="003F6E85" w:rsidRDefault="009C1CC6" w:rsidP="005E687B">
            <w:pPr>
              <w:ind w:left="-821"/>
              <w:jc w:val="center"/>
            </w:pPr>
          </w:p>
        </w:tc>
      </w:tr>
      <w:tr w:rsidR="009C1CC6" w:rsidRPr="003F6E85" w14:paraId="3385142B"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711CA48D" w14:textId="77777777" w:rsidR="009C1CC6" w:rsidRPr="003F6E85" w:rsidRDefault="009C1CC6" w:rsidP="005E687B">
            <w:pPr>
              <w:ind w:left="-821"/>
              <w:jc w:val="center"/>
            </w:pPr>
            <w:r w:rsidRPr="003F6E85">
              <w:t>3.</w:t>
            </w:r>
          </w:p>
        </w:tc>
        <w:tc>
          <w:tcPr>
            <w:tcW w:w="2432" w:type="dxa"/>
            <w:tcBorders>
              <w:top w:val="single" w:sz="4" w:space="0" w:color="auto"/>
              <w:left w:val="single" w:sz="4" w:space="0" w:color="auto"/>
              <w:bottom w:val="single" w:sz="4" w:space="0" w:color="auto"/>
              <w:right w:val="single" w:sz="4" w:space="0" w:color="auto"/>
            </w:tcBorders>
          </w:tcPr>
          <w:p w14:paraId="72E19966"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53C6D8B6"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0E74A54C"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2BF60CA8"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19505DC7"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3B2A5F7A"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639DB066" w14:textId="77777777" w:rsidR="009C1CC6" w:rsidRPr="003F6E85" w:rsidRDefault="009C1CC6" w:rsidP="005E687B">
            <w:pPr>
              <w:ind w:left="-821"/>
              <w:jc w:val="center"/>
            </w:pPr>
          </w:p>
        </w:tc>
      </w:tr>
      <w:tr w:rsidR="009C1CC6" w:rsidRPr="003F6E85" w14:paraId="7BE65D7A"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13638AAB" w14:textId="77777777" w:rsidR="009C1CC6" w:rsidRPr="003F6E85" w:rsidRDefault="009C1CC6" w:rsidP="005E687B">
            <w:pPr>
              <w:ind w:left="-821"/>
              <w:jc w:val="center"/>
            </w:pPr>
            <w:r w:rsidRPr="003F6E85">
              <w:t>3.1.</w:t>
            </w:r>
          </w:p>
        </w:tc>
        <w:tc>
          <w:tcPr>
            <w:tcW w:w="2432" w:type="dxa"/>
            <w:tcBorders>
              <w:top w:val="single" w:sz="4" w:space="0" w:color="auto"/>
              <w:left w:val="single" w:sz="4" w:space="0" w:color="auto"/>
              <w:bottom w:val="single" w:sz="4" w:space="0" w:color="auto"/>
              <w:right w:val="single" w:sz="4" w:space="0" w:color="auto"/>
            </w:tcBorders>
          </w:tcPr>
          <w:p w14:paraId="6CCB7BD0"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5559D585"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72612C00"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14E1F04B"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3ACC1D20"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43863116"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0E15F861" w14:textId="77777777" w:rsidR="009C1CC6" w:rsidRPr="003F6E85" w:rsidRDefault="009C1CC6" w:rsidP="005E687B">
            <w:pPr>
              <w:ind w:left="-821"/>
              <w:jc w:val="center"/>
            </w:pPr>
          </w:p>
        </w:tc>
      </w:tr>
      <w:tr w:rsidR="009C1CC6" w:rsidRPr="003F6E85" w14:paraId="0A837A95"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4F9D1305" w14:textId="77777777" w:rsidR="009C1CC6" w:rsidRPr="003F6E85" w:rsidRDefault="009C1CC6" w:rsidP="005E687B">
            <w:pPr>
              <w:ind w:left="-821"/>
              <w:jc w:val="center"/>
            </w:pPr>
            <w:r w:rsidRPr="003F6E85">
              <w:t>3.2.</w:t>
            </w:r>
          </w:p>
        </w:tc>
        <w:tc>
          <w:tcPr>
            <w:tcW w:w="2432" w:type="dxa"/>
            <w:tcBorders>
              <w:top w:val="single" w:sz="4" w:space="0" w:color="auto"/>
              <w:left w:val="single" w:sz="4" w:space="0" w:color="auto"/>
              <w:bottom w:val="single" w:sz="4" w:space="0" w:color="auto"/>
              <w:right w:val="single" w:sz="4" w:space="0" w:color="auto"/>
            </w:tcBorders>
          </w:tcPr>
          <w:p w14:paraId="57EF90D7"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1C9462C5"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039DF12B"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5D39AAAD"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0855A790"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5909E453"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6B893A03" w14:textId="77777777" w:rsidR="009C1CC6" w:rsidRPr="003F6E85" w:rsidRDefault="009C1CC6" w:rsidP="005E687B">
            <w:pPr>
              <w:ind w:left="-821"/>
              <w:jc w:val="center"/>
            </w:pPr>
          </w:p>
        </w:tc>
      </w:tr>
      <w:tr w:rsidR="009C1CC6" w:rsidRPr="003F6E85" w14:paraId="3176F228" w14:textId="77777777" w:rsidTr="00237975">
        <w:trPr>
          <w:trHeight w:val="299"/>
        </w:trPr>
        <w:tc>
          <w:tcPr>
            <w:tcW w:w="716" w:type="dxa"/>
            <w:tcBorders>
              <w:top w:val="single" w:sz="4" w:space="0" w:color="auto"/>
              <w:left w:val="single" w:sz="4" w:space="0" w:color="auto"/>
              <w:bottom w:val="single" w:sz="4" w:space="0" w:color="auto"/>
              <w:right w:val="single" w:sz="4" w:space="0" w:color="auto"/>
            </w:tcBorders>
          </w:tcPr>
          <w:p w14:paraId="71025269" w14:textId="77777777" w:rsidR="009C1CC6" w:rsidRPr="003F6E85" w:rsidRDefault="009C1CC6" w:rsidP="005E687B">
            <w:pPr>
              <w:ind w:left="-821"/>
              <w:jc w:val="center"/>
            </w:pPr>
            <w:r w:rsidRPr="003F6E85">
              <w:t>3.3.</w:t>
            </w:r>
          </w:p>
        </w:tc>
        <w:tc>
          <w:tcPr>
            <w:tcW w:w="2432" w:type="dxa"/>
            <w:tcBorders>
              <w:top w:val="single" w:sz="4" w:space="0" w:color="auto"/>
              <w:left w:val="single" w:sz="4" w:space="0" w:color="auto"/>
              <w:bottom w:val="single" w:sz="4" w:space="0" w:color="auto"/>
              <w:right w:val="single" w:sz="4" w:space="0" w:color="auto"/>
            </w:tcBorders>
          </w:tcPr>
          <w:p w14:paraId="01206D66" w14:textId="77777777" w:rsidR="009C1CC6" w:rsidRPr="003F6E85" w:rsidRDefault="009C1CC6" w:rsidP="005E687B">
            <w:pPr>
              <w:ind w:left="-821"/>
            </w:pPr>
          </w:p>
        </w:tc>
        <w:tc>
          <w:tcPr>
            <w:tcW w:w="1247" w:type="dxa"/>
            <w:tcBorders>
              <w:top w:val="single" w:sz="4" w:space="0" w:color="auto"/>
              <w:left w:val="single" w:sz="4" w:space="0" w:color="auto"/>
              <w:bottom w:val="single" w:sz="4" w:space="0" w:color="auto"/>
              <w:right w:val="single" w:sz="4" w:space="0" w:color="auto"/>
            </w:tcBorders>
          </w:tcPr>
          <w:p w14:paraId="5411A138"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4362BFE8"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3E68EF10"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5AA8131A"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7CF1A18F"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5CCFF856" w14:textId="77777777" w:rsidR="009C1CC6" w:rsidRPr="003F6E85" w:rsidRDefault="009C1CC6" w:rsidP="005E687B">
            <w:pPr>
              <w:ind w:left="-821"/>
              <w:jc w:val="center"/>
            </w:pPr>
          </w:p>
        </w:tc>
      </w:tr>
      <w:tr w:rsidR="009C1CC6" w:rsidRPr="003F6E85" w14:paraId="1FE2BCD3" w14:textId="77777777" w:rsidTr="00237975">
        <w:trPr>
          <w:trHeight w:val="316"/>
        </w:trPr>
        <w:tc>
          <w:tcPr>
            <w:tcW w:w="716" w:type="dxa"/>
            <w:tcBorders>
              <w:top w:val="single" w:sz="4" w:space="0" w:color="auto"/>
              <w:left w:val="single" w:sz="4" w:space="0" w:color="auto"/>
              <w:bottom w:val="single" w:sz="4" w:space="0" w:color="auto"/>
              <w:right w:val="single" w:sz="4" w:space="0" w:color="auto"/>
            </w:tcBorders>
          </w:tcPr>
          <w:p w14:paraId="3B34A61F" w14:textId="77777777" w:rsidR="009C1CC6" w:rsidRPr="003F6E85" w:rsidRDefault="009C1CC6" w:rsidP="005E687B">
            <w:pPr>
              <w:ind w:left="-821"/>
              <w:jc w:val="center"/>
            </w:pPr>
          </w:p>
        </w:tc>
        <w:tc>
          <w:tcPr>
            <w:tcW w:w="2432" w:type="dxa"/>
            <w:tcBorders>
              <w:top w:val="single" w:sz="4" w:space="0" w:color="auto"/>
              <w:left w:val="single" w:sz="4" w:space="0" w:color="auto"/>
              <w:bottom w:val="single" w:sz="4" w:space="0" w:color="auto"/>
              <w:right w:val="single" w:sz="4" w:space="0" w:color="auto"/>
            </w:tcBorders>
          </w:tcPr>
          <w:p w14:paraId="6DD5D8F0" w14:textId="77777777" w:rsidR="009C1CC6" w:rsidRPr="003F6E85" w:rsidRDefault="009C1CC6" w:rsidP="005E687B">
            <w:pPr>
              <w:ind w:left="-821"/>
              <w:rPr>
                <w:b/>
              </w:rPr>
            </w:pPr>
            <w:r w:rsidRPr="003F6E85">
              <w:rPr>
                <w:b/>
              </w:rPr>
              <w:t>Iš viso:</w:t>
            </w:r>
          </w:p>
        </w:tc>
        <w:tc>
          <w:tcPr>
            <w:tcW w:w="1247" w:type="dxa"/>
            <w:tcBorders>
              <w:top w:val="single" w:sz="4" w:space="0" w:color="auto"/>
              <w:left w:val="single" w:sz="4" w:space="0" w:color="auto"/>
              <w:bottom w:val="single" w:sz="4" w:space="0" w:color="auto"/>
              <w:right w:val="single" w:sz="4" w:space="0" w:color="auto"/>
            </w:tcBorders>
          </w:tcPr>
          <w:p w14:paraId="3FF05BAF" w14:textId="77777777" w:rsidR="009C1CC6" w:rsidRPr="003F6E85" w:rsidRDefault="009C1CC6" w:rsidP="005E687B">
            <w:pPr>
              <w:ind w:left="-821"/>
              <w:jc w:val="center"/>
            </w:pPr>
          </w:p>
        </w:tc>
        <w:tc>
          <w:tcPr>
            <w:tcW w:w="1275" w:type="dxa"/>
            <w:tcBorders>
              <w:top w:val="single" w:sz="4" w:space="0" w:color="auto"/>
              <w:left w:val="single" w:sz="4" w:space="0" w:color="auto"/>
              <w:bottom w:val="single" w:sz="4" w:space="0" w:color="auto"/>
              <w:right w:val="single" w:sz="4" w:space="0" w:color="auto"/>
            </w:tcBorders>
          </w:tcPr>
          <w:p w14:paraId="02FA2304" w14:textId="77777777" w:rsidR="009C1CC6" w:rsidRPr="003F6E85" w:rsidRDefault="009C1CC6" w:rsidP="005E687B">
            <w:pPr>
              <w:ind w:left="-821"/>
              <w:jc w:val="center"/>
            </w:pPr>
          </w:p>
        </w:tc>
        <w:tc>
          <w:tcPr>
            <w:tcW w:w="1134" w:type="dxa"/>
            <w:tcBorders>
              <w:top w:val="single" w:sz="4" w:space="0" w:color="auto"/>
              <w:left w:val="single" w:sz="4" w:space="0" w:color="auto"/>
              <w:bottom w:val="single" w:sz="4" w:space="0" w:color="auto"/>
              <w:right w:val="single" w:sz="4" w:space="0" w:color="auto"/>
            </w:tcBorders>
          </w:tcPr>
          <w:p w14:paraId="511E0D25" w14:textId="77777777" w:rsidR="009C1CC6" w:rsidRPr="003F6E85" w:rsidRDefault="009C1CC6" w:rsidP="005E687B">
            <w:pPr>
              <w:ind w:left="-821"/>
              <w:jc w:val="center"/>
            </w:pPr>
          </w:p>
        </w:tc>
        <w:tc>
          <w:tcPr>
            <w:tcW w:w="1560" w:type="dxa"/>
            <w:tcBorders>
              <w:top w:val="single" w:sz="4" w:space="0" w:color="auto"/>
              <w:left w:val="single" w:sz="4" w:space="0" w:color="auto"/>
              <w:bottom w:val="single" w:sz="4" w:space="0" w:color="auto"/>
              <w:right w:val="single" w:sz="4" w:space="0" w:color="auto"/>
            </w:tcBorders>
          </w:tcPr>
          <w:p w14:paraId="08EB233B" w14:textId="77777777" w:rsidR="009C1CC6" w:rsidRPr="003F6E85" w:rsidRDefault="009C1CC6" w:rsidP="005E687B">
            <w:pPr>
              <w:ind w:left="-821"/>
              <w:jc w:val="center"/>
            </w:pPr>
          </w:p>
        </w:tc>
        <w:tc>
          <w:tcPr>
            <w:tcW w:w="2013" w:type="dxa"/>
            <w:tcBorders>
              <w:top w:val="single" w:sz="4" w:space="0" w:color="auto"/>
              <w:left w:val="single" w:sz="4" w:space="0" w:color="auto"/>
              <w:bottom w:val="single" w:sz="4" w:space="0" w:color="auto"/>
              <w:right w:val="single" w:sz="4" w:space="0" w:color="auto"/>
            </w:tcBorders>
          </w:tcPr>
          <w:p w14:paraId="3FB3504C" w14:textId="77777777" w:rsidR="009C1CC6" w:rsidRPr="003F6E85" w:rsidRDefault="009C1CC6" w:rsidP="005E687B">
            <w:pPr>
              <w:ind w:left="-821"/>
              <w:jc w:val="center"/>
            </w:pPr>
          </w:p>
        </w:tc>
        <w:tc>
          <w:tcPr>
            <w:tcW w:w="4252" w:type="dxa"/>
            <w:tcBorders>
              <w:top w:val="single" w:sz="4" w:space="0" w:color="auto"/>
              <w:left w:val="single" w:sz="4" w:space="0" w:color="auto"/>
              <w:bottom w:val="single" w:sz="4" w:space="0" w:color="auto"/>
              <w:right w:val="single" w:sz="4" w:space="0" w:color="auto"/>
            </w:tcBorders>
          </w:tcPr>
          <w:p w14:paraId="5D1C407C" w14:textId="77777777" w:rsidR="009C1CC6" w:rsidRPr="003F6E85" w:rsidRDefault="009C1CC6" w:rsidP="005E687B">
            <w:pPr>
              <w:ind w:left="-821"/>
              <w:jc w:val="center"/>
            </w:pPr>
          </w:p>
        </w:tc>
      </w:tr>
    </w:tbl>
    <w:p w14:paraId="5872B415" w14:textId="77777777" w:rsidR="009C1CC6" w:rsidRPr="003F6E85" w:rsidRDefault="009C1CC6" w:rsidP="000F191C">
      <w:pPr>
        <w:rPr>
          <w:bCs/>
          <w:sz w:val="20"/>
        </w:rPr>
      </w:pPr>
    </w:p>
    <w:p w14:paraId="437363C5" w14:textId="77777777" w:rsidR="00275102" w:rsidRPr="003F6E85" w:rsidRDefault="00944D01" w:rsidP="005E687B">
      <w:pPr>
        <w:ind w:firstLine="0"/>
        <w:rPr>
          <w:bCs/>
          <w:sz w:val="20"/>
        </w:rPr>
      </w:pPr>
      <w:r w:rsidRPr="003F6E85">
        <w:rPr>
          <w:bCs/>
          <w:sz w:val="20"/>
        </w:rPr>
        <w:t>*ilgio (cm, m ir kt.), ploto (cm</w:t>
      </w:r>
      <w:r w:rsidRPr="003F6E85">
        <w:rPr>
          <w:bCs/>
          <w:sz w:val="20"/>
          <w:vertAlign w:val="superscript"/>
        </w:rPr>
        <w:t>2</w:t>
      </w:r>
      <w:r w:rsidRPr="003F6E85">
        <w:rPr>
          <w:bCs/>
          <w:sz w:val="20"/>
        </w:rPr>
        <w:t>, m</w:t>
      </w:r>
      <w:r w:rsidRPr="003F6E85">
        <w:rPr>
          <w:bCs/>
          <w:sz w:val="20"/>
          <w:vertAlign w:val="superscript"/>
        </w:rPr>
        <w:t>2</w:t>
      </w:r>
      <w:r w:rsidRPr="003F6E85">
        <w:rPr>
          <w:bCs/>
          <w:sz w:val="20"/>
        </w:rPr>
        <w:t xml:space="preserve"> ir kt.), tūrio (l, m</w:t>
      </w:r>
      <w:r w:rsidRPr="003F6E85">
        <w:rPr>
          <w:bCs/>
          <w:sz w:val="20"/>
          <w:vertAlign w:val="superscript"/>
        </w:rPr>
        <w:t>3</w:t>
      </w:r>
      <w:r w:rsidRPr="003F6E85">
        <w:rPr>
          <w:bCs/>
          <w:sz w:val="20"/>
        </w:rPr>
        <w:t xml:space="preserve"> ir kt.), masės (kg, t ir kt.), laiko (min, h ir kt.), asmenų kiekis, vienetai, paslauga ir pnš.</w:t>
      </w:r>
    </w:p>
    <w:p w14:paraId="3CC743C0" w14:textId="77777777" w:rsidR="00944D01" w:rsidRPr="003F6E85" w:rsidRDefault="00944D01" w:rsidP="005E687B">
      <w:pPr>
        <w:ind w:firstLine="0"/>
        <w:rPr>
          <w:bCs/>
          <w:sz w:val="20"/>
        </w:rPr>
      </w:pPr>
    </w:p>
    <w:p w14:paraId="437EE5A8" w14:textId="77777777" w:rsidR="000F191C" w:rsidRPr="003F6E85" w:rsidRDefault="000F191C" w:rsidP="005E687B">
      <w:pPr>
        <w:ind w:firstLine="0"/>
        <w:rPr>
          <w:bCs/>
          <w:sz w:val="20"/>
        </w:rPr>
      </w:pPr>
      <w:r w:rsidRPr="003F6E85">
        <w:rPr>
          <w:bCs/>
          <w:sz w:val="20"/>
        </w:rPr>
        <w:t xml:space="preserve">____________________________                 </w:t>
      </w:r>
      <w:r w:rsidRPr="003F6E85">
        <w:rPr>
          <w:bCs/>
          <w:sz w:val="20"/>
        </w:rPr>
        <w:tab/>
      </w:r>
      <w:r w:rsidRPr="003F6E85">
        <w:rPr>
          <w:bCs/>
          <w:sz w:val="20"/>
        </w:rPr>
        <w:tab/>
      </w:r>
      <w:r w:rsidRPr="003F6E85">
        <w:rPr>
          <w:bCs/>
          <w:sz w:val="20"/>
        </w:rPr>
        <w:tab/>
        <w:t xml:space="preserve"> _______________                                               ___________</w:t>
      </w:r>
    </w:p>
    <w:p w14:paraId="763D2DC1" w14:textId="77777777" w:rsidR="000F191C" w:rsidRPr="003F6E85" w:rsidRDefault="000F191C" w:rsidP="005E687B">
      <w:pPr>
        <w:tabs>
          <w:tab w:val="left" w:pos="9145"/>
        </w:tabs>
        <w:ind w:firstLine="0"/>
        <w:rPr>
          <w:bCs/>
          <w:sz w:val="20"/>
        </w:rPr>
      </w:pPr>
      <w:r w:rsidRPr="003F6E85">
        <w:rPr>
          <w:bCs/>
          <w:sz w:val="20"/>
        </w:rPr>
        <w:t xml:space="preserve">    (Projekto vadovo vardas, pavardė)                                                                             (Parašas)                                                               (Data)</w:t>
      </w:r>
    </w:p>
    <w:p w14:paraId="6089DC1D" w14:textId="77777777" w:rsidR="00275102" w:rsidRDefault="00275102" w:rsidP="000931BE">
      <w:pPr>
        <w:ind w:firstLine="0"/>
      </w:pPr>
    </w:p>
    <w:p w14:paraId="49468554" w14:textId="77777777" w:rsidR="00F93A11" w:rsidRDefault="00F93A11" w:rsidP="000931BE">
      <w:pPr>
        <w:ind w:firstLine="0"/>
      </w:pPr>
    </w:p>
    <w:p w14:paraId="0F959A11" w14:textId="77777777" w:rsidR="00F93A11" w:rsidRDefault="00F93A11" w:rsidP="000931BE">
      <w:pPr>
        <w:ind w:firstLine="0"/>
      </w:pPr>
    </w:p>
    <w:p w14:paraId="4A176F7C" w14:textId="77777777" w:rsidR="00F93A11" w:rsidRDefault="00F93A11" w:rsidP="000931BE">
      <w:pPr>
        <w:ind w:firstLine="0"/>
      </w:pPr>
    </w:p>
    <w:p w14:paraId="69557DFF" w14:textId="77777777" w:rsidR="00F93A11" w:rsidRDefault="00F93A11" w:rsidP="000931BE">
      <w:pPr>
        <w:ind w:firstLine="0"/>
      </w:pPr>
    </w:p>
    <w:p w14:paraId="2B451A64" w14:textId="77777777" w:rsidR="00F93A11" w:rsidRDefault="00F93A11" w:rsidP="000931BE">
      <w:pPr>
        <w:ind w:firstLine="0"/>
      </w:pPr>
    </w:p>
    <w:p w14:paraId="74E99F05" w14:textId="77777777" w:rsidR="00F93A11" w:rsidRDefault="00F93A11" w:rsidP="000931BE">
      <w:pPr>
        <w:ind w:firstLine="0"/>
      </w:pPr>
    </w:p>
    <w:p w14:paraId="601DEB68" w14:textId="77777777" w:rsidR="00F93A11" w:rsidRDefault="00F93A11" w:rsidP="000931BE">
      <w:pPr>
        <w:ind w:firstLine="0"/>
      </w:pPr>
    </w:p>
    <w:p w14:paraId="13003821" w14:textId="77777777" w:rsidR="00F93A11" w:rsidRDefault="00F93A11" w:rsidP="000931BE">
      <w:pPr>
        <w:ind w:firstLine="0"/>
      </w:pPr>
    </w:p>
    <w:p w14:paraId="46B44641" w14:textId="77777777" w:rsidR="00F93A11" w:rsidRPr="003F6E85" w:rsidRDefault="00F93A11" w:rsidP="000931BE">
      <w:pPr>
        <w:ind w:firstLine="0"/>
      </w:pPr>
    </w:p>
    <w:sectPr w:rsidR="00F93A11" w:rsidRPr="003F6E85" w:rsidSect="00FC729E">
      <w:pgSz w:w="16838" w:h="11906" w:orient="landscape" w:code="9"/>
      <w:pgMar w:top="1699" w:right="1138" w:bottom="562" w:left="1138" w:header="562" w:footer="562"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A41CE" w14:textId="77777777" w:rsidR="007D4E91" w:rsidRDefault="007D4E91" w:rsidP="00CE7256">
      <w:r>
        <w:separator/>
      </w:r>
    </w:p>
  </w:endnote>
  <w:endnote w:type="continuationSeparator" w:id="0">
    <w:p w14:paraId="485C7A1B" w14:textId="77777777" w:rsidR="007D4E91" w:rsidRDefault="007D4E91" w:rsidP="00CE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alemonas">
    <w:altName w:val="Times New Roman"/>
    <w:charset w:val="00"/>
    <w:family w:val="roman"/>
    <w:pitch w:val="variable"/>
  </w:font>
  <w:font w:name="Times New Roman Baltic">
    <w:altName w:val="Times New Roman"/>
    <w:panose1 w:val="020206030504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C14E6" w14:textId="77777777" w:rsidR="007D4E91" w:rsidRDefault="007D4E91" w:rsidP="00CE7256">
      <w:r>
        <w:separator/>
      </w:r>
    </w:p>
  </w:footnote>
  <w:footnote w:type="continuationSeparator" w:id="0">
    <w:p w14:paraId="6E335EFD" w14:textId="77777777" w:rsidR="007D4E91" w:rsidRDefault="007D4E91" w:rsidP="00CE7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3D2E" w14:textId="77777777" w:rsidR="00C055BD" w:rsidRDefault="00C055BD" w:rsidP="00C055BD">
    <w:pPr>
      <w:pStyle w:val="Antrats"/>
      <w:jc w:val="right"/>
      <w:rPr>
        <w:lang w:val="lt-LT"/>
      </w:rPr>
    </w:pPr>
  </w:p>
  <w:p w14:paraId="1390F5B7" w14:textId="77777777" w:rsidR="00C055BD" w:rsidRDefault="00C055BD" w:rsidP="00C055BD">
    <w:pPr>
      <w:pStyle w:val="Antrats"/>
      <w:jc w:val="right"/>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1C85"/>
    <w:multiLevelType w:val="multilevel"/>
    <w:tmpl w:val="15083180"/>
    <w:lvl w:ilvl="0">
      <w:start w:val="1"/>
      <w:numFmt w:val="decimal"/>
      <w:lvlText w:val="%1."/>
      <w:lvlJc w:val="left"/>
      <w:pPr>
        <w:ind w:left="1070" w:hanging="360"/>
      </w:pPr>
      <w:rPr>
        <w:rFonts w:hint="default"/>
      </w:rPr>
    </w:lvl>
    <w:lvl w:ilvl="1">
      <w:start w:val="2"/>
      <w:numFmt w:val="decimal"/>
      <w:isLgl/>
      <w:lvlText w:val="%1.%2."/>
      <w:lvlJc w:val="left"/>
      <w:pPr>
        <w:ind w:left="1455" w:hanging="600"/>
      </w:pPr>
      <w:rPr>
        <w:rFonts w:hint="default"/>
      </w:rPr>
    </w:lvl>
    <w:lvl w:ilvl="2">
      <w:start w:val="1"/>
      <w:numFmt w:val="decimal"/>
      <w:isLgl/>
      <w:lvlText w:val="%1.%2.%3."/>
      <w:lvlJc w:val="left"/>
      <w:pPr>
        <w:ind w:left="1575" w:hanging="720"/>
      </w:pPr>
      <w:rPr>
        <w:rFonts w:hint="default"/>
      </w:rPr>
    </w:lvl>
    <w:lvl w:ilvl="3">
      <w:start w:val="1"/>
      <w:numFmt w:val="decimal"/>
      <w:isLgl/>
      <w:lvlText w:val="%1.%2.%3.%4."/>
      <w:lvlJc w:val="left"/>
      <w:pPr>
        <w:ind w:left="157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1935" w:hanging="1080"/>
      </w:pPr>
      <w:rPr>
        <w:rFonts w:hint="default"/>
      </w:rPr>
    </w:lvl>
    <w:lvl w:ilvl="6">
      <w:start w:val="1"/>
      <w:numFmt w:val="decimal"/>
      <w:isLgl/>
      <w:lvlText w:val="%1.%2.%3.%4.%5.%6.%7."/>
      <w:lvlJc w:val="left"/>
      <w:pPr>
        <w:ind w:left="2295" w:hanging="1440"/>
      </w:pPr>
      <w:rPr>
        <w:rFonts w:hint="default"/>
      </w:rPr>
    </w:lvl>
    <w:lvl w:ilvl="7">
      <w:start w:val="1"/>
      <w:numFmt w:val="decimal"/>
      <w:isLgl/>
      <w:lvlText w:val="%1.%2.%3.%4.%5.%6.%7.%8."/>
      <w:lvlJc w:val="left"/>
      <w:pPr>
        <w:ind w:left="2295" w:hanging="1440"/>
      </w:pPr>
      <w:rPr>
        <w:rFonts w:hint="default"/>
      </w:rPr>
    </w:lvl>
    <w:lvl w:ilvl="8">
      <w:start w:val="1"/>
      <w:numFmt w:val="decimal"/>
      <w:isLgl/>
      <w:lvlText w:val="%1.%2.%3.%4.%5.%6.%7.%8.%9."/>
      <w:lvlJc w:val="left"/>
      <w:pPr>
        <w:ind w:left="2655" w:hanging="1800"/>
      </w:pPr>
      <w:rPr>
        <w:rFonts w:hint="default"/>
      </w:rPr>
    </w:lvl>
  </w:abstractNum>
  <w:abstractNum w:abstractNumId="1" w15:restartNumberingAfterBreak="0">
    <w:nsid w:val="029C4795"/>
    <w:multiLevelType w:val="hybridMultilevel"/>
    <w:tmpl w:val="BAC6C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05ED5"/>
    <w:multiLevelType w:val="hybridMultilevel"/>
    <w:tmpl w:val="4AA62186"/>
    <w:lvl w:ilvl="0" w:tplc="7A188E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2266B"/>
    <w:multiLevelType w:val="multilevel"/>
    <w:tmpl w:val="E0DC15D6"/>
    <w:lvl w:ilvl="0">
      <w:start w:val="4"/>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4261E04"/>
    <w:multiLevelType w:val="hybridMultilevel"/>
    <w:tmpl w:val="DD325B82"/>
    <w:lvl w:ilvl="0" w:tplc="E28CC554">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6" w15:restartNumberingAfterBreak="0">
    <w:nsid w:val="18954DB1"/>
    <w:multiLevelType w:val="hybridMultilevel"/>
    <w:tmpl w:val="FE64E24A"/>
    <w:lvl w:ilvl="0" w:tplc="7C2AD168">
      <w:start w:val="4"/>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B613A5"/>
    <w:multiLevelType w:val="hybridMultilevel"/>
    <w:tmpl w:val="03FC155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9" w15:restartNumberingAfterBreak="0">
    <w:nsid w:val="21637A6D"/>
    <w:multiLevelType w:val="hybridMultilevel"/>
    <w:tmpl w:val="1C3CA380"/>
    <w:lvl w:ilvl="0" w:tplc="4ED0E94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AFE11EA"/>
    <w:multiLevelType w:val="multilevel"/>
    <w:tmpl w:val="4036C3BA"/>
    <w:lvl w:ilvl="0">
      <w:start w:val="21"/>
      <w:numFmt w:val="decimal"/>
      <w:lvlText w:val="%1."/>
      <w:lvlJc w:val="left"/>
      <w:pPr>
        <w:ind w:left="360" w:hanging="360"/>
      </w:pPr>
      <w:rPr>
        <w:rFonts w:hint="default"/>
        <w:i w:val="0"/>
        <w:i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12" w15:restartNumberingAfterBreak="0">
    <w:nsid w:val="359018D0"/>
    <w:multiLevelType w:val="multilevel"/>
    <w:tmpl w:val="A96E8A7A"/>
    <w:lvl w:ilvl="0">
      <w:start w:val="1"/>
      <w:numFmt w:val="decimal"/>
      <w:lvlText w:val="%1."/>
      <w:lvlJc w:val="left"/>
      <w:pPr>
        <w:ind w:left="360" w:hanging="360"/>
      </w:pPr>
      <w:rPr>
        <w:rFonts w:hint="default"/>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080FA0"/>
    <w:multiLevelType w:val="hybridMultilevel"/>
    <w:tmpl w:val="8BA60136"/>
    <w:lvl w:ilvl="0" w:tplc="E058446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83D1C"/>
    <w:multiLevelType w:val="hybridMultilevel"/>
    <w:tmpl w:val="5750E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04A71A2"/>
    <w:multiLevelType w:val="hybridMultilevel"/>
    <w:tmpl w:val="261C5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557937D7"/>
    <w:multiLevelType w:val="hybridMultilevel"/>
    <w:tmpl w:val="8BCCA104"/>
    <w:lvl w:ilvl="0" w:tplc="37CCF87A">
      <w:start w:val="58"/>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2" w15:restartNumberingAfterBreak="0">
    <w:nsid w:val="562D4EE7"/>
    <w:multiLevelType w:val="multilevel"/>
    <w:tmpl w:val="693CAF50"/>
    <w:lvl w:ilvl="0">
      <w:start w:val="5"/>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FE228F"/>
    <w:multiLevelType w:val="multilevel"/>
    <w:tmpl w:val="B0288A68"/>
    <w:lvl w:ilvl="0">
      <w:start w:val="4"/>
      <w:numFmt w:val="decimal"/>
      <w:lvlText w:val="%1."/>
      <w:lvlJc w:val="left"/>
      <w:pPr>
        <w:ind w:left="450" w:hanging="360"/>
      </w:pPr>
      <w:rPr>
        <w:rFonts w:hint="default"/>
        <w:b w:val="0"/>
        <w:bCs/>
        <w:color w:val="auto"/>
      </w:rPr>
    </w:lvl>
    <w:lvl w:ilvl="1">
      <w:start w:val="1"/>
      <w:numFmt w:val="decimal"/>
      <w:lvlText w:val="%1.%2."/>
      <w:lvlJc w:val="left"/>
      <w:pPr>
        <w:ind w:left="1440" w:hanging="360"/>
      </w:pPr>
      <w:rPr>
        <w:rFonts w:hint="default"/>
        <w:b w:val="0"/>
        <w:bCs/>
        <w:color w:val="auto"/>
      </w:rPr>
    </w:lvl>
    <w:lvl w:ilvl="2">
      <w:start w:val="1"/>
      <w:numFmt w:val="decimal"/>
      <w:lvlText w:val="%1.%2.%3."/>
      <w:lvlJc w:val="left"/>
      <w:pPr>
        <w:ind w:left="1288" w:hanging="720"/>
      </w:pPr>
      <w:rPr>
        <w:rFonts w:hint="default"/>
        <w:b w:val="0"/>
        <w:bCs/>
        <w:color w:val="auto"/>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680" w:hanging="1800"/>
      </w:pPr>
      <w:rPr>
        <w:rFonts w:hint="default"/>
        <w:b/>
        <w:color w:val="FF0000"/>
      </w:rPr>
    </w:lvl>
  </w:abstractNum>
  <w:abstractNum w:abstractNumId="24" w15:restartNumberingAfterBreak="0">
    <w:nsid w:val="5A75139D"/>
    <w:multiLevelType w:val="hybridMultilevel"/>
    <w:tmpl w:val="23C6CB4C"/>
    <w:lvl w:ilvl="0" w:tplc="B156E802">
      <w:start w:val="1"/>
      <w:numFmt w:val="decimal"/>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5AD86855"/>
    <w:multiLevelType w:val="hybridMultilevel"/>
    <w:tmpl w:val="E788E8B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6B04A04"/>
    <w:multiLevelType w:val="hybridMultilevel"/>
    <w:tmpl w:val="8EC0CCEC"/>
    <w:lvl w:ilvl="0" w:tplc="CF42B366">
      <w:start w:val="1"/>
      <w:numFmt w:val="decimal"/>
      <w:lvlText w:val="%1."/>
      <w:lvlJc w:val="center"/>
      <w:pPr>
        <w:ind w:left="720" w:hanging="360"/>
      </w:pPr>
      <w:rPr>
        <w:rFonts w:hint="default"/>
        <w:b w:val="0"/>
        <w:i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BA61493"/>
    <w:multiLevelType w:val="multilevel"/>
    <w:tmpl w:val="10CA8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12740E1"/>
    <w:multiLevelType w:val="hybridMultilevel"/>
    <w:tmpl w:val="4D08A14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2975D22"/>
    <w:multiLevelType w:val="multilevel"/>
    <w:tmpl w:val="369436E6"/>
    <w:lvl w:ilvl="0">
      <w:start w:val="7"/>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0"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4594556"/>
    <w:multiLevelType w:val="multilevel"/>
    <w:tmpl w:val="609A4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F36C57"/>
    <w:multiLevelType w:val="hybridMultilevel"/>
    <w:tmpl w:val="044420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776816B9"/>
    <w:multiLevelType w:val="multilevel"/>
    <w:tmpl w:val="952AD0C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8716C54"/>
    <w:multiLevelType w:val="hybridMultilevel"/>
    <w:tmpl w:val="3710D4DA"/>
    <w:lvl w:ilvl="0" w:tplc="0427000F">
      <w:start w:val="1"/>
      <w:numFmt w:val="decimal"/>
      <w:lvlText w:val="%1."/>
      <w:lvlJc w:val="left"/>
      <w:pPr>
        <w:ind w:left="1620" w:hanging="360"/>
      </w:pPr>
    </w:lvl>
    <w:lvl w:ilvl="1" w:tplc="04270019" w:tentative="1">
      <w:start w:val="1"/>
      <w:numFmt w:val="lowerLetter"/>
      <w:lvlText w:val="%2."/>
      <w:lvlJc w:val="left"/>
      <w:pPr>
        <w:ind w:left="2340" w:hanging="360"/>
      </w:pPr>
    </w:lvl>
    <w:lvl w:ilvl="2" w:tplc="0427001B" w:tentative="1">
      <w:start w:val="1"/>
      <w:numFmt w:val="lowerRoman"/>
      <w:lvlText w:val="%3."/>
      <w:lvlJc w:val="right"/>
      <w:pPr>
        <w:ind w:left="3060" w:hanging="180"/>
      </w:pPr>
    </w:lvl>
    <w:lvl w:ilvl="3" w:tplc="0427000F" w:tentative="1">
      <w:start w:val="1"/>
      <w:numFmt w:val="decimal"/>
      <w:lvlText w:val="%4."/>
      <w:lvlJc w:val="left"/>
      <w:pPr>
        <w:ind w:left="3780" w:hanging="360"/>
      </w:pPr>
    </w:lvl>
    <w:lvl w:ilvl="4" w:tplc="04270019" w:tentative="1">
      <w:start w:val="1"/>
      <w:numFmt w:val="lowerLetter"/>
      <w:lvlText w:val="%5."/>
      <w:lvlJc w:val="left"/>
      <w:pPr>
        <w:ind w:left="4500" w:hanging="360"/>
      </w:pPr>
    </w:lvl>
    <w:lvl w:ilvl="5" w:tplc="0427001B" w:tentative="1">
      <w:start w:val="1"/>
      <w:numFmt w:val="lowerRoman"/>
      <w:lvlText w:val="%6."/>
      <w:lvlJc w:val="right"/>
      <w:pPr>
        <w:ind w:left="5220" w:hanging="180"/>
      </w:pPr>
    </w:lvl>
    <w:lvl w:ilvl="6" w:tplc="0427000F" w:tentative="1">
      <w:start w:val="1"/>
      <w:numFmt w:val="decimal"/>
      <w:lvlText w:val="%7."/>
      <w:lvlJc w:val="left"/>
      <w:pPr>
        <w:ind w:left="5940" w:hanging="360"/>
      </w:pPr>
    </w:lvl>
    <w:lvl w:ilvl="7" w:tplc="04270019" w:tentative="1">
      <w:start w:val="1"/>
      <w:numFmt w:val="lowerLetter"/>
      <w:lvlText w:val="%8."/>
      <w:lvlJc w:val="left"/>
      <w:pPr>
        <w:ind w:left="6660" w:hanging="360"/>
      </w:pPr>
    </w:lvl>
    <w:lvl w:ilvl="8" w:tplc="0427001B" w:tentative="1">
      <w:start w:val="1"/>
      <w:numFmt w:val="lowerRoman"/>
      <w:lvlText w:val="%9."/>
      <w:lvlJc w:val="right"/>
      <w:pPr>
        <w:ind w:left="7380" w:hanging="180"/>
      </w:pPr>
    </w:lvl>
  </w:abstractNum>
  <w:num w:numId="1" w16cid:durableId="121989870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568580">
    <w:abstractNumId w:val="17"/>
  </w:num>
  <w:num w:numId="3" w16cid:durableId="5146612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1185376">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006749">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8446884">
    <w:abstractNumId w:val="18"/>
  </w:num>
  <w:num w:numId="7" w16cid:durableId="491027490">
    <w:abstractNumId w:val="30"/>
  </w:num>
  <w:num w:numId="8" w16cid:durableId="1790929075">
    <w:abstractNumId w:val="15"/>
  </w:num>
  <w:num w:numId="9" w16cid:durableId="1455826707">
    <w:abstractNumId w:val="18"/>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2059755">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93363850">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9229179">
    <w:abstractNumId w:val="25"/>
  </w:num>
  <w:num w:numId="13" w16cid:durableId="1481996752">
    <w:abstractNumId w:val="33"/>
  </w:num>
  <w:num w:numId="14" w16cid:durableId="2073967117">
    <w:abstractNumId w:val="7"/>
  </w:num>
  <w:num w:numId="15" w16cid:durableId="14554477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408162">
    <w:abstractNumId w:val="8"/>
  </w:num>
  <w:num w:numId="17" w16cid:durableId="1494880063">
    <w:abstractNumId w:val="3"/>
  </w:num>
  <w:num w:numId="18" w16cid:durableId="542056450">
    <w:abstractNumId w:val="8"/>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9308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1239053">
    <w:abstractNumId w:val="31"/>
  </w:num>
  <w:num w:numId="21" w16cid:durableId="361172495">
    <w:abstractNumId w:val="27"/>
  </w:num>
  <w:num w:numId="22" w16cid:durableId="2055809766">
    <w:abstractNumId w:val="22"/>
  </w:num>
  <w:num w:numId="23" w16cid:durableId="1804151100">
    <w:abstractNumId w:val="34"/>
  </w:num>
  <w:num w:numId="24" w16cid:durableId="766387636">
    <w:abstractNumId w:val="4"/>
  </w:num>
  <w:num w:numId="25" w16cid:durableId="690180106">
    <w:abstractNumId w:val="2"/>
  </w:num>
  <w:num w:numId="26" w16cid:durableId="1321277241">
    <w:abstractNumId w:val="20"/>
  </w:num>
  <w:num w:numId="27" w16cid:durableId="759179455">
    <w:abstractNumId w:val="26"/>
  </w:num>
  <w:num w:numId="28" w16cid:durableId="1726837232">
    <w:abstractNumId w:val="14"/>
  </w:num>
  <w:num w:numId="29" w16cid:durableId="1486553668">
    <w:abstractNumId w:val="32"/>
  </w:num>
  <w:num w:numId="30" w16cid:durableId="4283535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35405001">
    <w:abstractNumId w:val="24"/>
  </w:num>
  <w:num w:numId="32" w16cid:durableId="1483043586">
    <w:abstractNumId w:val="9"/>
  </w:num>
  <w:num w:numId="33" w16cid:durableId="1835489674">
    <w:abstractNumId w:val="12"/>
  </w:num>
  <w:num w:numId="34" w16cid:durableId="1325933810">
    <w:abstractNumId w:val="6"/>
  </w:num>
  <w:num w:numId="35" w16cid:durableId="213932265">
    <w:abstractNumId w:val="23"/>
  </w:num>
  <w:num w:numId="36" w16cid:durableId="639000952">
    <w:abstractNumId w:val="0"/>
  </w:num>
  <w:num w:numId="37" w16cid:durableId="267812793">
    <w:abstractNumId w:val="29"/>
  </w:num>
  <w:num w:numId="38" w16cid:durableId="564804670">
    <w:abstractNumId w:val="19"/>
  </w:num>
  <w:num w:numId="39" w16cid:durableId="1184900811">
    <w:abstractNumId w:val="13"/>
  </w:num>
  <w:num w:numId="40" w16cid:durableId="2063945133">
    <w:abstractNumId w:val="1"/>
  </w:num>
  <w:num w:numId="41" w16cid:durableId="544607250">
    <w:abstractNumId w:val="10"/>
  </w:num>
  <w:num w:numId="42" w16cid:durableId="1202327565">
    <w:abstractNumId w:val="28"/>
  </w:num>
  <w:num w:numId="43" w16cid:durableId="1897819382">
    <w:abstractNumId w:val="21"/>
  </w:num>
  <w:num w:numId="44" w16cid:durableId="21130431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6F"/>
    <w:rsid w:val="00001289"/>
    <w:rsid w:val="0000463B"/>
    <w:rsid w:val="0000760F"/>
    <w:rsid w:val="000113A0"/>
    <w:rsid w:val="00012C5F"/>
    <w:rsid w:val="000136EE"/>
    <w:rsid w:val="00013711"/>
    <w:rsid w:val="000139AF"/>
    <w:rsid w:val="00013CE6"/>
    <w:rsid w:val="00014CD7"/>
    <w:rsid w:val="0001639A"/>
    <w:rsid w:val="00017862"/>
    <w:rsid w:val="0002325E"/>
    <w:rsid w:val="00023659"/>
    <w:rsid w:val="00024452"/>
    <w:rsid w:val="000245EE"/>
    <w:rsid w:val="00025CBA"/>
    <w:rsid w:val="000324D9"/>
    <w:rsid w:val="00040B30"/>
    <w:rsid w:val="00040E62"/>
    <w:rsid w:val="00041D33"/>
    <w:rsid w:val="00043489"/>
    <w:rsid w:val="00043F95"/>
    <w:rsid w:val="00044F0B"/>
    <w:rsid w:val="00047878"/>
    <w:rsid w:val="000503EA"/>
    <w:rsid w:val="00050AB8"/>
    <w:rsid w:val="00051D1E"/>
    <w:rsid w:val="00051DB4"/>
    <w:rsid w:val="0005489F"/>
    <w:rsid w:val="0005765D"/>
    <w:rsid w:val="0006181B"/>
    <w:rsid w:val="00062099"/>
    <w:rsid w:val="000624ED"/>
    <w:rsid w:val="00062BAA"/>
    <w:rsid w:val="00063498"/>
    <w:rsid w:val="00065C6D"/>
    <w:rsid w:val="00067E45"/>
    <w:rsid w:val="000711C8"/>
    <w:rsid w:val="000718AB"/>
    <w:rsid w:val="000724A7"/>
    <w:rsid w:val="00072E07"/>
    <w:rsid w:val="0007471A"/>
    <w:rsid w:val="00074A23"/>
    <w:rsid w:val="00074B78"/>
    <w:rsid w:val="0007599A"/>
    <w:rsid w:val="00076B7C"/>
    <w:rsid w:val="00080ABA"/>
    <w:rsid w:val="00081855"/>
    <w:rsid w:val="000820D5"/>
    <w:rsid w:val="00082206"/>
    <w:rsid w:val="00082C89"/>
    <w:rsid w:val="00083214"/>
    <w:rsid w:val="00083EFF"/>
    <w:rsid w:val="00083F09"/>
    <w:rsid w:val="00090961"/>
    <w:rsid w:val="00091121"/>
    <w:rsid w:val="0009127A"/>
    <w:rsid w:val="0009136F"/>
    <w:rsid w:val="00092304"/>
    <w:rsid w:val="00092CB9"/>
    <w:rsid w:val="000931BE"/>
    <w:rsid w:val="0009353B"/>
    <w:rsid w:val="00095435"/>
    <w:rsid w:val="00097568"/>
    <w:rsid w:val="00097B0D"/>
    <w:rsid w:val="000A2321"/>
    <w:rsid w:val="000A6169"/>
    <w:rsid w:val="000A74D7"/>
    <w:rsid w:val="000A7CAF"/>
    <w:rsid w:val="000B046E"/>
    <w:rsid w:val="000B09E2"/>
    <w:rsid w:val="000B18A0"/>
    <w:rsid w:val="000B1BA5"/>
    <w:rsid w:val="000B22AC"/>
    <w:rsid w:val="000B2A23"/>
    <w:rsid w:val="000B2A43"/>
    <w:rsid w:val="000B4578"/>
    <w:rsid w:val="000B4B7B"/>
    <w:rsid w:val="000B584E"/>
    <w:rsid w:val="000B5DD1"/>
    <w:rsid w:val="000B605F"/>
    <w:rsid w:val="000B716F"/>
    <w:rsid w:val="000B796C"/>
    <w:rsid w:val="000C0A78"/>
    <w:rsid w:val="000C46B4"/>
    <w:rsid w:val="000C4AF1"/>
    <w:rsid w:val="000C4F4E"/>
    <w:rsid w:val="000C4FAC"/>
    <w:rsid w:val="000C723C"/>
    <w:rsid w:val="000D07DB"/>
    <w:rsid w:val="000D09F3"/>
    <w:rsid w:val="000D0B5A"/>
    <w:rsid w:val="000D0C99"/>
    <w:rsid w:val="000D15B4"/>
    <w:rsid w:val="000D5416"/>
    <w:rsid w:val="000D5583"/>
    <w:rsid w:val="000D69A7"/>
    <w:rsid w:val="000E177A"/>
    <w:rsid w:val="000E1782"/>
    <w:rsid w:val="000E1C4E"/>
    <w:rsid w:val="000E2D27"/>
    <w:rsid w:val="000E590D"/>
    <w:rsid w:val="000F191C"/>
    <w:rsid w:val="000F1FD9"/>
    <w:rsid w:val="000F6C78"/>
    <w:rsid w:val="000F7244"/>
    <w:rsid w:val="000F79D3"/>
    <w:rsid w:val="001019BA"/>
    <w:rsid w:val="00102585"/>
    <w:rsid w:val="00102F46"/>
    <w:rsid w:val="001035AB"/>
    <w:rsid w:val="0010525D"/>
    <w:rsid w:val="0010534D"/>
    <w:rsid w:val="00105F0B"/>
    <w:rsid w:val="00106813"/>
    <w:rsid w:val="001076AB"/>
    <w:rsid w:val="001112F3"/>
    <w:rsid w:val="00111CEC"/>
    <w:rsid w:val="00113014"/>
    <w:rsid w:val="001149A4"/>
    <w:rsid w:val="00115FBA"/>
    <w:rsid w:val="00117A54"/>
    <w:rsid w:val="00117D47"/>
    <w:rsid w:val="00123B1E"/>
    <w:rsid w:val="00123CBE"/>
    <w:rsid w:val="00124BCE"/>
    <w:rsid w:val="001257C8"/>
    <w:rsid w:val="001279B5"/>
    <w:rsid w:val="001306D9"/>
    <w:rsid w:val="00131C7D"/>
    <w:rsid w:val="00132B99"/>
    <w:rsid w:val="00133A99"/>
    <w:rsid w:val="00134A01"/>
    <w:rsid w:val="00135CE8"/>
    <w:rsid w:val="0013765B"/>
    <w:rsid w:val="001414F4"/>
    <w:rsid w:val="001437BE"/>
    <w:rsid w:val="001453AC"/>
    <w:rsid w:val="001458AE"/>
    <w:rsid w:val="00151A29"/>
    <w:rsid w:val="0015243D"/>
    <w:rsid w:val="001543F9"/>
    <w:rsid w:val="00154F25"/>
    <w:rsid w:val="0015508E"/>
    <w:rsid w:val="00156892"/>
    <w:rsid w:val="00156A09"/>
    <w:rsid w:val="00157E31"/>
    <w:rsid w:val="00161B57"/>
    <w:rsid w:val="0016403D"/>
    <w:rsid w:val="00164221"/>
    <w:rsid w:val="001659D3"/>
    <w:rsid w:val="0016649E"/>
    <w:rsid w:val="00166E41"/>
    <w:rsid w:val="00167FB3"/>
    <w:rsid w:val="001712AB"/>
    <w:rsid w:val="00174438"/>
    <w:rsid w:val="001746E8"/>
    <w:rsid w:val="00181761"/>
    <w:rsid w:val="001823E4"/>
    <w:rsid w:val="00185E58"/>
    <w:rsid w:val="00186060"/>
    <w:rsid w:val="001868F2"/>
    <w:rsid w:val="0018724F"/>
    <w:rsid w:val="00190B4B"/>
    <w:rsid w:val="00191A39"/>
    <w:rsid w:val="00193E97"/>
    <w:rsid w:val="001950A9"/>
    <w:rsid w:val="00196C28"/>
    <w:rsid w:val="0019714E"/>
    <w:rsid w:val="001A04F3"/>
    <w:rsid w:val="001A2C5A"/>
    <w:rsid w:val="001A3A79"/>
    <w:rsid w:val="001A493A"/>
    <w:rsid w:val="001A5DAE"/>
    <w:rsid w:val="001A6DEE"/>
    <w:rsid w:val="001A78D2"/>
    <w:rsid w:val="001B3687"/>
    <w:rsid w:val="001B3B92"/>
    <w:rsid w:val="001C0A93"/>
    <w:rsid w:val="001C0E62"/>
    <w:rsid w:val="001C2BA2"/>
    <w:rsid w:val="001C3785"/>
    <w:rsid w:val="001C3FAE"/>
    <w:rsid w:val="001C4E7D"/>
    <w:rsid w:val="001C721C"/>
    <w:rsid w:val="001D0E00"/>
    <w:rsid w:val="001D3016"/>
    <w:rsid w:val="001D454A"/>
    <w:rsid w:val="001D5CC6"/>
    <w:rsid w:val="001D5D30"/>
    <w:rsid w:val="001D5E6D"/>
    <w:rsid w:val="001D75BC"/>
    <w:rsid w:val="001D796D"/>
    <w:rsid w:val="001E1B47"/>
    <w:rsid w:val="001E4A1C"/>
    <w:rsid w:val="001E4F02"/>
    <w:rsid w:val="001E5181"/>
    <w:rsid w:val="001F0211"/>
    <w:rsid w:val="001F0859"/>
    <w:rsid w:val="001F0AB3"/>
    <w:rsid w:val="001F4063"/>
    <w:rsid w:val="001F4361"/>
    <w:rsid w:val="002005F8"/>
    <w:rsid w:val="00200C9E"/>
    <w:rsid w:val="002010A9"/>
    <w:rsid w:val="00203B44"/>
    <w:rsid w:val="0020412B"/>
    <w:rsid w:val="0020432E"/>
    <w:rsid w:val="0020616A"/>
    <w:rsid w:val="002068E0"/>
    <w:rsid w:val="00216C6D"/>
    <w:rsid w:val="002214B8"/>
    <w:rsid w:val="0022256B"/>
    <w:rsid w:val="00222B66"/>
    <w:rsid w:val="00224B70"/>
    <w:rsid w:val="00226378"/>
    <w:rsid w:val="00226CAE"/>
    <w:rsid w:val="00227B1E"/>
    <w:rsid w:val="00230DB8"/>
    <w:rsid w:val="00231214"/>
    <w:rsid w:val="002334D8"/>
    <w:rsid w:val="00234555"/>
    <w:rsid w:val="00235C61"/>
    <w:rsid w:val="0023738D"/>
    <w:rsid w:val="00237975"/>
    <w:rsid w:val="002435EE"/>
    <w:rsid w:val="0024390E"/>
    <w:rsid w:val="00246032"/>
    <w:rsid w:val="0025239D"/>
    <w:rsid w:val="002534E6"/>
    <w:rsid w:val="0025445B"/>
    <w:rsid w:val="00254A48"/>
    <w:rsid w:val="0025579F"/>
    <w:rsid w:val="00260098"/>
    <w:rsid w:val="0026115A"/>
    <w:rsid w:val="002615E5"/>
    <w:rsid w:val="00261676"/>
    <w:rsid w:val="00261E3D"/>
    <w:rsid w:val="002624CA"/>
    <w:rsid w:val="00263996"/>
    <w:rsid w:val="0026438C"/>
    <w:rsid w:val="00265964"/>
    <w:rsid w:val="00270964"/>
    <w:rsid w:val="00270B57"/>
    <w:rsid w:val="00271073"/>
    <w:rsid w:val="0027328E"/>
    <w:rsid w:val="002736B1"/>
    <w:rsid w:val="00275102"/>
    <w:rsid w:val="002758C1"/>
    <w:rsid w:val="00276A1F"/>
    <w:rsid w:val="00277ACB"/>
    <w:rsid w:val="002801F5"/>
    <w:rsid w:val="0028120A"/>
    <w:rsid w:val="00282D01"/>
    <w:rsid w:val="0028420E"/>
    <w:rsid w:val="00284A99"/>
    <w:rsid w:val="00285E62"/>
    <w:rsid w:val="002876AC"/>
    <w:rsid w:val="00291794"/>
    <w:rsid w:val="002925D3"/>
    <w:rsid w:val="002941C8"/>
    <w:rsid w:val="00294E94"/>
    <w:rsid w:val="00296861"/>
    <w:rsid w:val="00297F56"/>
    <w:rsid w:val="002A1163"/>
    <w:rsid w:val="002A427C"/>
    <w:rsid w:val="002A5D14"/>
    <w:rsid w:val="002A6106"/>
    <w:rsid w:val="002A6D4D"/>
    <w:rsid w:val="002B2D1C"/>
    <w:rsid w:val="002B2D9A"/>
    <w:rsid w:val="002B2E5F"/>
    <w:rsid w:val="002B2F78"/>
    <w:rsid w:val="002B37B7"/>
    <w:rsid w:val="002C4ACC"/>
    <w:rsid w:val="002C4CA3"/>
    <w:rsid w:val="002C666C"/>
    <w:rsid w:val="002C6836"/>
    <w:rsid w:val="002C77B3"/>
    <w:rsid w:val="002C7858"/>
    <w:rsid w:val="002C7F4A"/>
    <w:rsid w:val="002D32E6"/>
    <w:rsid w:val="002D34C8"/>
    <w:rsid w:val="002D3655"/>
    <w:rsid w:val="002D454E"/>
    <w:rsid w:val="002D4781"/>
    <w:rsid w:val="002D7A0F"/>
    <w:rsid w:val="002E00F4"/>
    <w:rsid w:val="002E08B2"/>
    <w:rsid w:val="002E0924"/>
    <w:rsid w:val="002E2E59"/>
    <w:rsid w:val="002E43EC"/>
    <w:rsid w:val="002E5A0F"/>
    <w:rsid w:val="002E5A1B"/>
    <w:rsid w:val="002E6249"/>
    <w:rsid w:val="002E696F"/>
    <w:rsid w:val="002F0A79"/>
    <w:rsid w:val="002F1131"/>
    <w:rsid w:val="002F30A0"/>
    <w:rsid w:val="002F6225"/>
    <w:rsid w:val="002F7104"/>
    <w:rsid w:val="002F7E0D"/>
    <w:rsid w:val="0030085A"/>
    <w:rsid w:val="003009CB"/>
    <w:rsid w:val="003017B8"/>
    <w:rsid w:val="00302585"/>
    <w:rsid w:val="00302E7D"/>
    <w:rsid w:val="003035BD"/>
    <w:rsid w:val="00304970"/>
    <w:rsid w:val="00304B6E"/>
    <w:rsid w:val="003069AE"/>
    <w:rsid w:val="0030795F"/>
    <w:rsid w:val="0031262A"/>
    <w:rsid w:val="0031672C"/>
    <w:rsid w:val="0031721E"/>
    <w:rsid w:val="003174DE"/>
    <w:rsid w:val="00317666"/>
    <w:rsid w:val="003178B7"/>
    <w:rsid w:val="00321AA5"/>
    <w:rsid w:val="00322842"/>
    <w:rsid w:val="00322955"/>
    <w:rsid w:val="00322D3B"/>
    <w:rsid w:val="00324935"/>
    <w:rsid w:val="00325144"/>
    <w:rsid w:val="0033032A"/>
    <w:rsid w:val="00333158"/>
    <w:rsid w:val="003335E7"/>
    <w:rsid w:val="00333A73"/>
    <w:rsid w:val="00336F05"/>
    <w:rsid w:val="00337023"/>
    <w:rsid w:val="0034016B"/>
    <w:rsid w:val="00340A2A"/>
    <w:rsid w:val="00344021"/>
    <w:rsid w:val="0034443C"/>
    <w:rsid w:val="00345319"/>
    <w:rsid w:val="00345ED4"/>
    <w:rsid w:val="00346079"/>
    <w:rsid w:val="00346207"/>
    <w:rsid w:val="0035145A"/>
    <w:rsid w:val="003517E8"/>
    <w:rsid w:val="00352AC7"/>
    <w:rsid w:val="00353378"/>
    <w:rsid w:val="00353388"/>
    <w:rsid w:val="003555A9"/>
    <w:rsid w:val="00356E6C"/>
    <w:rsid w:val="00356E95"/>
    <w:rsid w:val="003576F8"/>
    <w:rsid w:val="003609A3"/>
    <w:rsid w:val="00360A70"/>
    <w:rsid w:val="00361937"/>
    <w:rsid w:val="0036232A"/>
    <w:rsid w:val="003630D2"/>
    <w:rsid w:val="00372FC6"/>
    <w:rsid w:val="003735C6"/>
    <w:rsid w:val="003740E0"/>
    <w:rsid w:val="00374F05"/>
    <w:rsid w:val="00376B8F"/>
    <w:rsid w:val="003800CD"/>
    <w:rsid w:val="00380211"/>
    <w:rsid w:val="00381827"/>
    <w:rsid w:val="00383EC8"/>
    <w:rsid w:val="003859E3"/>
    <w:rsid w:val="00387728"/>
    <w:rsid w:val="00387F44"/>
    <w:rsid w:val="00387F4C"/>
    <w:rsid w:val="0039064C"/>
    <w:rsid w:val="003912F8"/>
    <w:rsid w:val="003929D0"/>
    <w:rsid w:val="003945BF"/>
    <w:rsid w:val="003955E5"/>
    <w:rsid w:val="00396396"/>
    <w:rsid w:val="003A0682"/>
    <w:rsid w:val="003A14D7"/>
    <w:rsid w:val="003A18A4"/>
    <w:rsid w:val="003A59BF"/>
    <w:rsid w:val="003A5ADB"/>
    <w:rsid w:val="003A660E"/>
    <w:rsid w:val="003A7BF6"/>
    <w:rsid w:val="003B0A78"/>
    <w:rsid w:val="003B0CD8"/>
    <w:rsid w:val="003B1F9F"/>
    <w:rsid w:val="003B3141"/>
    <w:rsid w:val="003B4C08"/>
    <w:rsid w:val="003B68A1"/>
    <w:rsid w:val="003C0460"/>
    <w:rsid w:val="003C183A"/>
    <w:rsid w:val="003C25FD"/>
    <w:rsid w:val="003C3E38"/>
    <w:rsid w:val="003C4914"/>
    <w:rsid w:val="003C51C6"/>
    <w:rsid w:val="003C68ED"/>
    <w:rsid w:val="003D3E0A"/>
    <w:rsid w:val="003D461B"/>
    <w:rsid w:val="003D4937"/>
    <w:rsid w:val="003D687D"/>
    <w:rsid w:val="003D7896"/>
    <w:rsid w:val="003E0025"/>
    <w:rsid w:val="003E0303"/>
    <w:rsid w:val="003E3617"/>
    <w:rsid w:val="003F0654"/>
    <w:rsid w:val="003F093A"/>
    <w:rsid w:val="003F0947"/>
    <w:rsid w:val="003F0FC9"/>
    <w:rsid w:val="003F15AC"/>
    <w:rsid w:val="003F2FDE"/>
    <w:rsid w:val="003F411B"/>
    <w:rsid w:val="003F62E6"/>
    <w:rsid w:val="003F6E85"/>
    <w:rsid w:val="003F792F"/>
    <w:rsid w:val="00400141"/>
    <w:rsid w:val="00400159"/>
    <w:rsid w:val="00400FEB"/>
    <w:rsid w:val="00402D9C"/>
    <w:rsid w:val="004044DC"/>
    <w:rsid w:val="004062D7"/>
    <w:rsid w:val="00406989"/>
    <w:rsid w:val="00410409"/>
    <w:rsid w:val="00411EC2"/>
    <w:rsid w:val="004130CF"/>
    <w:rsid w:val="0041328A"/>
    <w:rsid w:val="00416C71"/>
    <w:rsid w:val="004201A9"/>
    <w:rsid w:val="00420634"/>
    <w:rsid w:val="004221C2"/>
    <w:rsid w:val="004226D7"/>
    <w:rsid w:val="0042345C"/>
    <w:rsid w:val="00423D34"/>
    <w:rsid w:val="00425016"/>
    <w:rsid w:val="00426D27"/>
    <w:rsid w:val="004276AE"/>
    <w:rsid w:val="0043091A"/>
    <w:rsid w:val="00431F45"/>
    <w:rsid w:val="00431F80"/>
    <w:rsid w:val="00431F99"/>
    <w:rsid w:val="00432CA4"/>
    <w:rsid w:val="004371AC"/>
    <w:rsid w:val="00440ADA"/>
    <w:rsid w:val="0044192D"/>
    <w:rsid w:val="00445492"/>
    <w:rsid w:val="00445EA6"/>
    <w:rsid w:val="00446982"/>
    <w:rsid w:val="00446C12"/>
    <w:rsid w:val="004474DD"/>
    <w:rsid w:val="0045151C"/>
    <w:rsid w:val="00452713"/>
    <w:rsid w:val="00453745"/>
    <w:rsid w:val="00457571"/>
    <w:rsid w:val="00457C2C"/>
    <w:rsid w:val="0046145F"/>
    <w:rsid w:val="004616A1"/>
    <w:rsid w:val="00462FA2"/>
    <w:rsid w:val="00464C02"/>
    <w:rsid w:val="00471AE4"/>
    <w:rsid w:val="00472863"/>
    <w:rsid w:val="00473245"/>
    <w:rsid w:val="0047405B"/>
    <w:rsid w:val="004740B8"/>
    <w:rsid w:val="00474E28"/>
    <w:rsid w:val="004767D8"/>
    <w:rsid w:val="004779F4"/>
    <w:rsid w:val="0048057A"/>
    <w:rsid w:val="00481A8F"/>
    <w:rsid w:val="00481E56"/>
    <w:rsid w:val="00483254"/>
    <w:rsid w:val="00483A34"/>
    <w:rsid w:val="00483EC0"/>
    <w:rsid w:val="0048573E"/>
    <w:rsid w:val="00490DA4"/>
    <w:rsid w:val="00491A7D"/>
    <w:rsid w:val="00491FF3"/>
    <w:rsid w:val="0049311F"/>
    <w:rsid w:val="004942B0"/>
    <w:rsid w:val="00494560"/>
    <w:rsid w:val="00494E52"/>
    <w:rsid w:val="004A2528"/>
    <w:rsid w:val="004A2D34"/>
    <w:rsid w:val="004A3C47"/>
    <w:rsid w:val="004A6712"/>
    <w:rsid w:val="004A6BD5"/>
    <w:rsid w:val="004B0E09"/>
    <w:rsid w:val="004B22A4"/>
    <w:rsid w:val="004B280A"/>
    <w:rsid w:val="004B330C"/>
    <w:rsid w:val="004B3FD8"/>
    <w:rsid w:val="004B5618"/>
    <w:rsid w:val="004B56C1"/>
    <w:rsid w:val="004B62FC"/>
    <w:rsid w:val="004B6BB3"/>
    <w:rsid w:val="004B7139"/>
    <w:rsid w:val="004B7451"/>
    <w:rsid w:val="004C10DE"/>
    <w:rsid w:val="004C13A5"/>
    <w:rsid w:val="004C2034"/>
    <w:rsid w:val="004C266E"/>
    <w:rsid w:val="004C5E14"/>
    <w:rsid w:val="004C6F19"/>
    <w:rsid w:val="004D0420"/>
    <w:rsid w:val="004D1480"/>
    <w:rsid w:val="004D4C06"/>
    <w:rsid w:val="004D5249"/>
    <w:rsid w:val="004E06BB"/>
    <w:rsid w:val="004E094D"/>
    <w:rsid w:val="004E1DD8"/>
    <w:rsid w:val="004E1F1A"/>
    <w:rsid w:val="004E36A4"/>
    <w:rsid w:val="004E4751"/>
    <w:rsid w:val="004E557B"/>
    <w:rsid w:val="004E6601"/>
    <w:rsid w:val="004E7357"/>
    <w:rsid w:val="004F05E4"/>
    <w:rsid w:val="004F1674"/>
    <w:rsid w:val="004F1FAC"/>
    <w:rsid w:val="004F351D"/>
    <w:rsid w:val="004F4DB7"/>
    <w:rsid w:val="004F6020"/>
    <w:rsid w:val="004F6B0C"/>
    <w:rsid w:val="004F737C"/>
    <w:rsid w:val="004F7730"/>
    <w:rsid w:val="00500662"/>
    <w:rsid w:val="00500D80"/>
    <w:rsid w:val="00500DDA"/>
    <w:rsid w:val="00501358"/>
    <w:rsid w:val="005035AF"/>
    <w:rsid w:val="005035F1"/>
    <w:rsid w:val="0050363C"/>
    <w:rsid w:val="00505C14"/>
    <w:rsid w:val="00506033"/>
    <w:rsid w:val="005066EF"/>
    <w:rsid w:val="00507569"/>
    <w:rsid w:val="005105F1"/>
    <w:rsid w:val="00510F33"/>
    <w:rsid w:val="00511CAD"/>
    <w:rsid w:val="005121C1"/>
    <w:rsid w:val="005122E5"/>
    <w:rsid w:val="005140DC"/>
    <w:rsid w:val="0051422A"/>
    <w:rsid w:val="00515597"/>
    <w:rsid w:val="005158AA"/>
    <w:rsid w:val="00516175"/>
    <w:rsid w:val="005175FB"/>
    <w:rsid w:val="0051760F"/>
    <w:rsid w:val="00517A5F"/>
    <w:rsid w:val="00517B0D"/>
    <w:rsid w:val="005209BB"/>
    <w:rsid w:val="00522696"/>
    <w:rsid w:val="00523556"/>
    <w:rsid w:val="00524008"/>
    <w:rsid w:val="00524437"/>
    <w:rsid w:val="00525ADB"/>
    <w:rsid w:val="00526E80"/>
    <w:rsid w:val="0053395F"/>
    <w:rsid w:val="0053511D"/>
    <w:rsid w:val="00536FB1"/>
    <w:rsid w:val="005374BE"/>
    <w:rsid w:val="005374C9"/>
    <w:rsid w:val="005411E6"/>
    <w:rsid w:val="00541564"/>
    <w:rsid w:val="00543F33"/>
    <w:rsid w:val="005455A1"/>
    <w:rsid w:val="00550659"/>
    <w:rsid w:val="00551734"/>
    <w:rsid w:val="00552503"/>
    <w:rsid w:val="005538E0"/>
    <w:rsid w:val="00555EA1"/>
    <w:rsid w:val="005578BE"/>
    <w:rsid w:val="00563F37"/>
    <w:rsid w:val="005669A4"/>
    <w:rsid w:val="00566DB2"/>
    <w:rsid w:val="00570BEF"/>
    <w:rsid w:val="005753E4"/>
    <w:rsid w:val="005764E4"/>
    <w:rsid w:val="00577838"/>
    <w:rsid w:val="00580F0D"/>
    <w:rsid w:val="00581190"/>
    <w:rsid w:val="005811C6"/>
    <w:rsid w:val="00581941"/>
    <w:rsid w:val="00581A48"/>
    <w:rsid w:val="005829B8"/>
    <w:rsid w:val="00586041"/>
    <w:rsid w:val="0058611D"/>
    <w:rsid w:val="0059019C"/>
    <w:rsid w:val="005909CD"/>
    <w:rsid w:val="00590CEE"/>
    <w:rsid w:val="00592D8B"/>
    <w:rsid w:val="0059476F"/>
    <w:rsid w:val="00595547"/>
    <w:rsid w:val="005960C5"/>
    <w:rsid w:val="005977BA"/>
    <w:rsid w:val="005A0A90"/>
    <w:rsid w:val="005A0FC6"/>
    <w:rsid w:val="005A2A25"/>
    <w:rsid w:val="005A331C"/>
    <w:rsid w:val="005A528A"/>
    <w:rsid w:val="005A6947"/>
    <w:rsid w:val="005A7DB4"/>
    <w:rsid w:val="005B056E"/>
    <w:rsid w:val="005B0A71"/>
    <w:rsid w:val="005B0B79"/>
    <w:rsid w:val="005B416C"/>
    <w:rsid w:val="005B4DF6"/>
    <w:rsid w:val="005B52E4"/>
    <w:rsid w:val="005B65C8"/>
    <w:rsid w:val="005B65E1"/>
    <w:rsid w:val="005B675D"/>
    <w:rsid w:val="005C3C88"/>
    <w:rsid w:val="005C55B3"/>
    <w:rsid w:val="005C619C"/>
    <w:rsid w:val="005C6460"/>
    <w:rsid w:val="005C7BA6"/>
    <w:rsid w:val="005D117E"/>
    <w:rsid w:val="005D4DF6"/>
    <w:rsid w:val="005D7AB3"/>
    <w:rsid w:val="005E06DC"/>
    <w:rsid w:val="005E09DE"/>
    <w:rsid w:val="005E16BA"/>
    <w:rsid w:val="005E192B"/>
    <w:rsid w:val="005E1D06"/>
    <w:rsid w:val="005E1F9E"/>
    <w:rsid w:val="005E687B"/>
    <w:rsid w:val="005E6A12"/>
    <w:rsid w:val="005E6A46"/>
    <w:rsid w:val="005E7D27"/>
    <w:rsid w:val="005F0857"/>
    <w:rsid w:val="005F1F1D"/>
    <w:rsid w:val="005F27B6"/>
    <w:rsid w:val="005F27D3"/>
    <w:rsid w:val="005F6110"/>
    <w:rsid w:val="005F650D"/>
    <w:rsid w:val="005F7396"/>
    <w:rsid w:val="006008E3"/>
    <w:rsid w:val="00604E46"/>
    <w:rsid w:val="00605433"/>
    <w:rsid w:val="00607C8F"/>
    <w:rsid w:val="0061176A"/>
    <w:rsid w:val="00614C03"/>
    <w:rsid w:val="00622C70"/>
    <w:rsid w:val="006235BC"/>
    <w:rsid w:val="00623C8E"/>
    <w:rsid w:val="00623CA7"/>
    <w:rsid w:val="00625DA4"/>
    <w:rsid w:val="006301DE"/>
    <w:rsid w:val="00630AF3"/>
    <w:rsid w:val="00630CCF"/>
    <w:rsid w:val="00631717"/>
    <w:rsid w:val="006323BB"/>
    <w:rsid w:val="00632D49"/>
    <w:rsid w:val="006345DD"/>
    <w:rsid w:val="00634B71"/>
    <w:rsid w:val="006350FE"/>
    <w:rsid w:val="00635D1A"/>
    <w:rsid w:val="00636BEB"/>
    <w:rsid w:val="0063743F"/>
    <w:rsid w:val="00637A19"/>
    <w:rsid w:val="00637D10"/>
    <w:rsid w:val="00640E98"/>
    <w:rsid w:val="00641D97"/>
    <w:rsid w:val="0064233D"/>
    <w:rsid w:val="0064593D"/>
    <w:rsid w:val="00650D74"/>
    <w:rsid w:val="006515A4"/>
    <w:rsid w:val="006524ED"/>
    <w:rsid w:val="006538F0"/>
    <w:rsid w:val="00654701"/>
    <w:rsid w:val="00656C94"/>
    <w:rsid w:val="0065788A"/>
    <w:rsid w:val="0066085D"/>
    <w:rsid w:val="00663CDF"/>
    <w:rsid w:val="00663EE2"/>
    <w:rsid w:val="00664508"/>
    <w:rsid w:val="0066541D"/>
    <w:rsid w:val="00665DB9"/>
    <w:rsid w:val="00666142"/>
    <w:rsid w:val="006664D8"/>
    <w:rsid w:val="00666B28"/>
    <w:rsid w:val="00666F73"/>
    <w:rsid w:val="0066749C"/>
    <w:rsid w:val="00667A0E"/>
    <w:rsid w:val="006711D3"/>
    <w:rsid w:val="00672634"/>
    <w:rsid w:val="00673105"/>
    <w:rsid w:val="00675B2D"/>
    <w:rsid w:val="006764B0"/>
    <w:rsid w:val="00677643"/>
    <w:rsid w:val="00680C67"/>
    <w:rsid w:val="006810E0"/>
    <w:rsid w:val="00681FBE"/>
    <w:rsid w:val="00684070"/>
    <w:rsid w:val="0069186D"/>
    <w:rsid w:val="00693B65"/>
    <w:rsid w:val="006944F1"/>
    <w:rsid w:val="006950F0"/>
    <w:rsid w:val="00695F63"/>
    <w:rsid w:val="00696CBB"/>
    <w:rsid w:val="006A02E7"/>
    <w:rsid w:val="006A05A9"/>
    <w:rsid w:val="006A62C9"/>
    <w:rsid w:val="006A7AA2"/>
    <w:rsid w:val="006A7B10"/>
    <w:rsid w:val="006B0FDE"/>
    <w:rsid w:val="006B2815"/>
    <w:rsid w:val="006B3713"/>
    <w:rsid w:val="006B57CD"/>
    <w:rsid w:val="006B5954"/>
    <w:rsid w:val="006B6402"/>
    <w:rsid w:val="006B7A98"/>
    <w:rsid w:val="006B7F9B"/>
    <w:rsid w:val="006C0171"/>
    <w:rsid w:val="006C10DB"/>
    <w:rsid w:val="006C3FF3"/>
    <w:rsid w:val="006C53CF"/>
    <w:rsid w:val="006C5947"/>
    <w:rsid w:val="006C5C9D"/>
    <w:rsid w:val="006C5E72"/>
    <w:rsid w:val="006C7C59"/>
    <w:rsid w:val="006D0944"/>
    <w:rsid w:val="006D13AD"/>
    <w:rsid w:val="006D1831"/>
    <w:rsid w:val="006D449E"/>
    <w:rsid w:val="006D4A4F"/>
    <w:rsid w:val="006D4B31"/>
    <w:rsid w:val="006D562C"/>
    <w:rsid w:val="006E081E"/>
    <w:rsid w:val="006E0FE1"/>
    <w:rsid w:val="006E1C8D"/>
    <w:rsid w:val="006E2DEA"/>
    <w:rsid w:val="006E476C"/>
    <w:rsid w:val="006E6C70"/>
    <w:rsid w:val="006E6CA5"/>
    <w:rsid w:val="006E7621"/>
    <w:rsid w:val="006E7B30"/>
    <w:rsid w:val="006E7C32"/>
    <w:rsid w:val="006E7D29"/>
    <w:rsid w:val="006E7D7F"/>
    <w:rsid w:val="006F02F7"/>
    <w:rsid w:val="006F0578"/>
    <w:rsid w:val="006F0E24"/>
    <w:rsid w:val="006F1119"/>
    <w:rsid w:val="006F141A"/>
    <w:rsid w:val="006F15D9"/>
    <w:rsid w:val="006F364F"/>
    <w:rsid w:val="006F49C4"/>
    <w:rsid w:val="006F5010"/>
    <w:rsid w:val="006F5CA7"/>
    <w:rsid w:val="006F5EF2"/>
    <w:rsid w:val="007009E5"/>
    <w:rsid w:val="00701B81"/>
    <w:rsid w:val="00702EDD"/>
    <w:rsid w:val="007044B3"/>
    <w:rsid w:val="007049BF"/>
    <w:rsid w:val="0070503C"/>
    <w:rsid w:val="007068C1"/>
    <w:rsid w:val="0070720B"/>
    <w:rsid w:val="007074C8"/>
    <w:rsid w:val="0071083D"/>
    <w:rsid w:val="00711B11"/>
    <w:rsid w:val="00711C2D"/>
    <w:rsid w:val="00712041"/>
    <w:rsid w:val="00712FE0"/>
    <w:rsid w:val="00714FCB"/>
    <w:rsid w:val="00715E30"/>
    <w:rsid w:val="0071600C"/>
    <w:rsid w:val="0071602D"/>
    <w:rsid w:val="007165A0"/>
    <w:rsid w:val="007172B1"/>
    <w:rsid w:val="007174EC"/>
    <w:rsid w:val="00720921"/>
    <w:rsid w:val="00722D72"/>
    <w:rsid w:val="00722FC1"/>
    <w:rsid w:val="007250C2"/>
    <w:rsid w:val="00725D96"/>
    <w:rsid w:val="00727EDF"/>
    <w:rsid w:val="007300FC"/>
    <w:rsid w:val="00730929"/>
    <w:rsid w:val="007327E1"/>
    <w:rsid w:val="00733B27"/>
    <w:rsid w:val="007347F4"/>
    <w:rsid w:val="00735E2F"/>
    <w:rsid w:val="00736748"/>
    <w:rsid w:val="00740BB3"/>
    <w:rsid w:val="00741177"/>
    <w:rsid w:val="00743B1A"/>
    <w:rsid w:val="007473F8"/>
    <w:rsid w:val="007505F9"/>
    <w:rsid w:val="0075115C"/>
    <w:rsid w:val="0075139B"/>
    <w:rsid w:val="0075261A"/>
    <w:rsid w:val="0075661F"/>
    <w:rsid w:val="007566EA"/>
    <w:rsid w:val="00757B8B"/>
    <w:rsid w:val="00760A82"/>
    <w:rsid w:val="007611DC"/>
    <w:rsid w:val="00763866"/>
    <w:rsid w:val="00763B9C"/>
    <w:rsid w:val="00767B1D"/>
    <w:rsid w:val="00770643"/>
    <w:rsid w:val="00771E5B"/>
    <w:rsid w:val="0077331C"/>
    <w:rsid w:val="00774FAF"/>
    <w:rsid w:val="00776E61"/>
    <w:rsid w:val="00777536"/>
    <w:rsid w:val="00780DEA"/>
    <w:rsid w:val="00780EA7"/>
    <w:rsid w:val="00783970"/>
    <w:rsid w:val="00787335"/>
    <w:rsid w:val="007907F1"/>
    <w:rsid w:val="00797246"/>
    <w:rsid w:val="00797753"/>
    <w:rsid w:val="00797F9F"/>
    <w:rsid w:val="007A1084"/>
    <w:rsid w:val="007A4E6D"/>
    <w:rsid w:val="007B0934"/>
    <w:rsid w:val="007B3D18"/>
    <w:rsid w:val="007B4D66"/>
    <w:rsid w:val="007B57F5"/>
    <w:rsid w:val="007C00AD"/>
    <w:rsid w:val="007C1212"/>
    <w:rsid w:val="007C2BD8"/>
    <w:rsid w:val="007C421F"/>
    <w:rsid w:val="007C7AA5"/>
    <w:rsid w:val="007D00F3"/>
    <w:rsid w:val="007D0264"/>
    <w:rsid w:val="007D1ADF"/>
    <w:rsid w:val="007D2DAE"/>
    <w:rsid w:val="007D34A5"/>
    <w:rsid w:val="007D4004"/>
    <w:rsid w:val="007D4E91"/>
    <w:rsid w:val="007D5DE0"/>
    <w:rsid w:val="007D67AB"/>
    <w:rsid w:val="007D6D12"/>
    <w:rsid w:val="007D750F"/>
    <w:rsid w:val="007E0477"/>
    <w:rsid w:val="007E1196"/>
    <w:rsid w:val="007E1B41"/>
    <w:rsid w:val="007E3A57"/>
    <w:rsid w:val="007E476D"/>
    <w:rsid w:val="007E5A98"/>
    <w:rsid w:val="007E5B00"/>
    <w:rsid w:val="007E638A"/>
    <w:rsid w:val="007F0D6E"/>
    <w:rsid w:val="007F237B"/>
    <w:rsid w:val="007F25B9"/>
    <w:rsid w:val="007F3361"/>
    <w:rsid w:val="007F5DD2"/>
    <w:rsid w:val="007F7699"/>
    <w:rsid w:val="00800E13"/>
    <w:rsid w:val="008047FF"/>
    <w:rsid w:val="008052A3"/>
    <w:rsid w:val="008075E2"/>
    <w:rsid w:val="00807BC1"/>
    <w:rsid w:val="00811518"/>
    <w:rsid w:val="00811559"/>
    <w:rsid w:val="00811EA3"/>
    <w:rsid w:val="00812128"/>
    <w:rsid w:val="00813512"/>
    <w:rsid w:val="00814A04"/>
    <w:rsid w:val="0081663B"/>
    <w:rsid w:val="0081676A"/>
    <w:rsid w:val="008205B1"/>
    <w:rsid w:val="00820A3D"/>
    <w:rsid w:val="008214C1"/>
    <w:rsid w:val="00821646"/>
    <w:rsid w:val="00822431"/>
    <w:rsid w:val="00822D19"/>
    <w:rsid w:val="00823104"/>
    <w:rsid w:val="00824422"/>
    <w:rsid w:val="00826C9A"/>
    <w:rsid w:val="00826D84"/>
    <w:rsid w:val="0082709C"/>
    <w:rsid w:val="00830530"/>
    <w:rsid w:val="008317DD"/>
    <w:rsid w:val="0083247F"/>
    <w:rsid w:val="00833CB5"/>
    <w:rsid w:val="008341D7"/>
    <w:rsid w:val="00836614"/>
    <w:rsid w:val="008372B7"/>
    <w:rsid w:val="00837C72"/>
    <w:rsid w:val="00840431"/>
    <w:rsid w:val="008414C2"/>
    <w:rsid w:val="00844846"/>
    <w:rsid w:val="00844BE2"/>
    <w:rsid w:val="00844F9F"/>
    <w:rsid w:val="008450CB"/>
    <w:rsid w:val="0084630E"/>
    <w:rsid w:val="00847B0D"/>
    <w:rsid w:val="00850331"/>
    <w:rsid w:val="00850EAB"/>
    <w:rsid w:val="00850EF9"/>
    <w:rsid w:val="00851FEF"/>
    <w:rsid w:val="00855851"/>
    <w:rsid w:val="00857A63"/>
    <w:rsid w:val="00860692"/>
    <w:rsid w:val="00860835"/>
    <w:rsid w:val="00860B89"/>
    <w:rsid w:val="00861DBC"/>
    <w:rsid w:val="0086235F"/>
    <w:rsid w:val="00862C91"/>
    <w:rsid w:val="00863B9B"/>
    <w:rsid w:val="008640B8"/>
    <w:rsid w:val="00865009"/>
    <w:rsid w:val="0086536E"/>
    <w:rsid w:val="00865C7A"/>
    <w:rsid w:val="00870654"/>
    <w:rsid w:val="008721C8"/>
    <w:rsid w:val="0087417F"/>
    <w:rsid w:val="00874BE2"/>
    <w:rsid w:val="00874D5E"/>
    <w:rsid w:val="00875CF1"/>
    <w:rsid w:val="008760A9"/>
    <w:rsid w:val="00876AA3"/>
    <w:rsid w:val="00880514"/>
    <w:rsid w:val="008806EF"/>
    <w:rsid w:val="008827E5"/>
    <w:rsid w:val="0088337A"/>
    <w:rsid w:val="00883C86"/>
    <w:rsid w:val="0088409E"/>
    <w:rsid w:val="00884E6E"/>
    <w:rsid w:val="00886DA8"/>
    <w:rsid w:val="00886EC1"/>
    <w:rsid w:val="0088716D"/>
    <w:rsid w:val="008904AE"/>
    <w:rsid w:val="00890B83"/>
    <w:rsid w:val="00890C81"/>
    <w:rsid w:val="00892227"/>
    <w:rsid w:val="008940CA"/>
    <w:rsid w:val="00894B8A"/>
    <w:rsid w:val="008956DD"/>
    <w:rsid w:val="00895DB3"/>
    <w:rsid w:val="0089602C"/>
    <w:rsid w:val="008A01DB"/>
    <w:rsid w:val="008A1B08"/>
    <w:rsid w:val="008A255A"/>
    <w:rsid w:val="008A2F35"/>
    <w:rsid w:val="008A3319"/>
    <w:rsid w:val="008A3C19"/>
    <w:rsid w:val="008A6547"/>
    <w:rsid w:val="008A6931"/>
    <w:rsid w:val="008A79D4"/>
    <w:rsid w:val="008B4C37"/>
    <w:rsid w:val="008B4FB6"/>
    <w:rsid w:val="008B5BD0"/>
    <w:rsid w:val="008B5DF9"/>
    <w:rsid w:val="008B6DF7"/>
    <w:rsid w:val="008C187B"/>
    <w:rsid w:val="008C1E67"/>
    <w:rsid w:val="008C362C"/>
    <w:rsid w:val="008C55B5"/>
    <w:rsid w:val="008C64C5"/>
    <w:rsid w:val="008D078A"/>
    <w:rsid w:val="008D0EF7"/>
    <w:rsid w:val="008D16B4"/>
    <w:rsid w:val="008D22F9"/>
    <w:rsid w:val="008D32F5"/>
    <w:rsid w:val="008D5483"/>
    <w:rsid w:val="008D5617"/>
    <w:rsid w:val="008D5BB2"/>
    <w:rsid w:val="008D64FE"/>
    <w:rsid w:val="008D6B43"/>
    <w:rsid w:val="008E175B"/>
    <w:rsid w:val="008E3677"/>
    <w:rsid w:val="008E4129"/>
    <w:rsid w:val="008E42B2"/>
    <w:rsid w:val="008E43E4"/>
    <w:rsid w:val="008F145E"/>
    <w:rsid w:val="008F177F"/>
    <w:rsid w:val="008F1D66"/>
    <w:rsid w:val="008F2A7B"/>
    <w:rsid w:val="008F4AD2"/>
    <w:rsid w:val="008F688D"/>
    <w:rsid w:val="008F6BE8"/>
    <w:rsid w:val="00901527"/>
    <w:rsid w:val="00901D67"/>
    <w:rsid w:val="009025A6"/>
    <w:rsid w:val="00903AFE"/>
    <w:rsid w:val="0090525C"/>
    <w:rsid w:val="009076C3"/>
    <w:rsid w:val="00910695"/>
    <w:rsid w:val="0091107D"/>
    <w:rsid w:val="00911431"/>
    <w:rsid w:val="00913B33"/>
    <w:rsid w:val="00913E15"/>
    <w:rsid w:val="0091486A"/>
    <w:rsid w:val="00914BD9"/>
    <w:rsid w:val="00920A9B"/>
    <w:rsid w:val="009219F9"/>
    <w:rsid w:val="00923015"/>
    <w:rsid w:val="009252B2"/>
    <w:rsid w:val="00926D13"/>
    <w:rsid w:val="0092742E"/>
    <w:rsid w:val="00927D28"/>
    <w:rsid w:val="00932AED"/>
    <w:rsid w:val="009339DC"/>
    <w:rsid w:val="00933FBB"/>
    <w:rsid w:val="00934974"/>
    <w:rsid w:val="009370B4"/>
    <w:rsid w:val="009443F4"/>
    <w:rsid w:val="00944D01"/>
    <w:rsid w:val="00944F43"/>
    <w:rsid w:val="009462EB"/>
    <w:rsid w:val="00950721"/>
    <w:rsid w:val="009507DE"/>
    <w:rsid w:val="009523F3"/>
    <w:rsid w:val="00952D9E"/>
    <w:rsid w:val="00952EE7"/>
    <w:rsid w:val="0095369D"/>
    <w:rsid w:val="00954738"/>
    <w:rsid w:val="009547C3"/>
    <w:rsid w:val="00955364"/>
    <w:rsid w:val="00956072"/>
    <w:rsid w:val="00956DF5"/>
    <w:rsid w:val="0095783C"/>
    <w:rsid w:val="00960C66"/>
    <w:rsid w:val="00961330"/>
    <w:rsid w:val="0096328B"/>
    <w:rsid w:val="009649C4"/>
    <w:rsid w:val="00970BAB"/>
    <w:rsid w:val="0097247B"/>
    <w:rsid w:val="00973035"/>
    <w:rsid w:val="00973089"/>
    <w:rsid w:val="009743A5"/>
    <w:rsid w:val="0097599F"/>
    <w:rsid w:val="009761C6"/>
    <w:rsid w:val="00976ECA"/>
    <w:rsid w:val="00980100"/>
    <w:rsid w:val="009810D5"/>
    <w:rsid w:val="00981F2D"/>
    <w:rsid w:val="00982981"/>
    <w:rsid w:val="00982BF4"/>
    <w:rsid w:val="00984397"/>
    <w:rsid w:val="009879E1"/>
    <w:rsid w:val="0099014D"/>
    <w:rsid w:val="009915DF"/>
    <w:rsid w:val="00992009"/>
    <w:rsid w:val="00992A5E"/>
    <w:rsid w:val="009931F0"/>
    <w:rsid w:val="00993749"/>
    <w:rsid w:val="00994F9F"/>
    <w:rsid w:val="00996029"/>
    <w:rsid w:val="009961D6"/>
    <w:rsid w:val="00996327"/>
    <w:rsid w:val="009972EB"/>
    <w:rsid w:val="00997F89"/>
    <w:rsid w:val="009A11EE"/>
    <w:rsid w:val="009A1472"/>
    <w:rsid w:val="009A1E13"/>
    <w:rsid w:val="009A32DB"/>
    <w:rsid w:val="009A70EC"/>
    <w:rsid w:val="009B072B"/>
    <w:rsid w:val="009B2A21"/>
    <w:rsid w:val="009B42AE"/>
    <w:rsid w:val="009B4429"/>
    <w:rsid w:val="009B5B66"/>
    <w:rsid w:val="009B68AA"/>
    <w:rsid w:val="009B6CE7"/>
    <w:rsid w:val="009B7442"/>
    <w:rsid w:val="009C1B6E"/>
    <w:rsid w:val="009C1CC6"/>
    <w:rsid w:val="009C2BDC"/>
    <w:rsid w:val="009C31B9"/>
    <w:rsid w:val="009C359B"/>
    <w:rsid w:val="009C52AE"/>
    <w:rsid w:val="009D1E83"/>
    <w:rsid w:val="009D3FEE"/>
    <w:rsid w:val="009D40CA"/>
    <w:rsid w:val="009D4297"/>
    <w:rsid w:val="009D42F4"/>
    <w:rsid w:val="009D6053"/>
    <w:rsid w:val="009E02E6"/>
    <w:rsid w:val="009E1C28"/>
    <w:rsid w:val="009E2E9B"/>
    <w:rsid w:val="009E38FF"/>
    <w:rsid w:val="009E4B64"/>
    <w:rsid w:val="009E62D1"/>
    <w:rsid w:val="009F0F7A"/>
    <w:rsid w:val="009F15A4"/>
    <w:rsid w:val="009F2190"/>
    <w:rsid w:val="009F2E74"/>
    <w:rsid w:val="009F32C1"/>
    <w:rsid w:val="009F4932"/>
    <w:rsid w:val="009F4C46"/>
    <w:rsid w:val="009F675E"/>
    <w:rsid w:val="009F6B6F"/>
    <w:rsid w:val="009F7A16"/>
    <w:rsid w:val="00A0526F"/>
    <w:rsid w:val="00A05DC9"/>
    <w:rsid w:val="00A0734E"/>
    <w:rsid w:val="00A07362"/>
    <w:rsid w:val="00A07408"/>
    <w:rsid w:val="00A116FF"/>
    <w:rsid w:val="00A11CAA"/>
    <w:rsid w:val="00A1239D"/>
    <w:rsid w:val="00A13493"/>
    <w:rsid w:val="00A138C2"/>
    <w:rsid w:val="00A1391D"/>
    <w:rsid w:val="00A163EB"/>
    <w:rsid w:val="00A16721"/>
    <w:rsid w:val="00A22D1F"/>
    <w:rsid w:val="00A23B40"/>
    <w:rsid w:val="00A24666"/>
    <w:rsid w:val="00A272D3"/>
    <w:rsid w:val="00A30A68"/>
    <w:rsid w:val="00A30E06"/>
    <w:rsid w:val="00A31E59"/>
    <w:rsid w:val="00A32055"/>
    <w:rsid w:val="00A32638"/>
    <w:rsid w:val="00A328E8"/>
    <w:rsid w:val="00A3371F"/>
    <w:rsid w:val="00A33C91"/>
    <w:rsid w:val="00A34845"/>
    <w:rsid w:val="00A350A9"/>
    <w:rsid w:val="00A35BD2"/>
    <w:rsid w:val="00A418DF"/>
    <w:rsid w:val="00A42D9A"/>
    <w:rsid w:val="00A43531"/>
    <w:rsid w:val="00A44B4D"/>
    <w:rsid w:val="00A47E99"/>
    <w:rsid w:val="00A50ED1"/>
    <w:rsid w:val="00A510F8"/>
    <w:rsid w:val="00A51AE8"/>
    <w:rsid w:val="00A521EB"/>
    <w:rsid w:val="00A524A4"/>
    <w:rsid w:val="00A54EEF"/>
    <w:rsid w:val="00A55257"/>
    <w:rsid w:val="00A552C2"/>
    <w:rsid w:val="00A55B4D"/>
    <w:rsid w:val="00A55EF5"/>
    <w:rsid w:val="00A56460"/>
    <w:rsid w:val="00A573D6"/>
    <w:rsid w:val="00A60E7F"/>
    <w:rsid w:val="00A6142C"/>
    <w:rsid w:val="00A625E2"/>
    <w:rsid w:val="00A63312"/>
    <w:rsid w:val="00A63F83"/>
    <w:rsid w:val="00A649B5"/>
    <w:rsid w:val="00A6501B"/>
    <w:rsid w:val="00A703FB"/>
    <w:rsid w:val="00A7304F"/>
    <w:rsid w:val="00A747E7"/>
    <w:rsid w:val="00A75011"/>
    <w:rsid w:val="00A75A93"/>
    <w:rsid w:val="00A7620F"/>
    <w:rsid w:val="00A762AE"/>
    <w:rsid w:val="00A77307"/>
    <w:rsid w:val="00A77F94"/>
    <w:rsid w:val="00A80CC1"/>
    <w:rsid w:val="00A842B8"/>
    <w:rsid w:val="00A85570"/>
    <w:rsid w:val="00A859A2"/>
    <w:rsid w:val="00A91790"/>
    <w:rsid w:val="00A91F5B"/>
    <w:rsid w:val="00A922F9"/>
    <w:rsid w:val="00A92AFC"/>
    <w:rsid w:val="00A933F8"/>
    <w:rsid w:val="00A94398"/>
    <w:rsid w:val="00A95B61"/>
    <w:rsid w:val="00A97C61"/>
    <w:rsid w:val="00AA0D1B"/>
    <w:rsid w:val="00AA0F88"/>
    <w:rsid w:val="00AA11C7"/>
    <w:rsid w:val="00AA3530"/>
    <w:rsid w:val="00AA3EA8"/>
    <w:rsid w:val="00AA4B11"/>
    <w:rsid w:val="00AA56A5"/>
    <w:rsid w:val="00AA613A"/>
    <w:rsid w:val="00AA629A"/>
    <w:rsid w:val="00AA6B12"/>
    <w:rsid w:val="00AA6F48"/>
    <w:rsid w:val="00AA7071"/>
    <w:rsid w:val="00AB0F4E"/>
    <w:rsid w:val="00AB116F"/>
    <w:rsid w:val="00AB2263"/>
    <w:rsid w:val="00AB238A"/>
    <w:rsid w:val="00AB2467"/>
    <w:rsid w:val="00AB2751"/>
    <w:rsid w:val="00AB2B69"/>
    <w:rsid w:val="00AB2EB0"/>
    <w:rsid w:val="00AB3853"/>
    <w:rsid w:val="00AB4321"/>
    <w:rsid w:val="00AB7A98"/>
    <w:rsid w:val="00AC1200"/>
    <w:rsid w:val="00AC258C"/>
    <w:rsid w:val="00AC34C1"/>
    <w:rsid w:val="00AC50F0"/>
    <w:rsid w:val="00AC5BB1"/>
    <w:rsid w:val="00AC6163"/>
    <w:rsid w:val="00AC66AC"/>
    <w:rsid w:val="00AC7773"/>
    <w:rsid w:val="00AD02B9"/>
    <w:rsid w:val="00AD1B76"/>
    <w:rsid w:val="00AD1DAD"/>
    <w:rsid w:val="00AE0071"/>
    <w:rsid w:val="00AE04D7"/>
    <w:rsid w:val="00AE0531"/>
    <w:rsid w:val="00AE0B32"/>
    <w:rsid w:val="00AE2328"/>
    <w:rsid w:val="00AE3465"/>
    <w:rsid w:val="00AE520E"/>
    <w:rsid w:val="00AE6590"/>
    <w:rsid w:val="00AE66DC"/>
    <w:rsid w:val="00AF012B"/>
    <w:rsid w:val="00AF02A0"/>
    <w:rsid w:val="00AF0795"/>
    <w:rsid w:val="00AF2B1A"/>
    <w:rsid w:val="00AF3D91"/>
    <w:rsid w:val="00AF5BC7"/>
    <w:rsid w:val="00AF65E1"/>
    <w:rsid w:val="00AF7CA6"/>
    <w:rsid w:val="00B02C75"/>
    <w:rsid w:val="00B0334F"/>
    <w:rsid w:val="00B0682C"/>
    <w:rsid w:val="00B10199"/>
    <w:rsid w:val="00B1091E"/>
    <w:rsid w:val="00B11C57"/>
    <w:rsid w:val="00B11F1E"/>
    <w:rsid w:val="00B1224C"/>
    <w:rsid w:val="00B146FD"/>
    <w:rsid w:val="00B14D0E"/>
    <w:rsid w:val="00B17077"/>
    <w:rsid w:val="00B206E7"/>
    <w:rsid w:val="00B2157B"/>
    <w:rsid w:val="00B21676"/>
    <w:rsid w:val="00B25637"/>
    <w:rsid w:val="00B2632E"/>
    <w:rsid w:val="00B264B1"/>
    <w:rsid w:val="00B277AD"/>
    <w:rsid w:val="00B27BC4"/>
    <w:rsid w:val="00B27DB0"/>
    <w:rsid w:val="00B3111C"/>
    <w:rsid w:val="00B32493"/>
    <w:rsid w:val="00B333C7"/>
    <w:rsid w:val="00B35674"/>
    <w:rsid w:val="00B35F83"/>
    <w:rsid w:val="00B3720D"/>
    <w:rsid w:val="00B40441"/>
    <w:rsid w:val="00B407B8"/>
    <w:rsid w:val="00B40AD2"/>
    <w:rsid w:val="00B40FDA"/>
    <w:rsid w:val="00B41A2E"/>
    <w:rsid w:val="00B44D1B"/>
    <w:rsid w:val="00B4579D"/>
    <w:rsid w:val="00B4682B"/>
    <w:rsid w:val="00B46B0A"/>
    <w:rsid w:val="00B50523"/>
    <w:rsid w:val="00B50661"/>
    <w:rsid w:val="00B513B1"/>
    <w:rsid w:val="00B53300"/>
    <w:rsid w:val="00B546CC"/>
    <w:rsid w:val="00B54AAB"/>
    <w:rsid w:val="00B5560A"/>
    <w:rsid w:val="00B559FD"/>
    <w:rsid w:val="00B55B2C"/>
    <w:rsid w:val="00B56C8C"/>
    <w:rsid w:val="00B573A4"/>
    <w:rsid w:val="00B603B4"/>
    <w:rsid w:val="00B60C5E"/>
    <w:rsid w:val="00B614E8"/>
    <w:rsid w:val="00B67DB4"/>
    <w:rsid w:val="00B70477"/>
    <w:rsid w:val="00B75A9C"/>
    <w:rsid w:val="00B76518"/>
    <w:rsid w:val="00B76D50"/>
    <w:rsid w:val="00B77E07"/>
    <w:rsid w:val="00B836FC"/>
    <w:rsid w:val="00B84DA3"/>
    <w:rsid w:val="00B858FA"/>
    <w:rsid w:val="00B86FD8"/>
    <w:rsid w:val="00B876ED"/>
    <w:rsid w:val="00B90348"/>
    <w:rsid w:val="00B91EAC"/>
    <w:rsid w:val="00B92163"/>
    <w:rsid w:val="00B92C4E"/>
    <w:rsid w:val="00B96C7A"/>
    <w:rsid w:val="00B97A2B"/>
    <w:rsid w:val="00BA03DF"/>
    <w:rsid w:val="00BA1E8A"/>
    <w:rsid w:val="00BA2600"/>
    <w:rsid w:val="00BA4BCA"/>
    <w:rsid w:val="00BA507C"/>
    <w:rsid w:val="00BA5783"/>
    <w:rsid w:val="00BA6FB9"/>
    <w:rsid w:val="00BB015B"/>
    <w:rsid w:val="00BB0288"/>
    <w:rsid w:val="00BB14DD"/>
    <w:rsid w:val="00BB27F5"/>
    <w:rsid w:val="00BB3D0B"/>
    <w:rsid w:val="00BB519D"/>
    <w:rsid w:val="00BB7D6F"/>
    <w:rsid w:val="00BC146A"/>
    <w:rsid w:val="00BC217A"/>
    <w:rsid w:val="00BC2721"/>
    <w:rsid w:val="00BC2A81"/>
    <w:rsid w:val="00BC2E79"/>
    <w:rsid w:val="00BC69FB"/>
    <w:rsid w:val="00BD0D76"/>
    <w:rsid w:val="00BD10CF"/>
    <w:rsid w:val="00BD1EF6"/>
    <w:rsid w:val="00BD1F26"/>
    <w:rsid w:val="00BD320E"/>
    <w:rsid w:val="00BD4454"/>
    <w:rsid w:val="00BD51A3"/>
    <w:rsid w:val="00BE158C"/>
    <w:rsid w:val="00BE5FE9"/>
    <w:rsid w:val="00BE6520"/>
    <w:rsid w:val="00BE6FC1"/>
    <w:rsid w:val="00BF0182"/>
    <w:rsid w:val="00BF2131"/>
    <w:rsid w:val="00BF2856"/>
    <w:rsid w:val="00BF4A0F"/>
    <w:rsid w:val="00BF56D5"/>
    <w:rsid w:val="00BF7970"/>
    <w:rsid w:val="00C00C40"/>
    <w:rsid w:val="00C01C08"/>
    <w:rsid w:val="00C02D09"/>
    <w:rsid w:val="00C03E06"/>
    <w:rsid w:val="00C04293"/>
    <w:rsid w:val="00C055BD"/>
    <w:rsid w:val="00C06E00"/>
    <w:rsid w:val="00C11D61"/>
    <w:rsid w:val="00C12076"/>
    <w:rsid w:val="00C13C37"/>
    <w:rsid w:val="00C13C57"/>
    <w:rsid w:val="00C146B6"/>
    <w:rsid w:val="00C151A9"/>
    <w:rsid w:val="00C22AB0"/>
    <w:rsid w:val="00C26757"/>
    <w:rsid w:val="00C26CC7"/>
    <w:rsid w:val="00C26F35"/>
    <w:rsid w:val="00C272FE"/>
    <w:rsid w:val="00C273B2"/>
    <w:rsid w:val="00C30E4C"/>
    <w:rsid w:val="00C31154"/>
    <w:rsid w:val="00C31865"/>
    <w:rsid w:val="00C320D9"/>
    <w:rsid w:val="00C339DF"/>
    <w:rsid w:val="00C33D98"/>
    <w:rsid w:val="00C34354"/>
    <w:rsid w:val="00C36BF0"/>
    <w:rsid w:val="00C4159F"/>
    <w:rsid w:val="00C43D55"/>
    <w:rsid w:val="00C43F92"/>
    <w:rsid w:val="00C4431F"/>
    <w:rsid w:val="00C45666"/>
    <w:rsid w:val="00C46080"/>
    <w:rsid w:val="00C470E3"/>
    <w:rsid w:val="00C51E40"/>
    <w:rsid w:val="00C53BB0"/>
    <w:rsid w:val="00C55009"/>
    <w:rsid w:val="00C55E5F"/>
    <w:rsid w:val="00C56335"/>
    <w:rsid w:val="00C56C40"/>
    <w:rsid w:val="00C6218C"/>
    <w:rsid w:val="00C6317B"/>
    <w:rsid w:val="00C63EE9"/>
    <w:rsid w:val="00C641A3"/>
    <w:rsid w:val="00C65972"/>
    <w:rsid w:val="00C668E2"/>
    <w:rsid w:val="00C679A9"/>
    <w:rsid w:val="00C7112C"/>
    <w:rsid w:val="00C7432B"/>
    <w:rsid w:val="00C74EE3"/>
    <w:rsid w:val="00C7576B"/>
    <w:rsid w:val="00C76016"/>
    <w:rsid w:val="00C76662"/>
    <w:rsid w:val="00C80481"/>
    <w:rsid w:val="00C81F70"/>
    <w:rsid w:val="00C82787"/>
    <w:rsid w:val="00C836CD"/>
    <w:rsid w:val="00C844D9"/>
    <w:rsid w:val="00C8732F"/>
    <w:rsid w:val="00C8739C"/>
    <w:rsid w:val="00C928A5"/>
    <w:rsid w:val="00C93283"/>
    <w:rsid w:val="00C939CF"/>
    <w:rsid w:val="00C93B0A"/>
    <w:rsid w:val="00C9682E"/>
    <w:rsid w:val="00C96D6F"/>
    <w:rsid w:val="00C96E4D"/>
    <w:rsid w:val="00C97163"/>
    <w:rsid w:val="00C9741D"/>
    <w:rsid w:val="00CA0D44"/>
    <w:rsid w:val="00CA2958"/>
    <w:rsid w:val="00CA2EAD"/>
    <w:rsid w:val="00CA43A4"/>
    <w:rsid w:val="00CA458C"/>
    <w:rsid w:val="00CA4749"/>
    <w:rsid w:val="00CA4BB7"/>
    <w:rsid w:val="00CA5A60"/>
    <w:rsid w:val="00CA5A6E"/>
    <w:rsid w:val="00CA64FB"/>
    <w:rsid w:val="00CA716E"/>
    <w:rsid w:val="00CA7EFC"/>
    <w:rsid w:val="00CB08AD"/>
    <w:rsid w:val="00CB17F2"/>
    <w:rsid w:val="00CB3926"/>
    <w:rsid w:val="00CB4762"/>
    <w:rsid w:val="00CB512D"/>
    <w:rsid w:val="00CB52E5"/>
    <w:rsid w:val="00CB54A6"/>
    <w:rsid w:val="00CB57F0"/>
    <w:rsid w:val="00CB5D60"/>
    <w:rsid w:val="00CB7198"/>
    <w:rsid w:val="00CB7B7A"/>
    <w:rsid w:val="00CC0C99"/>
    <w:rsid w:val="00CC1D3B"/>
    <w:rsid w:val="00CC2E7B"/>
    <w:rsid w:val="00CC5B7D"/>
    <w:rsid w:val="00CC6A9C"/>
    <w:rsid w:val="00CC6DDE"/>
    <w:rsid w:val="00CC7177"/>
    <w:rsid w:val="00CD01C6"/>
    <w:rsid w:val="00CD18FA"/>
    <w:rsid w:val="00CD4107"/>
    <w:rsid w:val="00CD64C4"/>
    <w:rsid w:val="00CD6CAD"/>
    <w:rsid w:val="00CE10E1"/>
    <w:rsid w:val="00CE184F"/>
    <w:rsid w:val="00CE1B38"/>
    <w:rsid w:val="00CE3EFA"/>
    <w:rsid w:val="00CE7256"/>
    <w:rsid w:val="00CF0844"/>
    <w:rsid w:val="00CF1E1F"/>
    <w:rsid w:val="00CF2604"/>
    <w:rsid w:val="00CF4554"/>
    <w:rsid w:val="00CF537D"/>
    <w:rsid w:val="00CF6DB1"/>
    <w:rsid w:val="00CF76F1"/>
    <w:rsid w:val="00D00ABE"/>
    <w:rsid w:val="00D02D57"/>
    <w:rsid w:val="00D0503D"/>
    <w:rsid w:val="00D062F0"/>
    <w:rsid w:val="00D06B79"/>
    <w:rsid w:val="00D0777B"/>
    <w:rsid w:val="00D119E9"/>
    <w:rsid w:val="00D128CF"/>
    <w:rsid w:val="00D1412F"/>
    <w:rsid w:val="00D145BE"/>
    <w:rsid w:val="00D150A4"/>
    <w:rsid w:val="00D1630A"/>
    <w:rsid w:val="00D168CF"/>
    <w:rsid w:val="00D169D9"/>
    <w:rsid w:val="00D20FAC"/>
    <w:rsid w:val="00D22A26"/>
    <w:rsid w:val="00D22A2E"/>
    <w:rsid w:val="00D23DB2"/>
    <w:rsid w:val="00D25A53"/>
    <w:rsid w:val="00D2618A"/>
    <w:rsid w:val="00D3206E"/>
    <w:rsid w:val="00D3327B"/>
    <w:rsid w:val="00D34B66"/>
    <w:rsid w:val="00D351F9"/>
    <w:rsid w:val="00D362AB"/>
    <w:rsid w:val="00D371B9"/>
    <w:rsid w:val="00D37686"/>
    <w:rsid w:val="00D377B2"/>
    <w:rsid w:val="00D37E04"/>
    <w:rsid w:val="00D40613"/>
    <w:rsid w:val="00D40FC4"/>
    <w:rsid w:val="00D41995"/>
    <w:rsid w:val="00D41F25"/>
    <w:rsid w:val="00D4286B"/>
    <w:rsid w:val="00D45DA3"/>
    <w:rsid w:val="00D466E7"/>
    <w:rsid w:val="00D4788C"/>
    <w:rsid w:val="00D5141A"/>
    <w:rsid w:val="00D53AA8"/>
    <w:rsid w:val="00D54BBC"/>
    <w:rsid w:val="00D57906"/>
    <w:rsid w:val="00D57D59"/>
    <w:rsid w:val="00D6105D"/>
    <w:rsid w:val="00D61B16"/>
    <w:rsid w:val="00D62098"/>
    <w:rsid w:val="00D62F06"/>
    <w:rsid w:val="00D64301"/>
    <w:rsid w:val="00D650ED"/>
    <w:rsid w:val="00D65D39"/>
    <w:rsid w:val="00D67888"/>
    <w:rsid w:val="00D708A5"/>
    <w:rsid w:val="00D70CCE"/>
    <w:rsid w:val="00D716B7"/>
    <w:rsid w:val="00D754EF"/>
    <w:rsid w:val="00D75537"/>
    <w:rsid w:val="00D759F7"/>
    <w:rsid w:val="00D80860"/>
    <w:rsid w:val="00D831A7"/>
    <w:rsid w:val="00D834C2"/>
    <w:rsid w:val="00D84267"/>
    <w:rsid w:val="00D851C8"/>
    <w:rsid w:val="00D851F3"/>
    <w:rsid w:val="00D8563C"/>
    <w:rsid w:val="00D86723"/>
    <w:rsid w:val="00D86B63"/>
    <w:rsid w:val="00D8745D"/>
    <w:rsid w:val="00D90383"/>
    <w:rsid w:val="00D94009"/>
    <w:rsid w:val="00D9499E"/>
    <w:rsid w:val="00D95152"/>
    <w:rsid w:val="00D95BDC"/>
    <w:rsid w:val="00D966A7"/>
    <w:rsid w:val="00DA18C7"/>
    <w:rsid w:val="00DA32FD"/>
    <w:rsid w:val="00DA4BC6"/>
    <w:rsid w:val="00DA601F"/>
    <w:rsid w:val="00DA7A35"/>
    <w:rsid w:val="00DB16CB"/>
    <w:rsid w:val="00DB181E"/>
    <w:rsid w:val="00DB1AE4"/>
    <w:rsid w:val="00DB4B92"/>
    <w:rsid w:val="00DB56CE"/>
    <w:rsid w:val="00DB5876"/>
    <w:rsid w:val="00DB74D9"/>
    <w:rsid w:val="00DB7CAC"/>
    <w:rsid w:val="00DC069D"/>
    <w:rsid w:val="00DC2611"/>
    <w:rsid w:val="00DC455E"/>
    <w:rsid w:val="00DC47FA"/>
    <w:rsid w:val="00DC52B4"/>
    <w:rsid w:val="00DD0C68"/>
    <w:rsid w:val="00DD0E89"/>
    <w:rsid w:val="00DD278A"/>
    <w:rsid w:val="00DD32F3"/>
    <w:rsid w:val="00DD43CE"/>
    <w:rsid w:val="00DD59DF"/>
    <w:rsid w:val="00DD5FF7"/>
    <w:rsid w:val="00DE06A8"/>
    <w:rsid w:val="00DE0A96"/>
    <w:rsid w:val="00DE19A1"/>
    <w:rsid w:val="00DE438D"/>
    <w:rsid w:val="00DE70C9"/>
    <w:rsid w:val="00DF1532"/>
    <w:rsid w:val="00DF16A1"/>
    <w:rsid w:val="00DF25CF"/>
    <w:rsid w:val="00DF2702"/>
    <w:rsid w:val="00DF2B53"/>
    <w:rsid w:val="00DF4401"/>
    <w:rsid w:val="00DF4738"/>
    <w:rsid w:val="00DF4EF4"/>
    <w:rsid w:val="00DF6767"/>
    <w:rsid w:val="00DF6A8A"/>
    <w:rsid w:val="00E0027D"/>
    <w:rsid w:val="00E011FA"/>
    <w:rsid w:val="00E0177B"/>
    <w:rsid w:val="00E01929"/>
    <w:rsid w:val="00E01B85"/>
    <w:rsid w:val="00E02464"/>
    <w:rsid w:val="00E02839"/>
    <w:rsid w:val="00E0564F"/>
    <w:rsid w:val="00E062D5"/>
    <w:rsid w:val="00E065F4"/>
    <w:rsid w:val="00E076CC"/>
    <w:rsid w:val="00E108AA"/>
    <w:rsid w:val="00E11D5D"/>
    <w:rsid w:val="00E1563C"/>
    <w:rsid w:val="00E15BA1"/>
    <w:rsid w:val="00E1735A"/>
    <w:rsid w:val="00E20336"/>
    <w:rsid w:val="00E21128"/>
    <w:rsid w:val="00E24D83"/>
    <w:rsid w:val="00E27BA7"/>
    <w:rsid w:val="00E3014B"/>
    <w:rsid w:val="00E30470"/>
    <w:rsid w:val="00E30C83"/>
    <w:rsid w:val="00E31233"/>
    <w:rsid w:val="00E31BCC"/>
    <w:rsid w:val="00E33982"/>
    <w:rsid w:val="00E33FA4"/>
    <w:rsid w:val="00E349AF"/>
    <w:rsid w:val="00E355E0"/>
    <w:rsid w:val="00E367C6"/>
    <w:rsid w:val="00E37645"/>
    <w:rsid w:val="00E413F0"/>
    <w:rsid w:val="00E430E8"/>
    <w:rsid w:val="00E43602"/>
    <w:rsid w:val="00E44BF4"/>
    <w:rsid w:val="00E478AE"/>
    <w:rsid w:val="00E5266F"/>
    <w:rsid w:val="00E53492"/>
    <w:rsid w:val="00E5497C"/>
    <w:rsid w:val="00E55648"/>
    <w:rsid w:val="00E568B0"/>
    <w:rsid w:val="00E614F9"/>
    <w:rsid w:val="00E62862"/>
    <w:rsid w:val="00E62B52"/>
    <w:rsid w:val="00E64699"/>
    <w:rsid w:val="00E66124"/>
    <w:rsid w:val="00E67803"/>
    <w:rsid w:val="00E67E22"/>
    <w:rsid w:val="00E67EF3"/>
    <w:rsid w:val="00E705D0"/>
    <w:rsid w:val="00E715A5"/>
    <w:rsid w:val="00E757F7"/>
    <w:rsid w:val="00E757FB"/>
    <w:rsid w:val="00E77404"/>
    <w:rsid w:val="00E77B1D"/>
    <w:rsid w:val="00E81030"/>
    <w:rsid w:val="00E81331"/>
    <w:rsid w:val="00E82C01"/>
    <w:rsid w:val="00E8546C"/>
    <w:rsid w:val="00E85BCD"/>
    <w:rsid w:val="00E92D62"/>
    <w:rsid w:val="00E942EA"/>
    <w:rsid w:val="00E94B77"/>
    <w:rsid w:val="00E95792"/>
    <w:rsid w:val="00E96E8A"/>
    <w:rsid w:val="00EA00A5"/>
    <w:rsid w:val="00EA06D8"/>
    <w:rsid w:val="00EA0BFA"/>
    <w:rsid w:val="00EA19E5"/>
    <w:rsid w:val="00EA2759"/>
    <w:rsid w:val="00EA37D5"/>
    <w:rsid w:val="00EA4E4A"/>
    <w:rsid w:val="00EA60E5"/>
    <w:rsid w:val="00EA6EFF"/>
    <w:rsid w:val="00EB05ED"/>
    <w:rsid w:val="00EB30A6"/>
    <w:rsid w:val="00EB568A"/>
    <w:rsid w:val="00EB5DDE"/>
    <w:rsid w:val="00EB5E66"/>
    <w:rsid w:val="00EB62FA"/>
    <w:rsid w:val="00EB7BCA"/>
    <w:rsid w:val="00EC39F4"/>
    <w:rsid w:val="00EC3D5C"/>
    <w:rsid w:val="00EC42D2"/>
    <w:rsid w:val="00EC7128"/>
    <w:rsid w:val="00ED0317"/>
    <w:rsid w:val="00ED03DD"/>
    <w:rsid w:val="00ED04F3"/>
    <w:rsid w:val="00ED08D0"/>
    <w:rsid w:val="00ED0EA1"/>
    <w:rsid w:val="00ED112B"/>
    <w:rsid w:val="00ED2215"/>
    <w:rsid w:val="00ED358D"/>
    <w:rsid w:val="00ED5FA9"/>
    <w:rsid w:val="00ED698B"/>
    <w:rsid w:val="00ED7301"/>
    <w:rsid w:val="00EE0C2E"/>
    <w:rsid w:val="00EE2379"/>
    <w:rsid w:val="00EE31CD"/>
    <w:rsid w:val="00EE47BC"/>
    <w:rsid w:val="00EE5FA4"/>
    <w:rsid w:val="00EE760B"/>
    <w:rsid w:val="00EF3302"/>
    <w:rsid w:val="00EF3FE8"/>
    <w:rsid w:val="00EF4194"/>
    <w:rsid w:val="00EF44A2"/>
    <w:rsid w:val="00EF5688"/>
    <w:rsid w:val="00EF6855"/>
    <w:rsid w:val="00EF709D"/>
    <w:rsid w:val="00EF7DEC"/>
    <w:rsid w:val="00F00670"/>
    <w:rsid w:val="00F00E00"/>
    <w:rsid w:val="00F00F24"/>
    <w:rsid w:val="00F041E8"/>
    <w:rsid w:val="00F05784"/>
    <w:rsid w:val="00F10EC8"/>
    <w:rsid w:val="00F11157"/>
    <w:rsid w:val="00F111FB"/>
    <w:rsid w:val="00F124D4"/>
    <w:rsid w:val="00F12867"/>
    <w:rsid w:val="00F133A0"/>
    <w:rsid w:val="00F158DE"/>
    <w:rsid w:val="00F16510"/>
    <w:rsid w:val="00F16869"/>
    <w:rsid w:val="00F176ED"/>
    <w:rsid w:val="00F2026D"/>
    <w:rsid w:val="00F20795"/>
    <w:rsid w:val="00F2256D"/>
    <w:rsid w:val="00F2270F"/>
    <w:rsid w:val="00F24729"/>
    <w:rsid w:val="00F24A70"/>
    <w:rsid w:val="00F25A8A"/>
    <w:rsid w:val="00F27848"/>
    <w:rsid w:val="00F27E99"/>
    <w:rsid w:val="00F30A90"/>
    <w:rsid w:val="00F37834"/>
    <w:rsid w:val="00F37AC5"/>
    <w:rsid w:val="00F4160B"/>
    <w:rsid w:val="00F4316B"/>
    <w:rsid w:val="00F43325"/>
    <w:rsid w:val="00F446F9"/>
    <w:rsid w:val="00F4473B"/>
    <w:rsid w:val="00F44814"/>
    <w:rsid w:val="00F44DBA"/>
    <w:rsid w:val="00F4614A"/>
    <w:rsid w:val="00F466C7"/>
    <w:rsid w:val="00F46DCA"/>
    <w:rsid w:val="00F476AD"/>
    <w:rsid w:val="00F477AB"/>
    <w:rsid w:val="00F533A2"/>
    <w:rsid w:val="00F55ACA"/>
    <w:rsid w:val="00F57505"/>
    <w:rsid w:val="00F60041"/>
    <w:rsid w:val="00F63FD8"/>
    <w:rsid w:val="00F660D9"/>
    <w:rsid w:val="00F7239E"/>
    <w:rsid w:val="00F72D77"/>
    <w:rsid w:val="00F737AA"/>
    <w:rsid w:val="00F73FB8"/>
    <w:rsid w:val="00F74230"/>
    <w:rsid w:val="00F74BF3"/>
    <w:rsid w:val="00F74F44"/>
    <w:rsid w:val="00F759AF"/>
    <w:rsid w:val="00F75BFA"/>
    <w:rsid w:val="00F77A86"/>
    <w:rsid w:val="00F804D5"/>
    <w:rsid w:val="00F81677"/>
    <w:rsid w:val="00F81DC4"/>
    <w:rsid w:val="00F8267F"/>
    <w:rsid w:val="00F842DF"/>
    <w:rsid w:val="00F86040"/>
    <w:rsid w:val="00F87894"/>
    <w:rsid w:val="00F93254"/>
    <w:rsid w:val="00F934D8"/>
    <w:rsid w:val="00F93A11"/>
    <w:rsid w:val="00F93DBB"/>
    <w:rsid w:val="00F95760"/>
    <w:rsid w:val="00F96E84"/>
    <w:rsid w:val="00FA0086"/>
    <w:rsid w:val="00FA0B65"/>
    <w:rsid w:val="00FA26DE"/>
    <w:rsid w:val="00FA3B59"/>
    <w:rsid w:val="00FA6EEA"/>
    <w:rsid w:val="00FB04F5"/>
    <w:rsid w:val="00FB11FE"/>
    <w:rsid w:val="00FB309C"/>
    <w:rsid w:val="00FB35DB"/>
    <w:rsid w:val="00FB3847"/>
    <w:rsid w:val="00FB39AA"/>
    <w:rsid w:val="00FB3C94"/>
    <w:rsid w:val="00FB47DA"/>
    <w:rsid w:val="00FB5337"/>
    <w:rsid w:val="00FB6D4E"/>
    <w:rsid w:val="00FB70AB"/>
    <w:rsid w:val="00FB70B8"/>
    <w:rsid w:val="00FB73CC"/>
    <w:rsid w:val="00FC0805"/>
    <w:rsid w:val="00FC369E"/>
    <w:rsid w:val="00FC3EE9"/>
    <w:rsid w:val="00FC3F02"/>
    <w:rsid w:val="00FC4D5A"/>
    <w:rsid w:val="00FC58B7"/>
    <w:rsid w:val="00FC58BB"/>
    <w:rsid w:val="00FC591A"/>
    <w:rsid w:val="00FC60D2"/>
    <w:rsid w:val="00FC729E"/>
    <w:rsid w:val="00FD08E3"/>
    <w:rsid w:val="00FD2455"/>
    <w:rsid w:val="00FD2A5C"/>
    <w:rsid w:val="00FD3A7B"/>
    <w:rsid w:val="00FD5AE3"/>
    <w:rsid w:val="00FD64F1"/>
    <w:rsid w:val="00FD6F1F"/>
    <w:rsid w:val="00FD70AF"/>
    <w:rsid w:val="00FD7236"/>
    <w:rsid w:val="00FE2D68"/>
    <w:rsid w:val="00FE2EC5"/>
    <w:rsid w:val="00FE3B1A"/>
    <w:rsid w:val="00FE50ED"/>
    <w:rsid w:val="00FE5C7F"/>
    <w:rsid w:val="00FF2F80"/>
    <w:rsid w:val="00FF2FF0"/>
    <w:rsid w:val="00FF4A98"/>
    <w:rsid w:val="00FF6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A5970"/>
  <w15:docId w15:val="{31EC55A1-B37D-4562-9AB0-C198F9E7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3EA"/>
    <w:pPr>
      <w:spacing w:line="360" w:lineRule="auto"/>
      <w:ind w:firstLine="851"/>
      <w:jc w:val="both"/>
    </w:pPr>
    <w:rPr>
      <w:rFonts w:eastAsia="Times New Roman"/>
      <w:sz w:val="24"/>
      <w:lang w:val="lt-LT"/>
    </w:rPr>
  </w:style>
  <w:style w:type="paragraph" w:styleId="Antrat1">
    <w:name w:val="heading 1"/>
    <w:basedOn w:val="prastasis"/>
    <w:next w:val="prastasis"/>
    <w:link w:val="Antrat1Diagrama"/>
    <w:qFormat/>
    <w:rsid w:val="00E5266F"/>
    <w:pPr>
      <w:keepNext/>
      <w:overflowPunct w:val="0"/>
      <w:autoSpaceDE w:val="0"/>
      <w:autoSpaceDN w:val="0"/>
      <w:adjustRightInd w:val="0"/>
      <w:jc w:val="center"/>
      <w:outlineLvl w:val="0"/>
    </w:pPr>
    <w:rPr>
      <w:rFonts w:ascii="TimesLT" w:hAnsi="Times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4C266E"/>
    <w:rPr>
      <w:color w:val="0000FF"/>
      <w:u w:val="single"/>
    </w:rPr>
  </w:style>
  <w:style w:type="character" w:customStyle="1" w:styleId="Antrat1Diagrama">
    <w:name w:val="Antraštė 1 Diagrama"/>
    <w:link w:val="Antrat1"/>
    <w:rsid w:val="00E5266F"/>
    <w:rPr>
      <w:rFonts w:ascii="TimesLT" w:eastAsia="Times New Roman" w:hAnsi="TimesLT"/>
      <w:sz w:val="24"/>
      <w:lang w:eastAsia="en-US"/>
    </w:rPr>
  </w:style>
  <w:style w:type="paragraph" w:styleId="Pavadinimas">
    <w:name w:val="Title"/>
    <w:basedOn w:val="prastasis"/>
    <w:link w:val="PavadinimasDiagrama"/>
    <w:qFormat/>
    <w:rsid w:val="00E5266F"/>
    <w:pPr>
      <w:jc w:val="center"/>
    </w:pPr>
    <w:rPr>
      <w:b/>
      <w:sz w:val="28"/>
      <w:lang w:val="en-GB" w:eastAsia="lt-LT"/>
    </w:rPr>
  </w:style>
  <w:style w:type="character" w:customStyle="1" w:styleId="PavadinimasDiagrama">
    <w:name w:val="Pavadinimas Diagrama"/>
    <w:link w:val="Pavadinimas"/>
    <w:rsid w:val="00E5266F"/>
    <w:rPr>
      <w:rFonts w:eastAsia="Times New Roman"/>
      <w:b/>
      <w:sz w:val="28"/>
      <w:lang w:val="en-GB"/>
    </w:rPr>
  </w:style>
  <w:style w:type="paragraph" w:styleId="Pagrindinistekstas">
    <w:name w:val="Body Text"/>
    <w:basedOn w:val="prastasis"/>
    <w:link w:val="PagrindinistekstasDiagrama"/>
    <w:unhideWhenUsed/>
    <w:rsid w:val="00E5266F"/>
    <w:pPr>
      <w:overflowPunct w:val="0"/>
      <w:autoSpaceDE w:val="0"/>
      <w:autoSpaceDN w:val="0"/>
      <w:adjustRightInd w:val="0"/>
    </w:pPr>
    <w:rPr>
      <w:bCs/>
    </w:rPr>
  </w:style>
  <w:style w:type="character" w:customStyle="1" w:styleId="PagrindinistekstasDiagrama">
    <w:name w:val="Pagrindinis tekstas Diagrama"/>
    <w:link w:val="Pagrindinistekstas"/>
    <w:rsid w:val="00E5266F"/>
    <w:rPr>
      <w:rFonts w:eastAsia="Times New Roman"/>
      <w:bCs/>
      <w:sz w:val="24"/>
      <w:lang w:eastAsia="en-US"/>
    </w:rPr>
  </w:style>
  <w:style w:type="paragraph" w:customStyle="1" w:styleId="Style1">
    <w:name w:val="Style1"/>
    <w:basedOn w:val="prastasis"/>
    <w:rsid w:val="00E5266F"/>
    <w:rPr>
      <w:lang w:eastAsia="lt-LT"/>
    </w:rPr>
  </w:style>
  <w:style w:type="paragraph" w:customStyle="1" w:styleId="Standard">
    <w:name w:val="Standard"/>
    <w:rsid w:val="00B10199"/>
    <w:pPr>
      <w:widowControl w:val="0"/>
      <w:suppressAutoHyphens/>
      <w:autoSpaceDN w:val="0"/>
      <w:spacing w:line="360" w:lineRule="auto"/>
      <w:ind w:firstLine="851"/>
      <w:jc w:val="both"/>
      <w:textAlignment w:val="baseline"/>
    </w:pPr>
    <w:rPr>
      <w:rFonts w:eastAsia="SimSun" w:cs="Lucida Sans"/>
      <w:kern w:val="3"/>
      <w:sz w:val="24"/>
      <w:szCs w:val="24"/>
      <w:lang w:val="lt-LT" w:eastAsia="zh-CN" w:bidi="hi-IN"/>
    </w:rPr>
  </w:style>
  <w:style w:type="paragraph" w:styleId="Debesliotekstas">
    <w:name w:val="Balloon Text"/>
    <w:basedOn w:val="prastasis"/>
    <w:link w:val="DebesliotekstasDiagrama"/>
    <w:semiHidden/>
    <w:unhideWhenUsed/>
    <w:rsid w:val="00043489"/>
    <w:rPr>
      <w:rFonts w:ascii="Tahoma" w:hAnsi="Tahoma" w:cs="Tahoma"/>
      <w:sz w:val="16"/>
      <w:szCs w:val="16"/>
    </w:rPr>
  </w:style>
  <w:style w:type="character" w:customStyle="1" w:styleId="DebesliotekstasDiagrama">
    <w:name w:val="Debesėlio tekstas Diagrama"/>
    <w:link w:val="Debesliotekstas"/>
    <w:semiHidden/>
    <w:rsid w:val="00043489"/>
    <w:rPr>
      <w:rFonts w:ascii="Tahoma" w:eastAsia="Times New Roman" w:hAnsi="Tahoma" w:cs="Tahoma"/>
      <w:sz w:val="16"/>
      <w:szCs w:val="16"/>
      <w:lang w:eastAsia="en-US"/>
    </w:rPr>
  </w:style>
  <w:style w:type="paragraph" w:styleId="Pagrindiniotekstotrauka">
    <w:name w:val="Body Text Indent"/>
    <w:basedOn w:val="prastasis"/>
    <w:link w:val="PagrindiniotekstotraukaDiagrama"/>
    <w:rsid w:val="008D64FE"/>
    <w:pPr>
      <w:ind w:left="-360"/>
    </w:pPr>
    <w:rPr>
      <w:rFonts w:cs="Arial"/>
      <w:szCs w:val="24"/>
    </w:rPr>
  </w:style>
  <w:style w:type="character" w:customStyle="1" w:styleId="PagrindiniotekstotraukaDiagrama">
    <w:name w:val="Pagrindinio teksto įtrauka Diagrama"/>
    <w:link w:val="Pagrindiniotekstotrauka"/>
    <w:rsid w:val="008D64FE"/>
    <w:rPr>
      <w:rFonts w:eastAsia="Times New Roman" w:cs="Arial"/>
      <w:sz w:val="24"/>
      <w:szCs w:val="24"/>
      <w:lang w:eastAsia="en-US"/>
    </w:rPr>
  </w:style>
  <w:style w:type="paragraph" w:customStyle="1" w:styleId="Default">
    <w:name w:val="Default"/>
    <w:rsid w:val="008D64FE"/>
    <w:pPr>
      <w:widowControl w:val="0"/>
      <w:autoSpaceDE w:val="0"/>
      <w:autoSpaceDN w:val="0"/>
      <w:adjustRightInd w:val="0"/>
      <w:spacing w:line="360" w:lineRule="auto"/>
      <w:ind w:firstLine="851"/>
      <w:jc w:val="both"/>
    </w:pPr>
    <w:rPr>
      <w:rFonts w:eastAsia="Times New Roman"/>
      <w:color w:val="000000"/>
      <w:sz w:val="24"/>
      <w:szCs w:val="24"/>
      <w:lang w:val="lt-LT" w:eastAsia="lt-LT"/>
    </w:rPr>
  </w:style>
  <w:style w:type="paragraph" w:customStyle="1" w:styleId="Hyperlink1">
    <w:name w:val="Hyperlink1"/>
    <w:rsid w:val="008D64FE"/>
    <w:pPr>
      <w:autoSpaceDE w:val="0"/>
      <w:autoSpaceDN w:val="0"/>
      <w:adjustRightInd w:val="0"/>
      <w:spacing w:line="360" w:lineRule="auto"/>
      <w:ind w:firstLine="312"/>
      <w:jc w:val="both"/>
    </w:pPr>
    <w:rPr>
      <w:rFonts w:ascii="TimesLT" w:eastAsia="Times New Roman" w:hAnsi="TimesLT"/>
    </w:rPr>
  </w:style>
  <w:style w:type="paragraph" w:styleId="Pagrindinistekstas3">
    <w:name w:val="Body Text 3"/>
    <w:basedOn w:val="prastasis"/>
    <w:link w:val="Pagrindinistekstas3Diagrama"/>
    <w:rsid w:val="008D64FE"/>
    <w:pPr>
      <w:spacing w:after="120"/>
    </w:pPr>
    <w:rPr>
      <w:sz w:val="16"/>
      <w:szCs w:val="16"/>
      <w:lang w:val="en-US"/>
    </w:rPr>
  </w:style>
  <w:style w:type="character" w:customStyle="1" w:styleId="Pagrindinistekstas3Diagrama">
    <w:name w:val="Pagrindinis tekstas 3 Diagrama"/>
    <w:link w:val="Pagrindinistekstas3"/>
    <w:rsid w:val="008D64FE"/>
    <w:rPr>
      <w:rFonts w:eastAsia="Times New Roman"/>
      <w:sz w:val="16"/>
      <w:szCs w:val="16"/>
      <w:lang w:val="en-US" w:eastAsia="en-US"/>
    </w:rPr>
  </w:style>
  <w:style w:type="paragraph" w:customStyle="1" w:styleId="num1Diagrama1Diagrama">
    <w:name w:val="num1 Diagrama1 Diagrama"/>
    <w:basedOn w:val="prastasis"/>
    <w:next w:val="prastasis"/>
    <w:rsid w:val="008D64FE"/>
    <w:pPr>
      <w:widowControl w:val="0"/>
      <w:autoSpaceDE w:val="0"/>
      <w:autoSpaceDN w:val="0"/>
      <w:adjustRightInd w:val="0"/>
    </w:pPr>
    <w:rPr>
      <w:szCs w:val="24"/>
      <w:lang w:eastAsia="lt-LT"/>
    </w:rPr>
  </w:style>
  <w:style w:type="paragraph" w:customStyle="1" w:styleId="Pagrindinistekstas1">
    <w:name w:val="Pagrindinis tekstas1"/>
    <w:basedOn w:val="Default"/>
    <w:next w:val="Default"/>
    <w:rsid w:val="008D64FE"/>
    <w:rPr>
      <w:color w:val="auto"/>
    </w:rPr>
  </w:style>
  <w:style w:type="table" w:styleId="Lentelstinklelis">
    <w:name w:val="Table Grid"/>
    <w:basedOn w:val="prastojilentel"/>
    <w:rsid w:val="008D64F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antrat">
    <w:name w:val="Subtitle"/>
    <w:basedOn w:val="prastasis"/>
    <w:link w:val="PaantratDiagrama"/>
    <w:qFormat/>
    <w:rsid w:val="008D64FE"/>
    <w:pPr>
      <w:jc w:val="center"/>
    </w:pPr>
  </w:style>
  <w:style w:type="character" w:customStyle="1" w:styleId="PaantratDiagrama">
    <w:name w:val="Paantraštė Diagrama"/>
    <w:link w:val="Paantrat"/>
    <w:rsid w:val="008D64FE"/>
    <w:rPr>
      <w:rFonts w:eastAsia="Times New Roman"/>
      <w:sz w:val="24"/>
      <w:lang w:eastAsia="en-US"/>
    </w:rPr>
  </w:style>
  <w:style w:type="paragraph" w:styleId="Komentarotekstas">
    <w:name w:val="annotation text"/>
    <w:basedOn w:val="prastasis"/>
    <w:link w:val="KomentarotekstasDiagrama"/>
    <w:semiHidden/>
    <w:rsid w:val="008D64FE"/>
    <w:pPr>
      <w:widowControl w:val="0"/>
    </w:pPr>
    <w:rPr>
      <w:sz w:val="20"/>
      <w:lang w:val="en-AU"/>
    </w:rPr>
  </w:style>
  <w:style w:type="character" w:customStyle="1" w:styleId="KomentarotekstasDiagrama">
    <w:name w:val="Komentaro tekstas Diagrama"/>
    <w:link w:val="Komentarotekstas"/>
    <w:semiHidden/>
    <w:rsid w:val="008D64FE"/>
    <w:rPr>
      <w:rFonts w:eastAsia="Times New Roman"/>
      <w:lang w:val="en-AU" w:eastAsia="en-US"/>
    </w:rPr>
  </w:style>
  <w:style w:type="paragraph" w:styleId="prastasiniatinklio">
    <w:name w:val="Normal (Web)"/>
    <w:basedOn w:val="prastasis"/>
    <w:rsid w:val="008D64FE"/>
    <w:pPr>
      <w:spacing w:before="100" w:beforeAutospacing="1" w:after="100" w:afterAutospacing="1"/>
    </w:pPr>
    <w:rPr>
      <w:rFonts w:ascii="Arial" w:hAnsi="Arial" w:cs="Arial"/>
      <w:color w:val="7A7A7A"/>
      <w:sz w:val="18"/>
      <w:szCs w:val="18"/>
      <w:lang w:val="en-US"/>
    </w:rPr>
  </w:style>
  <w:style w:type="character" w:styleId="Grietas">
    <w:name w:val="Strong"/>
    <w:qFormat/>
    <w:rsid w:val="008D64FE"/>
    <w:rPr>
      <w:b/>
      <w:bCs/>
    </w:rPr>
  </w:style>
  <w:style w:type="paragraph" w:customStyle="1" w:styleId="DiagramaDiagramaDiagramaDiagramaDiagrama">
    <w:name w:val="Diagrama Diagrama Diagrama Diagrama Diagrama"/>
    <w:basedOn w:val="prastasis"/>
    <w:rsid w:val="008D64FE"/>
    <w:pPr>
      <w:widowControl w:val="0"/>
      <w:adjustRightInd w:val="0"/>
      <w:spacing w:after="160" w:line="240" w:lineRule="exact"/>
      <w:textAlignment w:val="baseline"/>
    </w:pPr>
    <w:rPr>
      <w:rFonts w:ascii="Tahoma" w:hAnsi="Tahoma"/>
      <w:sz w:val="20"/>
      <w:lang w:val="en-US"/>
    </w:rPr>
  </w:style>
  <w:style w:type="paragraph" w:styleId="Antrats">
    <w:name w:val="header"/>
    <w:basedOn w:val="prastasis"/>
    <w:link w:val="AntratsDiagrama"/>
    <w:unhideWhenUsed/>
    <w:rsid w:val="008D64FE"/>
    <w:pPr>
      <w:tabs>
        <w:tab w:val="center" w:pos="4819"/>
        <w:tab w:val="right" w:pos="9638"/>
      </w:tabs>
    </w:pPr>
    <w:rPr>
      <w:szCs w:val="24"/>
      <w:lang w:val="en-US"/>
    </w:rPr>
  </w:style>
  <w:style w:type="character" w:customStyle="1" w:styleId="AntratsDiagrama">
    <w:name w:val="Antraštės Diagrama"/>
    <w:link w:val="Antrats"/>
    <w:rsid w:val="008D64FE"/>
    <w:rPr>
      <w:rFonts w:eastAsia="Times New Roman"/>
      <w:sz w:val="24"/>
      <w:szCs w:val="24"/>
      <w:lang w:val="en-US" w:eastAsia="en-US"/>
    </w:rPr>
  </w:style>
  <w:style w:type="paragraph" w:styleId="Porat">
    <w:name w:val="footer"/>
    <w:basedOn w:val="prastasis"/>
    <w:link w:val="PoratDiagrama"/>
    <w:unhideWhenUsed/>
    <w:rsid w:val="008D64FE"/>
    <w:pPr>
      <w:tabs>
        <w:tab w:val="center" w:pos="4819"/>
        <w:tab w:val="right" w:pos="9638"/>
      </w:tabs>
    </w:pPr>
    <w:rPr>
      <w:szCs w:val="24"/>
      <w:lang w:val="en-US"/>
    </w:rPr>
  </w:style>
  <w:style w:type="character" w:customStyle="1" w:styleId="PoratDiagrama">
    <w:name w:val="Poraštė Diagrama"/>
    <w:link w:val="Porat"/>
    <w:rsid w:val="008D64FE"/>
    <w:rPr>
      <w:rFonts w:eastAsia="Times New Roman"/>
      <w:sz w:val="24"/>
      <w:szCs w:val="24"/>
      <w:lang w:val="en-US" w:eastAsia="en-US"/>
    </w:rPr>
  </w:style>
  <w:style w:type="paragraph" w:customStyle="1" w:styleId="Style4">
    <w:name w:val="Style 4"/>
    <w:basedOn w:val="prastasis"/>
    <w:rsid w:val="006F5CA7"/>
    <w:pPr>
      <w:widowControl w:val="0"/>
    </w:pPr>
    <w:rPr>
      <w:noProof/>
      <w:color w:val="000000"/>
      <w:sz w:val="20"/>
      <w:lang w:eastAsia="lt-LT"/>
    </w:rPr>
  </w:style>
  <w:style w:type="paragraph" w:styleId="Sraopastraipa">
    <w:name w:val="List Paragraph"/>
    <w:basedOn w:val="prastasis"/>
    <w:uiPriority w:val="34"/>
    <w:qFormat/>
    <w:rsid w:val="008F6BE8"/>
    <w:pPr>
      <w:suppressAutoHyphens/>
      <w:ind w:left="720"/>
    </w:pPr>
    <w:rPr>
      <w:rFonts w:eastAsia="Calibri"/>
      <w:color w:val="00000A"/>
      <w:szCs w:val="24"/>
      <w:lang w:val="en-US"/>
    </w:rPr>
  </w:style>
  <w:style w:type="paragraph" w:styleId="Betarp">
    <w:name w:val="No Spacing"/>
    <w:uiPriority w:val="1"/>
    <w:qFormat/>
    <w:rsid w:val="00275102"/>
    <w:pPr>
      <w:spacing w:line="360" w:lineRule="auto"/>
      <w:ind w:firstLine="851"/>
      <w:jc w:val="both"/>
    </w:pPr>
    <w:rPr>
      <w:rFonts w:eastAsia="Times New Roman"/>
      <w:sz w:val="24"/>
      <w:szCs w:val="24"/>
      <w:lang w:val="lt-LT" w:eastAsia="lt-LT"/>
    </w:rPr>
  </w:style>
  <w:style w:type="character" w:styleId="Neapdorotaspaminjimas">
    <w:name w:val="Unresolved Mention"/>
    <w:uiPriority w:val="99"/>
    <w:semiHidden/>
    <w:unhideWhenUsed/>
    <w:rsid w:val="00956DF5"/>
    <w:rPr>
      <w:color w:val="605E5C"/>
      <w:shd w:val="clear" w:color="auto" w:fill="E1DFDD"/>
    </w:rPr>
  </w:style>
  <w:style w:type="character" w:styleId="Komentaronuoroda">
    <w:name w:val="annotation reference"/>
    <w:uiPriority w:val="99"/>
    <w:semiHidden/>
    <w:unhideWhenUsed/>
    <w:rsid w:val="00771E5B"/>
    <w:rPr>
      <w:sz w:val="16"/>
      <w:szCs w:val="16"/>
    </w:rPr>
  </w:style>
  <w:style w:type="paragraph" w:styleId="Komentarotema">
    <w:name w:val="annotation subject"/>
    <w:basedOn w:val="Komentarotekstas"/>
    <w:next w:val="Komentarotekstas"/>
    <w:link w:val="KomentarotemaDiagrama"/>
    <w:uiPriority w:val="99"/>
    <w:semiHidden/>
    <w:unhideWhenUsed/>
    <w:rsid w:val="00771E5B"/>
    <w:pPr>
      <w:widowControl/>
    </w:pPr>
    <w:rPr>
      <w:b/>
      <w:bCs/>
      <w:lang w:val="lt-LT"/>
    </w:rPr>
  </w:style>
  <w:style w:type="character" w:customStyle="1" w:styleId="KomentarotemaDiagrama">
    <w:name w:val="Komentaro tema Diagrama"/>
    <w:link w:val="Komentarotema"/>
    <w:uiPriority w:val="99"/>
    <w:semiHidden/>
    <w:rsid w:val="00771E5B"/>
    <w:rPr>
      <w:rFonts w:eastAsia="Times New Roman"/>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39863">
      <w:bodyDiv w:val="1"/>
      <w:marLeft w:val="0"/>
      <w:marRight w:val="0"/>
      <w:marTop w:val="0"/>
      <w:marBottom w:val="0"/>
      <w:divBdr>
        <w:top w:val="none" w:sz="0" w:space="0" w:color="auto"/>
        <w:left w:val="none" w:sz="0" w:space="0" w:color="auto"/>
        <w:bottom w:val="none" w:sz="0" w:space="0" w:color="auto"/>
        <w:right w:val="none" w:sz="0" w:space="0" w:color="auto"/>
      </w:divBdr>
    </w:div>
    <w:div w:id="227810160">
      <w:bodyDiv w:val="1"/>
      <w:marLeft w:val="0"/>
      <w:marRight w:val="0"/>
      <w:marTop w:val="0"/>
      <w:marBottom w:val="0"/>
      <w:divBdr>
        <w:top w:val="none" w:sz="0" w:space="0" w:color="auto"/>
        <w:left w:val="none" w:sz="0" w:space="0" w:color="auto"/>
        <w:bottom w:val="none" w:sz="0" w:space="0" w:color="auto"/>
        <w:right w:val="none" w:sz="0" w:space="0" w:color="auto"/>
      </w:divBdr>
    </w:div>
    <w:div w:id="308481143">
      <w:bodyDiv w:val="1"/>
      <w:marLeft w:val="0"/>
      <w:marRight w:val="0"/>
      <w:marTop w:val="0"/>
      <w:marBottom w:val="0"/>
      <w:divBdr>
        <w:top w:val="none" w:sz="0" w:space="0" w:color="auto"/>
        <w:left w:val="none" w:sz="0" w:space="0" w:color="auto"/>
        <w:bottom w:val="none" w:sz="0" w:space="0" w:color="auto"/>
        <w:right w:val="none" w:sz="0" w:space="0" w:color="auto"/>
      </w:divBdr>
    </w:div>
    <w:div w:id="409470938">
      <w:bodyDiv w:val="1"/>
      <w:marLeft w:val="0"/>
      <w:marRight w:val="0"/>
      <w:marTop w:val="0"/>
      <w:marBottom w:val="0"/>
      <w:divBdr>
        <w:top w:val="none" w:sz="0" w:space="0" w:color="auto"/>
        <w:left w:val="none" w:sz="0" w:space="0" w:color="auto"/>
        <w:bottom w:val="none" w:sz="0" w:space="0" w:color="auto"/>
        <w:right w:val="none" w:sz="0" w:space="0" w:color="auto"/>
      </w:divBdr>
    </w:div>
    <w:div w:id="575432033">
      <w:bodyDiv w:val="1"/>
      <w:marLeft w:val="0"/>
      <w:marRight w:val="0"/>
      <w:marTop w:val="0"/>
      <w:marBottom w:val="0"/>
      <w:divBdr>
        <w:top w:val="none" w:sz="0" w:space="0" w:color="auto"/>
        <w:left w:val="none" w:sz="0" w:space="0" w:color="auto"/>
        <w:bottom w:val="none" w:sz="0" w:space="0" w:color="auto"/>
        <w:right w:val="none" w:sz="0" w:space="0" w:color="auto"/>
      </w:divBdr>
    </w:div>
    <w:div w:id="821123129">
      <w:bodyDiv w:val="1"/>
      <w:marLeft w:val="0"/>
      <w:marRight w:val="0"/>
      <w:marTop w:val="0"/>
      <w:marBottom w:val="0"/>
      <w:divBdr>
        <w:top w:val="none" w:sz="0" w:space="0" w:color="auto"/>
        <w:left w:val="none" w:sz="0" w:space="0" w:color="auto"/>
        <w:bottom w:val="none" w:sz="0" w:space="0" w:color="auto"/>
        <w:right w:val="none" w:sz="0" w:space="0" w:color="auto"/>
      </w:divBdr>
    </w:div>
    <w:div w:id="1069041377">
      <w:bodyDiv w:val="1"/>
      <w:marLeft w:val="0"/>
      <w:marRight w:val="0"/>
      <w:marTop w:val="0"/>
      <w:marBottom w:val="0"/>
      <w:divBdr>
        <w:top w:val="none" w:sz="0" w:space="0" w:color="auto"/>
        <w:left w:val="none" w:sz="0" w:space="0" w:color="auto"/>
        <w:bottom w:val="none" w:sz="0" w:space="0" w:color="auto"/>
        <w:right w:val="none" w:sz="0" w:space="0" w:color="auto"/>
      </w:divBdr>
    </w:div>
    <w:div w:id="1251348720">
      <w:bodyDiv w:val="1"/>
      <w:marLeft w:val="0"/>
      <w:marRight w:val="0"/>
      <w:marTop w:val="0"/>
      <w:marBottom w:val="0"/>
      <w:divBdr>
        <w:top w:val="none" w:sz="0" w:space="0" w:color="auto"/>
        <w:left w:val="none" w:sz="0" w:space="0" w:color="auto"/>
        <w:bottom w:val="none" w:sz="0" w:space="0" w:color="auto"/>
        <w:right w:val="none" w:sz="0" w:space="0" w:color="auto"/>
      </w:divBdr>
    </w:div>
    <w:div w:id="1258949218">
      <w:bodyDiv w:val="1"/>
      <w:marLeft w:val="0"/>
      <w:marRight w:val="0"/>
      <w:marTop w:val="0"/>
      <w:marBottom w:val="0"/>
      <w:divBdr>
        <w:top w:val="none" w:sz="0" w:space="0" w:color="auto"/>
        <w:left w:val="none" w:sz="0" w:space="0" w:color="auto"/>
        <w:bottom w:val="none" w:sz="0" w:space="0" w:color="auto"/>
        <w:right w:val="none" w:sz="0" w:space="0" w:color="auto"/>
      </w:divBdr>
    </w:div>
    <w:div w:id="1439912866">
      <w:bodyDiv w:val="1"/>
      <w:marLeft w:val="0"/>
      <w:marRight w:val="0"/>
      <w:marTop w:val="0"/>
      <w:marBottom w:val="0"/>
      <w:divBdr>
        <w:top w:val="none" w:sz="0" w:space="0" w:color="auto"/>
        <w:left w:val="none" w:sz="0" w:space="0" w:color="auto"/>
        <w:bottom w:val="none" w:sz="0" w:space="0" w:color="auto"/>
        <w:right w:val="none" w:sz="0" w:space="0" w:color="auto"/>
      </w:divBdr>
    </w:div>
    <w:div w:id="1585148373">
      <w:bodyDiv w:val="1"/>
      <w:marLeft w:val="0"/>
      <w:marRight w:val="0"/>
      <w:marTop w:val="0"/>
      <w:marBottom w:val="0"/>
      <w:divBdr>
        <w:top w:val="none" w:sz="0" w:space="0" w:color="auto"/>
        <w:left w:val="none" w:sz="0" w:space="0" w:color="auto"/>
        <w:bottom w:val="none" w:sz="0" w:space="0" w:color="auto"/>
        <w:right w:val="none" w:sz="0" w:space="0" w:color="auto"/>
      </w:divBdr>
    </w:div>
    <w:div w:id="1594237629">
      <w:bodyDiv w:val="1"/>
      <w:marLeft w:val="0"/>
      <w:marRight w:val="0"/>
      <w:marTop w:val="0"/>
      <w:marBottom w:val="0"/>
      <w:divBdr>
        <w:top w:val="none" w:sz="0" w:space="0" w:color="auto"/>
        <w:left w:val="none" w:sz="0" w:space="0" w:color="auto"/>
        <w:bottom w:val="none" w:sz="0" w:space="0" w:color="auto"/>
        <w:right w:val="none" w:sz="0" w:space="0" w:color="auto"/>
      </w:divBdr>
    </w:div>
    <w:div w:id="16725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yksciai.lt" TargetMode="External"/><Relationship Id="rId5" Type="http://schemas.openxmlformats.org/officeDocument/2006/relationships/webSettings" Target="webSettings.xml"/><Relationship Id="rId10" Type="http://schemas.openxmlformats.org/officeDocument/2006/relationships/hyperlink" Target="http://www.epaslaugos.lt" TargetMode="Externa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deeb48b0d834944b6b5d824d6cd9cf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ADEF2-BF8A-4AC9-8808-AC25556AF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2deeb48b0d834944b6b5d824d6cd9cfc</Template>
  <TotalTime>0</TotalTime>
  <Pages>40</Pages>
  <Words>41448</Words>
  <Characters>23626</Characters>
  <Application>Microsoft Office Word</Application>
  <DocSecurity>0</DocSecurity>
  <Lines>196</Lines>
  <Paragraphs>129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Kultūros projektų ir kūrybinių iniciatyvų įgyvendinimo finansavimo tvarkos aprašo tvirtinimo</vt:lpstr>
      <vt:lpstr/>
    </vt:vector>
  </TitlesOfParts>
  <Manager>2023-07-27</Manager>
  <Company/>
  <LinksUpToDate>false</LinksUpToDate>
  <CharactersWithSpaces>64945</CharactersWithSpaces>
  <SharedDoc>false</SharedDoc>
  <HLinks>
    <vt:vector size="18" baseType="variant">
      <vt:variant>
        <vt:i4>196621</vt:i4>
      </vt:variant>
      <vt:variant>
        <vt:i4>9</vt:i4>
      </vt:variant>
      <vt:variant>
        <vt:i4>0</vt:i4>
      </vt:variant>
      <vt:variant>
        <vt:i4>5</vt:i4>
      </vt:variant>
      <vt:variant>
        <vt:lpwstr>http://www.anyksciai.lt/</vt:lpwstr>
      </vt:variant>
      <vt:variant>
        <vt:lpwstr/>
      </vt:variant>
      <vt:variant>
        <vt:i4>196682</vt:i4>
      </vt:variant>
      <vt:variant>
        <vt:i4>6</vt:i4>
      </vt:variant>
      <vt:variant>
        <vt:i4>0</vt:i4>
      </vt:variant>
      <vt:variant>
        <vt:i4>5</vt:i4>
      </vt:variant>
      <vt:variant>
        <vt:lpwstr>http://www.epaslaugos.lt/</vt:lpwstr>
      </vt:variant>
      <vt:variant>
        <vt:lpwstr/>
      </vt:variant>
      <vt:variant>
        <vt:i4>196621</vt:i4>
      </vt:variant>
      <vt:variant>
        <vt:i4>3</vt:i4>
      </vt:variant>
      <vt:variant>
        <vt:i4>0</vt:i4>
      </vt:variant>
      <vt:variant>
        <vt:i4>5</vt:i4>
      </vt:variant>
      <vt:variant>
        <vt:lpwstr>http://www.anyksciai.lt/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Kultūros projektų ir kūrybinių iniciatyvų įgyvendinimo finansavimo tvarkos aprašo tvirtinimo</dc:title>
  <dc:subject>1-TS-245</dc:subject>
  <dc:creator>ANYKŠČIŲ RAJONO SAVIVALDYBĖS TARYBA</dc:creator>
  <cp:keywords/>
  <cp:lastModifiedBy>Lenovo</cp:lastModifiedBy>
  <cp:revision>4</cp:revision>
  <cp:lastPrinted>2025-03-25T12:54:00Z</cp:lastPrinted>
  <dcterms:created xsi:type="dcterms:W3CDTF">2025-04-01T12:57:00Z</dcterms:created>
  <dcterms:modified xsi:type="dcterms:W3CDTF">2025-04-01T13:07:00Z</dcterms:modified>
  <cp:category>SPRENDIMAS</cp:category>
</cp:coreProperties>
</file>