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C4D92" w14:textId="77777777" w:rsidR="00E05728" w:rsidRPr="00E05728" w:rsidRDefault="00E05728" w:rsidP="00E05728"/>
    <w:p w14:paraId="57B8AB09" w14:textId="1E1AECC1" w:rsidR="00E05728" w:rsidRPr="00CE4DEC" w:rsidRDefault="00CE4DEC" w:rsidP="00CE4DEC">
      <w:pPr>
        <w:jc w:val="center"/>
        <w:rPr>
          <w:b/>
          <w:bCs/>
        </w:rPr>
      </w:pPr>
      <w:r w:rsidRPr="00CE4DEC">
        <w:rPr>
          <w:b/>
          <w:bCs/>
        </w:rPr>
        <w:t>REABILITACIJOS CENTRAI NUO PRIKLAUSOMYBĖS LIGŲ, TEIKIANTYS PAGALBĄ JAUNIMUI</w:t>
      </w:r>
    </w:p>
    <w:p w14:paraId="7844A816" w14:textId="77777777" w:rsidR="00CE4DEC" w:rsidRDefault="00CE4DEC" w:rsidP="00E05728">
      <w:pPr>
        <w:rPr>
          <w:b/>
          <w:bCs/>
        </w:rPr>
      </w:pPr>
    </w:p>
    <w:p w14:paraId="22968F12" w14:textId="32BF8456" w:rsidR="00E05728" w:rsidRPr="00E05728" w:rsidRDefault="00E05728" w:rsidP="00E05728">
      <w:pPr>
        <w:rPr>
          <w:b/>
          <w:bCs/>
        </w:rPr>
      </w:pPr>
      <w:r w:rsidRPr="00E05728">
        <w:rPr>
          <w:b/>
          <w:bCs/>
        </w:rPr>
        <w:t>Valstybinės įstaigos</w:t>
      </w:r>
    </w:p>
    <w:p w14:paraId="04FB6ADA" w14:textId="77777777" w:rsidR="00E05728" w:rsidRPr="00E05728" w:rsidRDefault="00E05728" w:rsidP="00E05728">
      <w:r w:rsidRPr="00E05728">
        <w:t> Respublikinis priklausomybės ligų centras (RPLC) – Vaikų ir jaunimo skyrius</w:t>
      </w:r>
    </w:p>
    <w:p w14:paraId="3C3EE159" w14:textId="77777777" w:rsidR="00E05728" w:rsidRPr="00E05728" w:rsidRDefault="00E05728" w:rsidP="00E05728">
      <w:pPr>
        <w:numPr>
          <w:ilvl w:val="0"/>
          <w:numId w:val="1"/>
        </w:numPr>
      </w:pPr>
      <w:r w:rsidRPr="00E05728">
        <w:t>Skirtas 7–18 m. vaikams ir paaugliams</w:t>
      </w:r>
    </w:p>
    <w:p w14:paraId="5357D6FE" w14:textId="77777777" w:rsidR="00E05728" w:rsidRPr="00E05728" w:rsidRDefault="00E05728" w:rsidP="00E05728">
      <w:pPr>
        <w:numPr>
          <w:ilvl w:val="0"/>
          <w:numId w:val="1"/>
        </w:numPr>
      </w:pPr>
      <w:r w:rsidRPr="00E05728">
        <w:t>Stacionarinė ir ambulatorinė pagalba</w:t>
      </w:r>
    </w:p>
    <w:p w14:paraId="6BDFA8EF" w14:textId="77777777" w:rsidR="00E05728" w:rsidRPr="00E05728" w:rsidRDefault="00E05728" w:rsidP="00E05728">
      <w:pPr>
        <w:numPr>
          <w:ilvl w:val="0"/>
          <w:numId w:val="1"/>
        </w:numPr>
      </w:pPr>
      <w:r w:rsidRPr="00E05728">
        <w:t>Tel.: +370 5 213 7274</w:t>
      </w:r>
    </w:p>
    <w:p w14:paraId="7E60D0C8" w14:textId="77777777" w:rsidR="00E05728" w:rsidRPr="00E05728" w:rsidRDefault="00E05728" w:rsidP="00E05728">
      <w:pPr>
        <w:numPr>
          <w:ilvl w:val="0"/>
          <w:numId w:val="1"/>
        </w:numPr>
      </w:pPr>
      <w:r w:rsidRPr="00E05728">
        <w:t xml:space="preserve">El. paštas: </w:t>
      </w:r>
      <w:hyperlink r:id="rId5" w:tooltip="mailto:rplc@rplc.lt" w:history="1">
        <w:r w:rsidRPr="00E05728">
          <w:rPr>
            <w:rStyle w:val="Hyperlink"/>
          </w:rPr>
          <w:t>rplc@rplc.lt</w:t>
        </w:r>
      </w:hyperlink>
    </w:p>
    <w:p w14:paraId="63368184" w14:textId="77777777" w:rsidR="00E05728" w:rsidRPr="00E05728" w:rsidRDefault="00E05728" w:rsidP="00E05728">
      <w:pPr>
        <w:numPr>
          <w:ilvl w:val="0"/>
          <w:numId w:val="1"/>
        </w:numPr>
      </w:pPr>
      <w:hyperlink r:id="rId6" w:tgtFrame="_blank" w:tooltip="https://www.rplc.lt/paslaugos/vaikams-ir-jaunimui/" w:history="1">
        <w:r w:rsidRPr="00E05728">
          <w:rPr>
            <w:rStyle w:val="Hyperlink"/>
          </w:rPr>
          <w:t>Daugiau info</w:t>
        </w:r>
      </w:hyperlink>
    </w:p>
    <w:p w14:paraId="3D137E58" w14:textId="77777777" w:rsidR="00E05728" w:rsidRPr="00E05728" w:rsidRDefault="00E05728" w:rsidP="00E05728">
      <w:r w:rsidRPr="00E05728">
        <w:t> </w:t>
      </w:r>
    </w:p>
    <w:p w14:paraId="2FE2C432" w14:textId="77777777" w:rsidR="00E05728" w:rsidRPr="00E05728" w:rsidRDefault="00E05728" w:rsidP="00E05728">
      <w:r w:rsidRPr="00E05728">
        <w:t>Vilniaus priklausomybės ligų centras (VPLC) – Vaikų ir paauglių skyrius</w:t>
      </w:r>
    </w:p>
    <w:p w14:paraId="298D7DEB" w14:textId="77777777" w:rsidR="00E05728" w:rsidRPr="00E05728" w:rsidRDefault="00E05728" w:rsidP="00E05728">
      <w:pPr>
        <w:numPr>
          <w:ilvl w:val="0"/>
          <w:numId w:val="2"/>
        </w:numPr>
      </w:pPr>
      <w:r w:rsidRPr="00E05728">
        <w:t>Stacionarinė ir ambulatorinė pagalba</w:t>
      </w:r>
    </w:p>
    <w:p w14:paraId="34246C59" w14:textId="77777777" w:rsidR="00E05728" w:rsidRPr="00E05728" w:rsidRDefault="00E05728" w:rsidP="00E05728">
      <w:pPr>
        <w:numPr>
          <w:ilvl w:val="0"/>
          <w:numId w:val="2"/>
        </w:numPr>
      </w:pPr>
      <w:r w:rsidRPr="00E05728">
        <w:t>Tel.: +370 5 232 5545</w:t>
      </w:r>
    </w:p>
    <w:p w14:paraId="745D7336" w14:textId="77777777" w:rsidR="00E05728" w:rsidRPr="00E05728" w:rsidRDefault="00E05728" w:rsidP="00E05728">
      <w:pPr>
        <w:numPr>
          <w:ilvl w:val="0"/>
          <w:numId w:val="2"/>
        </w:numPr>
      </w:pPr>
      <w:hyperlink r:id="rId7" w:tgtFrame="_blank" w:tooltip="https://www.prevencija.lt/pagalbos-resursai/vilniaus-priklausomybes-ligu-centras/" w:history="1">
        <w:r w:rsidRPr="00E05728">
          <w:rPr>
            <w:rStyle w:val="Hyperlink"/>
          </w:rPr>
          <w:t>Daugiau info</w:t>
        </w:r>
      </w:hyperlink>
    </w:p>
    <w:p w14:paraId="4019D980" w14:textId="77777777" w:rsidR="00E05728" w:rsidRPr="00E05728" w:rsidRDefault="00E05728" w:rsidP="00E05728">
      <w:r w:rsidRPr="00E05728">
        <w:t>Respublikinis priklausomybės ligų centras (RPLC) – stacionarinė ir ambulatorinė pagalba vaikams ir jaunimui iki 29 m.</w:t>
      </w:r>
    </w:p>
    <w:p w14:paraId="3AB9D925" w14:textId="77777777" w:rsidR="00E05728" w:rsidRPr="00E05728" w:rsidRDefault="00E05728" w:rsidP="00E05728">
      <w:pPr>
        <w:numPr>
          <w:ilvl w:val="0"/>
          <w:numId w:val="3"/>
        </w:numPr>
      </w:pPr>
      <w:r w:rsidRPr="00E05728">
        <w:t>Vilnius (Vaikų ir jaunimo skyrius)</w:t>
      </w:r>
    </w:p>
    <w:p w14:paraId="06CC2B86" w14:textId="77777777" w:rsidR="00E05728" w:rsidRPr="00E05728" w:rsidRDefault="00E05728" w:rsidP="00E05728">
      <w:r w:rsidRPr="00E05728">
        <w:t xml:space="preserve">Adresas: </w:t>
      </w:r>
      <w:hyperlink r:id="rId8" w:tgtFrame="_blank" w:tooltip="https://www.google.com/maps/search/Gerosios+Vilties+g.+3,+Vilnius?entry=gmail&amp;source=g" w:history="1">
        <w:r w:rsidRPr="00E05728">
          <w:rPr>
            <w:rStyle w:val="Hyperlink"/>
          </w:rPr>
          <w:t>Gerosios Vilties g. 3, Vilnius</w:t>
        </w:r>
      </w:hyperlink>
    </w:p>
    <w:p w14:paraId="61AE674E" w14:textId="77777777" w:rsidR="00E05728" w:rsidRPr="00E05728" w:rsidRDefault="00E05728" w:rsidP="00E05728">
      <w:r w:rsidRPr="00E05728">
        <w:t>Tel.: +370 5 213 7274</w:t>
      </w:r>
    </w:p>
    <w:p w14:paraId="7ABDFAF1" w14:textId="77777777" w:rsidR="00E05728" w:rsidRPr="00E05728" w:rsidRDefault="00E05728" w:rsidP="00E05728">
      <w:r w:rsidRPr="00E05728">
        <w:t xml:space="preserve">El. paštas: </w:t>
      </w:r>
      <w:hyperlink r:id="rId9" w:tooltip="mailto:rplc@rplc.lt" w:history="1">
        <w:r w:rsidRPr="00E05728">
          <w:rPr>
            <w:rStyle w:val="Hyperlink"/>
          </w:rPr>
          <w:t>rplc@rplc.lt</w:t>
        </w:r>
      </w:hyperlink>
    </w:p>
    <w:p w14:paraId="6550E70F" w14:textId="77777777" w:rsidR="00E05728" w:rsidRPr="00E05728" w:rsidRDefault="00E05728" w:rsidP="00E05728">
      <w:hyperlink r:id="rId10" w:tgtFrame="_blank" w:tooltip="https://www.rplc.lt/" w:history="1">
        <w:r w:rsidRPr="00E05728">
          <w:rPr>
            <w:rStyle w:val="Hyperlink"/>
          </w:rPr>
          <w:t>Daugiau info</w:t>
        </w:r>
      </w:hyperlink>
    </w:p>
    <w:p w14:paraId="6BBD1FDC" w14:textId="77777777" w:rsidR="00E05728" w:rsidRPr="00E05728" w:rsidRDefault="00E05728" w:rsidP="00E05728">
      <w:pPr>
        <w:numPr>
          <w:ilvl w:val="0"/>
          <w:numId w:val="4"/>
        </w:numPr>
      </w:pPr>
      <w:r w:rsidRPr="00E05728">
        <w:t>Kaunas</w:t>
      </w:r>
    </w:p>
    <w:p w14:paraId="517C2CF6" w14:textId="77777777" w:rsidR="00E05728" w:rsidRPr="00E05728" w:rsidRDefault="00E05728" w:rsidP="00E05728">
      <w:r w:rsidRPr="00E05728">
        <w:t xml:space="preserve">Adresas: </w:t>
      </w:r>
      <w:hyperlink r:id="rId11" w:tgtFrame="_blank" w:tooltip="https://www.google.com/maps/search/Giedrai%C4%8Di%C5%B3+g.+8?entry=gmail&amp;source=g" w:history="1">
        <w:r w:rsidRPr="00E05728">
          <w:rPr>
            <w:rStyle w:val="Hyperlink"/>
          </w:rPr>
          <w:t>Giedraičių g. 8</w:t>
        </w:r>
      </w:hyperlink>
      <w:r w:rsidRPr="00E05728">
        <w:t>, Kaunas</w:t>
      </w:r>
    </w:p>
    <w:p w14:paraId="23D5C4E4" w14:textId="77777777" w:rsidR="00E05728" w:rsidRPr="00E05728" w:rsidRDefault="00E05728" w:rsidP="00E05728">
      <w:r w:rsidRPr="00E05728">
        <w:t>Tel.: +370 37 33 19 96</w:t>
      </w:r>
    </w:p>
    <w:p w14:paraId="5AEF2B67" w14:textId="77777777" w:rsidR="00E05728" w:rsidRPr="00E05728" w:rsidRDefault="00E05728" w:rsidP="00E05728">
      <w:hyperlink r:id="rId12" w:tgtFrame="_blank" w:tooltip="https://www.rplc.lt/" w:history="1">
        <w:r w:rsidRPr="00E05728">
          <w:rPr>
            <w:rStyle w:val="Hyperlink"/>
          </w:rPr>
          <w:t>Daugiau info</w:t>
        </w:r>
      </w:hyperlink>
    </w:p>
    <w:p w14:paraId="246100B0" w14:textId="77777777" w:rsidR="00E05728" w:rsidRPr="00E05728" w:rsidRDefault="00E05728" w:rsidP="00E05728">
      <w:pPr>
        <w:numPr>
          <w:ilvl w:val="0"/>
          <w:numId w:val="5"/>
        </w:numPr>
      </w:pPr>
      <w:r w:rsidRPr="00E05728">
        <w:t>Klaipėda</w:t>
      </w:r>
    </w:p>
    <w:p w14:paraId="3864137D" w14:textId="77777777" w:rsidR="00E05728" w:rsidRPr="00E05728" w:rsidRDefault="00E05728" w:rsidP="00E05728">
      <w:r w:rsidRPr="00E05728">
        <w:t xml:space="preserve">Adresas: </w:t>
      </w:r>
      <w:hyperlink r:id="rId13" w:tgtFrame="_blank" w:tooltip="https://www.google.com/maps/search/Jaunyst%C4%97s+g.+4,+Klaip%C4%97da?entry=gmail&amp;source=g" w:history="1">
        <w:r w:rsidRPr="00E05728">
          <w:rPr>
            <w:rStyle w:val="Hyperlink"/>
          </w:rPr>
          <w:t>Jaunystės g. 4, Klaipėda</w:t>
        </w:r>
      </w:hyperlink>
    </w:p>
    <w:p w14:paraId="724C7B0C" w14:textId="77777777" w:rsidR="00E05728" w:rsidRPr="00E05728" w:rsidRDefault="00E05728" w:rsidP="00E05728">
      <w:r w:rsidRPr="00E05728">
        <w:t>Tel.: +370 46 43 31 66</w:t>
      </w:r>
    </w:p>
    <w:p w14:paraId="7B1976FD" w14:textId="77777777" w:rsidR="00E05728" w:rsidRPr="00E05728" w:rsidRDefault="00E05728" w:rsidP="00E05728">
      <w:r w:rsidRPr="00E05728">
        <w:t> </w:t>
      </w:r>
    </w:p>
    <w:p w14:paraId="1AF6BD07" w14:textId="77777777" w:rsidR="00E05728" w:rsidRPr="00E05728" w:rsidRDefault="00E05728" w:rsidP="00E05728">
      <w:r w:rsidRPr="00E05728">
        <w:t>Vilniaus priklausomybės ligų centras (VPLC) – reabilitacija, psichologo, psichiatro konsultacijos</w:t>
      </w:r>
    </w:p>
    <w:p w14:paraId="06BE656D" w14:textId="77777777" w:rsidR="00E05728" w:rsidRPr="00E05728" w:rsidRDefault="00E05728" w:rsidP="00E05728">
      <w:pPr>
        <w:numPr>
          <w:ilvl w:val="0"/>
          <w:numId w:val="6"/>
        </w:numPr>
      </w:pPr>
      <w:r w:rsidRPr="00E05728">
        <w:t>Adresas: Vilnius</w:t>
      </w:r>
    </w:p>
    <w:p w14:paraId="5145BCB2" w14:textId="77777777" w:rsidR="00E05728" w:rsidRPr="00E05728" w:rsidRDefault="00E05728" w:rsidP="00E05728">
      <w:pPr>
        <w:numPr>
          <w:ilvl w:val="0"/>
          <w:numId w:val="6"/>
        </w:numPr>
      </w:pPr>
      <w:r w:rsidRPr="00E05728">
        <w:t>Tel.: +370 5 232 5545</w:t>
      </w:r>
    </w:p>
    <w:p w14:paraId="7B64D80B" w14:textId="77777777" w:rsidR="00E05728" w:rsidRPr="00E05728" w:rsidRDefault="00E05728" w:rsidP="00E05728">
      <w:pPr>
        <w:numPr>
          <w:ilvl w:val="0"/>
          <w:numId w:val="6"/>
        </w:numPr>
      </w:pPr>
      <w:r w:rsidRPr="00E05728">
        <w:t xml:space="preserve">El. paštas: </w:t>
      </w:r>
      <w:hyperlink r:id="rId14" w:tooltip="mailto:vplc@vplc.lt" w:history="1">
        <w:r w:rsidRPr="00E05728">
          <w:rPr>
            <w:rStyle w:val="Hyperlink"/>
          </w:rPr>
          <w:t>vplc@vplc.lt</w:t>
        </w:r>
      </w:hyperlink>
    </w:p>
    <w:p w14:paraId="66C126F7" w14:textId="77777777" w:rsidR="00E05728" w:rsidRPr="00E05728" w:rsidRDefault="00E05728" w:rsidP="00E05728">
      <w:pPr>
        <w:numPr>
          <w:ilvl w:val="0"/>
          <w:numId w:val="6"/>
        </w:numPr>
      </w:pPr>
      <w:hyperlink r:id="rId15" w:tgtFrame="_blank" w:tooltip="https://www.prevencija.lt/" w:history="1">
        <w:r w:rsidRPr="00E05728">
          <w:rPr>
            <w:rStyle w:val="Hyperlink"/>
          </w:rPr>
          <w:t>Daugiau info</w:t>
        </w:r>
      </w:hyperlink>
    </w:p>
    <w:p w14:paraId="1B00AD12" w14:textId="77777777" w:rsidR="00E05728" w:rsidRPr="00E05728" w:rsidRDefault="00E05728" w:rsidP="00E05728">
      <w:r w:rsidRPr="00E05728">
        <w:t> </w:t>
      </w:r>
    </w:p>
    <w:p w14:paraId="03FC4F21" w14:textId="77777777" w:rsidR="00E05728" w:rsidRPr="00E05728" w:rsidRDefault="00000000" w:rsidP="00E05728">
      <w:r>
        <w:pict w14:anchorId="31659E39">
          <v:rect id="_x0000_i1025" style="width:587.25pt;height:1.5pt" o:hrpct="0" o:hralign="center" o:hrstd="t" o:hr="t" fillcolor="#a0a0a0" stroked="f"/>
        </w:pict>
      </w:r>
    </w:p>
    <w:p w14:paraId="01745253" w14:textId="77777777" w:rsidR="00E05728" w:rsidRPr="00E05728" w:rsidRDefault="00E05728" w:rsidP="00E05728">
      <w:pPr>
        <w:rPr>
          <w:b/>
          <w:bCs/>
        </w:rPr>
      </w:pPr>
      <w:r w:rsidRPr="00E05728">
        <w:rPr>
          <w:b/>
          <w:bCs/>
        </w:rPr>
        <w:t>Nevyriausybinės bendruomenės</w:t>
      </w:r>
    </w:p>
    <w:p w14:paraId="6686E981" w14:textId="77777777" w:rsidR="00E05728" w:rsidRPr="00E05728" w:rsidRDefault="00E05728" w:rsidP="00E05728">
      <w:r w:rsidRPr="00E05728">
        <w:t xml:space="preserve"> (Paprastai priima nuo 15–16 metų, kartais nuo 14 m. su tėvų ar globėjų sutikimu). Reikia pasitikslinti su vadovais </w:t>
      </w:r>
      <w:proofErr w:type="spellStart"/>
      <w:r w:rsidRPr="00E05728">
        <w:t>rebl</w:t>
      </w:r>
      <w:proofErr w:type="spellEnd"/>
      <w:r w:rsidRPr="00E05728">
        <w:t>. centrų. </w:t>
      </w:r>
    </w:p>
    <w:p w14:paraId="60B8F246" w14:textId="77777777" w:rsidR="00E05728" w:rsidRPr="00E05728" w:rsidRDefault="00E05728" w:rsidP="00E05728">
      <w:pPr>
        <w:numPr>
          <w:ilvl w:val="0"/>
          <w:numId w:val="7"/>
        </w:numPr>
      </w:pPr>
      <w:r w:rsidRPr="00E05728">
        <w:t>VšĮ „Sugrįžimas“ – Kauno r., ilgalaikė reabilitacija</w:t>
      </w:r>
    </w:p>
    <w:p w14:paraId="323348C3" w14:textId="77777777" w:rsidR="00E05728" w:rsidRPr="00E05728" w:rsidRDefault="00E05728" w:rsidP="00E05728">
      <w:r w:rsidRPr="00E05728">
        <w:t xml:space="preserve">Tel.: +370 698 10497, </w:t>
      </w:r>
      <w:hyperlink r:id="rId16" w:tooltip="mailto:tcsugrizimas@gmail.com" w:history="1">
        <w:r w:rsidRPr="00E05728">
          <w:rPr>
            <w:rStyle w:val="Hyperlink"/>
          </w:rPr>
          <w:t>tcsugrizimas@gmail.com</w:t>
        </w:r>
      </w:hyperlink>
    </w:p>
    <w:p w14:paraId="747B38CE" w14:textId="77777777" w:rsidR="00E05728" w:rsidRPr="00E05728" w:rsidRDefault="00E05728" w:rsidP="00E05728">
      <w:hyperlink r:id="rId17" w:tgtFrame="_blank" w:tooltip="https://sugrizimas.lt/" w:history="1">
        <w:proofErr w:type="spellStart"/>
        <w:r w:rsidRPr="00E05728">
          <w:rPr>
            <w:rStyle w:val="Hyperlink"/>
          </w:rPr>
          <w:t>sugrizimas.lt</w:t>
        </w:r>
        <w:proofErr w:type="spellEnd"/>
      </w:hyperlink>
    </w:p>
    <w:p w14:paraId="363F1A1E" w14:textId="77777777" w:rsidR="00E05728" w:rsidRPr="00E05728" w:rsidRDefault="00E05728" w:rsidP="00E05728">
      <w:pPr>
        <w:numPr>
          <w:ilvl w:val="0"/>
          <w:numId w:val="8"/>
        </w:numPr>
      </w:pPr>
      <w:r w:rsidRPr="00E05728">
        <w:t>Reabilitacijos centras „Nugalėtojų Akademija“ – Molėtų r.</w:t>
      </w:r>
    </w:p>
    <w:p w14:paraId="2DD9BE4D" w14:textId="77777777" w:rsidR="00E05728" w:rsidRPr="00E05728" w:rsidRDefault="00E05728" w:rsidP="00E05728">
      <w:r w:rsidRPr="00E05728">
        <w:t xml:space="preserve">Tel.: +370 383 52092, </w:t>
      </w:r>
      <w:hyperlink r:id="rId18" w:tooltip="mailto:info@nugaletojuakademija.lt" w:history="1">
        <w:r w:rsidRPr="00E05728">
          <w:rPr>
            <w:rStyle w:val="Hyperlink"/>
          </w:rPr>
          <w:t>info@nugaletojuakademija.lt</w:t>
        </w:r>
      </w:hyperlink>
    </w:p>
    <w:p w14:paraId="15665BCE" w14:textId="77777777" w:rsidR="00E05728" w:rsidRPr="00E05728" w:rsidRDefault="00E05728" w:rsidP="00E05728">
      <w:hyperlink r:id="rId19" w:tgtFrame="_blank" w:tooltip="https://www.nugaletojuakademija.lt/" w:history="1">
        <w:proofErr w:type="spellStart"/>
        <w:r w:rsidRPr="00E05728">
          <w:rPr>
            <w:rStyle w:val="Hyperlink"/>
          </w:rPr>
          <w:t>nugaletojuakademija.lt</w:t>
        </w:r>
        <w:proofErr w:type="spellEnd"/>
      </w:hyperlink>
    </w:p>
    <w:p w14:paraId="12DC9A6C" w14:textId="77777777" w:rsidR="00E05728" w:rsidRPr="00E05728" w:rsidRDefault="00E05728" w:rsidP="00E05728">
      <w:pPr>
        <w:numPr>
          <w:ilvl w:val="0"/>
          <w:numId w:val="9"/>
        </w:numPr>
      </w:pPr>
      <w:r w:rsidRPr="00E05728">
        <w:t>Bendruomenė „Vilties Švyturys“ – Kėdainių r.</w:t>
      </w:r>
    </w:p>
    <w:p w14:paraId="341CD7A2" w14:textId="77777777" w:rsidR="00E05728" w:rsidRPr="00E05728" w:rsidRDefault="00E05728" w:rsidP="00E05728">
      <w:r w:rsidRPr="00E05728">
        <w:t xml:space="preserve">Tel.: +370 656 22301, </w:t>
      </w:r>
      <w:hyperlink r:id="rId20" w:tooltip="mailto:vilties.svyturys@gmail.com" w:history="1">
        <w:r w:rsidRPr="00E05728">
          <w:rPr>
            <w:rStyle w:val="Hyperlink"/>
          </w:rPr>
          <w:t>vilties.svyturys@gmail.com</w:t>
        </w:r>
      </w:hyperlink>
    </w:p>
    <w:p w14:paraId="518936BF" w14:textId="77777777" w:rsidR="00E05728" w:rsidRPr="00E05728" w:rsidRDefault="00E05728" w:rsidP="00E05728">
      <w:hyperlink r:id="rId21" w:tgtFrame="_blank" w:tooltip="https://www.viltiessvyturys.lt/" w:history="1">
        <w:proofErr w:type="spellStart"/>
        <w:r w:rsidRPr="00E05728">
          <w:rPr>
            <w:rStyle w:val="Hyperlink"/>
          </w:rPr>
          <w:t>viltiessvyturys.lt</w:t>
        </w:r>
        <w:proofErr w:type="spellEnd"/>
      </w:hyperlink>
    </w:p>
    <w:p w14:paraId="18060F83" w14:textId="77777777" w:rsidR="00E05728" w:rsidRPr="00E05728" w:rsidRDefault="00E05728" w:rsidP="00E05728">
      <w:pPr>
        <w:numPr>
          <w:ilvl w:val="0"/>
          <w:numId w:val="10"/>
        </w:numPr>
      </w:pPr>
      <w:proofErr w:type="spellStart"/>
      <w:r w:rsidRPr="00E05728">
        <w:t>Nikopolis</w:t>
      </w:r>
      <w:proofErr w:type="spellEnd"/>
      <w:r w:rsidRPr="00E05728">
        <w:t xml:space="preserve"> – Klaipėda</w:t>
      </w:r>
    </w:p>
    <w:p w14:paraId="3B8DCB10" w14:textId="77777777" w:rsidR="00E05728" w:rsidRPr="00E05728" w:rsidRDefault="00E05728" w:rsidP="00E05728">
      <w:r w:rsidRPr="00E05728">
        <w:t xml:space="preserve">Tel.: +370 603 94072, </w:t>
      </w:r>
      <w:hyperlink r:id="rId22" w:tooltip="mailto:info@nikopolis.lt" w:history="1">
        <w:r w:rsidRPr="00E05728">
          <w:rPr>
            <w:rStyle w:val="Hyperlink"/>
          </w:rPr>
          <w:t>info@nikopolis.lt</w:t>
        </w:r>
      </w:hyperlink>
    </w:p>
    <w:p w14:paraId="49B400AD" w14:textId="77777777" w:rsidR="00E05728" w:rsidRPr="00E05728" w:rsidRDefault="00E05728" w:rsidP="00E05728">
      <w:hyperlink r:id="rId23" w:tgtFrame="_blank" w:tooltip="https://www.prevencija.lt/pagalbos-resursai/reabilitacijos-bendruomene-nikopolis" w:history="1">
        <w:proofErr w:type="spellStart"/>
        <w:r w:rsidRPr="00E05728">
          <w:rPr>
            <w:rStyle w:val="Hyperlink"/>
          </w:rPr>
          <w:t>prevencija.lt</w:t>
        </w:r>
        <w:proofErr w:type="spellEnd"/>
      </w:hyperlink>
    </w:p>
    <w:p w14:paraId="198ABADA" w14:textId="77777777" w:rsidR="00E05728" w:rsidRPr="00E05728" w:rsidRDefault="00E05728" w:rsidP="00E05728">
      <w:r w:rsidRPr="00E05728">
        <w:t> </w:t>
      </w:r>
    </w:p>
    <w:p w14:paraId="7A2EF40A" w14:textId="77777777" w:rsidR="00E05728" w:rsidRPr="00E05728" w:rsidRDefault="00E05728" w:rsidP="00E05728">
      <w:r w:rsidRPr="00E05728">
        <w:t>VšĮ „Sugrįžimas“ (Kauno r.) – ilgalaikė reabilitacija jaunimui</w:t>
      </w:r>
    </w:p>
    <w:p w14:paraId="76552255" w14:textId="77777777" w:rsidR="00E05728" w:rsidRPr="00E05728" w:rsidRDefault="00E05728" w:rsidP="00E05728">
      <w:pPr>
        <w:numPr>
          <w:ilvl w:val="0"/>
          <w:numId w:val="11"/>
        </w:numPr>
      </w:pPr>
      <w:r w:rsidRPr="00E05728">
        <w:t xml:space="preserve">Adresas: </w:t>
      </w:r>
      <w:hyperlink r:id="rId24" w:tgtFrame="_blank" w:tooltip="https://www.google.com/maps/search/Liep%C5%B3+g.+29,+Linksmakalnio?entry=gmail&amp;source=g" w:history="1">
        <w:r w:rsidRPr="00E05728">
          <w:rPr>
            <w:rStyle w:val="Hyperlink"/>
          </w:rPr>
          <w:t>Liepų g. 29, Linksmakalnio</w:t>
        </w:r>
      </w:hyperlink>
      <w:r w:rsidRPr="00E05728">
        <w:t> km., Kauno r.</w:t>
      </w:r>
    </w:p>
    <w:p w14:paraId="3B131D13" w14:textId="77777777" w:rsidR="00E05728" w:rsidRPr="00E05728" w:rsidRDefault="00E05728" w:rsidP="00E05728">
      <w:pPr>
        <w:numPr>
          <w:ilvl w:val="0"/>
          <w:numId w:val="11"/>
        </w:numPr>
      </w:pPr>
      <w:r w:rsidRPr="00E05728">
        <w:t>Tel.: +370 698 10497</w:t>
      </w:r>
    </w:p>
    <w:p w14:paraId="674F4807" w14:textId="77777777" w:rsidR="00E05728" w:rsidRPr="00E05728" w:rsidRDefault="00E05728" w:rsidP="00E05728">
      <w:pPr>
        <w:numPr>
          <w:ilvl w:val="0"/>
          <w:numId w:val="11"/>
        </w:numPr>
      </w:pPr>
      <w:r w:rsidRPr="00E05728">
        <w:t xml:space="preserve">El. paštas: </w:t>
      </w:r>
      <w:hyperlink r:id="rId25" w:tooltip="mailto:tcsugrizimas@gmail.com" w:history="1">
        <w:r w:rsidRPr="00E05728">
          <w:rPr>
            <w:rStyle w:val="Hyperlink"/>
          </w:rPr>
          <w:t>tcsugrizimas@gmail.com</w:t>
        </w:r>
      </w:hyperlink>
    </w:p>
    <w:p w14:paraId="678B247C" w14:textId="77777777" w:rsidR="00E05728" w:rsidRPr="00E05728" w:rsidRDefault="00E05728" w:rsidP="00E05728">
      <w:pPr>
        <w:numPr>
          <w:ilvl w:val="0"/>
          <w:numId w:val="11"/>
        </w:numPr>
      </w:pPr>
      <w:hyperlink r:id="rId26" w:tgtFrame="_blank" w:tooltip="https://sugrizimas.lt/" w:history="1">
        <w:r w:rsidRPr="00E05728">
          <w:rPr>
            <w:rStyle w:val="Hyperlink"/>
          </w:rPr>
          <w:t>Daugiau info</w:t>
        </w:r>
      </w:hyperlink>
    </w:p>
    <w:p w14:paraId="6003911F" w14:textId="77777777" w:rsidR="00E05728" w:rsidRPr="00E05728" w:rsidRDefault="00E05728" w:rsidP="00E05728">
      <w:r w:rsidRPr="00E05728">
        <w:t> </w:t>
      </w:r>
    </w:p>
    <w:p w14:paraId="03E33792" w14:textId="77777777" w:rsidR="00E05728" w:rsidRPr="00E05728" w:rsidRDefault="00E05728" w:rsidP="00E05728">
      <w:r w:rsidRPr="00E05728">
        <w:t>Reabilitacijos centras „Nugalėtojų Akademija“ (Molėtų r.) – programa jaunimui</w:t>
      </w:r>
    </w:p>
    <w:p w14:paraId="3ED77F55" w14:textId="77777777" w:rsidR="00E05728" w:rsidRPr="00E05728" w:rsidRDefault="00E05728" w:rsidP="00E05728">
      <w:pPr>
        <w:numPr>
          <w:ilvl w:val="0"/>
          <w:numId w:val="12"/>
        </w:numPr>
      </w:pPr>
      <w:r w:rsidRPr="00E05728">
        <w:t xml:space="preserve">Adresas: </w:t>
      </w:r>
      <w:proofErr w:type="spellStart"/>
      <w:r w:rsidRPr="00E05728">
        <w:t>Bučeliškės</w:t>
      </w:r>
      <w:proofErr w:type="spellEnd"/>
      <w:r w:rsidRPr="00E05728">
        <w:t xml:space="preserve"> g. 16, </w:t>
      </w:r>
      <w:proofErr w:type="spellStart"/>
      <w:r w:rsidRPr="00E05728">
        <w:t>Bučeliškės</w:t>
      </w:r>
      <w:proofErr w:type="spellEnd"/>
      <w:r w:rsidRPr="00E05728">
        <w:t xml:space="preserve"> km., Molėtų r.</w:t>
      </w:r>
    </w:p>
    <w:p w14:paraId="6C3CA88F" w14:textId="77777777" w:rsidR="00E05728" w:rsidRPr="00E05728" w:rsidRDefault="00E05728" w:rsidP="00E05728">
      <w:pPr>
        <w:numPr>
          <w:ilvl w:val="0"/>
          <w:numId w:val="12"/>
        </w:numPr>
      </w:pPr>
      <w:r w:rsidRPr="00E05728">
        <w:t>Tel.: +370 383 52092</w:t>
      </w:r>
    </w:p>
    <w:p w14:paraId="6E1B5721" w14:textId="77777777" w:rsidR="00E05728" w:rsidRPr="00E05728" w:rsidRDefault="00E05728" w:rsidP="00E05728">
      <w:pPr>
        <w:numPr>
          <w:ilvl w:val="0"/>
          <w:numId w:val="12"/>
        </w:numPr>
      </w:pPr>
      <w:r w:rsidRPr="00E05728">
        <w:t xml:space="preserve">El. paštas: </w:t>
      </w:r>
      <w:hyperlink r:id="rId27" w:tooltip="mailto:info@nugaletojuakademija.lt" w:history="1">
        <w:r w:rsidRPr="00E05728">
          <w:rPr>
            <w:rStyle w:val="Hyperlink"/>
          </w:rPr>
          <w:t>info@nugaletojuakademija.lt</w:t>
        </w:r>
      </w:hyperlink>
    </w:p>
    <w:p w14:paraId="29EA7D75" w14:textId="77777777" w:rsidR="00E05728" w:rsidRPr="00E05728" w:rsidRDefault="00E05728" w:rsidP="00E05728">
      <w:pPr>
        <w:numPr>
          <w:ilvl w:val="0"/>
          <w:numId w:val="12"/>
        </w:numPr>
      </w:pPr>
      <w:hyperlink r:id="rId28" w:tgtFrame="_blank" w:tooltip="https://www.nugaletojuakademija.lt/" w:history="1">
        <w:r w:rsidRPr="00E05728">
          <w:rPr>
            <w:rStyle w:val="Hyperlink"/>
          </w:rPr>
          <w:t>Daugiau info</w:t>
        </w:r>
      </w:hyperlink>
    </w:p>
    <w:p w14:paraId="23DBBDB5" w14:textId="77777777" w:rsidR="00E05728" w:rsidRPr="00E05728" w:rsidRDefault="00E05728" w:rsidP="00E05728">
      <w:r w:rsidRPr="00E05728">
        <w:t> </w:t>
      </w:r>
    </w:p>
    <w:p w14:paraId="4009982E" w14:textId="77777777" w:rsidR="00E05728" w:rsidRPr="00E05728" w:rsidRDefault="00E05728" w:rsidP="00E05728">
      <w:r w:rsidRPr="00E05728">
        <w:t>Bendruomenė „Vilties Švyturys“ (Kėdainių r.) – ilgalaikė reabilitacija</w:t>
      </w:r>
    </w:p>
    <w:p w14:paraId="4B1FE4DE" w14:textId="77777777" w:rsidR="00E05728" w:rsidRPr="00E05728" w:rsidRDefault="00E05728" w:rsidP="00E05728">
      <w:pPr>
        <w:numPr>
          <w:ilvl w:val="0"/>
          <w:numId w:val="13"/>
        </w:numPr>
      </w:pPr>
      <w:r w:rsidRPr="00E05728">
        <w:t xml:space="preserve">Adresas: </w:t>
      </w:r>
      <w:hyperlink r:id="rId29" w:tgtFrame="_blank" w:tooltip="https://www.google.com/maps/search/%C4%84%C5%BEuol%C5%B3+g.+2,+Kalnaber%C5%BE%C4%97s+k.,+Survili%C5%A1kio+sen.,+K%C4%97daini%C5%B3+r?entry=gmail&amp;source=g" w:history="1">
        <w:r w:rsidRPr="00E05728">
          <w:rPr>
            <w:rStyle w:val="Hyperlink"/>
          </w:rPr>
          <w:t>Ąžuolų g. 2, Kalnaberžės k., Surviliškio sen., Kėdainių r</w:t>
        </w:r>
      </w:hyperlink>
      <w:r w:rsidRPr="00E05728">
        <w:t>.</w:t>
      </w:r>
    </w:p>
    <w:p w14:paraId="219BEF6B" w14:textId="77777777" w:rsidR="00E05728" w:rsidRPr="00E05728" w:rsidRDefault="00E05728" w:rsidP="00E05728">
      <w:pPr>
        <w:numPr>
          <w:ilvl w:val="0"/>
          <w:numId w:val="13"/>
        </w:numPr>
      </w:pPr>
      <w:r w:rsidRPr="00E05728">
        <w:t>Tel.: +370 656 22301</w:t>
      </w:r>
    </w:p>
    <w:p w14:paraId="763C9C62" w14:textId="77777777" w:rsidR="00E05728" w:rsidRPr="00E05728" w:rsidRDefault="00E05728" w:rsidP="00E05728">
      <w:pPr>
        <w:numPr>
          <w:ilvl w:val="0"/>
          <w:numId w:val="13"/>
        </w:numPr>
      </w:pPr>
      <w:r w:rsidRPr="00E05728">
        <w:t xml:space="preserve">El. paštas: </w:t>
      </w:r>
      <w:hyperlink r:id="rId30" w:tooltip="mailto:vilties.svyturys@gmail.com" w:history="1">
        <w:r w:rsidRPr="00E05728">
          <w:rPr>
            <w:rStyle w:val="Hyperlink"/>
          </w:rPr>
          <w:t>vilties.svyturys@gmail.com</w:t>
        </w:r>
      </w:hyperlink>
    </w:p>
    <w:p w14:paraId="0E484481" w14:textId="77777777" w:rsidR="00E05728" w:rsidRPr="00E05728" w:rsidRDefault="00E05728" w:rsidP="00E05728">
      <w:pPr>
        <w:numPr>
          <w:ilvl w:val="0"/>
          <w:numId w:val="13"/>
        </w:numPr>
      </w:pPr>
      <w:hyperlink r:id="rId31" w:tgtFrame="_blank" w:tooltip="https://www.viltiessvyturys.lt/" w:history="1">
        <w:r w:rsidRPr="00E05728">
          <w:rPr>
            <w:rStyle w:val="Hyperlink"/>
          </w:rPr>
          <w:t>Daugiau info</w:t>
        </w:r>
      </w:hyperlink>
    </w:p>
    <w:p w14:paraId="0578C7BB" w14:textId="77777777" w:rsidR="00E05728" w:rsidRPr="00E05728" w:rsidRDefault="00E05728" w:rsidP="00E05728">
      <w:r w:rsidRPr="00E05728">
        <w:t> </w:t>
      </w:r>
    </w:p>
    <w:p w14:paraId="059313A0" w14:textId="77777777" w:rsidR="00E05728" w:rsidRPr="00E05728" w:rsidRDefault="00E05728" w:rsidP="00E05728">
      <w:proofErr w:type="spellStart"/>
      <w:r w:rsidRPr="00E05728">
        <w:t>Nikopolis</w:t>
      </w:r>
      <w:proofErr w:type="spellEnd"/>
      <w:r w:rsidRPr="00E05728">
        <w:t xml:space="preserve"> (Klaipėda) – bendruomenė jaunimui</w:t>
      </w:r>
    </w:p>
    <w:p w14:paraId="7664878F" w14:textId="77777777" w:rsidR="00E05728" w:rsidRPr="00E05728" w:rsidRDefault="00E05728" w:rsidP="00E05728">
      <w:pPr>
        <w:numPr>
          <w:ilvl w:val="0"/>
          <w:numId w:val="14"/>
        </w:numPr>
      </w:pPr>
      <w:r w:rsidRPr="00E05728">
        <w:t xml:space="preserve">Adresas: </w:t>
      </w:r>
      <w:hyperlink r:id="rId32" w:tgtFrame="_blank" w:tooltip="https://www.google.com/maps/search/Senoji+Smiltel%C4%97s+g.+6a,+Klaip%C4%97da?entry=gmail&amp;source=g" w:history="1">
        <w:r w:rsidRPr="00E05728">
          <w:rPr>
            <w:rStyle w:val="Hyperlink"/>
          </w:rPr>
          <w:t>Senoji Smiltelės g. 6a, Klaipėda</w:t>
        </w:r>
      </w:hyperlink>
    </w:p>
    <w:p w14:paraId="09B18020" w14:textId="77777777" w:rsidR="00E05728" w:rsidRPr="00E05728" w:rsidRDefault="00E05728" w:rsidP="00E05728">
      <w:pPr>
        <w:numPr>
          <w:ilvl w:val="0"/>
          <w:numId w:val="14"/>
        </w:numPr>
      </w:pPr>
      <w:r w:rsidRPr="00E05728">
        <w:t>Tel.: +370 603 94072</w:t>
      </w:r>
    </w:p>
    <w:p w14:paraId="798CF2CF" w14:textId="77777777" w:rsidR="00E05728" w:rsidRPr="00E05728" w:rsidRDefault="00E05728" w:rsidP="00E05728">
      <w:pPr>
        <w:numPr>
          <w:ilvl w:val="0"/>
          <w:numId w:val="14"/>
        </w:numPr>
      </w:pPr>
      <w:r w:rsidRPr="00E05728">
        <w:t xml:space="preserve">El. paštas: </w:t>
      </w:r>
      <w:hyperlink r:id="rId33" w:tooltip="mailto:info@nikopolis.lt" w:history="1">
        <w:r w:rsidRPr="00E05728">
          <w:rPr>
            <w:rStyle w:val="Hyperlink"/>
          </w:rPr>
          <w:t>info@nikopolis.lt</w:t>
        </w:r>
      </w:hyperlink>
    </w:p>
    <w:p w14:paraId="2F4BEF54" w14:textId="77777777" w:rsidR="00E05728" w:rsidRPr="00E05728" w:rsidRDefault="00E05728" w:rsidP="00E05728">
      <w:pPr>
        <w:numPr>
          <w:ilvl w:val="0"/>
          <w:numId w:val="14"/>
        </w:numPr>
      </w:pPr>
      <w:hyperlink r:id="rId34" w:tgtFrame="_blank" w:tooltip="https://www.prevencija.lt/pagalbos-resursai/reabilitacijos-bendruomene-nikopolis" w:history="1">
        <w:r w:rsidRPr="00E05728">
          <w:rPr>
            <w:rStyle w:val="Hyperlink"/>
          </w:rPr>
          <w:t>Daugiau info</w:t>
        </w:r>
      </w:hyperlink>
    </w:p>
    <w:p w14:paraId="0F29345F" w14:textId="77777777" w:rsidR="00E05728" w:rsidRPr="00E05728" w:rsidRDefault="00000000" w:rsidP="00E05728">
      <w:r>
        <w:pict w14:anchorId="2273B891">
          <v:rect id="_x0000_i1026" style="width:575.85pt;height:1.5pt" o:hrpct="0" o:hralign="center" o:hrstd="t" o:hr="t" fillcolor="#a0a0a0" stroked="f"/>
        </w:pict>
      </w:r>
    </w:p>
    <w:p w14:paraId="3ACAE599" w14:textId="77777777" w:rsidR="00E05728" w:rsidRPr="00E05728" w:rsidRDefault="00E05728" w:rsidP="00E05728">
      <w:pPr>
        <w:rPr>
          <w:b/>
          <w:bCs/>
        </w:rPr>
      </w:pPr>
      <w:r w:rsidRPr="00E05728">
        <w:rPr>
          <w:b/>
          <w:bCs/>
        </w:rPr>
        <w:t>Anoniminė pagalba</w:t>
      </w:r>
    </w:p>
    <w:p w14:paraId="14D6E432" w14:textId="77777777" w:rsidR="00E05728" w:rsidRPr="00E05728" w:rsidRDefault="00E05728" w:rsidP="00E05728">
      <w:pPr>
        <w:numPr>
          <w:ilvl w:val="0"/>
          <w:numId w:val="15"/>
        </w:numPr>
      </w:pPr>
      <w:r w:rsidRPr="00E05728">
        <w:t>Jaunimo linija: 8 800 28888 – nemokama, anoniminė pagalba 24/7</w:t>
      </w:r>
    </w:p>
    <w:p w14:paraId="51D3EECF" w14:textId="12FCFBD4" w:rsidR="00ED1198" w:rsidRDefault="00E05728" w:rsidP="00E05728">
      <w:r w:rsidRPr="00E05728">
        <w:t>Vaikų linija: 116 111 – nemokama, anoniminė pagalba vaikams ir paaugliams</w:t>
      </w:r>
    </w:p>
    <w:sectPr w:rsidR="00ED1198" w:rsidSect="0097425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1583B"/>
    <w:multiLevelType w:val="multilevel"/>
    <w:tmpl w:val="5426C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974ED"/>
    <w:multiLevelType w:val="multilevel"/>
    <w:tmpl w:val="0EB6B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ED4628"/>
    <w:multiLevelType w:val="multilevel"/>
    <w:tmpl w:val="7BCE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F729E2"/>
    <w:multiLevelType w:val="multilevel"/>
    <w:tmpl w:val="11C4F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185747"/>
    <w:multiLevelType w:val="multilevel"/>
    <w:tmpl w:val="FC04E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EA3408"/>
    <w:multiLevelType w:val="multilevel"/>
    <w:tmpl w:val="927AC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2F01AB"/>
    <w:multiLevelType w:val="multilevel"/>
    <w:tmpl w:val="31E48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741403"/>
    <w:multiLevelType w:val="multilevel"/>
    <w:tmpl w:val="D4847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DA5FB9"/>
    <w:multiLevelType w:val="multilevel"/>
    <w:tmpl w:val="EA602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090285"/>
    <w:multiLevelType w:val="multilevel"/>
    <w:tmpl w:val="C770B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921CCA"/>
    <w:multiLevelType w:val="multilevel"/>
    <w:tmpl w:val="5808A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5B372C"/>
    <w:multiLevelType w:val="multilevel"/>
    <w:tmpl w:val="A2BEE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1D727B"/>
    <w:multiLevelType w:val="multilevel"/>
    <w:tmpl w:val="2F3C7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EF305F"/>
    <w:multiLevelType w:val="multilevel"/>
    <w:tmpl w:val="E22C6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F578D1"/>
    <w:multiLevelType w:val="multilevel"/>
    <w:tmpl w:val="9A366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4972763">
    <w:abstractNumId w:val="5"/>
  </w:num>
  <w:num w:numId="2" w16cid:durableId="318268452">
    <w:abstractNumId w:val="11"/>
  </w:num>
  <w:num w:numId="3" w16cid:durableId="237256609">
    <w:abstractNumId w:val="14"/>
  </w:num>
  <w:num w:numId="4" w16cid:durableId="814882107">
    <w:abstractNumId w:val="6"/>
  </w:num>
  <w:num w:numId="5" w16cid:durableId="220677809">
    <w:abstractNumId w:val="7"/>
  </w:num>
  <w:num w:numId="6" w16cid:durableId="1401513545">
    <w:abstractNumId w:val="8"/>
  </w:num>
  <w:num w:numId="7" w16cid:durableId="310058719">
    <w:abstractNumId w:val="0"/>
  </w:num>
  <w:num w:numId="8" w16cid:durableId="1169833913">
    <w:abstractNumId w:val="13"/>
  </w:num>
  <w:num w:numId="9" w16cid:durableId="2067679839">
    <w:abstractNumId w:val="10"/>
  </w:num>
  <w:num w:numId="10" w16cid:durableId="646519601">
    <w:abstractNumId w:val="1"/>
  </w:num>
  <w:num w:numId="11" w16cid:durableId="583880349">
    <w:abstractNumId w:val="12"/>
  </w:num>
  <w:num w:numId="12" w16cid:durableId="609550571">
    <w:abstractNumId w:val="2"/>
  </w:num>
  <w:num w:numId="13" w16cid:durableId="1464034545">
    <w:abstractNumId w:val="4"/>
  </w:num>
  <w:num w:numId="14" w16cid:durableId="1511525379">
    <w:abstractNumId w:val="9"/>
  </w:num>
  <w:num w:numId="15" w16cid:durableId="4350547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728"/>
    <w:rsid w:val="0059370B"/>
    <w:rsid w:val="008639C1"/>
    <w:rsid w:val="0097425B"/>
    <w:rsid w:val="00A15A66"/>
    <w:rsid w:val="00CE4DEC"/>
    <w:rsid w:val="00E05728"/>
    <w:rsid w:val="00ED1198"/>
    <w:rsid w:val="00F7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AB5871"/>
  <w15:chartTrackingRefBased/>
  <w15:docId w15:val="{B01C53A6-59DA-4730-B4EE-063AE934E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Style1">
    <w:name w:val="Table Style1"/>
    <w:basedOn w:val="TableNormal"/>
    <w:rsid w:val="0059370B"/>
    <w:tblPr/>
  </w:style>
  <w:style w:type="character" w:styleId="Hyperlink">
    <w:name w:val="Hyperlink"/>
    <w:basedOn w:val="DefaultParagraphFont"/>
    <w:rsid w:val="00E057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57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maps/search/Gerosios+Vilties+g.+3,+Vilnius?entry=gmail&amp;source=g" TargetMode="External"/><Relationship Id="rId13" Type="http://schemas.openxmlformats.org/officeDocument/2006/relationships/hyperlink" Target="https://www.google.com/maps/search/Jaunyst%C4%97s+g.+4,+Klaip%C4%97da?entry=gmail&amp;source=g" TargetMode="External"/><Relationship Id="rId18" Type="http://schemas.openxmlformats.org/officeDocument/2006/relationships/hyperlink" Target="mailto:info@nugaletojuakademija.lt" TargetMode="External"/><Relationship Id="rId26" Type="http://schemas.openxmlformats.org/officeDocument/2006/relationships/hyperlink" Target="https://sugrizimas.lt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viltiessvyturys.lt/" TargetMode="External"/><Relationship Id="rId34" Type="http://schemas.openxmlformats.org/officeDocument/2006/relationships/hyperlink" Target="https://www.prevencija.lt/pagalbos-resursai/reabilitacijos-bendruomene-nikopolis" TargetMode="External"/><Relationship Id="rId7" Type="http://schemas.openxmlformats.org/officeDocument/2006/relationships/hyperlink" Target="https://www.prevencija.lt/pagalbos-resursai/vilniaus-priklausomybes-ligu-centras/" TargetMode="External"/><Relationship Id="rId12" Type="http://schemas.openxmlformats.org/officeDocument/2006/relationships/hyperlink" Target="https://www.rplc.lt/" TargetMode="External"/><Relationship Id="rId17" Type="http://schemas.openxmlformats.org/officeDocument/2006/relationships/hyperlink" Target="https://sugrizimas.lt/" TargetMode="External"/><Relationship Id="rId25" Type="http://schemas.openxmlformats.org/officeDocument/2006/relationships/hyperlink" Target="mailto:tcsugrizimas@gmail.com" TargetMode="External"/><Relationship Id="rId33" Type="http://schemas.openxmlformats.org/officeDocument/2006/relationships/hyperlink" Target="mailto:info@nikopolis.lt" TargetMode="External"/><Relationship Id="rId2" Type="http://schemas.openxmlformats.org/officeDocument/2006/relationships/styles" Target="styles.xml"/><Relationship Id="rId16" Type="http://schemas.openxmlformats.org/officeDocument/2006/relationships/hyperlink" Target="mailto:tcsugrizimas@gmail.com" TargetMode="External"/><Relationship Id="rId20" Type="http://schemas.openxmlformats.org/officeDocument/2006/relationships/hyperlink" Target="mailto:vilties.svyturys@gmail.com" TargetMode="External"/><Relationship Id="rId29" Type="http://schemas.openxmlformats.org/officeDocument/2006/relationships/hyperlink" Target="https://www.google.com/maps/search/%C4%84%C5%BEuol%C5%B3+g.+2,+Kalnaber%C5%BE%C4%97s+k.,+Survili%C5%A1kio+sen.,+K%C4%97daini%C5%B3+r?entry=gmail&amp;source=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rplc.lt/paslaugos/vaikams-ir-jaunimui/" TargetMode="External"/><Relationship Id="rId11" Type="http://schemas.openxmlformats.org/officeDocument/2006/relationships/hyperlink" Target="https://www.google.com/maps/search/Giedrai%C4%8Di%C5%B3+g.+8?entry=gmail&amp;source=g" TargetMode="External"/><Relationship Id="rId24" Type="http://schemas.openxmlformats.org/officeDocument/2006/relationships/hyperlink" Target="https://www.google.com/maps/search/Liep%C5%B3+g.+29,+Linksmakalnio?entry=gmail&amp;source=g" TargetMode="External"/><Relationship Id="rId32" Type="http://schemas.openxmlformats.org/officeDocument/2006/relationships/hyperlink" Target="https://www.google.com/maps/search/Senoji+Smiltel%C4%97s+g.+6a,+Klaip%C4%97da?entry=gmail&amp;source=g" TargetMode="External"/><Relationship Id="rId5" Type="http://schemas.openxmlformats.org/officeDocument/2006/relationships/hyperlink" Target="mailto:rplc@rplc.lt" TargetMode="External"/><Relationship Id="rId15" Type="http://schemas.openxmlformats.org/officeDocument/2006/relationships/hyperlink" Target="https://www.prevencija.lt/" TargetMode="External"/><Relationship Id="rId23" Type="http://schemas.openxmlformats.org/officeDocument/2006/relationships/hyperlink" Target="https://www.prevencija.lt/pagalbos-resursai/reabilitacijos-bendruomene-nikopolis" TargetMode="External"/><Relationship Id="rId28" Type="http://schemas.openxmlformats.org/officeDocument/2006/relationships/hyperlink" Target="https://www.nugaletojuakademija.lt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rplc.lt/" TargetMode="External"/><Relationship Id="rId19" Type="http://schemas.openxmlformats.org/officeDocument/2006/relationships/hyperlink" Target="https://www.nugaletojuakademija.lt/" TargetMode="External"/><Relationship Id="rId31" Type="http://schemas.openxmlformats.org/officeDocument/2006/relationships/hyperlink" Target="https://www.viltiessvyturys.l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plc@rplc.lt" TargetMode="External"/><Relationship Id="rId14" Type="http://schemas.openxmlformats.org/officeDocument/2006/relationships/hyperlink" Target="mailto:vplc@vplc.lt" TargetMode="External"/><Relationship Id="rId22" Type="http://schemas.openxmlformats.org/officeDocument/2006/relationships/hyperlink" Target="mailto:info@nikopolis.lt" TargetMode="External"/><Relationship Id="rId27" Type="http://schemas.openxmlformats.org/officeDocument/2006/relationships/hyperlink" Target="mailto:info@nugaletojuakademija.lt" TargetMode="External"/><Relationship Id="rId30" Type="http://schemas.openxmlformats.org/officeDocument/2006/relationships/hyperlink" Target="mailto:vilties.svyturys@gmail.com" TargetMode="External"/><Relationship Id="rId35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eikata\Desktop\tu&#353;&#269;i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tuščias.dot</Template>
  <TotalTime>4</TotalTime>
  <Pages>1</Pages>
  <Words>3997</Words>
  <Characters>2279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savivaldybės administracija</Company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Sveikata</dc:creator>
  <cp:keywords/>
  <dc:description/>
  <cp:lastModifiedBy>a a</cp:lastModifiedBy>
  <cp:revision>3</cp:revision>
  <cp:lastPrinted>2025-09-09T05:14:00Z</cp:lastPrinted>
  <dcterms:created xsi:type="dcterms:W3CDTF">2025-09-09T05:13:00Z</dcterms:created>
  <dcterms:modified xsi:type="dcterms:W3CDTF">2025-09-09T05:47:00Z</dcterms:modified>
</cp:coreProperties>
</file>