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0921E" w14:textId="77777777" w:rsidR="000F549F" w:rsidRPr="00E9043D" w:rsidRDefault="000D5C18" w:rsidP="0087494E">
      <w:pPr>
        <w:ind w:left="5184"/>
      </w:pPr>
      <w:r w:rsidRPr="00E9043D">
        <w:t xml:space="preserve">PATVIRTINTA </w:t>
      </w:r>
    </w:p>
    <w:p w14:paraId="44F15EEC" w14:textId="77777777" w:rsidR="00D76430" w:rsidRDefault="00D76430" w:rsidP="0087494E">
      <w:pPr>
        <w:ind w:left="3888" w:firstLine="1296"/>
      </w:pPr>
      <w:r>
        <w:t>Anykščių</w:t>
      </w:r>
      <w:r w:rsidR="000D5C18" w:rsidRPr="00E9043D">
        <w:t xml:space="preserve"> rajono savivaldybės </w:t>
      </w:r>
    </w:p>
    <w:p w14:paraId="3BA09220" w14:textId="7AD34FEF" w:rsidR="000F549F" w:rsidRPr="00E9043D" w:rsidRDefault="000D5C18" w:rsidP="0087494E">
      <w:pPr>
        <w:ind w:left="3888" w:firstLine="1296"/>
      </w:pPr>
      <w:r w:rsidRPr="00E9043D">
        <w:t>administracijos direktoriaus</w:t>
      </w:r>
    </w:p>
    <w:p w14:paraId="3BA09221" w14:textId="13A8A1BD" w:rsidR="000F549F" w:rsidRDefault="000D5C18" w:rsidP="0087494E">
      <w:pPr>
        <w:ind w:left="3888" w:firstLine="1296"/>
      </w:pPr>
      <w:r w:rsidRPr="00E9043D">
        <w:rPr>
          <w:szCs w:val="24"/>
          <w:lang w:eastAsia="lt-LT"/>
        </w:rPr>
        <w:t>20</w:t>
      </w:r>
      <w:r w:rsidR="008B03AB" w:rsidRPr="00E9043D">
        <w:rPr>
          <w:szCs w:val="24"/>
          <w:lang w:eastAsia="lt-LT"/>
        </w:rPr>
        <w:t>2</w:t>
      </w:r>
      <w:r w:rsidR="00BD0387">
        <w:rPr>
          <w:szCs w:val="24"/>
          <w:lang w:eastAsia="lt-LT"/>
        </w:rPr>
        <w:t>5</w:t>
      </w:r>
      <w:r w:rsidRPr="00E9043D">
        <w:rPr>
          <w:szCs w:val="24"/>
          <w:lang w:eastAsia="lt-LT"/>
        </w:rPr>
        <w:t xml:space="preserve"> m.</w:t>
      </w:r>
      <w:r w:rsidR="00BD0387">
        <w:rPr>
          <w:szCs w:val="24"/>
          <w:lang w:eastAsia="lt-LT"/>
        </w:rPr>
        <w:t xml:space="preserve"> </w:t>
      </w:r>
      <w:r w:rsidR="00D76430">
        <w:rPr>
          <w:szCs w:val="24"/>
          <w:lang w:eastAsia="lt-LT"/>
        </w:rPr>
        <w:t>liepos</w:t>
      </w:r>
      <w:r w:rsidR="0087494E">
        <w:rPr>
          <w:szCs w:val="24"/>
          <w:lang w:eastAsia="lt-LT"/>
        </w:rPr>
        <w:t xml:space="preserve"> 11</w:t>
      </w:r>
      <w:r w:rsidRPr="00E9043D">
        <w:rPr>
          <w:szCs w:val="24"/>
          <w:lang w:eastAsia="lt-LT"/>
        </w:rPr>
        <w:t xml:space="preserve">d. </w:t>
      </w:r>
      <w:r w:rsidRPr="00E9043D">
        <w:t xml:space="preserve">įsakymu Nr. </w:t>
      </w:r>
      <w:r w:rsidR="0087494E">
        <w:t>I-AĮ-402</w:t>
      </w:r>
    </w:p>
    <w:p w14:paraId="60E75631" w14:textId="77777777" w:rsidR="006612B7" w:rsidRDefault="006612B7" w:rsidP="006612B7">
      <w:pPr>
        <w:ind w:left="3888" w:firstLine="1296"/>
      </w:pPr>
      <w:r>
        <w:t>(</w:t>
      </w:r>
      <w:r>
        <w:t>Anykščių</w:t>
      </w:r>
      <w:r w:rsidRPr="00E9043D">
        <w:t xml:space="preserve"> rajono savivaldybės </w:t>
      </w:r>
    </w:p>
    <w:p w14:paraId="25E28AC4" w14:textId="77777777" w:rsidR="006612B7" w:rsidRPr="00E9043D" w:rsidRDefault="006612B7" w:rsidP="006612B7">
      <w:pPr>
        <w:ind w:left="3888" w:firstLine="1296"/>
      </w:pPr>
      <w:r w:rsidRPr="00E9043D">
        <w:t>administracijos direktoriaus</w:t>
      </w:r>
    </w:p>
    <w:p w14:paraId="7EF2496E" w14:textId="4E9D265C" w:rsidR="006612B7" w:rsidRDefault="006612B7" w:rsidP="006612B7">
      <w:pPr>
        <w:ind w:left="3888" w:firstLine="1296"/>
      </w:pPr>
      <w:r w:rsidRPr="00E9043D">
        <w:rPr>
          <w:szCs w:val="24"/>
          <w:lang w:eastAsia="lt-LT"/>
        </w:rPr>
        <w:t>202</w:t>
      </w:r>
      <w:r>
        <w:rPr>
          <w:szCs w:val="24"/>
          <w:lang w:eastAsia="lt-LT"/>
        </w:rPr>
        <w:t>6</w:t>
      </w:r>
      <w:r w:rsidRPr="00E9043D">
        <w:rPr>
          <w:szCs w:val="24"/>
          <w:lang w:eastAsia="lt-LT"/>
        </w:rPr>
        <w:t xml:space="preserve"> m.</w:t>
      </w:r>
      <w:r>
        <w:rPr>
          <w:szCs w:val="24"/>
          <w:lang w:eastAsia="lt-LT"/>
        </w:rPr>
        <w:t xml:space="preserve"> </w:t>
      </w:r>
      <w:r>
        <w:rPr>
          <w:szCs w:val="24"/>
          <w:lang w:eastAsia="lt-LT"/>
        </w:rPr>
        <w:t>sausio</w:t>
      </w:r>
      <w:r>
        <w:rPr>
          <w:szCs w:val="24"/>
          <w:lang w:eastAsia="lt-LT"/>
        </w:rPr>
        <w:t xml:space="preserve"> 1</w:t>
      </w:r>
      <w:r>
        <w:rPr>
          <w:szCs w:val="24"/>
          <w:lang w:eastAsia="lt-LT"/>
        </w:rPr>
        <w:t>3</w:t>
      </w:r>
      <w:r w:rsidR="00D71B3B">
        <w:rPr>
          <w:szCs w:val="24"/>
          <w:lang w:eastAsia="lt-LT"/>
        </w:rPr>
        <w:t xml:space="preserve"> </w:t>
      </w:r>
      <w:r w:rsidRPr="00E9043D">
        <w:rPr>
          <w:szCs w:val="24"/>
          <w:lang w:eastAsia="lt-LT"/>
        </w:rPr>
        <w:t xml:space="preserve">d. </w:t>
      </w:r>
      <w:r w:rsidRPr="00E9043D">
        <w:t xml:space="preserve">įsakymu Nr. </w:t>
      </w:r>
      <w:r>
        <w:t>I-AĮ-</w:t>
      </w:r>
      <w:r>
        <w:t>12</w:t>
      </w:r>
    </w:p>
    <w:p w14:paraId="1FE5AA05" w14:textId="0AE693D9" w:rsidR="006612B7" w:rsidRPr="00E9043D" w:rsidRDefault="006612B7" w:rsidP="0087494E">
      <w:pPr>
        <w:ind w:left="3888" w:firstLine="1296"/>
      </w:pPr>
      <w:r>
        <w:t>redakcija)</w:t>
      </w:r>
    </w:p>
    <w:p w14:paraId="3BA09222" w14:textId="77777777" w:rsidR="000F549F" w:rsidRPr="00E9043D" w:rsidRDefault="000F549F">
      <w:pPr>
        <w:ind w:left="3888" w:firstLine="42"/>
      </w:pPr>
    </w:p>
    <w:p w14:paraId="3BA09223" w14:textId="39F46A40" w:rsidR="000F549F" w:rsidRPr="00E9043D" w:rsidRDefault="000F549F">
      <w:pPr>
        <w:ind w:firstLine="62"/>
      </w:pPr>
    </w:p>
    <w:p w14:paraId="3BA09224" w14:textId="7FEAB525" w:rsidR="000F549F" w:rsidRPr="00E9043D" w:rsidRDefault="000D5C18">
      <w:pPr>
        <w:jc w:val="center"/>
        <w:rPr>
          <w:rFonts w:ascii="Palemonas" w:hAnsi="Palemonas"/>
          <w:b/>
        </w:rPr>
      </w:pPr>
      <w:bookmarkStart w:id="0" w:name="_Hlk202353311"/>
      <w:r w:rsidRPr="00E9043D">
        <w:rPr>
          <w:rFonts w:ascii="Palemonas" w:hAnsi="Palemonas"/>
          <w:b/>
        </w:rPr>
        <w:t xml:space="preserve">SANTUOKŲ REGISTRAVIMO </w:t>
      </w:r>
      <w:r w:rsidR="00D76430">
        <w:rPr>
          <w:rFonts w:ascii="Palemonas" w:hAnsi="Palemonas"/>
          <w:b/>
        </w:rPr>
        <w:t>ANYKŠČIŲ</w:t>
      </w:r>
      <w:r w:rsidRPr="00E9043D">
        <w:rPr>
          <w:rFonts w:ascii="Palemonas" w:hAnsi="Palemonas"/>
          <w:b/>
        </w:rPr>
        <w:t xml:space="preserve"> RAJONO SAVIVALDYBĖS TERITORIJOJE TVARKOS APRAŠAS</w:t>
      </w:r>
    </w:p>
    <w:bookmarkEnd w:id="0"/>
    <w:p w14:paraId="3BA09225" w14:textId="0CB64BE1" w:rsidR="000F549F" w:rsidRPr="00E9043D" w:rsidRDefault="000F549F">
      <w:pPr>
        <w:jc w:val="center"/>
        <w:rPr>
          <w:b/>
          <w:bCs/>
        </w:rPr>
      </w:pPr>
    </w:p>
    <w:p w14:paraId="3BA09226" w14:textId="77777777" w:rsidR="000F549F" w:rsidRPr="00E9043D" w:rsidRDefault="000D5C18">
      <w:pPr>
        <w:jc w:val="center"/>
        <w:rPr>
          <w:b/>
          <w:bCs/>
          <w:lang w:val="fi-FI"/>
        </w:rPr>
      </w:pPr>
      <w:r w:rsidRPr="00E9043D">
        <w:rPr>
          <w:b/>
          <w:bCs/>
        </w:rPr>
        <w:t>I</w:t>
      </w:r>
      <w:r w:rsidRPr="00E9043D">
        <w:rPr>
          <w:b/>
          <w:bCs/>
          <w:lang w:val="fi-FI"/>
        </w:rPr>
        <w:t xml:space="preserve"> SKYRIUS</w:t>
      </w:r>
    </w:p>
    <w:p w14:paraId="3BA09227" w14:textId="77777777" w:rsidR="000F549F" w:rsidRPr="00E9043D" w:rsidRDefault="000D5C18">
      <w:pPr>
        <w:jc w:val="center"/>
      </w:pPr>
      <w:r w:rsidRPr="00E9043D">
        <w:rPr>
          <w:b/>
          <w:bCs/>
        </w:rPr>
        <w:t>BENDROSIOS NUOSTATOS</w:t>
      </w:r>
    </w:p>
    <w:p w14:paraId="3BA09228" w14:textId="77777777" w:rsidR="000F549F" w:rsidRPr="00E9043D" w:rsidRDefault="000F549F">
      <w:pPr>
        <w:ind w:firstLine="62"/>
        <w:rPr>
          <w:b/>
          <w:bCs/>
        </w:rPr>
      </w:pPr>
    </w:p>
    <w:p w14:paraId="3BA09229" w14:textId="10D358B1" w:rsidR="000F549F" w:rsidRPr="00E9043D" w:rsidRDefault="000D5C18">
      <w:pPr>
        <w:tabs>
          <w:tab w:val="left" w:pos="993"/>
        </w:tabs>
        <w:suppressAutoHyphens/>
        <w:ind w:firstLine="720"/>
        <w:jc w:val="both"/>
      </w:pPr>
      <w:r w:rsidRPr="00E9043D">
        <w:t xml:space="preserve">1. Santuokų registravimo </w:t>
      </w:r>
      <w:r w:rsidR="00D76430">
        <w:t>Anykščių</w:t>
      </w:r>
      <w:r w:rsidRPr="00E9043D">
        <w:t xml:space="preserve"> rajono savivaldybės teritorijoje tvarkos aprašas (toliau – Aprašas) nustato santuokų, registruojamų </w:t>
      </w:r>
      <w:r w:rsidR="00AD182C" w:rsidRPr="00C06B71">
        <w:t xml:space="preserve">Anykščių rajono savivaldybės administracijos </w:t>
      </w:r>
      <w:r w:rsidR="00D76430">
        <w:t>Teisės, personalo ir civilinės metrikacijos skyriaus</w:t>
      </w:r>
      <w:r w:rsidRPr="00E9043D">
        <w:t xml:space="preserve"> </w:t>
      </w:r>
      <w:r w:rsidR="00D76430" w:rsidRPr="00E9043D">
        <w:rPr>
          <w:szCs w:val="24"/>
          <w:lang w:eastAsia="lt-LT"/>
        </w:rPr>
        <w:t xml:space="preserve">(toliau – </w:t>
      </w:r>
      <w:r w:rsidR="00D76430">
        <w:t>Skyr</w:t>
      </w:r>
      <w:r w:rsidR="00D76430" w:rsidRPr="00E9043D">
        <w:rPr>
          <w:szCs w:val="24"/>
          <w:lang w:eastAsia="lt-LT"/>
        </w:rPr>
        <w:t>i</w:t>
      </w:r>
      <w:r w:rsidR="00D76430">
        <w:rPr>
          <w:szCs w:val="24"/>
          <w:lang w:eastAsia="lt-LT"/>
        </w:rPr>
        <w:t>u</w:t>
      </w:r>
      <w:r w:rsidR="00D76430" w:rsidRPr="00E9043D">
        <w:rPr>
          <w:szCs w:val="24"/>
          <w:lang w:eastAsia="lt-LT"/>
        </w:rPr>
        <w:t>s</w:t>
      </w:r>
      <w:r w:rsidR="00D76430">
        <w:rPr>
          <w:szCs w:val="24"/>
          <w:lang w:eastAsia="lt-LT"/>
        </w:rPr>
        <w:t>)</w:t>
      </w:r>
      <w:r w:rsidR="00D76430" w:rsidRPr="00E9043D">
        <w:t xml:space="preserve"> </w:t>
      </w:r>
      <w:r w:rsidRPr="00E9043D">
        <w:t xml:space="preserve">patalpose, ir santuokų, registruojamų norinčiųjų susituokti pasirinktoje </w:t>
      </w:r>
      <w:r w:rsidR="00AD182C" w:rsidRPr="00C06B71">
        <w:t xml:space="preserve">Anykščių rajono savivaldybės teritorijos </w:t>
      </w:r>
      <w:r w:rsidRPr="00C06B71">
        <w:t>vietoje</w:t>
      </w:r>
      <w:r w:rsidRPr="00E9043D">
        <w:t xml:space="preserve">, registravimo tvarką. </w:t>
      </w:r>
    </w:p>
    <w:p w14:paraId="3BA0922A" w14:textId="3C90CFC1" w:rsidR="000F549F" w:rsidRPr="00E9043D" w:rsidRDefault="000D5C18">
      <w:pPr>
        <w:ind w:firstLine="720"/>
        <w:jc w:val="both"/>
      </w:pPr>
      <w:r w:rsidRPr="00E9043D">
        <w:t xml:space="preserve">2. Apraše vartojamos sąvokos atitinka sąvokas, vartojamas Lietuvos Respublikos civiliniame kodekse, Lietuvos Respublikos civilinės būklės aktų registravimo įstatyme, </w:t>
      </w:r>
      <w:r w:rsidR="00737FED" w:rsidRPr="00C06B71">
        <w:t>Lietuvos Respublikos gyventojų registro įstatyme</w:t>
      </w:r>
      <w:r w:rsidR="00737FED">
        <w:t>,</w:t>
      </w:r>
      <w:r w:rsidR="00737FED" w:rsidRPr="00E9043D">
        <w:t xml:space="preserve"> </w:t>
      </w:r>
      <w:r w:rsidR="002243D6" w:rsidRPr="00A62BCD">
        <w:rPr>
          <w:rFonts w:ascii="Palemonas" w:hAnsi="Palemonas"/>
        </w:rPr>
        <w:t xml:space="preserve">Lietuvos Respublikos teisingumo ministro patvirtintose  </w:t>
      </w:r>
      <w:r w:rsidRPr="00A62BCD">
        <w:t>Civilinės būklės aktų registravimo taisyklėse</w:t>
      </w:r>
      <w:r w:rsidRPr="00E9043D">
        <w:t xml:space="preserve"> (toliau – Taisyklės</w:t>
      </w:r>
      <w:r w:rsidR="002243D6">
        <w:t xml:space="preserve">) </w:t>
      </w:r>
      <w:r w:rsidRPr="00E9043D">
        <w:t xml:space="preserve">ir kituose teisės aktuose. </w:t>
      </w:r>
    </w:p>
    <w:p w14:paraId="3BA0922B" w14:textId="77777777" w:rsidR="000F549F" w:rsidRDefault="000D5C18">
      <w:pPr>
        <w:ind w:firstLine="720"/>
        <w:jc w:val="both"/>
        <w:rPr>
          <w:rFonts w:ascii="Palemonas" w:hAnsi="Palemonas"/>
        </w:rPr>
      </w:pPr>
      <w:r w:rsidRPr="00E9043D">
        <w:rPr>
          <w:bCs/>
          <w:lang w:val="fi-FI"/>
        </w:rPr>
        <w:t xml:space="preserve">3. Prašymai registruoti santuoką pateikiami ir priimami </w:t>
      </w:r>
      <w:r w:rsidRPr="00E9043D">
        <w:t>Lietuvos Respublikos civilinio kodekso, Lietuvos Respublikos civilinės būklės aktų registravimo įstatymo ir Taisyklių</w:t>
      </w:r>
      <w:r w:rsidRPr="00E9043D">
        <w:rPr>
          <w:rFonts w:ascii="Palemonas" w:hAnsi="Palemonas"/>
        </w:rPr>
        <w:t xml:space="preserve"> nustatyta tvarka. </w:t>
      </w:r>
    </w:p>
    <w:p w14:paraId="4D7E95BB" w14:textId="1F379C06" w:rsidR="00AD182C" w:rsidRDefault="00AD182C" w:rsidP="00AD182C">
      <w:pPr>
        <w:ind w:firstLine="709"/>
        <w:jc w:val="both"/>
      </w:pPr>
      <w:r>
        <w:t xml:space="preserve">4. </w:t>
      </w:r>
      <w:r w:rsidRPr="00E9043D">
        <w:t xml:space="preserve">Santuoka registruojama vadovaujantis Lietuvos Respublikos civilinio kodekso, Lietuvos Respublikos civilinės būklės aktų registravimo įstatymo, Taisyklių ir šio Aprašo nuostatomis. </w:t>
      </w:r>
    </w:p>
    <w:p w14:paraId="77BAE180" w14:textId="0F4D5239" w:rsidR="00D32046" w:rsidRPr="00A13840" w:rsidRDefault="00D32046" w:rsidP="00D32046">
      <w:pPr>
        <w:ind w:firstLine="720"/>
        <w:jc w:val="both"/>
      </w:pPr>
      <w:r w:rsidRPr="00A13840">
        <w:t xml:space="preserve">5. Santuokos registravimo ceremonija organizuojama atsižvelgiant į susiklosčiusias tradicijas ir papročius. </w:t>
      </w:r>
    </w:p>
    <w:p w14:paraId="6574DB7E" w14:textId="10E7A86D" w:rsidR="00971CB8" w:rsidRPr="00A13840" w:rsidRDefault="00D32046" w:rsidP="00D32046">
      <w:pPr>
        <w:ind w:firstLine="709"/>
        <w:jc w:val="both"/>
        <w:rPr>
          <w:bCs/>
        </w:rPr>
      </w:pPr>
      <w:r w:rsidRPr="00A13840">
        <w:t>6</w:t>
      </w:r>
      <w:r w:rsidR="00971CB8" w:rsidRPr="00A13840">
        <w:t xml:space="preserve">. Santuokos registravimo procedūra atliekama lietuvių kalba, o jei bent vienas iš </w:t>
      </w:r>
      <w:r w:rsidR="0073513C" w:rsidRPr="00A13840">
        <w:t>nori</w:t>
      </w:r>
      <w:r w:rsidR="00971CB8" w:rsidRPr="00A13840">
        <w:t>nčių susituokti asmenų ar bent vienas iš liudytojų nemoka lietuvių kalbos, turi dalyvauti tos kalbos, kurią supranta besituokiantysis ar liudytojas</w:t>
      </w:r>
      <w:r w:rsidR="002C3984">
        <w:t>,</w:t>
      </w:r>
      <w:r w:rsidR="00971CB8" w:rsidRPr="00A13840">
        <w:t xml:space="preserve"> vertėjas. </w:t>
      </w:r>
      <w:r w:rsidR="00971CB8" w:rsidRPr="00A13840">
        <w:rPr>
          <w:bCs/>
        </w:rPr>
        <w:t>Vertėją pakviečia ketinantys susituokti asmenys savo iniciatyva ir patys sumoka už jo paslaugas.</w:t>
      </w:r>
    </w:p>
    <w:p w14:paraId="159D4896" w14:textId="23684AF3" w:rsidR="00971CB8" w:rsidRPr="00A13840" w:rsidRDefault="00D32046" w:rsidP="00AD182C">
      <w:pPr>
        <w:ind w:firstLine="709"/>
        <w:jc w:val="both"/>
      </w:pPr>
      <w:r w:rsidRPr="00A13840">
        <w:t>7</w:t>
      </w:r>
      <w:r w:rsidR="001F2A67" w:rsidRPr="00A13840">
        <w:t xml:space="preserve">. </w:t>
      </w:r>
      <w:r w:rsidR="00971CB8" w:rsidRPr="00A13840">
        <w:t xml:space="preserve">Santuoka registruojama dalyvaujant norintiems susituokti asmenims ir dviem liudytojams, o </w:t>
      </w:r>
      <w:r w:rsidR="00A249CF">
        <w:t>6</w:t>
      </w:r>
      <w:r w:rsidR="00971CB8" w:rsidRPr="00A13840">
        <w:t xml:space="preserve"> punkte numatytu atveju ir vertėjui. Liudytojais turi būti pilnametystės sulaukę veiksnūs asmenys, kurie santuokos registravimo dieną privalo turėti ir </w:t>
      </w:r>
      <w:r w:rsidR="00971CB8" w:rsidRPr="00A13840">
        <w:rPr>
          <w:spacing w:val="-4"/>
        </w:rPr>
        <w:t>Skyriaus</w:t>
      </w:r>
      <w:r w:rsidR="00971CB8" w:rsidRPr="00A13840">
        <w:t xml:space="preserve"> darbuotojui </w:t>
      </w:r>
      <w:r w:rsidR="002243D6" w:rsidRPr="00A62BCD">
        <w:t>ar jį pavaduojančiam asmeniui (toliau – Skyriaus darbuotojas)</w:t>
      </w:r>
      <w:r w:rsidR="002243D6">
        <w:t xml:space="preserve"> </w:t>
      </w:r>
      <w:r w:rsidR="00971CB8" w:rsidRPr="00A13840">
        <w:t>pateikti galiojančius asmens tapatybę patvirtinančius dokumentus.</w:t>
      </w:r>
    </w:p>
    <w:p w14:paraId="74B68017" w14:textId="39CC952E" w:rsidR="00D32046" w:rsidRPr="00A13840" w:rsidRDefault="00D32046" w:rsidP="00D32046">
      <w:pPr>
        <w:ind w:firstLine="709"/>
        <w:jc w:val="both"/>
      </w:pPr>
      <w:r w:rsidRPr="00A13840">
        <w:t>8</w:t>
      </w:r>
      <w:r w:rsidR="001F2A67" w:rsidRPr="00A13840">
        <w:t xml:space="preserve">. Santuokos registravimo dieną asmenys, </w:t>
      </w:r>
      <w:r w:rsidR="0073513C" w:rsidRPr="00A13840">
        <w:t>norin</w:t>
      </w:r>
      <w:r w:rsidR="001F2A67" w:rsidRPr="00A13840">
        <w:t xml:space="preserve">tys registruoti santuoką, turi turėti ir pateikti </w:t>
      </w:r>
      <w:r w:rsidR="001F2A67" w:rsidRPr="00A13840">
        <w:rPr>
          <w:spacing w:val="-4"/>
        </w:rPr>
        <w:t>Skyriaus</w:t>
      </w:r>
      <w:r w:rsidR="001F2A67" w:rsidRPr="00A13840">
        <w:t xml:space="preserve"> darbuotojui tuos pačius asmens tapatybę patvirtinančius dokumentus, kuriuos turėjo pateikiant prašymą registruoti santuoką.</w:t>
      </w:r>
    </w:p>
    <w:p w14:paraId="26402417" w14:textId="314CAE40" w:rsidR="00A475AB" w:rsidRDefault="00A475AB" w:rsidP="00A475AB">
      <w:pPr>
        <w:tabs>
          <w:tab w:val="left" w:pos="1134"/>
        </w:tabs>
        <w:suppressAutoHyphens/>
        <w:ind w:firstLine="720"/>
        <w:jc w:val="both"/>
      </w:pPr>
      <w:r w:rsidRPr="00A13840">
        <w:t xml:space="preserve">9. Santuokos registravimo dieną </w:t>
      </w:r>
      <w:r>
        <w:t>nori</w:t>
      </w:r>
      <w:r w:rsidRPr="00E9043D">
        <w:t>nčių susituokti asmenų ir (ar) liudytojų</w:t>
      </w:r>
      <w:r w:rsidR="00253FB5">
        <w:t xml:space="preserve">, </w:t>
      </w:r>
      <w:r w:rsidR="00253FB5" w:rsidRPr="00A62BCD">
        <w:t>vertėjų</w:t>
      </w:r>
      <w:r w:rsidRPr="00A62BCD">
        <w:t xml:space="preserve"> </w:t>
      </w:r>
      <w:r w:rsidRPr="00E9043D">
        <w:t xml:space="preserve">akivaizdus nesuvokimas savo veiksmų dėl apsvaigimo </w:t>
      </w:r>
      <w:r w:rsidRPr="00E9043D">
        <w:rPr>
          <w:iCs/>
        </w:rPr>
        <w:t>nuo alkoholio</w:t>
      </w:r>
      <w:r w:rsidRPr="00E9043D">
        <w:t xml:space="preserve"> ar </w:t>
      </w:r>
      <w:r w:rsidRPr="00E9043D">
        <w:rPr>
          <w:iCs/>
        </w:rPr>
        <w:t>psichotropinių</w:t>
      </w:r>
      <w:r w:rsidRPr="00E9043D">
        <w:rPr>
          <w:i/>
        </w:rPr>
        <w:t xml:space="preserve"> </w:t>
      </w:r>
      <w:r w:rsidRPr="00E9043D">
        <w:t xml:space="preserve">medžiagų yra pagrindas </w:t>
      </w:r>
      <w:r>
        <w:rPr>
          <w:spacing w:val="-4"/>
        </w:rPr>
        <w:t>Skyriaus</w:t>
      </w:r>
      <w:r w:rsidRPr="00E9043D">
        <w:t xml:space="preserve"> darbuotoj</w:t>
      </w:r>
      <w:r>
        <w:t>ui</w:t>
      </w:r>
      <w:r w:rsidRPr="00E9043D">
        <w:t xml:space="preserve"> atsisakyti registruoti santuoką. </w:t>
      </w:r>
      <w:r w:rsidRPr="00771A6F">
        <w:t xml:space="preserve">Jei dėl </w:t>
      </w:r>
      <w:r w:rsidR="0045258A">
        <w:t>nori</w:t>
      </w:r>
      <w:r w:rsidRPr="00BB30F6">
        <w:t>nčių tuoktis</w:t>
      </w:r>
      <w:r w:rsidR="00660D8C">
        <w:t xml:space="preserve"> ir (ar)</w:t>
      </w:r>
      <w:r w:rsidRPr="00BB30F6">
        <w:t xml:space="preserve"> liudytojų</w:t>
      </w:r>
      <w:r w:rsidR="00352BCF">
        <w:t>, vertėjų</w:t>
      </w:r>
      <w:r w:rsidRPr="00BB30F6">
        <w:t xml:space="preserve"> neblaivaus elgesio neįmanoma</w:t>
      </w:r>
      <w:r w:rsidRPr="00771A6F">
        <w:t xml:space="preserve"> </w:t>
      </w:r>
      <w:r w:rsidRPr="00BC4708">
        <w:t>įregistruoti santuokos</w:t>
      </w:r>
      <w:r w:rsidRPr="0077653A">
        <w:t>,</w:t>
      </w:r>
      <w:r w:rsidRPr="006E2C72">
        <w:rPr>
          <w:color w:val="EE0000"/>
        </w:rPr>
        <w:t xml:space="preserve"> </w:t>
      </w:r>
      <w:r>
        <w:t>n</w:t>
      </w:r>
      <w:r w:rsidRPr="00E9043D">
        <w:t>aujas santuokos registravimo laikas derinamas Taisyklių ir Aprašo nustatyta tvarka.</w:t>
      </w:r>
      <w:r>
        <w:t xml:space="preserve"> </w:t>
      </w:r>
    </w:p>
    <w:p w14:paraId="23495D74" w14:textId="7DD568B7" w:rsidR="00C2335F" w:rsidRPr="00A475AB" w:rsidRDefault="00C2335F" w:rsidP="00D71B3B">
      <w:pPr>
        <w:tabs>
          <w:tab w:val="left" w:pos="1134"/>
        </w:tabs>
        <w:suppressAutoHyphens/>
        <w:ind w:firstLine="720"/>
        <w:jc w:val="both"/>
      </w:pPr>
      <w:r w:rsidRPr="00771A6F">
        <w:t>Šiuo atveju, taip pat</w:t>
      </w:r>
      <w:r w:rsidRPr="0077653A">
        <w:t>,</w:t>
      </w:r>
      <w:r w:rsidRPr="006A3A67">
        <w:rPr>
          <w:color w:val="EE0000"/>
        </w:rPr>
        <w:t xml:space="preserve"> </w:t>
      </w:r>
      <w:r w:rsidRPr="00771A6F">
        <w:t xml:space="preserve">jei santuoka neįregistruojama dėl Aprašo </w:t>
      </w:r>
      <w:r>
        <w:t>37 ir 40</w:t>
      </w:r>
      <w:r w:rsidRPr="00771A6F">
        <w:t xml:space="preserve"> punkt</w:t>
      </w:r>
      <w:r>
        <w:t>uose</w:t>
      </w:r>
      <w:r w:rsidRPr="00771A6F">
        <w:t xml:space="preserve"> nurodytų priežasčių, sumokėta valstybės rinkliava už santuokos registravimą pasirinktoje vietoje nėra grąžinama, o norintys susituokti asmenys, pageidaudami registruoti santuoką kitu laiku, privalo iš naujo pateikti prašymą ir sumokėti nustatyto dydžio valstybės rinkliavą.</w:t>
      </w:r>
      <w:r>
        <w:t xml:space="preserve"> </w:t>
      </w:r>
      <w:r w:rsidRPr="00A62BCD">
        <w:t xml:space="preserve">Anykščių rajono </w:t>
      </w:r>
      <w:r w:rsidRPr="00A62BCD">
        <w:lastRenderedPageBreak/>
        <w:t>savivaldybės administracija pasilieka teisę iš besituokiančiųjų reikalauti padengti  administracijos patirtas išlaidas (transporto, Skyriaus darbuotojo darbo užmokesčio ir pan.).</w:t>
      </w:r>
    </w:p>
    <w:p w14:paraId="0C42FF81" w14:textId="45772FD4" w:rsidR="00AD182C" w:rsidRDefault="00A13840" w:rsidP="00AD182C">
      <w:pPr>
        <w:ind w:firstLine="709"/>
        <w:jc w:val="both"/>
      </w:pPr>
      <w:r>
        <w:t>10</w:t>
      </w:r>
      <w:r w:rsidR="00AD182C" w:rsidRPr="00C06B71">
        <w:t xml:space="preserve">. </w:t>
      </w:r>
      <w:r w:rsidR="00AD182C" w:rsidRPr="00C06B71">
        <w:rPr>
          <w:spacing w:val="-4"/>
        </w:rPr>
        <w:t xml:space="preserve"> Skyriaus</w:t>
      </w:r>
      <w:r w:rsidR="00AD182C" w:rsidRPr="00C06B71">
        <w:t xml:space="preserve"> darbuotoja</w:t>
      </w:r>
      <w:r w:rsidR="007F0CFC" w:rsidRPr="00C06B71">
        <w:t>s</w:t>
      </w:r>
      <w:r w:rsidR="00AD182C" w:rsidRPr="00C06B71">
        <w:t>, įregistravę</w:t>
      </w:r>
      <w:r w:rsidR="0041290E" w:rsidRPr="00C06B71">
        <w:t>s</w:t>
      </w:r>
      <w:r w:rsidR="00AD182C" w:rsidRPr="00C06B71">
        <w:t xml:space="preserve"> santuoką, duomenis apie sudarytą santuoką nedelsiant perduoda Valstybės įmonei Registrų centr</w:t>
      </w:r>
      <w:r w:rsidR="00A63C20" w:rsidRPr="00C06B71">
        <w:t>as</w:t>
      </w:r>
      <w:r w:rsidR="00AD182C" w:rsidRPr="00C06B71">
        <w:t>.</w:t>
      </w:r>
      <w:r w:rsidR="00AD182C" w:rsidRPr="00E9043D">
        <w:t xml:space="preserve"> </w:t>
      </w:r>
    </w:p>
    <w:p w14:paraId="28833B16" w14:textId="77777777" w:rsidR="00AD182C" w:rsidRPr="00E9043D" w:rsidRDefault="00AD182C">
      <w:pPr>
        <w:ind w:firstLine="720"/>
        <w:jc w:val="both"/>
        <w:rPr>
          <w:rFonts w:ascii="Palemonas" w:hAnsi="Palemonas"/>
        </w:rPr>
      </w:pPr>
    </w:p>
    <w:p w14:paraId="3BA0922D" w14:textId="191C074C" w:rsidR="000F549F" w:rsidRPr="00E9043D" w:rsidRDefault="000D5C18">
      <w:pPr>
        <w:jc w:val="center"/>
        <w:rPr>
          <w:b/>
          <w:bCs/>
          <w:lang w:val="fi-FI"/>
        </w:rPr>
      </w:pPr>
      <w:r w:rsidRPr="00E9043D">
        <w:rPr>
          <w:b/>
          <w:bCs/>
          <w:lang w:val="fi-FI"/>
        </w:rPr>
        <w:t>II SKYRIUS</w:t>
      </w:r>
    </w:p>
    <w:p w14:paraId="3BA0922E" w14:textId="77777777" w:rsidR="000F549F" w:rsidRPr="00E9043D" w:rsidRDefault="000D5C18">
      <w:pPr>
        <w:jc w:val="center"/>
        <w:rPr>
          <w:b/>
          <w:bCs/>
          <w:lang w:val="fi-FI"/>
        </w:rPr>
      </w:pPr>
      <w:r w:rsidRPr="00E9043D">
        <w:rPr>
          <w:b/>
          <w:bCs/>
          <w:lang w:val="fi-FI"/>
        </w:rPr>
        <w:t>SANTUOKŲ REGISTRAVIMO CEREMONIJŲ VIETA IR LAIKAS</w:t>
      </w:r>
    </w:p>
    <w:p w14:paraId="3BA0922F" w14:textId="77777777" w:rsidR="000F549F" w:rsidRPr="00E9043D" w:rsidRDefault="000F549F">
      <w:pPr>
        <w:jc w:val="both"/>
      </w:pPr>
    </w:p>
    <w:p w14:paraId="3BA09230" w14:textId="04E7D6EB" w:rsidR="000F549F" w:rsidRDefault="00A13840">
      <w:pPr>
        <w:ind w:firstLine="720"/>
        <w:jc w:val="both"/>
        <w:rPr>
          <w:szCs w:val="24"/>
          <w:lang w:eastAsia="lt-LT"/>
        </w:rPr>
      </w:pPr>
      <w:r>
        <w:rPr>
          <w:szCs w:val="24"/>
          <w:lang w:eastAsia="lt-LT"/>
        </w:rPr>
        <w:t>11</w:t>
      </w:r>
      <w:r w:rsidR="000D5C18" w:rsidRPr="00E9043D">
        <w:rPr>
          <w:szCs w:val="24"/>
          <w:lang w:eastAsia="lt-LT"/>
        </w:rPr>
        <w:t xml:space="preserve">. Santuokų registravimo ceremonijos gali būti organizuojamos </w:t>
      </w:r>
      <w:r w:rsidR="00D76430">
        <w:rPr>
          <w:szCs w:val="24"/>
          <w:lang w:eastAsia="lt-LT"/>
        </w:rPr>
        <w:t>Skyriaus</w:t>
      </w:r>
      <w:r w:rsidR="000D5C18" w:rsidRPr="00E9043D">
        <w:rPr>
          <w:szCs w:val="24"/>
          <w:lang w:eastAsia="lt-LT"/>
        </w:rPr>
        <w:t xml:space="preserve"> patalpose, taip pat norinčiųjų susituokti pasirinktoje vietoje</w:t>
      </w:r>
      <w:r w:rsidR="005722FF" w:rsidRPr="00E9043D">
        <w:rPr>
          <w:szCs w:val="24"/>
          <w:lang w:eastAsia="lt-LT"/>
        </w:rPr>
        <w:t xml:space="preserve"> </w:t>
      </w:r>
      <w:r w:rsidR="00D76430">
        <w:rPr>
          <w:szCs w:val="24"/>
          <w:lang w:eastAsia="lt-LT"/>
        </w:rPr>
        <w:t>Anykščių</w:t>
      </w:r>
      <w:r w:rsidR="005722FF" w:rsidRPr="00E9043D">
        <w:rPr>
          <w:szCs w:val="24"/>
          <w:lang w:eastAsia="lt-LT"/>
        </w:rPr>
        <w:t xml:space="preserve"> rajono savivaldybės teritorijoje. </w:t>
      </w:r>
    </w:p>
    <w:p w14:paraId="19ACCC51" w14:textId="77777777" w:rsidR="006C3081" w:rsidRDefault="00635D15" w:rsidP="00E92836">
      <w:pPr>
        <w:ind w:firstLine="720"/>
        <w:jc w:val="both"/>
      </w:pPr>
      <w:r>
        <w:rPr>
          <w:szCs w:val="24"/>
          <w:lang w:eastAsia="lt-LT"/>
        </w:rPr>
        <w:t>1</w:t>
      </w:r>
      <w:r w:rsidR="00A13840">
        <w:rPr>
          <w:szCs w:val="24"/>
          <w:lang w:eastAsia="lt-LT"/>
        </w:rPr>
        <w:t>2</w:t>
      </w:r>
      <w:r w:rsidR="00E92836">
        <w:rPr>
          <w:szCs w:val="24"/>
          <w:lang w:eastAsia="lt-LT"/>
        </w:rPr>
        <w:t>.</w:t>
      </w:r>
      <w:r w:rsidR="006C3081">
        <w:rPr>
          <w:szCs w:val="24"/>
          <w:lang w:eastAsia="lt-LT"/>
        </w:rPr>
        <w:t xml:space="preserve"> </w:t>
      </w:r>
      <w:r w:rsidR="006C3081">
        <w:t xml:space="preserve">Santuokų registravimo ceremonijos Skyriaus patalpose ir norinčiųjų susituokti pasirinktoje vietoje gali būti organizuojamos: </w:t>
      </w:r>
    </w:p>
    <w:p w14:paraId="15A85268" w14:textId="77777777" w:rsidR="006C3081" w:rsidRDefault="006C3081" w:rsidP="00E92836">
      <w:pPr>
        <w:ind w:firstLine="720"/>
        <w:jc w:val="both"/>
      </w:pPr>
      <w:r>
        <w:t xml:space="preserve">12.1. Skyriaus darbo dienomis, tik darbo laiku; </w:t>
      </w:r>
    </w:p>
    <w:p w14:paraId="1D6C5F8D" w14:textId="77777777" w:rsidR="006C3081" w:rsidRDefault="006C3081" w:rsidP="00E92836">
      <w:pPr>
        <w:ind w:firstLine="720"/>
        <w:jc w:val="both"/>
      </w:pPr>
      <w:r>
        <w:t xml:space="preserve">12.2. penktadieniais, ne darbo metu, nuo 13:30 valandos iki 17 valandos; </w:t>
      </w:r>
    </w:p>
    <w:p w14:paraId="1973A85D" w14:textId="619A772B" w:rsidR="00E92836" w:rsidRDefault="006C3081" w:rsidP="00E92836">
      <w:pPr>
        <w:ind w:firstLine="720"/>
        <w:jc w:val="both"/>
        <w:rPr>
          <w:szCs w:val="24"/>
          <w:lang w:eastAsia="lt-LT"/>
        </w:rPr>
      </w:pPr>
      <w:r>
        <w:t>12.3. darbo grafiku, patvirtintu administracijos direktoriaus įsakymu, ne darbo metu (šeštadieniais) nuo 10 valandos iki 18 valandos.</w:t>
      </w:r>
    </w:p>
    <w:p w14:paraId="43D5497F" w14:textId="0816BEB7" w:rsidR="006C3081" w:rsidRPr="006C3081" w:rsidRDefault="006C3081" w:rsidP="00E92836">
      <w:pPr>
        <w:ind w:firstLine="720"/>
        <w:jc w:val="both"/>
        <w:rPr>
          <w:i/>
          <w:iCs/>
          <w:sz w:val="20"/>
          <w:lang w:eastAsia="lt-LT"/>
        </w:rPr>
      </w:pPr>
      <w:r w:rsidRPr="006C3081">
        <w:rPr>
          <w:i/>
          <w:iCs/>
          <w:sz w:val="20"/>
          <w:lang w:eastAsia="lt-LT"/>
        </w:rPr>
        <w:t>Papunkčio pakeitimas 2026-01-13 Nr. 1-AĮ-12</w:t>
      </w:r>
    </w:p>
    <w:p w14:paraId="3BA09231" w14:textId="462A6A9B" w:rsidR="000F549F" w:rsidRPr="00E9043D" w:rsidRDefault="00635D15">
      <w:pPr>
        <w:ind w:firstLine="720"/>
        <w:jc w:val="both"/>
        <w:rPr>
          <w:rFonts w:eastAsia="Calibri"/>
          <w:szCs w:val="24"/>
        </w:rPr>
      </w:pPr>
      <w:r>
        <w:rPr>
          <w:rFonts w:eastAsia="Calibri"/>
        </w:rPr>
        <w:t>1</w:t>
      </w:r>
      <w:r w:rsidR="00A13840">
        <w:rPr>
          <w:rFonts w:eastAsia="Calibri"/>
        </w:rPr>
        <w:t>3</w:t>
      </w:r>
      <w:r w:rsidR="000D5C18" w:rsidRPr="00E9043D">
        <w:rPr>
          <w:rFonts w:eastAsia="Calibri"/>
        </w:rPr>
        <w:t xml:space="preserve">. Dėl vieno iš </w:t>
      </w:r>
      <w:r w:rsidR="003A6F5D">
        <w:rPr>
          <w:bCs/>
          <w:szCs w:val="24"/>
          <w:lang w:eastAsia="lt-LT"/>
        </w:rPr>
        <w:t>norinčiųjų</w:t>
      </w:r>
      <w:r w:rsidR="003A6F5D">
        <w:rPr>
          <w:szCs w:val="24"/>
          <w:lang w:eastAsia="lt-LT"/>
        </w:rPr>
        <w:t xml:space="preserve"> </w:t>
      </w:r>
      <w:r w:rsidR="003A6F5D">
        <w:rPr>
          <w:bCs/>
          <w:szCs w:val="24"/>
          <w:lang w:eastAsia="lt-LT"/>
        </w:rPr>
        <w:t xml:space="preserve">susituokti </w:t>
      </w:r>
      <w:r w:rsidR="000D5C18" w:rsidRPr="00E9043D">
        <w:rPr>
          <w:rFonts w:eastAsia="Calibri"/>
        </w:rPr>
        <w:t>ligos, pateikus</w:t>
      </w:r>
      <w:r w:rsidR="00A63C20">
        <w:rPr>
          <w:rFonts w:eastAsia="Calibri"/>
        </w:rPr>
        <w:t xml:space="preserve"> jo ligą patvirtinantį</w:t>
      </w:r>
      <w:r w:rsidR="000D5C18" w:rsidRPr="00E9043D">
        <w:rPr>
          <w:rFonts w:eastAsia="Calibri"/>
        </w:rPr>
        <w:t xml:space="preserve"> sveikatos priežiūros </w:t>
      </w:r>
      <w:r w:rsidR="00F74096">
        <w:rPr>
          <w:rFonts w:eastAsia="Calibri"/>
        </w:rPr>
        <w:t xml:space="preserve">įstaigos </w:t>
      </w:r>
      <w:r w:rsidR="000D5C18" w:rsidRPr="00E9043D">
        <w:rPr>
          <w:rFonts w:eastAsia="Calibri"/>
        </w:rPr>
        <w:t xml:space="preserve">išduotą dokumentą, santuoka gali būti registruojama sergančiojo gyvenamojoje patalpoje arba stacionarinėje asmens sveikatos priežiūros įstaigoje. </w:t>
      </w:r>
    </w:p>
    <w:p w14:paraId="45D924A5" w14:textId="4CEC218D" w:rsidR="00BC4708" w:rsidRPr="00206103" w:rsidRDefault="009B1695" w:rsidP="005E4A80">
      <w:pPr>
        <w:ind w:firstLine="720"/>
        <w:jc w:val="both"/>
        <w:rPr>
          <w:szCs w:val="24"/>
          <w:lang w:eastAsia="lt-LT"/>
        </w:rPr>
      </w:pPr>
      <w:r>
        <w:rPr>
          <w:spacing w:val="-4"/>
        </w:rPr>
        <w:t>1</w:t>
      </w:r>
      <w:r w:rsidR="00A13840">
        <w:rPr>
          <w:spacing w:val="-4"/>
        </w:rPr>
        <w:t>4</w:t>
      </w:r>
      <w:r w:rsidR="00C0006D" w:rsidRPr="00E9043D">
        <w:rPr>
          <w:spacing w:val="-4"/>
        </w:rPr>
        <w:t>.</w:t>
      </w:r>
      <w:r w:rsidR="000D5C18" w:rsidRPr="00E9043D">
        <w:rPr>
          <w:spacing w:val="-4"/>
        </w:rPr>
        <w:t xml:space="preserve"> Santuokos registravimo data</w:t>
      </w:r>
      <w:r w:rsidR="00831CB2">
        <w:rPr>
          <w:spacing w:val="-4"/>
        </w:rPr>
        <w:t>,</w:t>
      </w:r>
      <w:r w:rsidR="000D5C18" w:rsidRPr="00E9043D">
        <w:rPr>
          <w:spacing w:val="-4"/>
        </w:rPr>
        <w:t xml:space="preserve"> laikas </w:t>
      </w:r>
      <w:r w:rsidR="00831CB2">
        <w:rPr>
          <w:spacing w:val="-4"/>
        </w:rPr>
        <w:t xml:space="preserve">ir vieta </w:t>
      </w:r>
      <w:r w:rsidR="005E4A80" w:rsidRPr="00206103">
        <w:rPr>
          <w:szCs w:val="24"/>
          <w:lang w:eastAsia="lt-LT"/>
        </w:rPr>
        <w:t xml:space="preserve">derinami </w:t>
      </w:r>
      <w:bookmarkStart w:id="1" w:name="_Hlk202971373"/>
      <w:r w:rsidR="004C743D" w:rsidRPr="00E9043D">
        <w:rPr>
          <w:spacing w:val="-4"/>
        </w:rPr>
        <w:t xml:space="preserve">su norinčiais </w:t>
      </w:r>
      <w:r w:rsidR="00635D15">
        <w:rPr>
          <w:spacing w:val="-4"/>
        </w:rPr>
        <w:t>susi</w:t>
      </w:r>
      <w:r w:rsidR="004C743D" w:rsidRPr="00E9043D">
        <w:rPr>
          <w:spacing w:val="-4"/>
        </w:rPr>
        <w:t>tuokti asmenimis</w:t>
      </w:r>
      <w:bookmarkEnd w:id="1"/>
      <w:r w:rsidR="004C743D" w:rsidRPr="00E9043D">
        <w:rPr>
          <w:spacing w:val="-4"/>
        </w:rPr>
        <w:t>,</w:t>
      </w:r>
      <w:r w:rsidR="000D5C18" w:rsidRPr="00E9043D">
        <w:rPr>
          <w:spacing w:val="-4"/>
        </w:rPr>
        <w:t xml:space="preserve"> pateikiant prašymą </w:t>
      </w:r>
      <w:r w:rsidR="00635D15">
        <w:rPr>
          <w:spacing w:val="-4"/>
        </w:rPr>
        <w:t>į</w:t>
      </w:r>
      <w:r w:rsidR="000D5C18" w:rsidRPr="00E9043D">
        <w:rPr>
          <w:spacing w:val="-4"/>
        </w:rPr>
        <w:t>registruoti santuoką, vadovaujantis Taisyklėmis</w:t>
      </w:r>
      <w:r w:rsidR="006D4071" w:rsidRPr="00E9043D">
        <w:rPr>
          <w:spacing w:val="-4"/>
        </w:rPr>
        <w:t xml:space="preserve">, </w:t>
      </w:r>
      <w:r w:rsidR="000D5C18" w:rsidRPr="00E9043D">
        <w:rPr>
          <w:spacing w:val="-4"/>
        </w:rPr>
        <w:t>Aprašu</w:t>
      </w:r>
      <w:r w:rsidR="000D025F" w:rsidRPr="00E9043D">
        <w:rPr>
          <w:spacing w:val="-4"/>
        </w:rPr>
        <w:t xml:space="preserve"> ir atsižvelgiant</w:t>
      </w:r>
      <w:r w:rsidR="005E4A80" w:rsidRPr="00206103">
        <w:rPr>
          <w:szCs w:val="24"/>
          <w:lang w:eastAsia="lt-LT"/>
        </w:rPr>
        <w:t xml:space="preserve"> į jau suplanuotų santuokų registravimo ceremonijų laiką bei vietą</w:t>
      </w:r>
      <w:r w:rsidR="00F3729C">
        <w:rPr>
          <w:szCs w:val="24"/>
          <w:lang w:eastAsia="lt-LT"/>
        </w:rPr>
        <w:t>.</w:t>
      </w:r>
      <w:r w:rsidR="005E4A80">
        <w:rPr>
          <w:szCs w:val="24"/>
          <w:lang w:eastAsia="lt-LT"/>
        </w:rPr>
        <w:t xml:space="preserve"> </w:t>
      </w:r>
    </w:p>
    <w:p w14:paraId="1BFD8C50" w14:textId="584A280E" w:rsidR="00160612" w:rsidRPr="00801E93" w:rsidRDefault="00E92836">
      <w:pPr>
        <w:ind w:firstLine="720"/>
        <w:jc w:val="both"/>
      </w:pPr>
      <w:r>
        <w:t>1</w:t>
      </w:r>
      <w:r w:rsidR="00A13840">
        <w:t>5</w:t>
      </w:r>
      <w:r w:rsidR="000D5C18" w:rsidRPr="00206103">
        <w:t xml:space="preserve">. </w:t>
      </w:r>
      <w:r w:rsidR="00831CB2">
        <w:t>Susitarus</w:t>
      </w:r>
      <w:r w:rsidR="00831CB2" w:rsidRPr="00831CB2">
        <w:rPr>
          <w:spacing w:val="-4"/>
        </w:rPr>
        <w:t xml:space="preserve"> </w:t>
      </w:r>
      <w:r w:rsidR="00831CB2" w:rsidRPr="00E9043D">
        <w:rPr>
          <w:spacing w:val="-4"/>
        </w:rPr>
        <w:t xml:space="preserve">su norinčiais </w:t>
      </w:r>
      <w:r w:rsidR="002F031B">
        <w:rPr>
          <w:spacing w:val="-4"/>
        </w:rPr>
        <w:t>susi</w:t>
      </w:r>
      <w:r w:rsidR="00831CB2" w:rsidRPr="00E9043D">
        <w:rPr>
          <w:spacing w:val="-4"/>
        </w:rPr>
        <w:t>tuokti asmenimis</w:t>
      </w:r>
      <w:r w:rsidR="00831CB2">
        <w:rPr>
          <w:spacing w:val="-4"/>
        </w:rPr>
        <w:t xml:space="preserve"> </w:t>
      </w:r>
      <w:r w:rsidR="002F031B">
        <w:rPr>
          <w:spacing w:val="-4"/>
        </w:rPr>
        <w:t>dėl santuokos registravimo laiko</w:t>
      </w:r>
      <w:r w:rsidR="007461A0">
        <w:rPr>
          <w:spacing w:val="-4"/>
        </w:rPr>
        <w:t xml:space="preserve"> ir vietos</w:t>
      </w:r>
      <w:r w:rsidR="002F031B">
        <w:t>,</w:t>
      </w:r>
      <w:r w:rsidR="00160612" w:rsidRPr="00206103">
        <w:t xml:space="preserve"> </w:t>
      </w:r>
      <w:r w:rsidR="00160612" w:rsidRPr="00801E93">
        <w:t>Skyriaus darbuotojas</w:t>
      </w:r>
      <w:r w:rsidR="00831CB2" w:rsidRPr="00801E93">
        <w:t xml:space="preserve"> paskiria santuokos registravimo datą, laiką ir vietą</w:t>
      </w:r>
      <w:r w:rsidR="00160612" w:rsidRPr="00801E93">
        <w:t xml:space="preserve">. </w:t>
      </w:r>
    </w:p>
    <w:p w14:paraId="36C7427D" w14:textId="13960D64" w:rsidR="00022FEA" w:rsidRDefault="00022FEA" w:rsidP="00022FEA">
      <w:pPr>
        <w:ind w:firstLine="709"/>
        <w:jc w:val="both"/>
      </w:pPr>
      <w:r>
        <w:t>1</w:t>
      </w:r>
      <w:r w:rsidR="00A13840">
        <w:t>6</w:t>
      </w:r>
      <w:r>
        <w:t xml:space="preserve">. </w:t>
      </w:r>
      <w:r w:rsidRPr="00E9043D">
        <w:t>Santuokos registravimo data, laikas ar vieta gali būti keičiami asmenims, ketinantiems registruoti santuoką, pateikus rašytinį prašymą pakeisti santuokos registravimo datą, laiką ar vietą ne vėliau kaip prieš 7 (septynias) kalendorines dienas iki numatytos santuokos registravimo dienos. Nauja santuokos registravimo data, laikas ar vieta iš naujo derinami Taisyklėse ir Apraše nustatyta tvarka.</w:t>
      </w:r>
    </w:p>
    <w:p w14:paraId="72026E05" w14:textId="6C0AB397" w:rsidR="00022FEA" w:rsidRDefault="005A7045" w:rsidP="00022FEA">
      <w:pPr>
        <w:ind w:firstLine="709"/>
        <w:jc w:val="both"/>
      </w:pPr>
      <w:r>
        <w:t xml:space="preserve"> </w:t>
      </w:r>
      <w:r w:rsidR="00022FEA">
        <w:t>1</w:t>
      </w:r>
      <w:r w:rsidR="00A13840">
        <w:t>7</w:t>
      </w:r>
      <w:r>
        <w:t xml:space="preserve">. </w:t>
      </w:r>
      <w:r w:rsidR="00022FEA" w:rsidRPr="00771A6F">
        <w:t>Susidarius nenumatytoms ar nenugalimos jėgos (force majeure) aplinkybėms</w:t>
      </w:r>
      <w:r w:rsidR="00490566">
        <w:t xml:space="preserve">, </w:t>
      </w:r>
      <w:r w:rsidR="00022FEA" w:rsidRPr="00771A6F">
        <w:t>nepriklausan</w:t>
      </w:r>
      <w:r w:rsidR="00022FEA" w:rsidRPr="002A374D">
        <w:t>či</w:t>
      </w:r>
      <w:r w:rsidR="00490566" w:rsidRPr="002A374D">
        <w:t>oms</w:t>
      </w:r>
      <w:r w:rsidR="00490566">
        <w:rPr>
          <w:color w:val="0070C0"/>
        </w:rPr>
        <w:t xml:space="preserve"> </w:t>
      </w:r>
      <w:r w:rsidR="00022FEA" w:rsidRPr="00771A6F">
        <w:t>nuo šalių valios (pvz.</w:t>
      </w:r>
      <w:r w:rsidR="00022FEA" w:rsidRPr="0077653A">
        <w:t>:</w:t>
      </w:r>
      <w:r w:rsidR="00022FEA" w:rsidRPr="00771A6F">
        <w:t xml:space="preserve"> stichinė nelaimė, ekstremali situacija pasirinktoje vietoje ir pan.), dėl kurių santuokos registravimo ceremonija negali įvykti numatytu laiku ir vietoje, sprendimai dėl ceremonijos laiko ar vietos perkėlimo priimami Skyriaus darbuotoj</w:t>
      </w:r>
      <w:r w:rsidR="007F0CFC">
        <w:t>o</w:t>
      </w:r>
      <w:r w:rsidR="00022FEA" w:rsidRPr="00771A6F">
        <w:t xml:space="preserve"> ir </w:t>
      </w:r>
      <w:r w:rsidR="001B183A" w:rsidRPr="001B183A">
        <w:t>ketinančių susituokti</w:t>
      </w:r>
      <w:r w:rsidR="001B183A">
        <w:t xml:space="preserve"> </w:t>
      </w:r>
      <w:r w:rsidR="00022FEA" w:rsidRPr="00771A6F">
        <w:t>asmenų bendru sutarimu.</w:t>
      </w:r>
    </w:p>
    <w:p w14:paraId="6108E6B1" w14:textId="6E5DE453" w:rsidR="00515137" w:rsidRPr="00A13840" w:rsidRDefault="00022FEA" w:rsidP="00A13840">
      <w:pPr>
        <w:ind w:firstLine="709"/>
        <w:jc w:val="both"/>
      </w:pPr>
      <w:r>
        <w:t>1</w:t>
      </w:r>
      <w:r w:rsidR="00A13840">
        <w:t>8</w:t>
      </w:r>
      <w:r w:rsidRPr="00E9043D">
        <w:t xml:space="preserve">. Santuokų registravimo </w:t>
      </w:r>
      <w:r w:rsidR="00D44E5F">
        <w:t>darbo grafikas Skyriaus ne darbo metu (</w:t>
      </w:r>
      <w:r w:rsidRPr="00E9043D">
        <w:t>šeštadieniais</w:t>
      </w:r>
      <w:r w:rsidR="00D44E5F">
        <w:t>)</w:t>
      </w:r>
      <w:r w:rsidRPr="00E9043D">
        <w:t xml:space="preserve"> bei kita informacija santuokos registravimo klausimais skelbiama Savivaldybės interneto svetainėje </w:t>
      </w:r>
      <w:r w:rsidRPr="00E9043D">
        <w:rPr>
          <w:color w:val="000000"/>
        </w:rPr>
        <w:t>www.</w:t>
      </w:r>
      <w:r>
        <w:rPr>
          <w:color w:val="000000"/>
        </w:rPr>
        <w:t>anyksciai</w:t>
      </w:r>
      <w:r w:rsidRPr="00E9043D">
        <w:rPr>
          <w:color w:val="000000"/>
        </w:rPr>
        <w:t xml:space="preserve">.lt, </w:t>
      </w:r>
      <w:r w:rsidRPr="00E9043D">
        <w:t>skiltyje „Civilinė metrikacija“.</w:t>
      </w:r>
    </w:p>
    <w:p w14:paraId="2C53ADC9" w14:textId="77777777" w:rsidR="00515137" w:rsidRDefault="00515137">
      <w:pPr>
        <w:jc w:val="center"/>
        <w:rPr>
          <w:b/>
          <w:bCs/>
        </w:rPr>
      </w:pPr>
    </w:p>
    <w:p w14:paraId="3BA0923E" w14:textId="2D86ED8B" w:rsidR="000F549F" w:rsidRPr="00E9043D" w:rsidRDefault="000D5C18">
      <w:pPr>
        <w:jc w:val="center"/>
        <w:rPr>
          <w:b/>
          <w:bCs/>
          <w:lang w:val="fi-FI"/>
        </w:rPr>
      </w:pPr>
      <w:r w:rsidRPr="00E9043D">
        <w:rPr>
          <w:b/>
          <w:bCs/>
          <w:lang w:val="fi-FI"/>
        </w:rPr>
        <w:t>III SKYRIUS</w:t>
      </w:r>
    </w:p>
    <w:p w14:paraId="3BA0923F" w14:textId="3FE3A6F2" w:rsidR="000F549F" w:rsidRPr="00E9043D" w:rsidRDefault="000D5C18">
      <w:pPr>
        <w:jc w:val="center"/>
        <w:rPr>
          <w:b/>
        </w:rPr>
      </w:pPr>
      <w:r w:rsidRPr="00E9043D">
        <w:rPr>
          <w:b/>
          <w:bCs/>
          <w:lang w:val="fi-FI"/>
        </w:rPr>
        <w:t xml:space="preserve">SANTUOKŲ REGISTRAVIMO CEREMONIJŲ </w:t>
      </w:r>
      <w:r w:rsidR="00515137">
        <w:rPr>
          <w:b/>
          <w:bCs/>
          <w:lang w:val="fi-FI"/>
        </w:rPr>
        <w:t>SKYRIAUS</w:t>
      </w:r>
      <w:r w:rsidRPr="00E9043D">
        <w:rPr>
          <w:b/>
          <w:bCs/>
          <w:lang w:val="fi-FI"/>
        </w:rPr>
        <w:t xml:space="preserve"> PATALPOSE ORGANIZAVIMO TVARKA </w:t>
      </w:r>
    </w:p>
    <w:p w14:paraId="3BA09240" w14:textId="77777777" w:rsidR="000F549F" w:rsidRPr="00E9043D" w:rsidRDefault="000F549F">
      <w:pPr>
        <w:jc w:val="both"/>
        <w:rPr>
          <w:szCs w:val="24"/>
          <w:lang w:eastAsia="lt-LT"/>
        </w:rPr>
      </w:pPr>
    </w:p>
    <w:p w14:paraId="3BA09241" w14:textId="59CB7BEC" w:rsidR="000F549F" w:rsidRPr="00E9043D" w:rsidRDefault="00EF2F56">
      <w:pPr>
        <w:ind w:firstLine="720"/>
        <w:jc w:val="both"/>
        <w:rPr>
          <w:szCs w:val="24"/>
          <w:lang w:eastAsia="lt-LT"/>
        </w:rPr>
      </w:pPr>
      <w:r w:rsidRPr="00E9043D">
        <w:rPr>
          <w:szCs w:val="24"/>
          <w:lang w:eastAsia="lt-LT"/>
        </w:rPr>
        <w:t>1</w:t>
      </w:r>
      <w:r w:rsidR="00A13840">
        <w:rPr>
          <w:szCs w:val="24"/>
          <w:lang w:eastAsia="lt-LT"/>
        </w:rPr>
        <w:t>9</w:t>
      </w:r>
      <w:r w:rsidR="000D5C18" w:rsidRPr="00E9043D">
        <w:rPr>
          <w:szCs w:val="24"/>
          <w:lang w:eastAsia="lt-LT"/>
        </w:rPr>
        <w:t xml:space="preserve">. Santuokų registravimo ceremonijos gali būti organizuojamos </w:t>
      </w:r>
      <w:r w:rsidR="00515137">
        <w:t>Skyriaus</w:t>
      </w:r>
      <w:r w:rsidR="008E5A92" w:rsidRPr="00E9043D">
        <w:rPr>
          <w:szCs w:val="24"/>
          <w:lang w:eastAsia="lt-LT"/>
        </w:rPr>
        <w:t xml:space="preserve"> </w:t>
      </w:r>
      <w:r w:rsidR="000D5C18" w:rsidRPr="00E9043D">
        <w:rPr>
          <w:szCs w:val="24"/>
          <w:lang w:eastAsia="lt-LT"/>
        </w:rPr>
        <w:t xml:space="preserve">patalpose esančioje salėje </w:t>
      </w:r>
      <w:r w:rsidR="00E92836">
        <w:rPr>
          <w:szCs w:val="24"/>
          <w:lang w:eastAsia="lt-LT"/>
        </w:rPr>
        <w:t>a</w:t>
      </w:r>
      <w:r w:rsidR="000D5C18" w:rsidRPr="00E9043D">
        <w:rPr>
          <w:szCs w:val="24"/>
          <w:lang w:eastAsia="lt-LT"/>
        </w:rPr>
        <w:t>r</w:t>
      </w:r>
      <w:r w:rsidR="00B90DC5" w:rsidRPr="00E9043D">
        <w:rPr>
          <w:szCs w:val="24"/>
          <w:lang w:eastAsia="lt-LT"/>
        </w:rPr>
        <w:t xml:space="preserve">, </w:t>
      </w:r>
      <w:r w:rsidR="006729ED">
        <w:rPr>
          <w:szCs w:val="24"/>
          <w:lang w:eastAsia="lt-LT"/>
        </w:rPr>
        <w:t>ketinantiems</w:t>
      </w:r>
      <w:r w:rsidR="00B90DC5" w:rsidRPr="00E9043D">
        <w:rPr>
          <w:szCs w:val="24"/>
          <w:lang w:eastAsia="lt-LT"/>
        </w:rPr>
        <w:t xml:space="preserve"> susituokti pageidaujant, </w:t>
      </w:r>
      <w:r w:rsidR="009717E2" w:rsidRPr="00206103">
        <w:rPr>
          <w:szCs w:val="24"/>
          <w:lang w:eastAsia="lt-LT"/>
        </w:rPr>
        <w:t xml:space="preserve">Skyriaus </w:t>
      </w:r>
      <w:r w:rsidR="00597979" w:rsidRPr="00206103">
        <w:rPr>
          <w:szCs w:val="24"/>
          <w:lang w:eastAsia="lt-LT"/>
        </w:rPr>
        <w:t xml:space="preserve">darbuotojo darbo </w:t>
      </w:r>
      <w:r w:rsidR="000D5C18" w:rsidRPr="00E9043D">
        <w:rPr>
          <w:szCs w:val="24"/>
          <w:lang w:eastAsia="lt-LT"/>
        </w:rPr>
        <w:t xml:space="preserve">kabinete. </w:t>
      </w:r>
    </w:p>
    <w:p w14:paraId="3BA09243" w14:textId="29B1A07C" w:rsidR="000F549F" w:rsidRPr="00E9043D" w:rsidRDefault="00A13840">
      <w:pPr>
        <w:ind w:firstLine="709"/>
        <w:jc w:val="both"/>
      </w:pPr>
      <w:r>
        <w:rPr>
          <w:spacing w:val="-4"/>
        </w:rPr>
        <w:t>20</w:t>
      </w:r>
      <w:r w:rsidR="000D5C18" w:rsidRPr="00E9043D">
        <w:rPr>
          <w:spacing w:val="-4"/>
        </w:rPr>
        <w:t xml:space="preserve">. Ceremonijos dalyviai atvyksta į </w:t>
      </w:r>
      <w:r w:rsidR="00515137">
        <w:rPr>
          <w:spacing w:val="-4"/>
        </w:rPr>
        <w:t>Skyriaus</w:t>
      </w:r>
      <w:r w:rsidR="000D5C18" w:rsidRPr="00E9043D">
        <w:rPr>
          <w:spacing w:val="-4"/>
        </w:rPr>
        <w:t xml:space="preserve"> patalpas likus ne mažiau kaip 5 min. iki numatytos ceremonijos pradžios.</w:t>
      </w:r>
      <w:r w:rsidR="000D5C18" w:rsidRPr="00E9043D">
        <w:t xml:space="preserve"> Jei asmenys, </w:t>
      </w:r>
      <w:r w:rsidR="00660D8C">
        <w:t>nori</w:t>
      </w:r>
      <w:r w:rsidR="000D5C18" w:rsidRPr="00E9043D">
        <w:t xml:space="preserve">ntys registruoti santuoką, </w:t>
      </w:r>
      <w:r w:rsidR="00D44E5F">
        <w:t>neatvyksta</w:t>
      </w:r>
      <w:r w:rsidR="000D5C18" w:rsidRPr="00E9043D">
        <w:t xml:space="preserve"> jiems paskirtu laiku, santuokos registravimo ceremonija organizuojama t</w:t>
      </w:r>
      <w:r w:rsidR="005409BD" w:rsidRPr="00E9043D">
        <w:t>ą</w:t>
      </w:r>
      <w:r w:rsidR="000D5C18" w:rsidRPr="00E9043D">
        <w:t xml:space="preserve"> pačią dieną, </w:t>
      </w:r>
      <w:r w:rsidR="009717E2" w:rsidRPr="00206103">
        <w:t>tik</w:t>
      </w:r>
      <w:r w:rsidR="009717E2">
        <w:t xml:space="preserve"> </w:t>
      </w:r>
      <w:r w:rsidR="000D5C18" w:rsidRPr="00E9043D">
        <w:t xml:space="preserve">esant laisvam laikui tarp kitų santuokų registravimo ceremonijų arba po jų, </w:t>
      </w:r>
      <w:r w:rsidR="00515137">
        <w:rPr>
          <w:spacing w:val="-4"/>
        </w:rPr>
        <w:t>Skyriaus</w:t>
      </w:r>
      <w:r w:rsidR="000D5C18" w:rsidRPr="00E9043D">
        <w:t xml:space="preserve"> darbo laiku. </w:t>
      </w:r>
    </w:p>
    <w:p w14:paraId="3BA09246" w14:textId="404677F8" w:rsidR="000F549F" w:rsidRPr="0031101E" w:rsidRDefault="00A13840" w:rsidP="0031101E">
      <w:pPr>
        <w:ind w:firstLine="709"/>
        <w:jc w:val="both"/>
        <w:rPr>
          <w:spacing w:val="-4"/>
        </w:rPr>
      </w:pPr>
      <w:r>
        <w:rPr>
          <w:spacing w:val="-4"/>
        </w:rPr>
        <w:t>21</w:t>
      </w:r>
      <w:r w:rsidR="000D5C18" w:rsidRPr="00E9043D">
        <w:rPr>
          <w:spacing w:val="-4"/>
        </w:rPr>
        <w:t xml:space="preserve">. </w:t>
      </w:r>
      <w:r w:rsidR="00515137">
        <w:rPr>
          <w:spacing w:val="-4"/>
        </w:rPr>
        <w:t>Skyriaus</w:t>
      </w:r>
      <w:r w:rsidR="000D5C18" w:rsidRPr="00E9043D">
        <w:rPr>
          <w:spacing w:val="-4"/>
        </w:rPr>
        <w:t xml:space="preserve"> darbuotojas pasitinka ceremonijos dalyvius ir </w:t>
      </w:r>
      <w:r w:rsidR="009717E2" w:rsidRPr="00206103">
        <w:rPr>
          <w:spacing w:val="-4"/>
        </w:rPr>
        <w:t xml:space="preserve">prieš santuokos ceremoniją </w:t>
      </w:r>
      <w:r w:rsidR="000D5C18" w:rsidRPr="00E9043D">
        <w:rPr>
          <w:spacing w:val="-4"/>
        </w:rPr>
        <w:t xml:space="preserve">suteikia jiems visą reikalingą informaciją apie </w:t>
      </w:r>
      <w:r w:rsidR="009717E2" w:rsidRPr="00206103">
        <w:rPr>
          <w:spacing w:val="-4"/>
        </w:rPr>
        <w:t>būsimą</w:t>
      </w:r>
      <w:r w:rsidR="009717E2">
        <w:rPr>
          <w:spacing w:val="-4"/>
        </w:rPr>
        <w:t xml:space="preserve"> </w:t>
      </w:r>
      <w:r w:rsidR="000D5C18" w:rsidRPr="00E9043D">
        <w:rPr>
          <w:spacing w:val="-4"/>
        </w:rPr>
        <w:t>ceremoniją</w:t>
      </w:r>
      <w:r w:rsidR="005214AB">
        <w:rPr>
          <w:spacing w:val="-4"/>
        </w:rPr>
        <w:t>.</w:t>
      </w:r>
    </w:p>
    <w:p w14:paraId="3BA09247" w14:textId="2254DC9B" w:rsidR="000F549F" w:rsidRPr="00E9043D" w:rsidRDefault="00A13840">
      <w:pPr>
        <w:ind w:firstLine="709"/>
        <w:jc w:val="both"/>
      </w:pPr>
      <w:r>
        <w:lastRenderedPageBreak/>
        <w:t>22</w:t>
      </w:r>
      <w:r w:rsidR="000D5C18" w:rsidRPr="00E9043D">
        <w:t xml:space="preserve">. Asmenys, </w:t>
      </w:r>
      <w:r w:rsidR="00660D8C">
        <w:t>nori</w:t>
      </w:r>
      <w:r w:rsidR="000D5C18" w:rsidRPr="00E9043D">
        <w:t xml:space="preserve">ntys registruoti santuoką, nusprendę santuokos registravimo ceremonijos metu keistis žiedais, prieš santuokos registravimo ceremoniją žiedus gali pateikti </w:t>
      </w:r>
      <w:r w:rsidR="00515137">
        <w:rPr>
          <w:spacing w:val="-4"/>
        </w:rPr>
        <w:t>Skyriaus</w:t>
      </w:r>
      <w:r w:rsidR="009B0FF3" w:rsidRPr="00E9043D">
        <w:t xml:space="preserve"> </w:t>
      </w:r>
      <w:r w:rsidR="000D5C18" w:rsidRPr="00E9043D">
        <w:t>darbuotojui</w:t>
      </w:r>
      <w:r w:rsidR="0031101E">
        <w:t xml:space="preserve"> arba juos turėti </w:t>
      </w:r>
      <w:r w:rsidR="00D32046">
        <w:t>patys</w:t>
      </w:r>
      <w:r w:rsidR="000D5C18" w:rsidRPr="00E9043D">
        <w:t xml:space="preserve">. </w:t>
      </w:r>
    </w:p>
    <w:p w14:paraId="3BA09248" w14:textId="0EFFD815" w:rsidR="000F549F" w:rsidRDefault="00FE3D31">
      <w:pPr>
        <w:ind w:firstLine="709"/>
        <w:jc w:val="both"/>
      </w:pPr>
      <w:r>
        <w:t>2</w:t>
      </w:r>
      <w:r w:rsidR="00A13840">
        <w:t>3</w:t>
      </w:r>
      <w:r w:rsidR="000D5C18" w:rsidRPr="00E9043D">
        <w:t xml:space="preserve">. </w:t>
      </w:r>
      <w:r w:rsidR="000D5C18" w:rsidRPr="0073513C">
        <w:t xml:space="preserve">Santuokos registravimo ceremonijai skiriama ne daugiau kaip </w:t>
      </w:r>
      <w:r w:rsidR="00515137" w:rsidRPr="0073513C">
        <w:t>tr</w:t>
      </w:r>
      <w:r w:rsidR="00A05680" w:rsidRPr="0073513C">
        <w:t>i</w:t>
      </w:r>
      <w:r w:rsidR="00515137" w:rsidRPr="0073513C">
        <w:t>s</w:t>
      </w:r>
      <w:r w:rsidR="000D5C18" w:rsidRPr="0073513C">
        <w:t>dešimt minučių, įskaitant ceremonijos dalyvių sveikinimus.</w:t>
      </w:r>
    </w:p>
    <w:p w14:paraId="5E9761D8" w14:textId="1C418065" w:rsidR="00580D68" w:rsidRPr="00206103" w:rsidRDefault="00FE3D31">
      <w:pPr>
        <w:ind w:firstLine="709"/>
        <w:jc w:val="both"/>
        <w:rPr>
          <w:szCs w:val="24"/>
          <w:lang w:eastAsia="lt-LT"/>
        </w:rPr>
      </w:pPr>
      <w:r>
        <w:rPr>
          <w:szCs w:val="24"/>
          <w:lang w:eastAsia="lt-LT"/>
        </w:rPr>
        <w:t>2</w:t>
      </w:r>
      <w:r w:rsidR="00A13840">
        <w:rPr>
          <w:szCs w:val="24"/>
          <w:lang w:eastAsia="lt-LT"/>
        </w:rPr>
        <w:t>4</w:t>
      </w:r>
      <w:r w:rsidR="000D5C18" w:rsidRPr="00E9043D">
        <w:rPr>
          <w:szCs w:val="24"/>
          <w:lang w:eastAsia="lt-LT"/>
        </w:rPr>
        <w:t xml:space="preserve">. Santuokos registravimo ceremonijoje gali dalyvauti svečiai, tačiau </w:t>
      </w:r>
      <w:r w:rsidR="00EF52E8">
        <w:rPr>
          <w:szCs w:val="24"/>
          <w:lang w:eastAsia="lt-LT"/>
        </w:rPr>
        <w:t xml:space="preserve">vykstant ceremonijai </w:t>
      </w:r>
      <w:r w:rsidR="00EF52E8" w:rsidRPr="005679F0">
        <w:rPr>
          <w:szCs w:val="24"/>
          <w:lang w:eastAsia="lt-LT"/>
        </w:rPr>
        <w:t xml:space="preserve">jie privalo </w:t>
      </w:r>
      <w:r w:rsidR="00EF52E8">
        <w:rPr>
          <w:szCs w:val="24"/>
          <w:lang w:eastAsia="lt-LT"/>
        </w:rPr>
        <w:t>laikytis rimties, netrikdyti ceremonijos eigos, užtikrinti</w:t>
      </w:r>
      <w:r w:rsidR="000D5C18" w:rsidRPr="00E9043D">
        <w:rPr>
          <w:szCs w:val="24"/>
          <w:lang w:eastAsia="lt-LT"/>
        </w:rPr>
        <w:t xml:space="preserve"> pagarbą</w:t>
      </w:r>
      <w:r w:rsidR="00FE6F0E">
        <w:rPr>
          <w:szCs w:val="24"/>
          <w:lang w:eastAsia="lt-LT"/>
        </w:rPr>
        <w:t xml:space="preserve"> </w:t>
      </w:r>
      <w:r w:rsidR="00FE6F0E" w:rsidRPr="00206103">
        <w:rPr>
          <w:szCs w:val="24"/>
          <w:lang w:eastAsia="lt-LT"/>
        </w:rPr>
        <w:t xml:space="preserve">ceremonijai ir </w:t>
      </w:r>
      <w:r w:rsidR="000D5C18" w:rsidRPr="00206103">
        <w:rPr>
          <w:szCs w:val="24"/>
          <w:lang w:eastAsia="lt-LT"/>
        </w:rPr>
        <w:t xml:space="preserve"> </w:t>
      </w:r>
      <w:r w:rsidR="00B255D9">
        <w:rPr>
          <w:spacing w:val="-4"/>
        </w:rPr>
        <w:t>Skyriaus</w:t>
      </w:r>
      <w:r w:rsidR="00B255D9" w:rsidRPr="00E9043D">
        <w:rPr>
          <w:szCs w:val="24"/>
          <w:lang w:eastAsia="lt-LT"/>
        </w:rPr>
        <w:t xml:space="preserve"> darbuotoj</w:t>
      </w:r>
      <w:r w:rsidR="007F0CFC">
        <w:rPr>
          <w:szCs w:val="24"/>
          <w:lang w:eastAsia="lt-LT"/>
        </w:rPr>
        <w:t>ui</w:t>
      </w:r>
      <w:r w:rsidR="000D5C18" w:rsidRPr="00E9043D">
        <w:rPr>
          <w:szCs w:val="24"/>
          <w:lang w:eastAsia="lt-LT"/>
        </w:rPr>
        <w:t>, registruojan</w:t>
      </w:r>
      <w:r w:rsidR="007F0CFC">
        <w:rPr>
          <w:szCs w:val="24"/>
          <w:lang w:eastAsia="lt-LT"/>
        </w:rPr>
        <w:t>čiam</w:t>
      </w:r>
      <w:r w:rsidR="000D5C18" w:rsidRPr="00E9043D">
        <w:rPr>
          <w:szCs w:val="24"/>
          <w:lang w:eastAsia="lt-LT"/>
        </w:rPr>
        <w:t xml:space="preserve"> santuoką. </w:t>
      </w:r>
    </w:p>
    <w:p w14:paraId="2BC51331" w14:textId="246258F2" w:rsidR="00347CCA" w:rsidRPr="00206103" w:rsidRDefault="00022FEA">
      <w:pPr>
        <w:ind w:firstLine="709"/>
        <w:jc w:val="both"/>
        <w:rPr>
          <w:szCs w:val="24"/>
          <w:lang w:eastAsia="lt-LT"/>
        </w:rPr>
      </w:pPr>
      <w:r>
        <w:rPr>
          <w:szCs w:val="24"/>
          <w:lang w:eastAsia="lt-LT"/>
        </w:rPr>
        <w:t>2</w:t>
      </w:r>
      <w:r w:rsidR="00A13840">
        <w:rPr>
          <w:szCs w:val="24"/>
          <w:lang w:eastAsia="lt-LT"/>
        </w:rPr>
        <w:t>5</w:t>
      </w:r>
      <w:r>
        <w:rPr>
          <w:szCs w:val="24"/>
          <w:lang w:eastAsia="lt-LT"/>
        </w:rPr>
        <w:t xml:space="preserve">. </w:t>
      </w:r>
      <w:r w:rsidR="00347CCA" w:rsidRPr="00206103">
        <w:rPr>
          <w:szCs w:val="24"/>
          <w:lang w:eastAsia="lt-LT"/>
        </w:rPr>
        <w:t xml:space="preserve">Skyriaus santuokų registravimo </w:t>
      </w:r>
      <w:r w:rsidR="004058E6">
        <w:rPr>
          <w:szCs w:val="24"/>
          <w:lang w:eastAsia="lt-LT"/>
        </w:rPr>
        <w:t>salė</w:t>
      </w:r>
      <w:r w:rsidR="00347CCA" w:rsidRPr="00206103">
        <w:rPr>
          <w:szCs w:val="24"/>
          <w:lang w:eastAsia="lt-LT"/>
        </w:rPr>
        <w:t xml:space="preserve"> yra pritaikyta </w:t>
      </w:r>
      <w:r w:rsidR="004E17B2">
        <w:rPr>
          <w:szCs w:val="24"/>
          <w:lang w:eastAsia="lt-LT"/>
        </w:rPr>
        <w:t xml:space="preserve">dalyvauti </w:t>
      </w:r>
      <w:r w:rsidR="004E17B2" w:rsidRPr="005679F0">
        <w:rPr>
          <w:szCs w:val="24"/>
          <w:lang w:eastAsia="lt-LT"/>
        </w:rPr>
        <w:t>iki 50</w:t>
      </w:r>
      <w:r w:rsidR="00347CCA" w:rsidRPr="005679F0">
        <w:rPr>
          <w:szCs w:val="24"/>
          <w:lang w:eastAsia="lt-LT"/>
        </w:rPr>
        <w:t xml:space="preserve"> </w:t>
      </w:r>
      <w:r w:rsidR="004E17B2">
        <w:rPr>
          <w:szCs w:val="24"/>
          <w:lang w:eastAsia="lt-LT"/>
        </w:rPr>
        <w:t>svečių</w:t>
      </w:r>
      <w:r w:rsidR="00347CCA" w:rsidRPr="00206103">
        <w:rPr>
          <w:szCs w:val="24"/>
          <w:lang w:eastAsia="lt-LT"/>
        </w:rPr>
        <w:t xml:space="preserve"> skaičiui. Siekiant užtikrinti visų ceremonijos dalyvių komfortą ir saugumą, rekomenduojama, kad bendras svečių skaičius </w:t>
      </w:r>
      <w:r w:rsidR="00347CCA" w:rsidRPr="005679F0">
        <w:rPr>
          <w:szCs w:val="24"/>
          <w:lang w:eastAsia="lt-LT"/>
        </w:rPr>
        <w:t>neviršytų</w:t>
      </w:r>
      <w:r w:rsidR="004E17B2" w:rsidRPr="005679F0">
        <w:rPr>
          <w:szCs w:val="24"/>
          <w:lang w:eastAsia="lt-LT"/>
        </w:rPr>
        <w:t xml:space="preserve"> 50 asmenų</w:t>
      </w:r>
      <w:r w:rsidR="00347CCA" w:rsidRPr="00206103">
        <w:rPr>
          <w:szCs w:val="24"/>
          <w:lang w:eastAsia="lt-LT"/>
        </w:rPr>
        <w:t>. Už galimus nepatogumus, kilusius dėl didesnio svečių skaičiaus, atsako besituokiantys asmenys.</w:t>
      </w:r>
    </w:p>
    <w:p w14:paraId="3BA0924B" w14:textId="177641B5" w:rsidR="000F549F" w:rsidRPr="00E9043D" w:rsidRDefault="000D5C18">
      <w:pPr>
        <w:ind w:firstLine="709"/>
        <w:jc w:val="both"/>
        <w:rPr>
          <w:szCs w:val="24"/>
          <w:lang w:eastAsia="lt-LT"/>
        </w:rPr>
      </w:pPr>
      <w:r w:rsidRPr="00E9043D">
        <w:rPr>
          <w:szCs w:val="24"/>
          <w:lang w:eastAsia="lt-LT"/>
        </w:rPr>
        <w:t>2</w:t>
      </w:r>
      <w:r w:rsidR="00A13840">
        <w:rPr>
          <w:szCs w:val="24"/>
          <w:lang w:eastAsia="lt-LT"/>
        </w:rPr>
        <w:t>6</w:t>
      </w:r>
      <w:r w:rsidRPr="00E9043D">
        <w:rPr>
          <w:szCs w:val="24"/>
          <w:lang w:eastAsia="lt-LT"/>
        </w:rPr>
        <w:t xml:space="preserve">. Pasibaigus </w:t>
      </w:r>
      <w:r w:rsidR="00EE265C">
        <w:rPr>
          <w:szCs w:val="24"/>
          <w:lang w:eastAsia="lt-LT"/>
        </w:rPr>
        <w:t xml:space="preserve">santuokos registravimo </w:t>
      </w:r>
      <w:r w:rsidRPr="00E9043D">
        <w:rPr>
          <w:szCs w:val="24"/>
          <w:lang w:eastAsia="lt-LT"/>
        </w:rPr>
        <w:t xml:space="preserve">ceremonijai, </w:t>
      </w:r>
      <w:r w:rsidR="00B255D9">
        <w:rPr>
          <w:spacing w:val="-4"/>
        </w:rPr>
        <w:t>Skyriaus</w:t>
      </w:r>
      <w:r w:rsidR="00690083" w:rsidRPr="00E9043D">
        <w:rPr>
          <w:szCs w:val="24"/>
          <w:lang w:eastAsia="lt-LT"/>
        </w:rPr>
        <w:t xml:space="preserve"> </w:t>
      </w:r>
      <w:r w:rsidRPr="00E9043D">
        <w:rPr>
          <w:szCs w:val="24"/>
          <w:lang w:eastAsia="lt-LT"/>
        </w:rPr>
        <w:t xml:space="preserve">darbuotojas išlydi ceremonijos dalyvius iš patalpos, kurioje vyko ceremonija. </w:t>
      </w:r>
    </w:p>
    <w:p w14:paraId="3BA0924D" w14:textId="010E92A4" w:rsidR="000F549F" w:rsidRPr="00A13840" w:rsidRDefault="000D5C18" w:rsidP="00A13840">
      <w:pPr>
        <w:ind w:firstLine="709"/>
        <w:jc w:val="both"/>
        <w:rPr>
          <w:color w:val="EE0000"/>
          <w:szCs w:val="24"/>
          <w:lang w:eastAsia="lt-LT"/>
        </w:rPr>
      </w:pPr>
      <w:r w:rsidRPr="00E9043D">
        <w:rPr>
          <w:szCs w:val="24"/>
          <w:lang w:eastAsia="lt-LT"/>
        </w:rPr>
        <w:t>2</w:t>
      </w:r>
      <w:r w:rsidR="00A13840">
        <w:rPr>
          <w:szCs w:val="24"/>
          <w:lang w:eastAsia="lt-LT"/>
        </w:rPr>
        <w:t>7</w:t>
      </w:r>
      <w:r w:rsidRPr="00E9043D">
        <w:rPr>
          <w:szCs w:val="24"/>
          <w:lang w:eastAsia="lt-LT"/>
        </w:rPr>
        <w:t xml:space="preserve">. </w:t>
      </w:r>
      <w:r w:rsidR="00B255D9">
        <w:rPr>
          <w:spacing w:val="-4"/>
        </w:rPr>
        <w:t>Skyriaus</w:t>
      </w:r>
      <w:r w:rsidR="00690083" w:rsidRPr="00E9043D">
        <w:rPr>
          <w:szCs w:val="24"/>
          <w:lang w:eastAsia="lt-LT"/>
        </w:rPr>
        <w:t xml:space="preserve"> </w:t>
      </w:r>
      <w:r w:rsidRPr="00E9043D">
        <w:rPr>
          <w:szCs w:val="24"/>
          <w:lang w:eastAsia="lt-LT"/>
        </w:rPr>
        <w:t xml:space="preserve">patalpose ir prieigose </w:t>
      </w:r>
      <w:r w:rsidRPr="0077653A">
        <w:rPr>
          <w:szCs w:val="24"/>
          <w:lang w:eastAsia="lt-LT"/>
        </w:rPr>
        <w:t>(t.</w:t>
      </w:r>
      <w:r w:rsidR="007A42B4" w:rsidRPr="0077653A">
        <w:rPr>
          <w:szCs w:val="24"/>
          <w:lang w:eastAsia="lt-LT"/>
        </w:rPr>
        <w:t xml:space="preserve"> </w:t>
      </w:r>
      <w:r w:rsidRPr="0077653A">
        <w:rPr>
          <w:szCs w:val="24"/>
          <w:lang w:eastAsia="lt-LT"/>
        </w:rPr>
        <w:t xml:space="preserve">y. ant </w:t>
      </w:r>
      <w:r w:rsidRPr="00E9043D">
        <w:rPr>
          <w:szCs w:val="24"/>
          <w:lang w:eastAsia="lt-LT"/>
        </w:rPr>
        <w:t xml:space="preserve">laiptų, taip pat kitose vietose, kuriose asmenims gali būti kliudoma laisvai patekti į </w:t>
      </w:r>
      <w:r w:rsidR="00B255D9">
        <w:rPr>
          <w:spacing w:val="-4"/>
        </w:rPr>
        <w:t>Skyriaus</w:t>
      </w:r>
      <w:r w:rsidR="00690083" w:rsidRPr="00E9043D">
        <w:rPr>
          <w:szCs w:val="24"/>
          <w:lang w:eastAsia="lt-LT"/>
        </w:rPr>
        <w:t xml:space="preserve"> </w:t>
      </w:r>
      <w:r w:rsidRPr="00E9043D">
        <w:rPr>
          <w:szCs w:val="24"/>
          <w:lang w:eastAsia="lt-LT"/>
        </w:rPr>
        <w:t>patalpas) draudžiama organizuoti ceremonijos svečių vaišinimą</w:t>
      </w:r>
      <w:r w:rsidR="00580D68">
        <w:rPr>
          <w:szCs w:val="24"/>
          <w:lang w:eastAsia="lt-LT"/>
        </w:rPr>
        <w:t xml:space="preserve">. </w:t>
      </w:r>
      <w:r w:rsidR="00580D68" w:rsidRPr="00771A6F">
        <w:rPr>
          <w:szCs w:val="24"/>
          <w:lang w:eastAsia="lt-LT"/>
        </w:rPr>
        <w:t xml:space="preserve">Siekiant užtikrinti švarą ir tvarką, </w:t>
      </w:r>
      <w:r w:rsidR="00580D68" w:rsidRPr="00771A6F">
        <w:rPr>
          <w:spacing w:val="-4"/>
        </w:rPr>
        <w:t>Skyriaus</w:t>
      </w:r>
      <w:r w:rsidR="00580D68" w:rsidRPr="00771A6F">
        <w:rPr>
          <w:szCs w:val="24"/>
          <w:lang w:eastAsia="lt-LT"/>
        </w:rPr>
        <w:t xml:space="preserve"> patalpose ir prieigose draudžiama jaunavedžius apiberti ryžiais, monetomis, </w:t>
      </w:r>
      <w:r w:rsidR="00580D68" w:rsidRPr="003D442F">
        <w:rPr>
          <w:szCs w:val="24"/>
          <w:lang w:eastAsia="lt-LT"/>
        </w:rPr>
        <w:t>konfeti</w:t>
      </w:r>
      <w:r w:rsidR="00580D68" w:rsidRPr="00771A6F">
        <w:rPr>
          <w:szCs w:val="24"/>
          <w:lang w:eastAsia="lt-LT"/>
        </w:rPr>
        <w:t>, gėlių žiedlapiais ar kitais daiktais, šaudyti fejerverkus</w:t>
      </w:r>
      <w:r w:rsidR="00EC05AD" w:rsidRPr="00771A6F">
        <w:rPr>
          <w:szCs w:val="24"/>
          <w:lang w:eastAsia="lt-LT"/>
        </w:rPr>
        <w:t>, sprogdinti petardas</w:t>
      </w:r>
      <w:r w:rsidR="00580D68" w:rsidRPr="00771A6F">
        <w:rPr>
          <w:szCs w:val="24"/>
          <w:lang w:eastAsia="lt-LT"/>
        </w:rPr>
        <w:t xml:space="preserve"> ar kitaip drumsti viešąją rimtį.</w:t>
      </w:r>
    </w:p>
    <w:p w14:paraId="278AE4C9" w14:textId="77777777" w:rsidR="00FB1B9B" w:rsidRDefault="00FB1B9B">
      <w:pPr>
        <w:jc w:val="center"/>
        <w:rPr>
          <w:b/>
          <w:bCs/>
          <w:lang w:val="fi-FI"/>
        </w:rPr>
      </w:pPr>
    </w:p>
    <w:p w14:paraId="3BA0924E" w14:textId="0A0972EF" w:rsidR="000F549F" w:rsidRPr="00E9043D" w:rsidRDefault="000D5C18">
      <w:pPr>
        <w:jc w:val="center"/>
        <w:rPr>
          <w:b/>
          <w:bCs/>
          <w:szCs w:val="24"/>
          <w:lang w:val="fi-FI"/>
        </w:rPr>
      </w:pPr>
      <w:r w:rsidRPr="00E9043D">
        <w:rPr>
          <w:b/>
          <w:bCs/>
          <w:lang w:val="fi-FI"/>
        </w:rPr>
        <w:t>IV SKYRIUS</w:t>
      </w:r>
    </w:p>
    <w:p w14:paraId="3BA0924F" w14:textId="77777777" w:rsidR="000F549F" w:rsidRPr="00E9043D" w:rsidRDefault="000D5C18">
      <w:pPr>
        <w:jc w:val="center"/>
        <w:rPr>
          <w:b/>
          <w:bCs/>
          <w:lang w:val="fi-FI"/>
        </w:rPr>
      </w:pPr>
      <w:r w:rsidRPr="00E9043D">
        <w:rPr>
          <w:b/>
          <w:bCs/>
          <w:lang w:val="fi-FI"/>
        </w:rPr>
        <w:t>SANTUOKŲ REGISTRAVIMO CEREMONIJŲ NORINČIŲJŲ SUSITUOKTI PASIRINKTOJE VIETOJE ORGANIZAVIMO TVARKA</w:t>
      </w:r>
    </w:p>
    <w:p w14:paraId="3BA09250" w14:textId="77777777" w:rsidR="000F549F" w:rsidRPr="00E9043D" w:rsidRDefault="000F549F">
      <w:pPr>
        <w:jc w:val="both"/>
        <w:rPr>
          <w:szCs w:val="24"/>
          <w:lang w:eastAsia="lt-LT"/>
        </w:rPr>
      </w:pPr>
    </w:p>
    <w:p w14:paraId="3BA09251" w14:textId="02674E65" w:rsidR="000F549F" w:rsidRPr="00E9043D" w:rsidRDefault="000D5C18">
      <w:pPr>
        <w:ind w:firstLine="720"/>
        <w:jc w:val="both"/>
        <w:rPr>
          <w:szCs w:val="24"/>
          <w:lang w:val="fi-FI" w:eastAsia="lt-LT"/>
        </w:rPr>
      </w:pPr>
      <w:r w:rsidRPr="00E9043D">
        <w:rPr>
          <w:szCs w:val="24"/>
          <w:lang w:val="fi-FI" w:eastAsia="lt-LT"/>
        </w:rPr>
        <w:t>2</w:t>
      </w:r>
      <w:r w:rsidR="00A13840">
        <w:rPr>
          <w:szCs w:val="24"/>
          <w:lang w:val="fi-FI" w:eastAsia="lt-LT"/>
        </w:rPr>
        <w:t>8</w:t>
      </w:r>
      <w:r w:rsidRPr="00E9043D">
        <w:rPr>
          <w:szCs w:val="24"/>
          <w:lang w:val="fi-FI" w:eastAsia="lt-LT"/>
        </w:rPr>
        <w:t xml:space="preserve">. Santuokų registravimo ceremonijos gali būti organizuojamos norinčių susituokti pasirinktoje vietoje, </w:t>
      </w:r>
      <w:r w:rsidRPr="00E9043D">
        <w:rPr>
          <w:szCs w:val="24"/>
          <w:lang w:eastAsia="lt-LT"/>
        </w:rPr>
        <w:t xml:space="preserve">jei tai neprieštarauja viešajai tvarkai ir gerai moralei, nekelia pavojaus </w:t>
      </w:r>
      <w:r w:rsidR="00E518BE" w:rsidRPr="00771A6F">
        <w:rPr>
          <w:szCs w:val="24"/>
          <w:lang w:eastAsia="lt-LT"/>
        </w:rPr>
        <w:t>Skyriaus</w:t>
      </w:r>
      <w:r w:rsidR="00E518BE" w:rsidRPr="00E518BE">
        <w:rPr>
          <w:color w:val="EE0000"/>
          <w:szCs w:val="24"/>
          <w:lang w:eastAsia="lt-LT"/>
        </w:rPr>
        <w:t xml:space="preserve"> </w:t>
      </w:r>
      <w:r w:rsidR="00E518BE" w:rsidRPr="00771A6F">
        <w:rPr>
          <w:szCs w:val="24"/>
          <w:lang w:eastAsia="lt-LT"/>
        </w:rPr>
        <w:t>darbuotojų</w:t>
      </w:r>
      <w:r w:rsidR="00E518BE" w:rsidRPr="00E518BE">
        <w:rPr>
          <w:color w:val="EE0000"/>
          <w:szCs w:val="24"/>
          <w:lang w:eastAsia="lt-LT"/>
        </w:rPr>
        <w:t xml:space="preserve"> </w:t>
      </w:r>
      <w:r w:rsidRPr="00E9043D">
        <w:rPr>
          <w:szCs w:val="24"/>
          <w:lang w:eastAsia="lt-LT"/>
        </w:rPr>
        <w:t>gyvybei ar sveikatai.</w:t>
      </w:r>
      <w:r w:rsidRPr="00E9043D">
        <w:rPr>
          <w:szCs w:val="24"/>
          <w:lang w:val="fi-FI" w:eastAsia="lt-LT"/>
        </w:rPr>
        <w:t xml:space="preserve"> Santuokos registravimo vieta turi būti </w:t>
      </w:r>
      <w:r w:rsidR="003A15D3">
        <w:rPr>
          <w:szCs w:val="24"/>
          <w:lang w:val="fi-FI" w:eastAsia="lt-LT"/>
        </w:rPr>
        <w:t>Anykščių</w:t>
      </w:r>
      <w:r w:rsidRPr="00E9043D">
        <w:rPr>
          <w:szCs w:val="24"/>
          <w:lang w:val="fi-FI" w:eastAsia="lt-LT"/>
        </w:rPr>
        <w:t xml:space="preserve"> rajono savivaldybės teritorijoje.</w:t>
      </w:r>
    </w:p>
    <w:p w14:paraId="44D63FDD" w14:textId="6B1E9D94" w:rsidR="00160612" w:rsidRPr="00771A6F" w:rsidRDefault="00160612" w:rsidP="00BC2E6A">
      <w:pPr>
        <w:ind w:firstLine="720"/>
        <w:jc w:val="both"/>
        <w:rPr>
          <w:rFonts w:ascii="Palemonas" w:hAnsi="Palemonas"/>
          <w:szCs w:val="24"/>
        </w:rPr>
      </w:pPr>
      <w:r w:rsidRPr="00771A6F">
        <w:rPr>
          <w:rFonts w:ascii="Palemonas" w:hAnsi="Palemonas"/>
          <w:szCs w:val="24"/>
        </w:rPr>
        <w:t>2</w:t>
      </w:r>
      <w:r w:rsidR="00A13840">
        <w:rPr>
          <w:rFonts w:ascii="Palemonas" w:hAnsi="Palemonas"/>
          <w:szCs w:val="24"/>
        </w:rPr>
        <w:t>9</w:t>
      </w:r>
      <w:r w:rsidRPr="00771A6F">
        <w:rPr>
          <w:rFonts w:ascii="Palemonas" w:hAnsi="Palemonas"/>
          <w:szCs w:val="24"/>
        </w:rPr>
        <w:t>. Santuokos registravimo ceremonijos norinčiųjų susituokti pasirinktoje vietoje laikotarpiu nuo spalio 1 d. iki balandžio 30 d. gali būti organizuojamos tik reprezenta</w:t>
      </w:r>
      <w:r w:rsidR="008579CF">
        <w:rPr>
          <w:rFonts w:ascii="Palemonas" w:hAnsi="Palemonas"/>
          <w:szCs w:val="24"/>
        </w:rPr>
        <w:t>cinę</w:t>
      </w:r>
      <w:r w:rsidRPr="00771A6F">
        <w:rPr>
          <w:rFonts w:ascii="Palemonas" w:hAnsi="Palemonas"/>
          <w:szCs w:val="24"/>
        </w:rPr>
        <w:t xml:space="preserve"> išvaizdą turinčiose uždarose patalpose. Laikotarpiu nuo gegužės 1 d. iki rugsėjo 30 d. ceremonijos gali būti organizuojamos tiek uždarose patalpose, tiek atvirose erdvėse (lauke) su sąlyga, kad norintys susituokti asmenys užtikrina tinkamas sąlygas ceremonijai, įskaitant apsaugą nuo galimų nepalankių oro sąlygų (lietaus, </w:t>
      </w:r>
      <w:r w:rsidR="008579CF">
        <w:rPr>
          <w:rFonts w:ascii="Palemonas" w:hAnsi="Palemonas"/>
          <w:szCs w:val="24"/>
        </w:rPr>
        <w:t xml:space="preserve">sniego, </w:t>
      </w:r>
      <w:r w:rsidRPr="00771A6F">
        <w:rPr>
          <w:rFonts w:ascii="Palemonas" w:hAnsi="Palemonas"/>
          <w:szCs w:val="24"/>
        </w:rPr>
        <w:t>stipraus vėjo</w:t>
      </w:r>
      <w:r w:rsidR="008579CF">
        <w:rPr>
          <w:rFonts w:ascii="Palemonas" w:hAnsi="Palemonas"/>
          <w:szCs w:val="24"/>
        </w:rPr>
        <w:t xml:space="preserve"> </w:t>
      </w:r>
      <w:r w:rsidRPr="00771A6F">
        <w:rPr>
          <w:rFonts w:ascii="Palemonas" w:hAnsi="Palemonas"/>
          <w:szCs w:val="24"/>
        </w:rPr>
        <w:t>ir pan.)</w:t>
      </w:r>
      <w:r w:rsidR="002C3984">
        <w:rPr>
          <w:rFonts w:ascii="Palemonas" w:hAnsi="Palemonas"/>
          <w:szCs w:val="24"/>
        </w:rPr>
        <w:t>,</w:t>
      </w:r>
      <w:r w:rsidRPr="00771A6F">
        <w:rPr>
          <w:rFonts w:ascii="Palemonas" w:hAnsi="Palemonas"/>
          <w:szCs w:val="24"/>
        </w:rPr>
        <w:t xml:space="preserve"> tiek ceremonijos dalyviams, tiek santuoką registruojančiam Skyriaus darbuotojui.</w:t>
      </w:r>
    </w:p>
    <w:p w14:paraId="3BA09253" w14:textId="2147E237" w:rsidR="000F549F" w:rsidRPr="00E9043D" w:rsidRDefault="00A13840" w:rsidP="00D32046">
      <w:pPr>
        <w:ind w:firstLine="720"/>
        <w:jc w:val="both"/>
      </w:pPr>
      <w:r>
        <w:t>30</w:t>
      </w:r>
      <w:r w:rsidR="000D5C18" w:rsidRPr="00E9043D">
        <w:t>. Asmenys, ketinantys registruoti santuoką, patys susitaria su pasirinktos vietos savininku, valdytoju ar kitu įgaliotu asmeniu (kai santuokos registravimo ceremonij</w:t>
      </w:r>
      <w:r w:rsidR="003F62DE" w:rsidRPr="00E9043D">
        <w:t>a</w:t>
      </w:r>
      <w:r w:rsidR="000D5C18" w:rsidRPr="00E9043D">
        <w:t xml:space="preserve"> organizuo</w:t>
      </w:r>
      <w:r w:rsidR="00FD2C55" w:rsidRPr="00E9043D">
        <w:t>jama</w:t>
      </w:r>
      <w:r w:rsidR="000D5C18" w:rsidRPr="00E9043D">
        <w:t xml:space="preserve"> viešojo naudojimo teritorijoje) dėl leidimo</w:t>
      </w:r>
      <w:r w:rsidR="00AB105D" w:rsidRPr="00E9043D">
        <w:t xml:space="preserve"> </w:t>
      </w:r>
      <w:r w:rsidR="00326AB2" w:rsidRPr="00E9043D">
        <w:t>(</w:t>
      </w:r>
      <w:r w:rsidR="00AB105D" w:rsidRPr="00E9043D">
        <w:t>sutikimo</w:t>
      </w:r>
      <w:r w:rsidR="00326AB2" w:rsidRPr="00E9043D">
        <w:t>)</w:t>
      </w:r>
      <w:r w:rsidR="000D5C18" w:rsidRPr="00E9043D">
        <w:t xml:space="preserve"> registruoti santuoką pasirinktoje vietoje.</w:t>
      </w:r>
    </w:p>
    <w:p w14:paraId="3BA09255" w14:textId="6B8DE4AE" w:rsidR="000F549F" w:rsidRPr="00E9043D" w:rsidRDefault="00A13840" w:rsidP="00352BCF">
      <w:pPr>
        <w:ind w:firstLine="720"/>
        <w:jc w:val="both"/>
      </w:pPr>
      <w:r>
        <w:t>31</w:t>
      </w:r>
      <w:r w:rsidR="000D5C18" w:rsidRPr="00E9043D">
        <w:t xml:space="preserve">. </w:t>
      </w:r>
      <w:r w:rsidR="00B631FD">
        <w:rPr>
          <w:spacing w:val="-4"/>
        </w:rPr>
        <w:t>Skyriui</w:t>
      </w:r>
      <w:r w:rsidR="000D5C18" w:rsidRPr="00E9043D">
        <w:t xml:space="preserve">, </w:t>
      </w:r>
      <w:r w:rsidR="00B778FD" w:rsidRPr="00E9043D">
        <w:t xml:space="preserve">kartu su </w:t>
      </w:r>
      <w:r w:rsidR="002E45E3" w:rsidRPr="00E9043D">
        <w:t xml:space="preserve">kitais </w:t>
      </w:r>
      <w:r w:rsidR="000D5C18" w:rsidRPr="00E9043D">
        <w:t xml:space="preserve">teisės aktuose </w:t>
      </w:r>
      <w:r w:rsidR="002E45E3" w:rsidRPr="00E9043D">
        <w:t xml:space="preserve">numatytais </w:t>
      </w:r>
      <w:r w:rsidR="000D5C18" w:rsidRPr="00E9043D">
        <w:t>dokument</w:t>
      </w:r>
      <w:r w:rsidR="002E45E3" w:rsidRPr="00E9043D">
        <w:t>ais</w:t>
      </w:r>
      <w:r w:rsidR="000D5C18" w:rsidRPr="00E9043D">
        <w:t>, turi būti pateikiam</w:t>
      </w:r>
      <w:r w:rsidR="00B631FD">
        <w:t>as</w:t>
      </w:r>
      <w:r w:rsidR="00352BCF">
        <w:t xml:space="preserve"> </w:t>
      </w:r>
      <w:r w:rsidR="007B06BF" w:rsidRPr="00E9043D">
        <w:t>Lietuvos Respublikos teisingumo ministro nustatytos formos prašym</w:t>
      </w:r>
      <w:r w:rsidR="0049522A" w:rsidRPr="00E9043D">
        <w:t>as</w:t>
      </w:r>
      <w:r w:rsidR="007B06BF" w:rsidRPr="00E9043D">
        <w:t xml:space="preserve"> įregistruoti santuoką</w:t>
      </w:r>
      <w:r w:rsidR="0049522A" w:rsidRPr="00E9043D">
        <w:t>, kuriame t</w:t>
      </w:r>
      <w:r w:rsidR="007B06BF" w:rsidRPr="00E9043D">
        <w:t>uri būti pateikta informacija apie vietą, kur pageidaujama organizuoti ceremoniją</w:t>
      </w:r>
      <w:r w:rsidR="0060609E" w:rsidRPr="00E9043D">
        <w:t xml:space="preserve">, </w:t>
      </w:r>
      <w:r w:rsidR="0060609E" w:rsidRPr="00FB1B9B">
        <w:t>t.</w:t>
      </w:r>
      <w:r w:rsidR="00E45F6F" w:rsidRPr="00FB1B9B">
        <w:t xml:space="preserve"> </w:t>
      </w:r>
      <w:r w:rsidR="0060609E" w:rsidRPr="00FB1B9B">
        <w:t xml:space="preserve">y. </w:t>
      </w:r>
      <w:r w:rsidR="003C646A" w:rsidRPr="00FB1B9B">
        <w:t>nurodyt</w:t>
      </w:r>
      <w:r w:rsidR="001B7D38" w:rsidRPr="00FB1B9B">
        <w:t>as</w:t>
      </w:r>
      <w:r w:rsidR="003D61FE" w:rsidRPr="00FB1B9B">
        <w:t xml:space="preserve"> </w:t>
      </w:r>
      <w:r w:rsidR="00C6643C" w:rsidRPr="00E9043D">
        <w:t xml:space="preserve">pasirinktos santuokos registravimo ceremonijos vietos </w:t>
      </w:r>
      <w:r w:rsidR="00B73390" w:rsidRPr="00E9043D">
        <w:t>pavadinimas, adresas</w:t>
      </w:r>
      <w:r w:rsidR="00B631FD">
        <w:t>.</w:t>
      </w:r>
    </w:p>
    <w:p w14:paraId="6D70ACD5" w14:textId="52E74CFC" w:rsidR="00515F0F" w:rsidRDefault="00A13840" w:rsidP="00515F0F">
      <w:pPr>
        <w:tabs>
          <w:tab w:val="left" w:pos="1134"/>
        </w:tabs>
        <w:suppressAutoHyphens/>
        <w:ind w:firstLine="720"/>
        <w:jc w:val="both"/>
      </w:pPr>
      <w:r>
        <w:t>32</w:t>
      </w:r>
      <w:r w:rsidR="000D5C18" w:rsidRPr="00E9043D">
        <w:t xml:space="preserve">. </w:t>
      </w:r>
      <w:r w:rsidR="00E85D60">
        <w:t xml:space="preserve">Kai </w:t>
      </w:r>
      <w:r w:rsidR="000D5C18" w:rsidRPr="00E9043D">
        <w:t xml:space="preserve">santuokos registravimo ceremonija organizuojama pasirinktoje vietoje, asmenys, ketinantys registruoti santuoką, turi </w:t>
      </w:r>
      <w:r w:rsidR="00515F0F" w:rsidRPr="00E9043D">
        <w:t>pasirūpinti stalu, ant kurio dedami dokumentai</w:t>
      </w:r>
      <w:r w:rsidR="0018010D">
        <w:t xml:space="preserve"> ir kitos santuok</w:t>
      </w:r>
      <w:r w:rsidR="008579CF">
        <w:t>os įregistravimo ceremonijai</w:t>
      </w:r>
      <w:r w:rsidR="0018010D">
        <w:t xml:space="preserve"> skirtos priemonės (rašikliai, žiedai, Lietuvos vėliavėlė). Stalas turi stovėti ant stabilaus pagrindo.</w:t>
      </w:r>
      <w:r w:rsidR="00515F0F">
        <w:t xml:space="preserve"> </w:t>
      </w:r>
    </w:p>
    <w:p w14:paraId="3BA09258" w14:textId="1DB39594" w:rsidR="000F549F" w:rsidRPr="00E9043D" w:rsidRDefault="00022FEA">
      <w:pPr>
        <w:tabs>
          <w:tab w:val="left" w:pos="1134"/>
        </w:tabs>
        <w:suppressAutoHyphens/>
        <w:ind w:firstLine="720"/>
        <w:jc w:val="both"/>
      </w:pPr>
      <w:r>
        <w:t>3</w:t>
      </w:r>
      <w:r w:rsidR="00A13840">
        <w:t>3</w:t>
      </w:r>
      <w:r w:rsidR="000D5C18" w:rsidRPr="00E9043D">
        <w:t>. Esant galimybei, santuokos registravimo ceremonijos organizavimo vietoje, turi būti Lietuvos Respublikos herbas ir valstybės vėliava. Šiais atributais, taip pat patalpos ar aplinkos dekoravimu</w:t>
      </w:r>
      <w:r w:rsidR="00660D8C">
        <w:t>,</w:t>
      </w:r>
      <w:r w:rsidR="000D5C18" w:rsidRPr="00E9043D">
        <w:t xml:space="preserve"> </w:t>
      </w:r>
      <w:r w:rsidR="008579CF">
        <w:t>muzika</w:t>
      </w:r>
      <w:r w:rsidR="000D5C18" w:rsidRPr="00E9043D">
        <w:t xml:space="preserve"> rūpinasi patys asmenys, ketinantys registruoti santuoką. </w:t>
      </w:r>
    </w:p>
    <w:p w14:paraId="3BA0925A" w14:textId="7564DADA" w:rsidR="000F549F" w:rsidRPr="00E9043D" w:rsidRDefault="000D5C18">
      <w:pPr>
        <w:tabs>
          <w:tab w:val="left" w:pos="1134"/>
        </w:tabs>
        <w:suppressAutoHyphens/>
        <w:ind w:firstLine="720"/>
        <w:jc w:val="both"/>
      </w:pPr>
      <w:r w:rsidRPr="00E9043D">
        <w:t>3</w:t>
      </w:r>
      <w:r w:rsidR="00A13840">
        <w:t>4</w:t>
      </w:r>
      <w:r w:rsidRPr="00E9043D">
        <w:t xml:space="preserve">. Jei santuokos registravimo ceremonija registruojama uždaroje patalpoje, patalpa turi atitikti reprezentacinės vietos reikalavimus: tvarkinga, santuokos registravimo ceremonijos metu patalpoje neturi būti teikiamos visuomeninio maitinimo paslaugos, neturi vykti </w:t>
      </w:r>
      <w:r w:rsidR="00F23BB1" w:rsidRPr="00F23BB1">
        <w:t>kiti</w:t>
      </w:r>
      <w:r w:rsidRPr="00E9043D">
        <w:t xml:space="preserve"> renginiai. </w:t>
      </w:r>
    </w:p>
    <w:p w14:paraId="3BA0925B" w14:textId="07451A41" w:rsidR="000F549F" w:rsidRPr="00771A6F" w:rsidRDefault="000D5C18" w:rsidP="000B4D10">
      <w:pPr>
        <w:tabs>
          <w:tab w:val="left" w:pos="1134"/>
        </w:tabs>
        <w:suppressAutoHyphens/>
        <w:ind w:firstLine="720"/>
        <w:jc w:val="both"/>
      </w:pPr>
      <w:r w:rsidRPr="00771A6F">
        <w:lastRenderedPageBreak/>
        <w:t>3</w:t>
      </w:r>
      <w:r w:rsidR="00A13840">
        <w:t>5</w:t>
      </w:r>
      <w:r w:rsidRPr="00771A6F">
        <w:t xml:space="preserve">. </w:t>
      </w:r>
      <w:r w:rsidR="00CE5521" w:rsidRPr="00771A6F">
        <w:t xml:space="preserve">Ketinančių susituokti asmenų pasirinkta santuokos registravimo vieta </w:t>
      </w:r>
      <w:r w:rsidR="00CE5521" w:rsidRPr="00174D77">
        <w:t xml:space="preserve">negali būti </w:t>
      </w:r>
      <w:r w:rsidR="00CE5521" w:rsidRPr="00771A6F">
        <w:t>viešo</w:t>
      </w:r>
      <w:r w:rsidR="008579CF">
        <w:t>je vietoje, kurioje negalima užtikrinti</w:t>
      </w:r>
      <w:r w:rsidR="00CE5521" w:rsidRPr="00771A6F">
        <w:t xml:space="preserve"> tvarkos</w:t>
      </w:r>
      <w:r w:rsidR="008579CF">
        <w:t>,</w:t>
      </w:r>
      <w:r w:rsidR="00CE5521" w:rsidRPr="00771A6F">
        <w:t xml:space="preserve"> rimties</w:t>
      </w:r>
      <w:r w:rsidR="008579CF">
        <w:t xml:space="preserve">, ceremonijos iškilmingumo, </w:t>
      </w:r>
      <w:r w:rsidR="008579CF" w:rsidRPr="00771A6F">
        <w:t>privatumo bei Skyriaus darbuotoj</w:t>
      </w:r>
      <w:r w:rsidR="008579CF">
        <w:t>o</w:t>
      </w:r>
      <w:r w:rsidR="008579CF" w:rsidRPr="00771A6F">
        <w:t xml:space="preserve"> ir ceremonijos dalyvių saugumo</w:t>
      </w:r>
      <w:r w:rsidR="000B4D10">
        <w:t xml:space="preserve"> </w:t>
      </w:r>
      <w:r w:rsidR="00CE5521" w:rsidRPr="00771A6F">
        <w:t>(pvz</w:t>
      </w:r>
      <w:r w:rsidR="00CE5521" w:rsidRPr="0077653A">
        <w:t>.</w:t>
      </w:r>
      <w:r w:rsidR="00924B54" w:rsidRPr="0077653A">
        <w:t>:</w:t>
      </w:r>
      <w:r w:rsidR="00CE5521" w:rsidRPr="00771A6F">
        <w:t xml:space="preserve"> masinio susibūrimo renginys, prekybos centras, paplūdimys maudymosi sezono metu ir pan.</w:t>
      </w:r>
      <w:r w:rsidR="000B4D10">
        <w:t>).</w:t>
      </w:r>
    </w:p>
    <w:p w14:paraId="4CE2E489" w14:textId="6611DF4B" w:rsidR="003936D8" w:rsidRPr="00456815" w:rsidRDefault="00075A76" w:rsidP="003936D8">
      <w:pPr>
        <w:tabs>
          <w:tab w:val="left" w:pos="1134"/>
        </w:tabs>
        <w:suppressAutoHyphens/>
        <w:ind w:firstLine="720"/>
        <w:jc w:val="both"/>
        <w:rPr>
          <w:color w:val="EE0000"/>
        </w:rPr>
      </w:pPr>
      <w:r w:rsidRPr="00E9043D">
        <w:t>3</w:t>
      </w:r>
      <w:r w:rsidR="00A13840">
        <w:t>6</w:t>
      </w:r>
      <w:r w:rsidR="003936D8" w:rsidRPr="00E9043D">
        <w:t xml:space="preserve">. Transportu, reikalingu </w:t>
      </w:r>
      <w:r w:rsidR="00B631FD">
        <w:t>Skyriaus</w:t>
      </w:r>
      <w:r w:rsidR="003936D8" w:rsidRPr="00E9043D">
        <w:t xml:space="preserve"> darbuotoj</w:t>
      </w:r>
      <w:r w:rsidR="007F0CFC">
        <w:t>ui</w:t>
      </w:r>
      <w:r w:rsidR="003936D8" w:rsidRPr="00E9043D">
        <w:t xml:space="preserve"> nuvykti registruoti santuok</w:t>
      </w:r>
      <w:r w:rsidR="000C6A86" w:rsidRPr="00E9043D">
        <w:t>os</w:t>
      </w:r>
      <w:r w:rsidR="006B64F0" w:rsidRPr="00E9043D">
        <w:t xml:space="preserve"> pasirinktoje vietoje </w:t>
      </w:r>
      <w:r w:rsidR="003936D8" w:rsidRPr="00E9043D">
        <w:t xml:space="preserve">ir sugrįžti į </w:t>
      </w:r>
      <w:r w:rsidR="00B631FD">
        <w:t>Skyrių</w:t>
      </w:r>
      <w:r w:rsidR="003936D8" w:rsidRPr="00E9043D">
        <w:t xml:space="preserve">, aprūpina </w:t>
      </w:r>
      <w:r w:rsidR="00B631FD">
        <w:t>Anykščių</w:t>
      </w:r>
      <w:r w:rsidR="000C6A86" w:rsidRPr="00E9043D">
        <w:t xml:space="preserve"> rajono </w:t>
      </w:r>
      <w:r w:rsidR="003936D8" w:rsidRPr="00E9043D">
        <w:t>savivaldybės administracij</w:t>
      </w:r>
      <w:r w:rsidR="000C6A86" w:rsidRPr="00E9043D">
        <w:t>a</w:t>
      </w:r>
      <w:r w:rsidR="003936D8" w:rsidRPr="00E9043D">
        <w:t>.</w:t>
      </w:r>
      <w:r w:rsidR="00456815">
        <w:t xml:space="preserve"> </w:t>
      </w:r>
      <w:r w:rsidR="00456815" w:rsidRPr="00771A6F">
        <w:t>Skyriaus darbuotoj</w:t>
      </w:r>
      <w:r w:rsidR="007F0CFC">
        <w:t>ui</w:t>
      </w:r>
      <w:r w:rsidR="00456815" w:rsidRPr="00771A6F">
        <w:t xml:space="preserve"> draudžiama į santuokos ceremoniją ir iš jos vykti kitu nei savivaldybės administracijos ar asmeniniu Skyriaus darbuotojo transportu.</w:t>
      </w:r>
    </w:p>
    <w:p w14:paraId="3BA0925C" w14:textId="659226DD" w:rsidR="000F549F" w:rsidRPr="00CE5521" w:rsidRDefault="000D5C18">
      <w:pPr>
        <w:tabs>
          <w:tab w:val="left" w:pos="1134"/>
        </w:tabs>
        <w:suppressAutoHyphens/>
        <w:ind w:firstLine="720"/>
        <w:jc w:val="both"/>
        <w:rPr>
          <w:color w:val="00B0F0"/>
        </w:rPr>
      </w:pPr>
      <w:r w:rsidRPr="00E9043D">
        <w:t>3</w:t>
      </w:r>
      <w:r w:rsidR="00A13840">
        <w:t>7</w:t>
      </w:r>
      <w:r w:rsidRPr="00E9043D">
        <w:t xml:space="preserve">. </w:t>
      </w:r>
      <w:r w:rsidR="00B631FD">
        <w:rPr>
          <w:spacing w:val="-4"/>
        </w:rPr>
        <w:t>Skyriaus</w:t>
      </w:r>
      <w:r w:rsidR="00014B02" w:rsidRPr="00E9043D">
        <w:t xml:space="preserve"> </w:t>
      </w:r>
      <w:r w:rsidRPr="00E9043D">
        <w:t>darbuotoj</w:t>
      </w:r>
      <w:r w:rsidR="007F0CFC">
        <w:t>ui</w:t>
      </w:r>
      <w:r w:rsidR="00EA52A8" w:rsidRPr="00E9043D">
        <w:t xml:space="preserve">, </w:t>
      </w:r>
      <w:r w:rsidR="00E83928" w:rsidRPr="00E9043D">
        <w:t xml:space="preserve">atvykus į santuokos </w:t>
      </w:r>
      <w:r w:rsidR="00EA52A8" w:rsidRPr="00E9043D">
        <w:t>registravimo ceremonijos vietą</w:t>
      </w:r>
      <w:r w:rsidRPr="00E9043D">
        <w:t xml:space="preserve">, taip pat santuokos registravimo ceremonijos metu, </w:t>
      </w:r>
      <w:r w:rsidRPr="006D1B98">
        <w:t xml:space="preserve">turi būti užtikrinama </w:t>
      </w:r>
      <w:r w:rsidR="00352BCF">
        <w:t xml:space="preserve">jo </w:t>
      </w:r>
      <w:r w:rsidRPr="00E9043D">
        <w:t>pagarba ir saugumas, sudarytos tinkamos sąlygos sklandžiai įteisinti santuokos</w:t>
      </w:r>
      <w:r w:rsidR="00837F37" w:rsidRPr="00E9043D">
        <w:t xml:space="preserve"> sudarymą</w:t>
      </w:r>
      <w:r w:rsidR="0051343B" w:rsidRPr="00E9043D">
        <w:t xml:space="preserve">, nepertraukiant ceremonijos eigos be </w:t>
      </w:r>
      <w:r w:rsidR="00B631FD">
        <w:t>Skyriaus</w:t>
      </w:r>
      <w:r w:rsidR="0051343B" w:rsidRPr="00E9043D">
        <w:t xml:space="preserve"> darbuotojo sutikimo. </w:t>
      </w:r>
      <w:r w:rsidR="00A717F1" w:rsidRPr="00771A6F">
        <w:t xml:space="preserve">Už </w:t>
      </w:r>
      <w:r w:rsidR="00385F24" w:rsidRPr="0077653A">
        <w:t>S</w:t>
      </w:r>
      <w:r w:rsidR="00A717F1" w:rsidRPr="00771A6F">
        <w:t>kyriaus darbuotoj</w:t>
      </w:r>
      <w:r w:rsidR="00E80B90">
        <w:t>o</w:t>
      </w:r>
      <w:r w:rsidR="00A717F1" w:rsidRPr="00771A6F">
        <w:t xml:space="preserve"> saugumą </w:t>
      </w:r>
      <w:r w:rsidR="006E2C72" w:rsidRPr="00771A6F">
        <w:t xml:space="preserve">nuo atvykimo į ceremoniją iki išvykimo iš jos </w:t>
      </w:r>
      <w:r w:rsidR="00A717F1" w:rsidRPr="00771A6F">
        <w:t>yra atsakingi besituokiantys asmenys.</w:t>
      </w:r>
      <w:r w:rsidR="00CE5521" w:rsidRPr="00771A6F">
        <w:t xml:space="preserve"> Jei Skyriaus darbuotojas pagrįstai nusprendžia, kad jo saugumui ar sveikatai kyla grėsmė,</w:t>
      </w:r>
      <w:r w:rsidR="007F0CFC">
        <w:t xml:space="preserve"> </w:t>
      </w:r>
      <w:r w:rsidR="007F0CFC" w:rsidRPr="00174D77">
        <w:t>ne</w:t>
      </w:r>
      <w:r w:rsidR="006D1B98" w:rsidRPr="00174D77">
        <w:t>si</w:t>
      </w:r>
      <w:r w:rsidR="007F0CFC" w:rsidRPr="00174D77">
        <w:t>laikoma ceremonijos rimti</w:t>
      </w:r>
      <w:r w:rsidR="006D1B98" w:rsidRPr="00174D77">
        <w:t>e</w:t>
      </w:r>
      <w:r w:rsidR="007F0CFC" w:rsidRPr="00174D77">
        <w:t>s</w:t>
      </w:r>
      <w:r w:rsidR="003D442F" w:rsidRPr="00174D77">
        <w:t xml:space="preserve">, demonstruojama nepagarba, </w:t>
      </w:r>
      <w:r w:rsidR="00CE5521" w:rsidRPr="00174D77">
        <w:t xml:space="preserve"> </w:t>
      </w:r>
      <w:r w:rsidR="00CE5521" w:rsidRPr="00771A6F">
        <w:t xml:space="preserve">jis turi teisę atsisakyti pradėti ceremoniją arba ją nutraukti ir išvykti iš ceremonijos vietos. Tokiu atveju laikoma, kad paslauga nebuvo suteikta dėl </w:t>
      </w:r>
      <w:r w:rsidR="001B183A" w:rsidRPr="001B183A">
        <w:t>ketinančių</w:t>
      </w:r>
      <w:r w:rsidR="00CE5521" w:rsidRPr="00771A6F">
        <w:t xml:space="preserve"> susituokti asmenų kaltės.</w:t>
      </w:r>
    </w:p>
    <w:p w14:paraId="3BA0925F" w14:textId="1097BEA9" w:rsidR="000F549F" w:rsidRPr="00E9043D" w:rsidRDefault="00FE3D31">
      <w:pPr>
        <w:ind w:firstLine="709"/>
        <w:jc w:val="both"/>
      </w:pPr>
      <w:r>
        <w:t>3</w:t>
      </w:r>
      <w:r w:rsidR="00A13840">
        <w:t>8</w:t>
      </w:r>
      <w:r w:rsidR="000D5C18" w:rsidRPr="00E9043D">
        <w:t xml:space="preserve">. </w:t>
      </w:r>
      <w:r>
        <w:t>Norin</w:t>
      </w:r>
      <w:r w:rsidR="000D5C18" w:rsidRPr="00E9043D">
        <w:t>tys susituokti asmenys, nusprendę keistis žiedais ceremonijos metu, patys pasirūpina žiedų laikymo vieta (pvz</w:t>
      </w:r>
      <w:r w:rsidR="000D5C18" w:rsidRPr="0077653A">
        <w:t>.</w:t>
      </w:r>
      <w:r w:rsidR="006A3A67" w:rsidRPr="0077653A">
        <w:t>:</w:t>
      </w:r>
      <w:r w:rsidR="000D5C18" w:rsidRPr="00E9043D">
        <w:t xml:space="preserve"> dėžute, padėklu ar pan.). </w:t>
      </w:r>
    </w:p>
    <w:p w14:paraId="3BA09260" w14:textId="6DAE5449" w:rsidR="000F549F" w:rsidRPr="00E9043D" w:rsidRDefault="00FE3D31">
      <w:pPr>
        <w:ind w:firstLine="709"/>
        <w:jc w:val="both"/>
      </w:pPr>
      <w:r>
        <w:t>3</w:t>
      </w:r>
      <w:r w:rsidR="00A13840">
        <w:t>9</w:t>
      </w:r>
      <w:r w:rsidR="000D5C18" w:rsidRPr="00E9043D">
        <w:t xml:space="preserve">. Santuokos registravimo ceremonijai pasirinktoje vietoje skiriama ne daugiau kaip </w:t>
      </w:r>
      <w:r w:rsidR="00B631FD">
        <w:t>tr</w:t>
      </w:r>
      <w:r w:rsidR="00A05680">
        <w:t>i</w:t>
      </w:r>
      <w:r w:rsidR="00B631FD">
        <w:t>s</w:t>
      </w:r>
      <w:r w:rsidR="000D5C18" w:rsidRPr="00E9043D">
        <w:t xml:space="preserve">dešimt minučių, neįskaitant nuvykimo į ceremonijos vietą ir grįžimo į </w:t>
      </w:r>
      <w:r w:rsidR="00B631FD">
        <w:t>Skyrių</w:t>
      </w:r>
      <w:r w:rsidR="000D5C18" w:rsidRPr="00E9043D">
        <w:t xml:space="preserve">. </w:t>
      </w:r>
    </w:p>
    <w:p w14:paraId="3BA09262" w14:textId="29707B38" w:rsidR="000F549F" w:rsidRDefault="00A13840" w:rsidP="00B67E7B">
      <w:pPr>
        <w:tabs>
          <w:tab w:val="left" w:pos="1134"/>
        </w:tabs>
        <w:suppressAutoHyphens/>
        <w:ind w:firstLine="720"/>
        <w:jc w:val="both"/>
      </w:pPr>
      <w:r>
        <w:t>40</w:t>
      </w:r>
      <w:r w:rsidR="000D5C18" w:rsidRPr="00E9043D">
        <w:t xml:space="preserve">. Santuoka pasirinktoje vietoje registruojama </w:t>
      </w:r>
      <w:r w:rsidR="006E2C72" w:rsidRPr="00771A6F">
        <w:t xml:space="preserve">iš anksto </w:t>
      </w:r>
      <w:r w:rsidR="000D5C18" w:rsidRPr="00E9043D">
        <w:t xml:space="preserve">sutartu su </w:t>
      </w:r>
      <w:r w:rsidR="00FE3D31">
        <w:t>nori</w:t>
      </w:r>
      <w:r w:rsidR="000D5C18" w:rsidRPr="00E9043D">
        <w:t xml:space="preserve">nčiais tuoktis asmenimis laiku. </w:t>
      </w:r>
      <w:r w:rsidR="00FE3D31">
        <w:t>Nori</w:t>
      </w:r>
      <w:r w:rsidR="000D5C18" w:rsidRPr="00E9043D">
        <w:t>nčių susituokti asmenų ir (ar) jų liudytojų</w:t>
      </w:r>
      <w:r w:rsidR="00253FB5">
        <w:t xml:space="preserve">, </w:t>
      </w:r>
      <w:r w:rsidR="00253FB5" w:rsidRPr="00A62BCD">
        <w:t>vertėjų</w:t>
      </w:r>
      <w:r w:rsidR="000D5C18" w:rsidRPr="00E9043D">
        <w:t xml:space="preserve"> vėlavimas ilgiau kaip </w:t>
      </w:r>
      <w:r w:rsidR="00A05680">
        <w:t>20</w:t>
      </w:r>
      <w:r w:rsidR="000D5C18" w:rsidRPr="00E9043D">
        <w:t xml:space="preserve"> minučių </w:t>
      </w:r>
      <w:bookmarkStart w:id="2" w:name="_Hlk203046347"/>
      <w:r w:rsidR="000D5C18" w:rsidRPr="00E9043D">
        <w:t xml:space="preserve">yra pagrindas </w:t>
      </w:r>
      <w:r w:rsidR="00A05680">
        <w:rPr>
          <w:spacing w:val="-4"/>
        </w:rPr>
        <w:t>Skyriaus</w:t>
      </w:r>
      <w:r w:rsidR="00DF0862" w:rsidRPr="00E9043D">
        <w:t xml:space="preserve"> </w:t>
      </w:r>
      <w:r w:rsidR="000D5C18" w:rsidRPr="00E9043D">
        <w:t>darbuotoj</w:t>
      </w:r>
      <w:r w:rsidR="00E80B90">
        <w:t>ui</w:t>
      </w:r>
      <w:r w:rsidR="000D5C18" w:rsidRPr="00E9043D">
        <w:t xml:space="preserve"> atsisakyti registruoti santuoką. </w:t>
      </w:r>
      <w:r w:rsidR="00BC4708" w:rsidRPr="00771A6F">
        <w:t>Jei dėl vėlavimo</w:t>
      </w:r>
      <w:r w:rsidR="0017328E">
        <w:t xml:space="preserve"> </w:t>
      </w:r>
      <w:r w:rsidR="00A475AB">
        <w:t xml:space="preserve">atsisakoma </w:t>
      </w:r>
      <w:r w:rsidR="00BC4708" w:rsidRPr="00BC4708">
        <w:t>registruoti santuok</w:t>
      </w:r>
      <w:r w:rsidR="00C95A97">
        <w:t>ą</w:t>
      </w:r>
      <w:r w:rsidR="006A3A67" w:rsidRPr="0077653A">
        <w:t>,</w:t>
      </w:r>
      <w:r w:rsidR="006E2C72" w:rsidRPr="006E2C72">
        <w:rPr>
          <w:color w:val="EE0000"/>
        </w:rPr>
        <w:t xml:space="preserve"> </w:t>
      </w:r>
      <w:r w:rsidR="006E2C72">
        <w:t>n</w:t>
      </w:r>
      <w:r w:rsidR="000D5C18" w:rsidRPr="00E9043D">
        <w:t xml:space="preserve">aujas santuokos registravimo laikas derinamas Taisyklių ir Aprašo nustatyta tvarka. </w:t>
      </w:r>
      <w:bookmarkEnd w:id="2"/>
    </w:p>
    <w:p w14:paraId="3BC8432A" w14:textId="77777777" w:rsidR="00DF0FD7" w:rsidRDefault="00DF0FD7">
      <w:pPr>
        <w:jc w:val="center"/>
        <w:rPr>
          <w:b/>
        </w:rPr>
      </w:pPr>
    </w:p>
    <w:p w14:paraId="0296E011" w14:textId="77777777" w:rsidR="00DF0FD7" w:rsidRPr="00E9043D" w:rsidRDefault="00DF0FD7" w:rsidP="00DF0FD7">
      <w:pPr>
        <w:jc w:val="center"/>
        <w:rPr>
          <w:b/>
          <w:szCs w:val="24"/>
        </w:rPr>
      </w:pPr>
      <w:r w:rsidRPr="00E9043D">
        <w:rPr>
          <w:b/>
        </w:rPr>
        <w:t>V SKYRIUS</w:t>
      </w:r>
    </w:p>
    <w:p w14:paraId="711EA68B" w14:textId="08A819DC" w:rsidR="00DF0FD7" w:rsidRPr="00E9043D" w:rsidRDefault="00DF0FD7" w:rsidP="00DF0FD7">
      <w:pPr>
        <w:jc w:val="center"/>
        <w:rPr>
          <w:b/>
        </w:rPr>
      </w:pPr>
      <w:r>
        <w:rPr>
          <w:b/>
        </w:rPr>
        <w:t>CEREMONIJOS FOTOGRAFAVIMAS IR FILMAVIMAS</w:t>
      </w:r>
    </w:p>
    <w:p w14:paraId="100B5330" w14:textId="77777777" w:rsidR="00DF0FD7" w:rsidRDefault="00DF0FD7">
      <w:pPr>
        <w:jc w:val="center"/>
        <w:rPr>
          <w:b/>
        </w:rPr>
      </w:pPr>
    </w:p>
    <w:p w14:paraId="5C5194BF" w14:textId="3BE19553" w:rsidR="00DF0FD7" w:rsidRPr="00771A6F" w:rsidRDefault="00022FEA" w:rsidP="00DF0FD7">
      <w:pPr>
        <w:ind w:firstLine="709"/>
        <w:jc w:val="both"/>
      </w:pPr>
      <w:r>
        <w:t>4</w:t>
      </w:r>
      <w:r w:rsidR="00A13840">
        <w:t>1</w:t>
      </w:r>
      <w:r w:rsidR="00DF0FD7" w:rsidRPr="00E9043D">
        <w:t xml:space="preserve">. Santuokos registravimo ceremoniją gali </w:t>
      </w:r>
      <w:r w:rsidR="00C2335F" w:rsidRPr="00E9043D">
        <w:t xml:space="preserve">fotografuoti </w:t>
      </w:r>
      <w:r w:rsidR="00DF0FD7" w:rsidRPr="00E9043D">
        <w:t xml:space="preserve">ir </w:t>
      </w:r>
      <w:r w:rsidR="00CF57E3">
        <w:t>(ar)</w:t>
      </w:r>
      <w:r w:rsidR="00CF57E3" w:rsidRPr="00E9043D">
        <w:t xml:space="preserve"> </w:t>
      </w:r>
      <w:r w:rsidR="00C2335F" w:rsidRPr="00E9043D">
        <w:t xml:space="preserve">filmuoti </w:t>
      </w:r>
      <w:r w:rsidR="00DF0FD7" w:rsidRPr="00E9043D">
        <w:t xml:space="preserve">ceremonijų dalyvių pakviesti asmenys. </w:t>
      </w:r>
      <w:r w:rsidR="006E2C72" w:rsidRPr="00771A6F">
        <w:t>Prireikus prieš santuokos ceremoniją jie su Skyriaus darbuotoju gali aptarti būsimo santuokos įamžinimo proce</w:t>
      </w:r>
      <w:r w:rsidR="000768F2" w:rsidRPr="00771A6F">
        <w:t>są</w:t>
      </w:r>
      <w:r w:rsidR="006E2C72" w:rsidRPr="00771A6F">
        <w:t>.</w:t>
      </w:r>
    </w:p>
    <w:p w14:paraId="756A0DDB" w14:textId="10B79C9F" w:rsidR="007A0E62" w:rsidRPr="00771A6F" w:rsidRDefault="007A0E62" w:rsidP="00DF0FD7">
      <w:pPr>
        <w:ind w:firstLine="709"/>
        <w:jc w:val="both"/>
      </w:pPr>
      <w:r w:rsidRPr="00771A6F">
        <w:t>4</w:t>
      </w:r>
      <w:r w:rsidR="00A13840">
        <w:t>2</w:t>
      </w:r>
      <w:r w:rsidRPr="00771A6F">
        <w:t xml:space="preserve">. Ceremoniją fotografuojantys ir (ar) filmuojantys asmenys privalo gerbti ceremonijos rimtį, </w:t>
      </w:r>
      <w:r w:rsidR="003757A0" w:rsidRPr="005C37D2">
        <w:t>rekomenduojama vengti nereikalingo judėjimo,</w:t>
      </w:r>
      <w:r w:rsidR="003757A0" w:rsidRPr="00771A6F">
        <w:t xml:space="preserve"> </w:t>
      </w:r>
      <w:r w:rsidRPr="00771A6F">
        <w:t xml:space="preserve">judėti tyliai ir netrukdyti Skyriaus darbuotojui atlikti jam priskirtų funkcijų. </w:t>
      </w:r>
      <w:r w:rsidR="003757A0" w:rsidRPr="005C37D2">
        <w:t>Prireikus išeiti iš patalpos, kurioje vyksta ceremonija, tai reikia daryti kuo tyliau ir diskretiškiau, o grįžti – netrikdant ceremonijos eigos</w:t>
      </w:r>
      <w:r w:rsidR="003757A0">
        <w:t xml:space="preserve">. </w:t>
      </w:r>
      <w:r w:rsidRPr="00771A6F">
        <w:t>Kilus neaiškumams dėl tinkamo elgesio, sprendžiamąjį žodį turi santuoką registruojantis Skyriaus darbuotojas.</w:t>
      </w:r>
    </w:p>
    <w:p w14:paraId="6D6BE4BE" w14:textId="7846FF79" w:rsidR="00DF0FD7" w:rsidRPr="00771A6F" w:rsidRDefault="007A0E62" w:rsidP="00DF0FD7">
      <w:pPr>
        <w:ind w:firstLine="709"/>
        <w:jc w:val="both"/>
      </w:pPr>
      <w:r w:rsidRPr="00771A6F">
        <w:t>4</w:t>
      </w:r>
      <w:r w:rsidR="00A13840">
        <w:t>3</w:t>
      </w:r>
      <w:r w:rsidRPr="00771A6F">
        <w:t xml:space="preserve">. Santuokos registravimo ceremonijos metu fotografuojantys ir (ar) filmuojantys asmenys turi laikytis pagarbos valstybės simboliams ir ceremoniją vedančiam Skyriaus darbuotojui. </w:t>
      </w:r>
      <w:r w:rsidR="00EF0548" w:rsidRPr="00771A6F">
        <w:t>Draudžiama</w:t>
      </w:r>
      <w:r w:rsidRPr="00771A6F">
        <w:t xml:space="preserve"> stovėti ar judėti tarp Skyriaus darbuotojo ir besituokiančiųjų asmenų ar už iškilmių stalo</w:t>
      </w:r>
      <w:r w:rsidR="00EF0548" w:rsidRPr="00771A6F">
        <w:t>.</w:t>
      </w:r>
      <w:r w:rsidRPr="00771A6F">
        <w:t xml:space="preserve"> </w:t>
      </w:r>
      <w:r w:rsidR="00EF0548" w:rsidRPr="00771A6F">
        <w:t>Išimtys galimos tik gavus aiškų santuoką registruojančio Skyriaus darbuotojo leidimą prieš prasidedant ceremonijai</w:t>
      </w:r>
      <w:r w:rsidRPr="00771A6F">
        <w:t>.</w:t>
      </w:r>
      <w:r w:rsidR="00DF0FD7" w:rsidRPr="00771A6F">
        <w:t xml:space="preserve"> </w:t>
      </w:r>
    </w:p>
    <w:p w14:paraId="0229CDDB" w14:textId="2D2AE1C4" w:rsidR="00DF0FD7" w:rsidRPr="007A0E62" w:rsidRDefault="00DF0FD7" w:rsidP="00DF0FD7">
      <w:pPr>
        <w:ind w:firstLine="709"/>
        <w:jc w:val="both"/>
        <w:rPr>
          <w:color w:val="EE0000"/>
        </w:rPr>
      </w:pPr>
      <w:r>
        <w:t>4</w:t>
      </w:r>
      <w:r w:rsidR="00A13840">
        <w:t>4</w:t>
      </w:r>
      <w:r w:rsidR="00022FEA">
        <w:t>.</w:t>
      </w:r>
      <w:r w:rsidR="004C5C5D" w:rsidRPr="004C5C5D">
        <w:t xml:space="preserve"> </w:t>
      </w:r>
      <w:r w:rsidR="004C5C5D">
        <w:t>Ant iškilmių stalo, palangių, fortepijono</w:t>
      </w:r>
      <w:r w:rsidR="004C5C5D" w:rsidRPr="0077653A">
        <w:t>,</w:t>
      </w:r>
      <w:r w:rsidR="004C5C5D">
        <w:t xml:space="preserve"> esančių Skyriaus patalpoje, kurioje vyksta ceremonija, draudžiama dėti daiktus, naudojamus fotografuojant ir (ar)</w:t>
      </w:r>
      <w:r w:rsidR="004C5C5D" w:rsidRPr="00E9043D">
        <w:t xml:space="preserve"> </w:t>
      </w:r>
      <w:r w:rsidR="004C5C5D">
        <w:t>filmuojant.</w:t>
      </w:r>
    </w:p>
    <w:p w14:paraId="752BAEB9" w14:textId="3AE23E55" w:rsidR="00DF0FD7" w:rsidRDefault="00DF0FD7" w:rsidP="00DF0FD7">
      <w:pPr>
        <w:ind w:firstLine="709"/>
        <w:jc w:val="both"/>
      </w:pPr>
      <w:r>
        <w:t>4</w:t>
      </w:r>
      <w:r w:rsidR="00A13840">
        <w:t>5</w:t>
      </w:r>
      <w:r>
        <w:t xml:space="preserve">. </w:t>
      </w:r>
      <w:r w:rsidR="004C5C5D">
        <w:t>Draudžiama įrengti fotografavimo ir (ar)</w:t>
      </w:r>
      <w:r w:rsidR="004C5C5D" w:rsidRPr="00E9043D">
        <w:t xml:space="preserve"> </w:t>
      </w:r>
      <w:r w:rsidR="004C5C5D">
        <w:t xml:space="preserve"> filmavimo prietaisus, jei juos įrengus būtų sugadintos patalpos ar jose esantis turtas. </w:t>
      </w:r>
      <w:r w:rsidR="004C5C5D" w:rsidRPr="00771A6F">
        <w:t>Apie bet kokios papildomos stacionarios įrangos (šviestuvų, stovų ir pan.) naudojimą privaloma informuoti Skyriaus darbuotoją ir gauti jo sutikimą prieš prasidedant ceremonijai</w:t>
      </w:r>
      <w:r w:rsidR="004C5C5D">
        <w:t xml:space="preserve">. </w:t>
      </w:r>
    </w:p>
    <w:p w14:paraId="47A65F18" w14:textId="79763CF4" w:rsidR="00DF0FD7" w:rsidRPr="00FB1B9B" w:rsidRDefault="00A13840" w:rsidP="00FB1B9B">
      <w:pPr>
        <w:ind w:firstLine="709"/>
        <w:jc w:val="both"/>
        <w:rPr>
          <w:color w:val="00B0F0"/>
        </w:rPr>
      </w:pPr>
      <w:r>
        <w:t>46</w:t>
      </w:r>
      <w:r w:rsidR="00621973">
        <w:t xml:space="preserve">. </w:t>
      </w:r>
      <w:r w:rsidR="004C5C5D">
        <w:t>Ceremonijos fotografavimas ir (ar)</w:t>
      </w:r>
      <w:r w:rsidR="004C5C5D" w:rsidRPr="00E9043D">
        <w:t xml:space="preserve"> </w:t>
      </w:r>
      <w:r w:rsidR="004C5C5D">
        <w:t xml:space="preserve">filmavimas </w:t>
      </w:r>
      <w:r w:rsidR="004C5C5D" w:rsidRPr="00771A6F">
        <w:t xml:space="preserve">Skyriaus patalpose </w:t>
      </w:r>
      <w:r w:rsidR="004C5C5D">
        <w:t xml:space="preserve">negali užtrukti ilgiau nei santuokos ceremonija. Pasibaigus ceremonijai, visi joje dalyvavę asmenys </w:t>
      </w:r>
      <w:r w:rsidR="004C5C5D" w:rsidRPr="005C37D2">
        <w:t>(įskaitant fotografuojančius ir filmuojančius)</w:t>
      </w:r>
      <w:r w:rsidR="004C5C5D">
        <w:t xml:space="preserve"> turi nedelsdami išeiti iš patalpos, kurioje vyko ceremonija </w:t>
      </w:r>
      <w:r w:rsidR="004C5C5D" w:rsidRPr="005C37D2">
        <w:t>išsinešti visus  į ceremonijos patalpą įsineštus daiktus, įrangą.</w:t>
      </w:r>
    </w:p>
    <w:p w14:paraId="56DF8B3A" w14:textId="77777777" w:rsidR="00DF0FD7" w:rsidRDefault="00DF0FD7">
      <w:pPr>
        <w:jc w:val="center"/>
        <w:rPr>
          <w:b/>
        </w:rPr>
      </w:pPr>
    </w:p>
    <w:p w14:paraId="3BA09263" w14:textId="0321CDC7" w:rsidR="000F549F" w:rsidRPr="00E9043D" w:rsidRDefault="000D5C18">
      <w:pPr>
        <w:jc w:val="center"/>
        <w:rPr>
          <w:b/>
          <w:szCs w:val="24"/>
        </w:rPr>
      </w:pPr>
      <w:r w:rsidRPr="00E9043D">
        <w:rPr>
          <w:b/>
        </w:rPr>
        <w:lastRenderedPageBreak/>
        <w:t>V</w:t>
      </w:r>
      <w:r w:rsidR="00DD6D2F">
        <w:rPr>
          <w:b/>
        </w:rPr>
        <w:t>I</w:t>
      </w:r>
      <w:r w:rsidRPr="00E9043D">
        <w:rPr>
          <w:b/>
        </w:rPr>
        <w:t xml:space="preserve"> SKYRIUS</w:t>
      </w:r>
    </w:p>
    <w:p w14:paraId="3BA09264" w14:textId="77777777" w:rsidR="000F549F" w:rsidRPr="00E9043D" w:rsidRDefault="000D5C18">
      <w:pPr>
        <w:jc w:val="center"/>
        <w:rPr>
          <w:b/>
        </w:rPr>
      </w:pPr>
      <w:r w:rsidRPr="00E9043D">
        <w:rPr>
          <w:b/>
        </w:rPr>
        <w:t>BAIGIAMOSIOS NUOSTATOS</w:t>
      </w:r>
    </w:p>
    <w:p w14:paraId="3BA09265" w14:textId="77777777" w:rsidR="000F549F" w:rsidRPr="00E9043D" w:rsidRDefault="000F549F">
      <w:pPr>
        <w:jc w:val="center"/>
        <w:rPr>
          <w:b/>
        </w:rPr>
      </w:pPr>
    </w:p>
    <w:p w14:paraId="494F8577" w14:textId="56EB8D8D" w:rsidR="007C4196" w:rsidRDefault="00A13840">
      <w:pPr>
        <w:ind w:firstLine="709"/>
        <w:jc w:val="both"/>
      </w:pPr>
      <w:r>
        <w:t>47</w:t>
      </w:r>
      <w:r w:rsidR="000D5C18" w:rsidRPr="00E9043D">
        <w:t xml:space="preserve">. </w:t>
      </w:r>
      <w:r w:rsidR="007C4196">
        <w:t>Šis Aprašas nustato vienodus reikalavimus visiems Skyriaus darbuotojams ir santuokos ceremonijų dalyviams</w:t>
      </w:r>
      <w:r w:rsidR="00172D93">
        <w:t>.</w:t>
      </w:r>
      <w:r w:rsidR="007C4196">
        <w:t xml:space="preserve"> </w:t>
      </w:r>
      <w:r w:rsidR="00172D93">
        <w:t>J</w:t>
      </w:r>
      <w:r w:rsidR="007C4196">
        <w:t>is</w:t>
      </w:r>
      <w:r w:rsidR="007C4196" w:rsidRPr="007C4196">
        <w:t xml:space="preserve"> </w:t>
      </w:r>
      <w:r w:rsidR="007C4196" w:rsidRPr="00771A6F">
        <w:t>yra viešai skelbiamas Anykščių rajono savivaldybės interneto svetainėje www.anyksciai.</w:t>
      </w:r>
      <w:r w:rsidR="007C4196" w:rsidRPr="0077653A">
        <w:t>lt</w:t>
      </w:r>
      <w:r w:rsidR="007C4196">
        <w:t>.</w:t>
      </w:r>
      <w:r w:rsidR="00172D93">
        <w:t>,</w:t>
      </w:r>
      <w:r w:rsidR="007C4196" w:rsidRPr="00771A6F">
        <w:t xml:space="preserve"> Skyriaus patalpose</w:t>
      </w:r>
      <w:r w:rsidR="007C4196">
        <w:t xml:space="preserve"> </w:t>
      </w:r>
      <w:r w:rsidR="007C4196" w:rsidRPr="005C37D2">
        <w:t xml:space="preserve">esančioje skelbimų lentoje, prireikus ir </w:t>
      </w:r>
      <w:r w:rsidR="00E80B90" w:rsidRPr="005C37D2">
        <w:t xml:space="preserve">Skyriaus </w:t>
      </w:r>
      <w:r w:rsidR="007C4196" w:rsidRPr="00771A6F">
        <w:t xml:space="preserve">darbuotojų darbo kabinetuose viešai matomose vietose turi būti patalpintas QR kodas </w:t>
      </w:r>
      <w:r w:rsidR="000B4D10">
        <w:t>ar kitokia nuoroda</w:t>
      </w:r>
      <w:r w:rsidR="007C4196" w:rsidRPr="00771A6F">
        <w:t xml:space="preserve"> į Aprašą savivaldybės svetainėje.</w:t>
      </w:r>
    </w:p>
    <w:p w14:paraId="3B088221" w14:textId="560DF575" w:rsidR="007C4196" w:rsidRDefault="00A13840">
      <w:pPr>
        <w:ind w:firstLine="709"/>
        <w:jc w:val="both"/>
      </w:pPr>
      <w:r>
        <w:t>48</w:t>
      </w:r>
      <w:r w:rsidR="007C4196">
        <w:t xml:space="preserve">. </w:t>
      </w:r>
      <w:r w:rsidR="007C4196" w:rsidRPr="00771A6F">
        <w:t xml:space="preserve">Skyriaus darbuotojas, priimdamas prašymą </w:t>
      </w:r>
      <w:r w:rsidR="00172D93">
        <w:t>į</w:t>
      </w:r>
      <w:r w:rsidR="007C4196" w:rsidRPr="00771A6F">
        <w:t>registruoti santuoką, supažindina</w:t>
      </w:r>
      <w:r w:rsidR="001B1960">
        <w:t xml:space="preserve"> pasirašytinai</w:t>
      </w:r>
      <w:r w:rsidR="007C4196" w:rsidRPr="00771A6F">
        <w:t xml:space="preserve"> norinčius susituokti asmenis su šio Aprašo nuostatomis. Tai gali būti atskiras supažindinimo lapas arba žyma pačiame prašyme, kad su Aprašo nuostatomis susipažinta. </w:t>
      </w:r>
    </w:p>
    <w:p w14:paraId="117758C4" w14:textId="369074AA" w:rsidR="007C4196" w:rsidRDefault="00A13840">
      <w:pPr>
        <w:ind w:firstLine="709"/>
        <w:jc w:val="both"/>
      </w:pPr>
      <w:r>
        <w:t>49</w:t>
      </w:r>
      <w:r w:rsidR="007C4196">
        <w:t xml:space="preserve">. </w:t>
      </w:r>
      <w:r w:rsidR="007C4196" w:rsidRPr="00771A6F">
        <w:t>Norintys susituokti asmenys yra atsakingi už tai, kad su šio Aprašo nuostatomis, reglamentuojančiomis fotografavimą ir filmavimą, būtų supažindinti jų pasamdyti fotografai ir (ar) filmuotojai. Skyriaus darbuotojas, atsižvelgdamas į situaciją, turi teisę prieš ceremoniją žodžiu priminti pagrindinius reikalavimus fotografuojantiems ir (ar) filmuojantiems asmenims.</w:t>
      </w:r>
    </w:p>
    <w:p w14:paraId="3BA0926B" w14:textId="4DEF995B" w:rsidR="000F549F" w:rsidRDefault="00C06FF1">
      <w:pPr>
        <w:tabs>
          <w:tab w:val="left" w:pos="851"/>
          <w:tab w:val="left" w:pos="1134"/>
        </w:tabs>
        <w:suppressAutoHyphens/>
        <w:ind w:firstLine="720"/>
        <w:jc w:val="both"/>
      </w:pPr>
      <w:r>
        <w:t>5</w:t>
      </w:r>
      <w:r w:rsidR="00A13840">
        <w:t>0</w:t>
      </w:r>
      <w:r>
        <w:t xml:space="preserve">. </w:t>
      </w:r>
      <w:r w:rsidR="007C4196" w:rsidRPr="00771A6F">
        <w:t xml:space="preserve">Santuokos ceremonijos dalyviai (besituokiantys asmenys, liudytojai, </w:t>
      </w:r>
      <w:r w:rsidR="00C2335F">
        <w:t xml:space="preserve">vertėjai, </w:t>
      </w:r>
      <w:r w:rsidR="007C4196" w:rsidRPr="00771A6F">
        <w:t>svečiai, fotografai, filmuotojai, muzikantai ir kiti pakviesti asmenys) privalo tausoti Skyriaus patalpose esantį turtą. Už Skyriaus patalpoms ar jose esančiam turtui padarytą materialinę žalą</w:t>
      </w:r>
      <w:r w:rsidR="00172D93">
        <w:t xml:space="preserve">, </w:t>
      </w:r>
      <w:r w:rsidR="00084768" w:rsidRPr="00E9043D">
        <w:t>šio Aprašo reikalavimų nesilaikymą</w:t>
      </w:r>
      <w:r w:rsidR="00084768" w:rsidRPr="00771A6F">
        <w:t xml:space="preserve"> </w:t>
      </w:r>
      <w:r w:rsidR="007C4196" w:rsidRPr="00771A6F">
        <w:t>asmenys atsako Lietuvos Respublikos teisės aktų nustatyta tvarka</w:t>
      </w:r>
      <w:r w:rsidR="007C4196">
        <w:t>.</w:t>
      </w:r>
    </w:p>
    <w:p w14:paraId="3BA0926C" w14:textId="39DE0C9D" w:rsidR="000F549F" w:rsidRPr="005C37D2" w:rsidRDefault="005507AB">
      <w:pPr>
        <w:tabs>
          <w:tab w:val="left" w:pos="851"/>
          <w:tab w:val="left" w:pos="1134"/>
        </w:tabs>
        <w:suppressAutoHyphens/>
        <w:ind w:firstLine="720"/>
        <w:jc w:val="both"/>
        <w:rPr>
          <w:u w:val="single"/>
        </w:rPr>
      </w:pPr>
      <w:r>
        <w:t>5</w:t>
      </w:r>
      <w:r w:rsidR="00A13840">
        <w:t>1</w:t>
      </w:r>
      <w:r w:rsidR="000D5C18" w:rsidRPr="00E9043D">
        <w:t xml:space="preserve">. Šis Aprašas </w:t>
      </w:r>
      <w:r w:rsidR="00824E20">
        <w:t xml:space="preserve">gali būti </w:t>
      </w:r>
      <w:r w:rsidR="000D5C18" w:rsidRPr="00E9043D">
        <w:t xml:space="preserve">keičiamas ir (ar) papildomas </w:t>
      </w:r>
      <w:r w:rsidR="00084768" w:rsidRPr="005C37D2">
        <w:t>Anykščių rajono savivaldybės administracijos direktoriaus įsakymu</w:t>
      </w:r>
      <w:r w:rsidR="000D5C18" w:rsidRPr="005C37D2">
        <w:t>.</w:t>
      </w:r>
    </w:p>
    <w:p w14:paraId="3BA09271" w14:textId="11E938AC" w:rsidR="000F549F" w:rsidRDefault="000D5C18" w:rsidP="000D5C18">
      <w:pPr>
        <w:jc w:val="center"/>
        <w:rPr>
          <w:szCs w:val="24"/>
          <w:lang w:eastAsia="lt-LT"/>
        </w:rPr>
      </w:pPr>
      <w:r w:rsidRPr="00E9043D">
        <w:t>_____________________________________</w:t>
      </w:r>
    </w:p>
    <w:sectPr w:rsidR="000F549F" w:rsidSect="00D32046">
      <w:headerReference w:type="default" r:id="rId7"/>
      <w:pgSz w:w="11906" w:h="16838"/>
      <w:pgMar w:top="1079" w:right="566" w:bottom="993"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ED62C" w14:textId="77777777" w:rsidR="00D81BCB" w:rsidRDefault="00D81BCB" w:rsidP="000D5C18">
      <w:r>
        <w:separator/>
      </w:r>
    </w:p>
  </w:endnote>
  <w:endnote w:type="continuationSeparator" w:id="0">
    <w:p w14:paraId="026A621C" w14:textId="77777777" w:rsidR="00D81BCB" w:rsidRDefault="00D81BCB" w:rsidP="000D5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Palemonas">
    <w:altName w:val="Times New Roman"/>
    <w:charset w:val="BA"/>
    <w:family w:val="roman"/>
    <w:pitch w:val="variable"/>
    <w:sig w:usb0="00000001"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15F41" w14:textId="77777777" w:rsidR="00D81BCB" w:rsidRDefault="00D81BCB" w:rsidP="000D5C18">
      <w:r>
        <w:separator/>
      </w:r>
    </w:p>
  </w:footnote>
  <w:footnote w:type="continuationSeparator" w:id="0">
    <w:p w14:paraId="2AFFD797" w14:textId="77777777" w:rsidR="00D81BCB" w:rsidRDefault="00D81BCB" w:rsidP="000D5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277156"/>
      <w:docPartObj>
        <w:docPartGallery w:val="Page Numbers (Top of Page)"/>
        <w:docPartUnique/>
      </w:docPartObj>
    </w:sdtPr>
    <w:sdtContent>
      <w:p w14:paraId="29F5DAF2" w14:textId="5F4F5C09" w:rsidR="000D5C18" w:rsidRDefault="000D5C18">
        <w:pPr>
          <w:pStyle w:val="Antrats"/>
          <w:jc w:val="center"/>
        </w:pPr>
        <w:r>
          <w:fldChar w:fldCharType="begin"/>
        </w:r>
        <w:r>
          <w:instrText>PAGE   \* MERGEFORMAT</w:instrText>
        </w:r>
        <w:r>
          <w:fldChar w:fldCharType="separate"/>
        </w:r>
        <w:r w:rsidR="00BE0310">
          <w:rPr>
            <w:noProof/>
          </w:rPr>
          <w:t>2</w:t>
        </w:r>
        <w:r>
          <w:fldChar w:fldCharType="end"/>
        </w:r>
      </w:p>
    </w:sdtContent>
  </w:sdt>
  <w:p w14:paraId="5AED549E" w14:textId="77777777" w:rsidR="000D5C18" w:rsidRDefault="000D5C1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0A7"/>
    <w:rsid w:val="00001D21"/>
    <w:rsid w:val="00007567"/>
    <w:rsid w:val="00010293"/>
    <w:rsid w:val="00014B02"/>
    <w:rsid w:val="00015D83"/>
    <w:rsid w:val="00020629"/>
    <w:rsid w:val="00022FEA"/>
    <w:rsid w:val="00043FDD"/>
    <w:rsid w:val="00046311"/>
    <w:rsid w:val="00063A5C"/>
    <w:rsid w:val="00064393"/>
    <w:rsid w:val="000716AD"/>
    <w:rsid w:val="00075A76"/>
    <w:rsid w:val="000768F2"/>
    <w:rsid w:val="00084768"/>
    <w:rsid w:val="00085FD4"/>
    <w:rsid w:val="000B443A"/>
    <w:rsid w:val="000B4D10"/>
    <w:rsid w:val="000B71CF"/>
    <w:rsid w:val="000C2D67"/>
    <w:rsid w:val="000C6A86"/>
    <w:rsid w:val="000D025F"/>
    <w:rsid w:val="000D5C18"/>
    <w:rsid w:val="000E1F85"/>
    <w:rsid w:val="000E6EB7"/>
    <w:rsid w:val="000F549F"/>
    <w:rsid w:val="000F6FC2"/>
    <w:rsid w:val="00116316"/>
    <w:rsid w:val="00116786"/>
    <w:rsid w:val="00160612"/>
    <w:rsid w:val="00172D93"/>
    <w:rsid w:val="0017328E"/>
    <w:rsid w:val="00174D77"/>
    <w:rsid w:val="0018010D"/>
    <w:rsid w:val="0018211D"/>
    <w:rsid w:val="00190003"/>
    <w:rsid w:val="00193688"/>
    <w:rsid w:val="00193EB4"/>
    <w:rsid w:val="001A40F6"/>
    <w:rsid w:val="001B183A"/>
    <w:rsid w:val="001B1960"/>
    <w:rsid w:val="001B4CC9"/>
    <w:rsid w:val="001B7D38"/>
    <w:rsid w:val="001C1B11"/>
    <w:rsid w:val="001C1DDA"/>
    <w:rsid w:val="001E1E43"/>
    <w:rsid w:val="001E2D03"/>
    <w:rsid w:val="001E53AB"/>
    <w:rsid w:val="001F1752"/>
    <w:rsid w:val="001F2A67"/>
    <w:rsid w:val="001F2B79"/>
    <w:rsid w:val="001F5999"/>
    <w:rsid w:val="001F6B16"/>
    <w:rsid w:val="001F70A7"/>
    <w:rsid w:val="00206103"/>
    <w:rsid w:val="00212634"/>
    <w:rsid w:val="002243D6"/>
    <w:rsid w:val="00236854"/>
    <w:rsid w:val="00237F6A"/>
    <w:rsid w:val="00242370"/>
    <w:rsid w:val="00246680"/>
    <w:rsid w:val="00247E60"/>
    <w:rsid w:val="00253FB5"/>
    <w:rsid w:val="002666E4"/>
    <w:rsid w:val="00270132"/>
    <w:rsid w:val="0027132C"/>
    <w:rsid w:val="002A311F"/>
    <w:rsid w:val="002A374D"/>
    <w:rsid w:val="002B2025"/>
    <w:rsid w:val="002C3984"/>
    <w:rsid w:val="002D2CB9"/>
    <w:rsid w:val="002E45E3"/>
    <w:rsid w:val="002F031B"/>
    <w:rsid w:val="002F2E86"/>
    <w:rsid w:val="003062D0"/>
    <w:rsid w:val="0031101E"/>
    <w:rsid w:val="003162CB"/>
    <w:rsid w:val="003167F8"/>
    <w:rsid w:val="00323C5B"/>
    <w:rsid w:val="003256C6"/>
    <w:rsid w:val="00326AB2"/>
    <w:rsid w:val="00346ADF"/>
    <w:rsid w:val="00347CCA"/>
    <w:rsid w:val="00352BCF"/>
    <w:rsid w:val="00354321"/>
    <w:rsid w:val="00357B73"/>
    <w:rsid w:val="00362505"/>
    <w:rsid w:val="00362B06"/>
    <w:rsid w:val="003757A0"/>
    <w:rsid w:val="00375B86"/>
    <w:rsid w:val="00377A7D"/>
    <w:rsid w:val="0038227C"/>
    <w:rsid w:val="00385F24"/>
    <w:rsid w:val="003936D8"/>
    <w:rsid w:val="003A0264"/>
    <w:rsid w:val="003A15D3"/>
    <w:rsid w:val="003A34D7"/>
    <w:rsid w:val="003A6F5D"/>
    <w:rsid w:val="003B3539"/>
    <w:rsid w:val="003C19C8"/>
    <w:rsid w:val="003C646A"/>
    <w:rsid w:val="003D361F"/>
    <w:rsid w:val="003D442F"/>
    <w:rsid w:val="003D61FE"/>
    <w:rsid w:val="003F62DE"/>
    <w:rsid w:val="004058E6"/>
    <w:rsid w:val="0041290E"/>
    <w:rsid w:val="0041447B"/>
    <w:rsid w:val="004179C6"/>
    <w:rsid w:val="0045258A"/>
    <w:rsid w:val="00456815"/>
    <w:rsid w:val="00461C8B"/>
    <w:rsid w:val="00465441"/>
    <w:rsid w:val="00467727"/>
    <w:rsid w:val="00490566"/>
    <w:rsid w:val="004922BF"/>
    <w:rsid w:val="004933A6"/>
    <w:rsid w:val="0049522A"/>
    <w:rsid w:val="004A1276"/>
    <w:rsid w:val="004C4F3E"/>
    <w:rsid w:val="004C5C5D"/>
    <w:rsid w:val="004C743D"/>
    <w:rsid w:val="004D200B"/>
    <w:rsid w:val="004D3332"/>
    <w:rsid w:val="004E17B2"/>
    <w:rsid w:val="004E79EE"/>
    <w:rsid w:val="004F2DBA"/>
    <w:rsid w:val="004F6F88"/>
    <w:rsid w:val="004F705F"/>
    <w:rsid w:val="00502B96"/>
    <w:rsid w:val="00512CEE"/>
    <w:rsid w:val="0051343B"/>
    <w:rsid w:val="00514552"/>
    <w:rsid w:val="00514691"/>
    <w:rsid w:val="00515137"/>
    <w:rsid w:val="00515F0F"/>
    <w:rsid w:val="00517F9E"/>
    <w:rsid w:val="005214AB"/>
    <w:rsid w:val="00523EAA"/>
    <w:rsid w:val="00536ADF"/>
    <w:rsid w:val="005376E8"/>
    <w:rsid w:val="005409BD"/>
    <w:rsid w:val="005507AB"/>
    <w:rsid w:val="005554D3"/>
    <w:rsid w:val="0055771C"/>
    <w:rsid w:val="00561EE9"/>
    <w:rsid w:val="005639DA"/>
    <w:rsid w:val="005679F0"/>
    <w:rsid w:val="005722FF"/>
    <w:rsid w:val="00576606"/>
    <w:rsid w:val="0057671C"/>
    <w:rsid w:val="00580D68"/>
    <w:rsid w:val="005846EB"/>
    <w:rsid w:val="005952DE"/>
    <w:rsid w:val="00597979"/>
    <w:rsid w:val="005A19CE"/>
    <w:rsid w:val="005A5CC8"/>
    <w:rsid w:val="005A7045"/>
    <w:rsid w:val="005B1E24"/>
    <w:rsid w:val="005B1F90"/>
    <w:rsid w:val="005C2160"/>
    <w:rsid w:val="005C37D2"/>
    <w:rsid w:val="005E13D1"/>
    <w:rsid w:val="005E3820"/>
    <w:rsid w:val="005E4A80"/>
    <w:rsid w:val="005E7F57"/>
    <w:rsid w:val="005F6513"/>
    <w:rsid w:val="0060609E"/>
    <w:rsid w:val="00621973"/>
    <w:rsid w:val="00627DBA"/>
    <w:rsid w:val="00635D15"/>
    <w:rsid w:val="0063648F"/>
    <w:rsid w:val="00660D8C"/>
    <w:rsid w:val="006612B7"/>
    <w:rsid w:val="00666A81"/>
    <w:rsid w:val="0067129F"/>
    <w:rsid w:val="006729ED"/>
    <w:rsid w:val="00674915"/>
    <w:rsid w:val="00690083"/>
    <w:rsid w:val="00695E87"/>
    <w:rsid w:val="006A3A67"/>
    <w:rsid w:val="006B64F0"/>
    <w:rsid w:val="006B6FDB"/>
    <w:rsid w:val="006C3081"/>
    <w:rsid w:val="006D1B98"/>
    <w:rsid w:val="006D4071"/>
    <w:rsid w:val="006E0946"/>
    <w:rsid w:val="006E2C72"/>
    <w:rsid w:val="006E69F2"/>
    <w:rsid w:val="006F6A71"/>
    <w:rsid w:val="00703F8E"/>
    <w:rsid w:val="00720C62"/>
    <w:rsid w:val="0073513C"/>
    <w:rsid w:val="007363D7"/>
    <w:rsid w:val="00737FED"/>
    <w:rsid w:val="007461A0"/>
    <w:rsid w:val="00771A6F"/>
    <w:rsid w:val="0077653A"/>
    <w:rsid w:val="00784729"/>
    <w:rsid w:val="0078764B"/>
    <w:rsid w:val="00796D74"/>
    <w:rsid w:val="007A0E62"/>
    <w:rsid w:val="007A42B4"/>
    <w:rsid w:val="007A4EEF"/>
    <w:rsid w:val="007B06BF"/>
    <w:rsid w:val="007B1E96"/>
    <w:rsid w:val="007B4491"/>
    <w:rsid w:val="007B5D49"/>
    <w:rsid w:val="007C0C18"/>
    <w:rsid w:val="007C3366"/>
    <w:rsid w:val="007C3FFC"/>
    <w:rsid w:val="007C4196"/>
    <w:rsid w:val="007D2512"/>
    <w:rsid w:val="007D3A4C"/>
    <w:rsid w:val="007E7CD1"/>
    <w:rsid w:val="007F0CFC"/>
    <w:rsid w:val="00801E93"/>
    <w:rsid w:val="00810B6D"/>
    <w:rsid w:val="008240F6"/>
    <w:rsid w:val="00824E20"/>
    <w:rsid w:val="00831CB2"/>
    <w:rsid w:val="00837F37"/>
    <w:rsid w:val="0084180C"/>
    <w:rsid w:val="008466E0"/>
    <w:rsid w:val="00851486"/>
    <w:rsid w:val="00852B50"/>
    <w:rsid w:val="00856291"/>
    <w:rsid w:val="008579CF"/>
    <w:rsid w:val="00857DD6"/>
    <w:rsid w:val="0087494E"/>
    <w:rsid w:val="008769A5"/>
    <w:rsid w:val="008858C7"/>
    <w:rsid w:val="008A05AE"/>
    <w:rsid w:val="008B03AB"/>
    <w:rsid w:val="008D1550"/>
    <w:rsid w:val="008D2371"/>
    <w:rsid w:val="008E062A"/>
    <w:rsid w:val="008E5A92"/>
    <w:rsid w:val="008F5629"/>
    <w:rsid w:val="008F5C84"/>
    <w:rsid w:val="0092274E"/>
    <w:rsid w:val="00923E11"/>
    <w:rsid w:val="00924B54"/>
    <w:rsid w:val="0095102C"/>
    <w:rsid w:val="009717E2"/>
    <w:rsid w:val="00971CB8"/>
    <w:rsid w:val="00995FAB"/>
    <w:rsid w:val="009A03AB"/>
    <w:rsid w:val="009A66DD"/>
    <w:rsid w:val="009B0DE6"/>
    <w:rsid w:val="009B0FF3"/>
    <w:rsid w:val="009B1075"/>
    <w:rsid w:val="009B1695"/>
    <w:rsid w:val="009E2594"/>
    <w:rsid w:val="009E2BF9"/>
    <w:rsid w:val="00A05680"/>
    <w:rsid w:val="00A12A64"/>
    <w:rsid w:val="00A13040"/>
    <w:rsid w:val="00A13840"/>
    <w:rsid w:val="00A14E51"/>
    <w:rsid w:val="00A2394B"/>
    <w:rsid w:val="00A249CF"/>
    <w:rsid w:val="00A32622"/>
    <w:rsid w:val="00A475AB"/>
    <w:rsid w:val="00A50BC2"/>
    <w:rsid w:val="00A52E43"/>
    <w:rsid w:val="00A55972"/>
    <w:rsid w:val="00A62BCD"/>
    <w:rsid w:val="00A63C20"/>
    <w:rsid w:val="00A717F1"/>
    <w:rsid w:val="00A75B5B"/>
    <w:rsid w:val="00A9659D"/>
    <w:rsid w:val="00AB105D"/>
    <w:rsid w:val="00AB286B"/>
    <w:rsid w:val="00AC7ACA"/>
    <w:rsid w:val="00AD182C"/>
    <w:rsid w:val="00AE73FB"/>
    <w:rsid w:val="00AF52CC"/>
    <w:rsid w:val="00B255D9"/>
    <w:rsid w:val="00B257CA"/>
    <w:rsid w:val="00B27A0F"/>
    <w:rsid w:val="00B30B87"/>
    <w:rsid w:val="00B3637B"/>
    <w:rsid w:val="00B41060"/>
    <w:rsid w:val="00B566D9"/>
    <w:rsid w:val="00B62230"/>
    <w:rsid w:val="00B631FD"/>
    <w:rsid w:val="00B65ECD"/>
    <w:rsid w:val="00B67E7B"/>
    <w:rsid w:val="00B73390"/>
    <w:rsid w:val="00B778FD"/>
    <w:rsid w:val="00B8598F"/>
    <w:rsid w:val="00B90DC5"/>
    <w:rsid w:val="00B933DF"/>
    <w:rsid w:val="00BA3D05"/>
    <w:rsid w:val="00BB154C"/>
    <w:rsid w:val="00BB30F6"/>
    <w:rsid w:val="00BB6646"/>
    <w:rsid w:val="00BB7A1B"/>
    <w:rsid w:val="00BC2E6A"/>
    <w:rsid w:val="00BC3D95"/>
    <w:rsid w:val="00BC4708"/>
    <w:rsid w:val="00BD0387"/>
    <w:rsid w:val="00BE0310"/>
    <w:rsid w:val="00C0006D"/>
    <w:rsid w:val="00C000F2"/>
    <w:rsid w:val="00C03A73"/>
    <w:rsid w:val="00C06B71"/>
    <w:rsid w:val="00C06FF1"/>
    <w:rsid w:val="00C148C6"/>
    <w:rsid w:val="00C2335F"/>
    <w:rsid w:val="00C24DFF"/>
    <w:rsid w:val="00C321E8"/>
    <w:rsid w:val="00C44344"/>
    <w:rsid w:val="00C56F7C"/>
    <w:rsid w:val="00C5746F"/>
    <w:rsid w:val="00C60614"/>
    <w:rsid w:val="00C64EF9"/>
    <w:rsid w:val="00C65B4B"/>
    <w:rsid w:val="00C6643C"/>
    <w:rsid w:val="00C712CF"/>
    <w:rsid w:val="00C73E1F"/>
    <w:rsid w:val="00C74829"/>
    <w:rsid w:val="00C776B7"/>
    <w:rsid w:val="00C87738"/>
    <w:rsid w:val="00C87CBD"/>
    <w:rsid w:val="00C95A97"/>
    <w:rsid w:val="00CB1D6D"/>
    <w:rsid w:val="00CB2ADE"/>
    <w:rsid w:val="00CE093F"/>
    <w:rsid w:val="00CE1AF7"/>
    <w:rsid w:val="00CE5521"/>
    <w:rsid w:val="00CF2504"/>
    <w:rsid w:val="00CF57E3"/>
    <w:rsid w:val="00D32046"/>
    <w:rsid w:val="00D43526"/>
    <w:rsid w:val="00D44E5F"/>
    <w:rsid w:val="00D540D1"/>
    <w:rsid w:val="00D61A3B"/>
    <w:rsid w:val="00D71B3B"/>
    <w:rsid w:val="00D72707"/>
    <w:rsid w:val="00D76430"/>
    <w:rsid w:val="00D81BCB"/>
    <w:rsid w:val="00D827B2"/>
    <w:rsid w:val="00D82805"/>
    <w:rsid w:val="00D9353E"/>
    <w:rsid w:val="00D954C6"/>
    <w:rsid w:val="00D9601E"/>
    <w:rsid w:val="00DB2077"/>
    <w:rsid w:val="00DD2799"/>
    <w:rsid w:val="00DD6D2F"/>
    <w:rsid w:val="00DE5E98"/>
    <w:rsid w:val="00DF0862"/>
    <w:rsid w:val="00DF0FD7"/>
    <w:rsid w:val="00DF7BFA"/>
    <w:rsid w:val="00E05E96"/>
    <w:rsid w:val="00E06F2F"/>
    <w:rsid w:val="00E129DF"/>
    <w:rsid w:val="00E17F1C"/>
    <w:rsid w:val="00E43629"/>
    <w:rsid w:val="00E45C8D"/>
    <w:rsid w:val="00E45F6F"/>
    <w:rsid w:val="00E518BE"/>
    <w:rsid w:val="00E531CB"/>
    <w:rsid w:val="00E618D9"/>
    <w:rsid w:val="00E62C49"/>
    <w:rsid w:val="00E72042"/>
    <w:rsid w:val="00E80B90"/>
    <w:rsid w:val="00E83928"/>
    <w:rsid w:val="00E85D60"/>
    <w:rsid w:val="00E86724"/>
    <w:rsid w:val="00E9043D"/>
    <w:rsid w:val="00E92836"/>
    <w:rsid w:val="00E94D36"/>
    <w:rsid w:val="00E97158"/>
    <w:rsid w:val="00EA52A8"/>
    <w:rsid w:val="00EB0BA2"/>
    <w:rsid w:val="00EB34DC"/>
    <w:rsid w:val="00EC05AD"/>
    <w:rsid w:val="00EC53EE"/>
    <w:rsid w:val="00EC69CF"/>
    <w:rsid w:val="00EC7961"/>
    <w:rsid w:val="00EE265C"/>
    <w:rsid w:val="00EF0548"/>
    <w:rsid w:val="00EF2F56"/>
    <w:rsid w:val="00EF52E8"/>
    <w:rsid w:val="00F05874"/>
    <w:rsid w:val="00F07BB8"/>
    <w:rsid w:val="00F23BB1"/>
    <w:rsid w:val="00F3729C"/>
    <w:rsid w:val="00F603E2"/>
    <w:rsid w:val="00F74096"/>
    <w:rsid w:val="00FA3EED"/>
    <w:rsid w:val="00FB08C9"/>
    <w:rsid w:val="00FB1B9B"/>
    <w:rsid w:val="00FB4AA5"/>
    <w:rsid w:val="00FB69F9"/>
    <w:rsid w:val="00FB7041"/>
    <w:rsid w:val="00FC1D52"/>
    <w:rsid w:val="00FD2C55"/>
    <w:rsid w:val="00FD3E62"/>
    <w:rsid w:val="00FE3D31"/>
    <w:rsid w:val="00FE6F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9209"/>
  <w15:docId w15:val="{122B98DB-E89E-4DC6-9EB0-D70E4FBFD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er" w:uiPriority="99"/>
    <w:lsdException w:name="Strong" w:uiPriority="22"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0D5C18"/>
    <w:rPr>
      <w:color w:val="808080"/>
    </w:rPr>
  </w:style>
  <w:style w:type="paragraph" w:styleId="Antrats">
    <w:name w:val="header"/>
    <w:basedOn w:val="prastasis"/>
    <w:link w:val="AntratsDiagrama"/>
    <w:uiPriority w:val="99"/>
    <w:rsid w:val="000D5C18"/>
    <w:pPr>
      <w:tabs>
        <w:tab w:val="center" w:pos="4819"/>
        <w:tab w:val="right" w:pos="9638"/>
      </w:tabs>
    </w:pPr>
  </w:style>
  <w:style w:type="character" w:customStyle="1" w:styleId="AntratsDiagrama">
    <w:name w:val="Antraštės Diagrama"/>
    <w:basedOn w:val="Numatytasispastraiposriftas"/>
    <w:link w:val="Antrats"/>
    <w:uiPriority w:val="99"/>
    <w:rsid w:val="000D5C18"/>
  </w:style>
  <w:style w:type="paragraph" w:styleId="Porat">
    <w:name w:val="footer"/>
    <w:basedOn w:val="prastasis"/>
    <w:link w:val="PoratDiagrama"/>
    <w:rsid w:val="000D5C18"/>
    <w:pPr>
      <w:tabs>
        <w:tab w:val="center" w:pos="4819"/>
        <w:tab w:val="right" w:pos="9638"/>
      </w:tabs>
    </w:pPr>
  </w:style>
  <w:style w:type="character" w:customStyle="1" w:styleId="PoratDiagrama">
    <w:name w:val="Poraštė Diagrama"/>
    <w:basedOn w:val="Numatytasispastraiposriftas"/>
    <w:link w:val="Porat"/>
    <w:rsid w:val="000D5C18"/>
  </w:style>
  <w:style w:type="character" w:styleId="Grietas">
    <w:name w:val="Strong"/>
    <w:basedOn w:val="Numatytasispastraiposriftas"/>
    <w:uiPriority w:val="22"/>
    <w:qFormat/>
    <w:rsid w:val="00C74829"/>
    <w:rPr>
      <w:b/>
      <w:bCs/>
    </w:rPr>
  </w:style>
  <w:style w:type="paragraph" w:styleId="Betarp">
    <w:name w:val="No Spacing"/>
    <w:uiPriority w:val="1"/>
    <w:qFormat/>
    <w:rsid w:val="00C000F2"/>
    <w:rPr>
      <w:rFonts w:asciiTheme="minorHAnsi" w:eastAsiaTheme="minorHAnsi" w:hAnsiTheme="minorHAnsi" w:cstheme="minorBidi"/>
      <w:sz w:val="22"/>
      <w:szCs w:val="22"/>
    </w:rPr>
  </w:style>
  <w:style w:type="character" w:styleId="Komentaronuoroda">
    <w:name w:val="annotation reference"/>
    <w:basedOn w:val="Numatytasispastraiposriftas"/>
    <w:rsid w:val="00580D68"/>
    <w:rPr>
      <w:sz w:val="16"/>
      <w:szCs w:val="16"/>
    </w:rPr>
  </w:style>
  <w:style w:type="paragraph" w:styleId="Komentarotekstas">
    <w:name w:val="annotation text"/>
    <w:basedOn w:val="prastasis"/>
    <w:link w:val="KomentarotekstasDiagrama"/>
    <w:rsid w:val="00580D68"/>
    <w:rPr>
      <w:sz w:val="20"/>
    </w:rPr>
  </w:style>
  <w:style w:type="character" w:customStyle="1" w:styleId="KomentarotekstasDiagrama">
    <w:name w:val="Komentaro tekstas Diagrama"/>
    <w:basedOn w:val="Numatytasispastraiposriftas"/>
    <w:link w:val="Komentarotekstas"/>
    <w:rsid w:val="00580D68"/>
    <w:rPr>
      <w:sz w:val="20"/>
    </w:rPr>
  </w:style>
  <w:style w:type="paragraph" w:styleId="Komentarotema">
    <w:name w:val="annotation subject"/>
    <w:basedOn w:val="Komentarotekstas"/>
    <w:next w:val="Komentarotekstas"/>
    <w:link w:val="KomentarotemaDiagrama"/>
    <w:rsid w:val="00580D68"/>
    <w:rPr>
      <w:b/>
      <w:bCs/>
    </w:rPr>
  </w:style>
  <w:style w:type="character" w:customStyle="1" w:styleId="KomentarotemaDiagrama">
    <w:name w:val="Komentaro tema Diagrama"/>
    <w:basedOn w:val="KomentarotekstasDiagrama"/>
    <w:link w:val="Komentarotema"/>
    <w:rsid w:val="00580D68"/>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317634">
      <w:bodyDiv w:val="1"/>
      <w:marLeft w:val="0"/>
      <w:marRight w:val="0"/>
      <w:marTop w:val="0"/>
      <w:marBottom w:val="0"/>
      <w:divBdr>
        <w:top w:val="none" w:sz="0" w:space="0" w:color="auto"/>
        <w:left w:val="none" w:sz="0" w:space="0" w:color="auto"/>
        <w:bottom w:val="none" w:sz="0" w:space="0" w:color="auto"/>
        <w:right w:val="none" w:sz="0" w:space="0" w:color="auto"/>
      </w:divBdr>
    </w:div>
    <w:div w:id="1041707790">
      <w:bodyDiv w:val="1"/>
      <w:marLeft w:val="0"/>
      <w:marRight w:val="0"/>
      <w:marTop w:val="0"/>
      <w:marBottom w:val="0"/>
      <w:divBdr>
        <w:top w:val="none" w:sz="0" w:space="0" w:color="auto"/>
        <w:left w:val="none" w:sz="0" w:space="0" w:color="auto"/>
        <w:bottom w:val="none" w:sz="0" w:space="0" w:color="auto"/>
        <w:right w:val="none" w:sz="0" w:space="0" w:color="auto"/>
      </w:divBdr>
    </w:div>
    <w:div w:id="1196693885">
      <w:bodyDiv w:val="1"/>
      <w:marLeft w:val="0"/>
      <w:marRight w:val="0"/>
      <w:marTop w:val="0"/>
      <w:marBottom w:val="0"/>
      <w:divBdr>
        <w:top w:val="none" w:sz="0" w:space="0" w:color="auto"/>
        <w:left w:val="none" w:sz="0" w:space="0" w:color="auto"/>
        <w:bottom w:val="none" w:sz="0" w:space="0" w:color="auto"/>
        <w:right w:val="none" w:sz="0" w:space="0" w:color="auto"/>
      </w:divBdr>
    </w:div>
    <w:div w:id="1437751836">
      <w:bodyDiv w:val="1"/>
      <w:marLeft w:val="0"/>
      <w:marRight w:val="0"/>
      <w:marTop w:val="0"/>
      <w:marBottom w:val="0"/>
      <w:divBdr>
        <w:top w:val="none" w:sz="0" w:space="0" w:color="auto"/>
        <w:left w:val="none" w:sz="0" w:space="0" w:color="auto"/>
        <w:bottom w:val="none" w:sz="0" w:space="0" w:color="auto"/>
        <w:right w:val="none" w:sz="0" w:space="0" w:color="auto"/>
      </w:divBdr>
    </w:div>
    <w:div w:id="1644962224">
      <w:bodyDiv w:val="1"/>
      <w:marLeft w:val="0"/>
      <w:marRight w:val="0"/>
      <w:marTop w:val="0"/>
      <w:marBottom w:val="0"/>
      <w:divBdr>
        <w:top w:val="none" w:sz="0" w:space="0" w:color="auto"/>
        <w:left w:val="none" w:sz="0" w:space="0" w:color="auto"/>
        <w:bottom w:val="none" w:sz="0" w:space="0" w:color="auto"/>
        <w:right w:val="none" w:sz="0" w:space="0" w:color="auto"/>
      </w:divBdr>
    </w:div>
    <w:div w:id="180912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a1c56c921e5e46eca3f5fc39ad163d8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F67F2-7471-4BF9-9A8A-08336C312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a1c56c921e5e46eca3f5fc39ad163d81.dot</Template>
  <TotalTime>11</TotalTime>
  <Pages>5</Pages>
  <Words>10577</Words>
  <Characters>6030</Characters>
  <Application>Microsoft Office Word</Application>
  <DocSecurity>0</DocSecurity>
  <Lines>50</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SANTUOKŲ REGISTRAVIMO TRAKŲ RAJONO SAVIVALDYBĖS TERITORIJOJE TVARKOS APRAŠO PATVIRTINIMO (PRIEDAS)</vt:lpstr>
      <vt:lpstr/>
    </vt:vector>
  </TitlesOfParts>
  <Manager>2025-02-26</Manager>
  <Company/>
  <LinksUpToDate>false</LinksUpToDate>
  <CharactersWithSpaces>16574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SANTUOKŲ REGISTRAVIMO TRAKŲ RAJONO SAVIVALDYBĖS TERITORIJOJE TVARKOS APRAŠO PATVIRTINIMO (PRIEDAS)</dc:title>
  <dc:subject>P2E-83</dc:subject>
  <dc:creator>TRAKŲ RAJONO SAVIVALDYBĖS ADMINISTRACIJOS DIREKTORIUS</dc:creator>
  <cp:lastModifiedBy>CM</cp:lastModifiedBy>
  <cp:revision>3</cp:revision>
  <cp:lastPrinted>2025-07-09T13:00:00Z</cp:lastPrinted>
  <dcterms:created xsi:type="dcterms:W3CDTF">2026-05-12T11:55:00Z</dcterms:created>
  <dcterms:modified xsi:type="dcterms:W3CDTF">2026-05-12T12:03:00Z</dcterms:modified>
  <cp:category>Priedas</cp:category>
</cp:coreProperties>
</file>